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A4" w:rsidRDefault="002C66A4" w:rsidP="005C7E2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7" o:title=""/>
          </v:shape>
        </w:pict>
      </w:r>
      <w:r>
        <w:br/>
      </w:r>
    </w:p>
    <w:p w:rsidR="002C66A4" w:rsidRDefault="002C66A4" w:rsidP="005C7E2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C66A4" w:rsidRPr="009862F8" w:rsidRDefault="002C66A4" w:rsidP="005C7E2D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 xml:space="preserve">ŽIVOTOSPRÁVA </w:t>
      </w:r>
      <w:r w:rsidRPr="00C02417">
        <w:rPr>
          <w:sz w:val="36"/>
          <w:szCs w:val="36"/>
        </w:rPr>
        <w:t>RODINY</w:t>
      </w:r>
      <w:r>
        <w:rPr>
          <w:sz w:val="36"/>
          <w:szCs w:val="36"/>
        </w:rPr>
        <w:t>-VÝŽIVA</w:t>
      </w:r>
    </w:p>
    <w:p w:rsidR="002C66A4" w:rsidRPr="004D2AAB" w:rsidRDefault="002C66A4" w:rsidP="005C7E2D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 xml:space="preserve">ŽIVOTOSPRÁVA </w:t>
      </w:r>
      <w:r w:rsidRPr="00C02417">
        <w:rPr>
          <w:sz w:val="36"/>
          <w:szCs w:val="36"/>
        </w:rPr>
        <w:t>RODINY</w:t>
      </w:r>
      <w:r>
        <w:rPr>
          <w:sz w:val="36"/>
          <w:szCs w:val="36"/>
        </w:rPr>
        <w:t>-VÝŽIVA</w:t>
      </w:r>
    </w:p>
    <w:p w:rsidR="002C66A4" w:rsidRPr="00C818C2" w:rsidRDefault="002C66A4" w:rsidP="005C7E2D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C66A4" w:rsidRPr="00C818C2" w:rsidRDefault="002C66A4" w:rsidP="005C7E2D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2C66A4" w:rsidRPr="00C818C2" w:rsidRDefault="002C66A4" w:rsidP="005C7E2D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 xml:space="preserve">ŽIVOTOSPRÁVA </w:t>
      </w:r>
      <w:r w:rsidRPr="00C02417">
        <w:rPr>
          <w:sz w:val="36"/>
          <w:szCs w:val="36"/>
        </w:rPr>
        <w:t>RODINY</w:t>
      </w:r>
      <w:r>
        <w:rPr>
          <w:sz w:val="36"/>
          <w:szCs w:val="36"/>
        </w:rPr>
        <w:t>-VÝŽIVA</w:t>
      </w:r>
      <w:r>
        <w:rPr>
          <w:sz w:val="28"/>
          <w:szCs w:val="28"/>
        </w:rPr>
        <w:br/>
        <w:t>(práce s interaktivní tabulí, pracovní list)</w:t>
      </w:r>
    </w:p>
    <w:p w:rsidR="002C66A4" w:rsidRDefault="002C66A4" w:rsidP="005C7E2D"/>
    <w:p w:rsidR="002C66A4" w:rsidRDefault="002C66A4" w:rsidP="005C7E2D"/>
    <w:p w:rsidR="002C66A4" w:rsidRDefault="002C66A4" w:rsidP="005C7E2D">
      <w:pPr>
        <w:pBdr>
          <w:bottom w:val="single" w:sz="4" w:space="1" w:color="auto"/>
        </w:pBdr>
      </w:pPr>
    </w:p>
    <w:p w:rsidR="002C66A4" w:rsidRPr="009862F8" w:rsidRDefault="002C66A4" w:rsidP="005C7E2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C66A4" w:rsidRPr="009862F8" w:rsidRDefault="002C66A4" w:rsidP="005C7E2D">
      <w:pPr>
        <w:jc w:val="center"/>
        <w:rPr>
          <w:sz w:val="16"/>
          <w:szCs w:val="16"/>
        </w:rPr>
      </w:pPr>
    </w:p>
    <w:p w:rsidR="002C66A4" w:rsidRDefault="002C66A4" w:rsidP="005C7E2D">
      <w:pPr>
        <w:jc w:val="center"/>
        <w:rPr>
          <w:sz w:val="16"/>
          <w:szCs w:val="16"/>
        </w:rPr>
        <w:sectPr w:rsidR="002C66A4" w:rsidSect="00A73303">
          <w:headerReference w:type="first" r:id="rId10"/>
          <w:pgSz w:w="11906" w:h="16838"/>
          <w:pgMar w:top="1418" w:right="1418" w:bottom="1418" w:left="1418" w:header="709" w:footer="709" w:gutter="0"/>
          <w:cols w:space="708"/>
          <w:titlePg/>
          <w:rtlGutter/>
          <w:docGrid w:linePitch="360"/>
        </w:sectPr>
      </w:pPr>
    </w:p>
    <w:p w:rsidR="002C66A4" w:rsidRDefault="002C66A4" w:rsidP="001E2E13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  <w:u w:val="single"/>
        </w:rPr>
        <w:t>ŽIVOTOSPRÁVA    RODINY:</w:t>
      </w:r>
      <w:r w:rsidRPr="00B0550E">
        <w:rPr>
          <w:rFonts w:ascii="Arial" w:hAnsi="Arial" w:cs="Arial"/>
          <w:b/>
          <w:sz w:val="56"/>
          <w:szCs w:val="56"/>
        </w:rPr>
        <w:t xml:space="preserve">  </w:t>
      </w:r>
      <w:r>
        <w:rPr>
          <w:rFonts w:ascii="Arial" w:hAnsi="Arial" w:cs="Arial"/>
          <w:b/>
          <w:sz w:val="56"/>
          <w:szCs w:val="56"/>
        </w:rPr>
        <w:t>VÝŽIVA</w:t>
      </w:r>
    </w:p>
    <w:p w:rsidR="002C66A4" w:rsidRPr="005B2651" w:rsidRDefault="002C66A4" w:rsidP="001E2E13">
      <w:pPr>
        <w:jc w:val="center"/>
        <w:rPr>
          <w:rFonts w:ascii="Arial" w:hAnsi="Arial" w:cs="Arial"/>
          <w:b/>
          <w:sz w:val="56"/>
          <w:szCs w:val="56"/>
        </w:rPr>
      </w:pPr>
      <w:r w:rsidRPr="007F081E">
        <w:rPr>
          <w:rFonts w:ascii="Arial" w:hAnsi="Arial" w:cs="Arial"/>
          <w:sz w:val="40"/>
          <w:szCs w:val="40"/>
        </w:rPr>
        <w:t>Výživa je potrava, kterou jíme, abychom se udrželi při životě.</w:t>
      </w:r>
      <w:r>
        <w:rPr>
          <w:rFonts w:ascii="Arial" w:hAnsi="Arial" w:cs="Arial"/>
          <w:sz w:val="40"/>
          <w:szCs w:val="40"/>
        </w:rPr>
        <w:tab/>
      </w:r>
      <w:r w:rsidRPr="00605343">
        <w:rPr>
          <w:rFonts w:ascii="Arial" w:hAnsi="Arial" w:cs="Arial"/>
          <w:noProof/>
          <w:sz w:val="40"/>
          <w:szCs w:val="40"/>
          <w:lang w:eastAsia="cs-CZ"/>
        </w:rPr>
        <w:pict>
          <v:shape id="Obrázek 6" o:spid="_x0000_i1026" type="#_x0000_t75" style="width:127.5pt;height:81.75pt;visibility:visible">
            <v:imagedata r:id="rId11" o:title=""/>
          </v:shape>
        </w:pict>
      </w:r>
    </w:p>
    <w:p w:rsidR="002C66A4" w:rsidRDefault="002C66A4" w:rsidP="001E2E13">
      <w:pPr>
        <w:rPr>
          <w:rFonts w:ascii="Arial" w:hAnsi="Arial" w:cs="Arial"/>
          <w:sz w:val="40"/>
          <w:szCs w:val="40"/>
        </w:rPr>
      </w:pPr>
    </w:p>
    <w:p w:rsidR="002C66A4" w:rsidRPr="00450061" w:rsidRDefault="002C66A4" w:rsidP="001E2E13">
      <w:pPr>
        <w:rPr>
          <w:rFonts w:ascii="Arial" w:hAnsi="Arial" w:cs="Arial"/>
          <w:sz w:val="36"/>
          <w:szCs w:val="36"/>
        </w:rPr>
      </w:pPr>
      <w:r w:rsidRPr="00450061">
        <w:rPr>
          <w:rFonts w:ascii="Arial" w:hAnsi="Arial" w:cs="Arial"/>
          <w:sz w:val="36"/>
          <w:szCs w:val="36"/>
        </w:rPr>
        <w:t>Správná výživa zajišťuje našemu tělu všechno, co potřebujeme pro zdraví a růst:</w:t>
      </w:r>
    </w:p>
    <w:p w:rsidR="002C66A4" w:rsidRPr="00450061" w:rsidRDefault="002C66A4" w:rsidP="001E2E1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0"/>
          <w:szCs w:val="40"/>
        </w:rPr>
      </w:pPr>
      <w:r w:rsidRPr="00450061">
        <w:rPr>
          <w:rFonts w:ascii="Arial" w:hAnsi="Arial" w:cs="Arial"/>
          <w:b/>
          <w:sz w:val="40"/>
          <w:szCs w:val="40"/>
        </w:rPr>
        <w:t>cukry</w:t>
      </w:r>
      <w:r w:rsidRPr="00450061">
        <w:rPr>
          <w:rFonts w:ascii="Arial" w:hAnsi="Arial" w:cs="Arial"/>
          <w:sz w:val="40"/>
          <w:szCs w:val="40"/>
        </w:rPr>
        <w:tab/>
        <w:t>(nejvíce cukru obsahují cukrovinky a sladké pečivo)</w:t>
      </w:r>
    </w:p>
    <w:p w:rsidR="002C66A4" w:rsidRPr="00450061" w:rsidRDefault="002C66A4" w:rsidP="001E2E1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0"/>
          <w:szCs w:val="40"/>
        </w:rPr>
      </w:pPr>
      <w:r w:rsidRPr="00450061">
        <w:rPr>
          <w:rFonts w:ascii="Arial" w:hAnsi="Arial" w:cs="Arial"/>
          <w:b/>
          <w:sz w:val="40"/>
          <w:szCs w:val="40"/>
        </w:rPr>
        <w:t>tuky</w:t>
      </w:r>
      <w:r w:rsidRPr="00450061">
        <w:rPr>
          <w:rFonts w:ascii="Arial" w:hAnsi="Arial" w:cs="Arial"/>
          <w:b/>
          <w:sz w:val="40"/>
          <w:szCs w:val="40"/>
        </w:rPr>
        <w:tab/>
      </w:r>
      <w:r w:rsidRPr="00450061">
        <w:rPr>
          <w:rFonts w:ascii="Arial" w:hAnsi="Arial" w:cs="Arial"/>
          <w:sz w:val="40"/>
          <w:szCs w:val="40"/>
        </w:rPr>
        <w:t>(v mléčných výrobcích a v mase)</w:t>
      </w:r>
    </w:p>
    <w:p w:rsidR="002C66A4" w:rsidRPr="00450061" w:rsidRDefault="002C66A4" w:rsidP="001E2E1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0"/>
          <w:szCs w:val="40"/>
        </w:rPr>
      </w:pPr>
      <w:r w:rsidRPr="00450061">
        <w:rPr>
          <w:rFonts w:ascii="Arial" w:hAnsi="Arial" w:cs="Arial"/>
          <w:b/>
          <w:sz w:val="40"/>
          <w:szCs w:val="40"/>
        </w:rPr>
        <w:t>bílkoviny</w:t>
      </w:r>
      <w:r w:rsidRPr="00450061">
        <w:rPr>
          <w:rFonts w:ascii="Arial" w:hAnsi="Arial" w:cs="Arial"/>
          <w:b/>
          <w:sz w:val="40"/>
          <w:szCs w:val="40"/>
        </w:rPr>
        <w:tab/>
      </w:r>
      <w:r w:rsidRPr="00450061">
        <w:rPr>
          <w:rFonts w:ascii="Arial" w:hAnsi="Arial" w:cs="Arial"/>
          <w:sz w:val="40"/>
          <w:szCs w:val="40"/>
        </w:rPr>
        <w:t>(v luštěninách, v mase, v mléčných výrobcích)</w:t>
      </w:r>
    </w:p>
    <w:p w:rsidR="002C66A4" w:rsidRPr="00450061" w:rsidRDefault="002C66A4" w:rsidP="001E2E1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0"/>
          <w:szCs w:val="40"/>
        </w:rPr>
      </w:pPr>
      <w:r w:rsidRPr="00450061">
        <w:rPr>
          <w:rFonts w:ascii="Arial" w:hAnsi="Arial" w:cs="Arial"/>
          <w:b/>
          <w:sz w:val="40"/>
          <w:szCs w:val="40"/>
        </w:rPr>
        <w:t>vitamíny</w:t>
      </w:r>
      <w:r w:rsidRPr="00450061">
        <w:rPr>
          <w:rFonts w:ascii="Arial" w:hAnsi="Arial" w:cs="Arial"/>
          <w:sz w:val="40"/>
          <w:szCs w:val="40"/>
        </w:rPr>
        <w:tab/>
        <w:t>(v ovoci a v zelenině)</w:t>
      </w:r>
    </w:p>
    <w:p w:rsidR="002C66A4" w:rsidRPr="00450061" w:rsidRDefault="002C66A4" w:rsidP="001E2E1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0"/>
          <w:szCs w:val="40"/>
        </w:rPr>
      </w:pPr>
      <w:r w:rsidRPr="00450061">
        <w:rPr>
          <w:rFonts w:ascii="Arial" w:hAnsi="Arial" w:cs="Arial"/>
          <w:b/>
          <w:sz w:val="40"/>
          <w:szCs w:val="40"/>
        </w:rPr>
        <w:t>minerální látky</w:t>
      </w:r>
      <w:r w:rsidRPr="00450061">
        <w:rPr>
          <w:rFonts w:ascii="Arial" w:hAnsi="Arial" w:cs="Arial"/>
          <w:b/>
          <w:sz w:val="40"/>
          <w:szCs w:val="40"/>
        </w:rPr>
        <w:tab/>
      </w:r>
      <w:r w:rsidRPr="00450061">
        <w:rPr>
          <w:rFonts w:ascii="Arial" w:hAnsi="Arial" w:cs="Arial"/>
          <w:b/>
          <w:sz w:val="40"/>
          <w:szCs w:val="40"/>
        </w:rPr>
        <w:tab/>
      </w:r>
      <w:r w:rsidRPr="00450061">
        <w:rPr>
          <w:rFonts w:ascii="Arial" w:hAnsi="Arial" w:cs="Arial"/>
          <w:sz w:val="40"/>
          <w:szCs w:val="40"/>
        </w:rPr>
        <w:t>(v rybách, v tmavém chlebu, v mléce)</w:t>
      </w:r>
    </w:p>
    <w:p w:rsidR="002C66A4" w:rsidRPr="00450061" w:rsidRDefault="002C66A4" w:rsidP="001E2E13">
      <w:pPr>
        <w:rPr>
          <w:rFonts w:ascii="Arial" w:hAnsi="Arial" w:cs="Arial"/>
          <w:b/>
          <w:sz w:val="36"/>
          <w:szCs w:val="36"/>
        </w:rPr>
      </w:pPr>
    </w:p>
    <w:p w:rsidR="002C66A4" w:rsidRDefault="002C66A4" w:rsidP="001E2E13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K životu také potřebujeme dostatečné množství tekutin.</w:t>
      </w:r>
    </w:p>
    <w:p w:rsidR="002C66A4" w:rsidRPr="00D2790D" w:rsidRDefault="002C66A4" w:rsidP="00437E94">
      <w:pPr>
        <w:rPr>
          <w:rFonts w:ascii="Arial" w:hAnsi="Arial" w:cs="Arial"/>
          <w:sz w:val="40"/>
          <w:szCs w:val="40"/>
        </w:rPr>
      </w:pPr>
      <w:r w:rsidRPr="00D2790D">
        <w:rPr>
          <w:rFonts w:ascii="Arial" w:hAnsi="Arial" w:cs="Arial"/>
          <w:sz w:val="40"/>
          <w:szCs w:val="40"/>
          <w:u w:val="single"/>
        </w:rPr>
        <w:t>Správná výživa</w:t>
      </w:r>
      <w:r w:rsidRPr="00D2790D">
        <w:rPr>
          <w:rFonts w:ascii="Arial" w:hAnsi="Arial" w:cs="Arial"/>
          <w:sz w:val="40"/>
          <w:szCs w:val="40"/>
        </w:rPr>
        <w:t xml:space="preserve"> obsahuje všechny složky potravy v dostatečném množství.</w:t>
      </w:r>
    </w:p>
    <w:p w:rsidR="002C66A4" w:rsidRPr="00D2790D" w:rsidRDefault="002C66A4" w:rsidP="00437E94">
      <w:pPr>
        <w:rPr>
          <w:rFonts w:ascii="Arial" w:hAnsi="Arial" w:cs="Arial"/>
          <w:sz w:val="40"/>
          <w:szCs w:val="40"/>
        </w:rPr>
      </w:pPr>
      <w:r w:rsidRPr="00D2790D">
        <w:rPr>
          <w:rFonts w:ascii="Arial" w:hAnsi="Arial" w:cs="Arial"/>
          <w:sz w:val="40"/>
          <w:szCs w:val="40"/>
          <w:u w:val="single"/>
        </w:rPr>
        <w:t>Nadbytek a špatná skladba potravy</w:t>
      </w:r>
      <w:r w:rsidRPr="00D2790D">
        <w:rPr>
          <w:rFonts w:ascii="Arial" w:hAnsi="Arial" w:cs="Arial"/>
          <w:sz w:val="40"/>
          <w:szCs w:val="40"/>
        </w:rPr>
        <w:t xml:space="preserve"> vede k otylosti a nemocem.</w:t>
      </w:r>
    </w:p>
    <w:p w:rsidR="002C66A4" w:rsidRDefault="002C66A4" w:rsidP="00437E94">
      <w:pPr>
        <w:rPr>
          <w:rFonts w:ascii="Arial" w:hAnsi="Arial" w:cs="Arial"/>
          <w:sz w:val="40"/>
          <w:szCs w:val="40"/>
        </w:rPr>
      </w:pPr>
      <w:r w:rsidRPr="00D2790D">
        <w:rPr>
          <w:rFonts w:ascii="Arial" w:hAnsi="Arial" w:cs="Arial"/>
          <w:sz w:val="40"/>
          <w:szCs w:val="40"/>
          <w:u w:val="single"/>
        </w:rPr>
        <w:t>Nedostatek potravy</w:t>
      </w:r>
      <w:r w:rsidRPr="00D2790D">
        <w:rPr>
          <w:rFonts w:ascii="Arial" w:hAnsi="Arial" w:cs="Arial"/>
          <w:sz w:val="40"/>
          <w:szCs w:val="40"/>
        </w:rPr>
        <w:t xml:space="preserve"> způsobuje podvýživu. </w:t>
      </w:r>
    </w:p>
    <w:p w:rsidR="002C66A4" w:rsidRDefault="002C66A4" w:rsidP="00437E94">
      <w:pPr>
        <w:rPr>
          <w:rFonts w:ascii="Arial" w:hAnsi="Arial" w:cs="Arial"/>
          <w:sz w:val="40"/>
          <w:szCs w:val="40"/>
        </w:rPr>
      </w:pPr>
    </w:p>
    <w:p w:rsidR="002C66A4" w:rsidRDefault="002C66A4" w:rsidP="00437E94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Do správné výživy nepatří: </w:t>
      </w:r>
      <w:r>
        <w:rPr>
          <w:rFonts w:ascii="Arial" w:hAnsi="Arial" w:cs="Arial"/>
          <w:b/>
          <w:sz w:val="40"/>
          <w:szCs w:val="40"/>
        </w:rPr>
        <w:tab/>
        <w:t>kouření, alkohol, drogy.</w:t>
      </w:r>
    </w:p>
    <w:p w:rsidR="002C66A4" w:rsidRDefault="002C66A4" w:rsidP="00437E94">
      <w:pPr>
        <w:rPr>
          <w:rFonts w:ascii="Arial" w:hAnsi="Arial" w:cs="Arial"/>
          <w:b/>
          <w:sz w:val="40"/>
          <w:szCs w:val="40"/>
        </w:rPr>
      </w:pPr>
    </w:p>
    <w:p w:rsidR="002C66A4" w:rsidRDefault="002C66A4" w:rsidP="00437E94">
      <w:pPr>
        <w:rPr>
          <w:rFonts w:ascii="Arial" w:hAnsi="Arial" w:cs="Arial"/>
          <w:b/>
          <w:sz w:val="40"/>
          <w:szCs w:val="40"/>
        </w:rPr>
      </w:pPr>
    </w:p>
    <w:p w:rsidR="002C66A4" w:rsidRDefault="002C66A4" w:rsidP="00437E94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Úkol:</w:t>
      </w:r>
    </w:p>
    <w:p w:rsidR="002C66A4" w:rsidRDefault="002C66A4" w:rsidP="00437E94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je výživa?</w:t>
      </w:r>
    </w:p>
    <w:p w:rsidR="002C66A4" w:rsidRDefault="002C66A4" w:rsidP="00437E94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Jaké složky potravy obsahuje správná výživa?</w:t>
      </w:r>
    </w:p>
    <w:p w:rsidR="002C66A4" w:rsidRDefault="002C66A4" w:rsidP="00437E94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škodí našemu zdraví?</w:t>
      </w:r>
    </w:p>
    <w:p w:rsidR="002C66A4" w:rsidRDefault="002C66A4" w:rsidP="00437E94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Které potraviny nejvíce prospívají našemu tělu?</w:t>
      </w:r>
    </w:p>
    <w:p w:rsidR="002C66A4" w:rsidRPr="008323C4" w:rsidRDefault="002C66A4" w:rsidP="00437E94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způsobuje nadbytek nebo špatná skladba potravy?</w:t>
      </w:r>
    </w:p>
    <w:p w:rsidR="002C66A4" w:rsidRDefault="002C66A4"/>
    <w:p w:rsidR="002C66A4" w:rsidRDefault="002C66A4" w:rsidP="00B90C86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Vyber z jídelníčku jídla, která nepatří do správné výživy snídaně, oběda, svačin a večeře (vyškrtni je)</w:t>
      </w:r>
      <w:r w:rsidRPr="00EF467A">
        <w:rPr>
          <w:rFonts w:ascii="Arial" w:hAnsi="Arial" w:cs="Arial"/>
          <w:i/>
          <w:sz w:val="36"/>
          <w:szCs w:val="36"/>
        </w:rPr>
        <w:t>:</w:t>
      </w:r>
    </w:p>
    <w:p w:rsidR="002C66A4" w:rsidRPr="00EF467A" w:rsidRDefault="002C66A4" w:rsidP="00B90C86">
      <w:pPr>
        <w:rPr>
          <w:rFonts w:ascii="Arial" w:hAnsi="Arial" w:cs="Arial"/>
          <w:i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28"/>
        <w:gridCol w:w="2828"/>
        <w:gridCol w:w="2828"/>
        <w:gridCol w:w="2829"/>
        <w:gridCol w:w="2829"/>
      </w:tblGrid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snídaně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svačina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oběd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svačina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večeře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zmrzlinový pohár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ledová tříšť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pečené kuře, brambory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pudink s piškoty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zeleninový salát s kuřecím masem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biftek, smažené hranolky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ovocný jogurt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rybí filé, bramborová kaše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oříšková čokoláda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těstoviny s tuňákem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ovoce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bábovka, kakao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smažené brambůrky, coca- cola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sýrová pomazánka, chléb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smažené hranolky, tatarka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toust, smažená vajíčka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 xml:space="preserve">ovocný salát 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zmrzlina s čokoládovou polevou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obložený chlebíček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zapečený toust se špenátem a sýrem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vepřový řízek, bramborový salát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rohlík, máslo, sýr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pečený králík, špenát, knedlík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sladký rohlík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jogurt, rohlík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pizza</w:t>
            </w:r>
          </w:p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</w:p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rohlík, párek, hořčice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vánočka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mléčná rýže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pečené maso, knedlík, zelí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vaječná pomazánka, chléb</w:t>
            </w:r>
          </w:p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ovocný koláč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chléb, máslo, šunka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cukrová vata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943634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943634"/>
                <w:sz w:val="32"/>
                <w:szCs w:val="32"/>
              </w:rPr>
              <w:t>obložený chléb, zeleninová obloha</w:t>
            </w:r>
          </w:p>
        </w:tc>
      </w:tr>
    </w:tbl>
    <w:p w:rsidR="002C66A4" w:rsidRDefault="002C66A4" w:rsidP="00EF467A">
      <w:pPr>
        <w:rPr>
          <w:rFonts w:ascii="Arial" w:hAnsi="Arial" w:cs="Arial"/>
          <w:i/>
          <w:sz w:val="36"/>
          <w:szCs w:val="36"/>
        </w:rPr>
      </w:pPr>
      <w:r w:rsidRPr="00EF467A">
        <w:rPr>
          <w:rFonts w:ascii="Arial" w:hAnsi="Arial" w:cs="Arial"/>
          <w:i/>
          <w:sz w:val="36"/>
          <w:szCs w:val="36"/>
        </w:rPr>
        <w:t>Z navrhovaných  jídel  si sestav jídelníček:</w:t>
      </w:r>
    </w:p>
    <w:p w:rsidR="002C66A4" w:rsidRPr="00EF467A" w:rsidRDefault="002C66A4" w:rsidP="00EF467A">
      <w:pPr>
        <w:rPr>
          <w:rFonts w:ascii="Arial" w:hAnsi="Arial" w:cs="Arial"/>
          <w:i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28"/>
        <w:gridCol w:w="2828"/>
        <w:gridCol w:w="2828"/>
        <w:gridCol w:w="2829"/>
        <w:gridCol w:w="2829"/>
      </w:tblGrid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snídaně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svačina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oběd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svačina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večeře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rohlík, párek, hořčice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ovoce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pečené kuře, brambory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pudink s piškoty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zeleninový salát s kuřecím masem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chléb, máslo, šunka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jogurt, rohlík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rybí filé, bramborová kaše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ovocný jogurt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těstoviny s tuňákem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rohlík, máslo, sýr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bábovka, kakao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vepřový řízek, bramborový salát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ovocný koláč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obložený chléb, zeleninová obloha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toust, smažená vajíčka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 xml:space="preserve">ovocný salát 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biftek, smažené hranolky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obložený chlebíček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zapečený toust se špenátem a sýrem</w:t>
            </w:r>
          </w:p>
        </w:tc>
      </w:tr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vánočka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mléčná rýže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pečený králík, špenát, knedlík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sladký rohlík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860EC8">
              <w:rPr>
                <w:rFonts w:ascii="Arial" w:hAnsi="Arial" w:cs="Arial"/>
                <w:color w:val="002060"/>
                <w:sz w:val="32"/>
                <w:szCs w:val="32"/>
              </w:rPr>
              <w:t>pizza</w:t>
            </w:r>
          </w:p>
        </w:tc>
      </w:tr>
    </w:tbl>
    <w:p w:rsidR="002C66A4" w:rsidRDefault="002C66A4" w:rsidP="00EF467A">
      <w:pPr>
        <w:rPr>
          <w:rFonts w:ascii="Arial" w:hAnsi="Arial" w:cs="Arial"/>
          <w:i/>
          <w:color w:val="002060"/>
          <w:sz w:val="40"/>
          <w:szCs w:val="4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28"/>
        <w:gridCol w:w="2828"/>
        <w:gridCol w:w="2828"/>
        <w:gridCol w:w="2829"/>
        <w:gridCol w:w="2829"/>
      </w:tblGrid>
      <w:tr w:rsidR="002C66A4" w:rsidRPr="00860EC8" w:rsidTr="00860EC8"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snídaně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svačina</w:t>
            </w:r>
          </w:p>
        </w:tc>
        <w:tc>
          <w:tcPr>
            <w:tcW w:w="2828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oběd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svačina</w:t>
            </w:r>
          </w:p>
        </w:tc>
        <w:tc>
          <w:tcPr>
            <w:tcW w:w="2829" w:type="dxa"/>
          </w:tcPr>
          <w:p w:rsidR="002C66A4" w:rsidRPr="00860EC8" w:rsidRDefault="002C66A4" w:rsidP="00860EC8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60EC8">
              <w:rPr>
                <w:rFonts w:ascii="Arial" w:hAnsi="Arial" w:cs="Arial"/>
                <w:b/>
                <w:sz w:val="40"/>
                <w:szCs w:val="40"/>
              </w:rPr>
              <w:t>večeře</w:t>
            </w:r>
          </w:p>
        </w:tc>
      </w:tr>
      <w:tr w:rsidR="002C66A4" w:rsidRPr="00860EC8" w:rsidTr="00860EC8">
        <w:tc>
          <w:tcPr>
            <w:tcW w:w="2828" w:type="dxa"/>
            <w:shd w:val="clear" w:color="auto" w:fill="C6D9F1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</w:tc>
        <w:tc>
          <w:tcPr>
            <w:tcW w:w="2828" w:type="dxa"/>
            <w:shd w:val="clear" w:color="auto" w:fill="C6D9F1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</w:tc>
        <w:tc>
          <w:tcPr>
            <w:tcW w:w="2828" w:type="dxa"/>
            <w:shd w:val="clear" w:color="auto" w:fill="C6D9F1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</w:tc>
        <w:tc>
          <w:tcPr>
            <w:tcW w:w="2829" w:type="dxa"/>
            <w:shd w:val="clear" w:color="auto" w:fill="C6D9F1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</w:tc>
        <w:tc>
          <w:tcPr>
            <w:tcW w:w="2829" w:type="dxa"/>
            <w:shd w:val="clear" w:color="auto" w:fill="C6D9F1"/>
          </w:tcPr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  <w:p w:rsidR="002C66A4" w:rsidRPr="00860EC8" w:rsidRDefault="002C66A4" w:rsidP="00860EC8">
            <w:pPr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</w:tc>
      </w:tr>
    </w:tbl>
    <w:p w:rsidR="002C66A4" w:rsidRDefault="002C66A4" w:rsidP="00E34460"/>
    <w:sectPr w:rsidR="002C66A4" w:rsidSect="00A73303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6A4" w:rsidRDefault="002C66A4" w:rsidP="001E2E13">
      <w:pPr>
        <w:spacing w:after="0" w:line="240" w:lineRule="auto"/>
      </w:pPr>
      <w:r>
        <w:separator/>
      </w:r>
    </w:p>
  </w:endnote>
  <w:endnote w:type="continuationSeparator" w:id="0">
    <w:p w:rsidR="002C66A4" w:rsidRDefault="002C66A4" w:rsidP="001E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6A4" w:rsidRDefault="002C66A4" w:rsidP="001E2E13">
      <w:pPr>
        <w:spacing w:after="0" w:line="240" w:lineRule="auto"/>
      </w:pPr>
      <w:r>
        <w:separator/>
      </w:r>
    </w:p>
  </w:footnote>
  <w:footnote w:type="continuationSeparator" w:id="0">
    <w:p w:rsidR="002C66A4" w:rsidRDefault="002C66A4" w:rsidP="001E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6A4" w:rsidRDefault="002C66A4" w:rsidP="001E2E13">
    <w:pPr>
      <w:pStyle w:val="Header"/>
      <w:tabs>
        <w:tab w:val="left" w:pos="1843"/>
      </w:tabs>
      <w:jc w:val="center"/>
      <w:rPr>
        <w:rFonts w:ascii="Arial" w:hAnsi="Arial" w:cs="Arial"/>
        <w:sz w:val="24"/>
        <w:szCs w:val="24"/>
      </w:rPr>
    </w:pPr>
    <w:r w:rsidRPr="000805B5">
      <w:rPr>
        <w:rFonts w:ascii="Arial" w:hAnsi="Arial" w:cs="Arial"/>
        <w:sz w:val="24"/>
        <w:szCs w:val="24"/>
      </w:rPr>
      <w:t xml:space="preserve">Mgr. Romana Čermáková, </w:t>
    </w:r>
    <w:r>
      <w:rPr>
        <w:rFonts w:ascii="Arial" w:hAnsi="Arial" w:cs="Arial"/>
        <w:sz w:val="24"/>
        <w:szCs w:val="24"/>
      </w:rPr>
      <w:t>11.11</w:t>
    </w:r>
    <w:r w:rsidRPr="000805B5">
      <w:rPr>
        <w:rFonts w:ascii="Arial" w:hAnsi="Arial" w:cs="Arial"/>
        <w:sz w:val="24"/>
        <w:szCs w:val="24"/>
      </w:rPr>
      <w:t>.2011, 6.ročník</w:t>
    </w:r>
    <w:r>
      <w:rPr>
        <w:rFonts w:ascii="Arial" w:hAnsi="Arial" w:cs="Arial"/>
        <w:sz w:val="24"/>
        <w:szCs w:val="24"/>
      </w:rPr>
      <w:t xml:space="preserve"> ZŠ praktická, Člověk a společnost, Výchova k občanství:</w:t>
    </w:r>
  </w:p>
  <w:p w:rsidR="002C66A4" w:rsidRPr="000805B5" w:rsidRDefault="002C66A4" w:rsidP="001E2E13">
    <w:pPr>
      <w:pStyle w:val="Header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„ŽIVOTOSPRÁVA RODINY: VÝŽIVA“, interaktivní práce: žák-tabule, pracovní listy</w:t>
    </w:r>
  </w:p>
  <w:p w:rsidR="002C66A4" w:rsidRDefault="002C66A4" w:rsidP="001E2E13">
    <w:pPr>
      <w:pStyle w:val="Header"/>
      <w:tabs>
        <w:tab w:val="clear" w:pos="4536"/>
        <w:tab w:val="clear" w:pos="9072"/>
        <w:tab w:val="left" w:pos="2430"/>
      </w:tabs>
      <w:jc w:val="center"/>
    </w:pPr>
  </w:p>
  <w:p w:rsidR="002C66A4" w:rsidRDefault="002C66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675FA"/>
    <w:multiLevelType w:val="hybridMultilevel"/>
    <w:tmpl w:val="29E0BE0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7D1A23"/>
    <w:multiLevelType w:val="hybridMultilevel"/>
    <w:tmpl w:val="66C89D80"/>
    <w:lvl w:ilvl="0" w:tplc="E29E5B6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C3D"/>
    <w:rsid w:val="000355FD"/>
    <w:rsid w:val="000805B5"/>
    <w:rsid w:val="00156E9B"/>
    <w:rsid w:val="001936F4"/>
    <w:rsid w:val="001E2E13"/>
    <w:rsid w:val="00236855"/>
    <w:rsid w:val="002C66A4"/>
    <w:rsid w:val="00362FAE"/>
    <w:rsid w:val="003F53BB"/>
    <w:rsid w:val="00437E94"/>
    <w:rsid w:val="00450061"/>
    <w:rsid w:val="004D2AAB"/>
    <w:rsid w:val="00502344"/>
    <w:rsid w:val="00503ABF"/>
    <w:rsid w:val="00543B9C"/>
    <w:rsid w:val="005B2651"/>
    <w:rsid w:val="005C7E2D"/>
    <w:rsid w:val="00605343"/>
    <w:rsid w:val="00686C3D"/>
    <w:rsid w:val="006B704C"/>
    <w:rsid w:val="00735732"/>
    <w:rsid w:val="00745C00"/>
    <w:rsid w:val="007A02C4"/>
    <w:rsid w:val="007A35A0"/>
    <w:rsid w:val="007F081E"/>
    <w:rsid w:val="008323C4"/>
    <w:rsid w:val="00860EC8"/>
    <w:rsid w:val="009862F8"/>
    <w:rsid w:val="009879B8"/>
    <w:rsid w:val="00A73303"/>
    <w:rsid w:val="00AC7C20"/>
    <w:rsid w:val="00B0462E"/>
    <w:rsid w:val="00B0550E"/>
    <w:rsid w:val="00B863E3"/>
    <w:rsid w:val="00B90C86"/>
    <w:rsid w:val="00BD0AE5"/>
    <w:rsid w:val="00C02417"/>
    <w:rsid w:val="00C5152E"/>
    <w:rsid w:val="00C818C2"/>
    <w:rsid w:val="00D2790D"/>
    <w:rsid w:val="00D845A7"/>
    <w:rsid w:val="00DC5202"/>
    <w:rsid w:val="00E34460"/>
    <w:rsid w:val="00E436B5"/>
    <w:rsid w:val="00EA3E37"/>
    <w:rsid w:val="00EC5501"/>
    <w:rsid w:val="00EF467A"/>
    <w:rsid w:val="00F17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E1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E2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E2E1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E2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E2E13"/>
    <w:rPr>
      <w:rFonts w:cs="Times New Roman"/>
    </w:rPr>
  </w:style>
  <w:style w:type="paragraph" w:styleId="ListParagraph">
    <w:name w:val="List Paragraph"/>
    <w:basedOn w:val="Normal"/>
    <w:uiPriority w:val="99"/>
    <w:qFormat/>
    <w:rsid w:val="001E2E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E2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2E1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EF467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5C7E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454</Words>
  <Characters>2679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0K3M</dc:creator>
  <cp:keywords/>
  <dc:description/>
  <cp:lastModifiedBy>Maminka</cp:lastModifiedBy>
  <cp:revision>3</cp:revision>
  <dcterms:created xsi:type="dcterms:W3CDTF">2012-02-29T07:44:00Z</dcterms:created>
  <dcterms:modified xsi:type="dcterms:W3CDTF">2012-02-29T07:45:00Z</dcterms:modified>
</cp:coreProperties>
</file>