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097" w:rsidRDefault="00892097" w:rsidP="00AA4604">
      <w:pPr>
        <w:rPr>
          <w:b/>
          <w:u w:val="single"/>
        </w:rPr>
      </w:pPr>
      <w:r w:rsidRPr="00752CA2">
        <w:rPr>
          <w:b/>
          <w:noProof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96.75pt;visibility:visible">
            <v:imagedata r:id="rId5" o:title=""/>
          </v:shape>
        </w:pict>
      </w:r>
    </w:p>
    <w:p w:rsidR="00892097" w:rsidRDefault="00892097" w:rsidP="00AA4604">
      <w:pPr>
        <w:rPr>
          <w:b/>
          <w:u w:val="single"/>
        </w:rPr>
      </w:pPr>
    </w:p>
    <w:p w:rsidR="00892097" w:rsidRDefault="00892097" w:rsidP="00AA4604">
      <w:pPr>
        <w:rPr>
          <w:b/>
          <w:u w:val="single"/>
        </w:rPr>
      </w:pPr>
    </w:p>
    <w:p w:rsidR="00892097" w:rsidRPr="004C3195" w:rsidRDefault="00892097" w:rsidP="00AA4604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892097" w:rsidRPr="004C3195" w:rsidRDefault="00892097" w:rsidP="00AA4604">
      <w:pPr>
        <w:tabs>
          <w:tab w:val="left" w:pos="2340"/>
        </w:tabs>
        <w:rPr>
          <w:b/>
        </w:rPr>
      </w:pPr>
    </w:p>
    <w:p w:rsidR="00892097" w:rsidRPr="004C3195" w:rsidRDefault="00892097" w:rsidP="00AA4604">
      <w:pPr>
        <w:tabs>
          <w:tab w:val="left" w:pos="2340"/>
        </w:tabs>
        <w:rPr>
          <w:b/>
        </w:rPr>
      </w:pPr>
    </w:p>
    <w:p w:rsidR="00892097" w:rsidRPr="0020665B" w:rsidRDefault="00892097" w:rsidP="00AA4604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t>Mgr. Dana Havlíčková</w:t>
      </w:r>
    </w:p>
    <w:p w:rsidR="00892097" w:rsidRPr="004C3195" w:rsidRDefault="00892097" w:rsidP="00AA4604">
      <w:pPr>
        <w:tabs>
          <w:tab w:val="left" w:pos="2340"/>
        </w:tabs>
        <w:rPr>
          <w:b/>
        </w:rPr>
      </w:pPr>
    </w:p>
    <w:p w:rsidR="00892097" w:rsidRPr="004C3195" w:rsidRDefault="00892097" w:rsidP="00AA4604">
      <w:pPr>
        <w:tabs>
          <w:tab w:val="left" w:pos="2340"/>
        </w:tabs>
        <w:rPr>
          <w:b/>
        </w:rPr>
      </w:pPr>
    </w:p>
    <w:p w:rsidR="00892097" w:rsidRPr="004C3195" w:rsidRDefault="00892097" w:rsidP="00AA4604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VY_32_INOVACE_19</w:t>
      </w:r>
      <w:r w:rsidRPr="004C3195">
        <w:t>_</w:t>
      </w:r>
      <w:r>
        <w:t>ČJ2</w:t>
      </w:r>
    </w:p>
    <w:p w:rsidR="00892097" w:rsidRPr="004C3195" w:rsidRDefault="00892097" w:rsidP="00AA4604">
      <w:pPr>
        <w:tabs>
          <w:tab w:val="left" w:pos="2340"/>
        </w:tabs>
      </w:pPr>
    </w:p>
    <w:p w:rsidR="00892097" w:rsidRPr="004C3195" w:rsidRDefault="00892097" w:rsidP="00AA4604">
      <w:pPr>
        <w:tabs>
          <w:tab w:val="left" w:pos="2340"/>
        </w:tabs>
        <w:rPr>
          <w:b/>
        </w:rPr>
      </w:pPr>
    </w:p>
    <w:p w:rsidR="00892097" w:rsidRPr="0020665B" w:rsidRDefault="00892097" w:rsidP="00AA4604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>
        <w:t>Čtení s porozuměním – K. Čapek: Povídání o pejskovi a kočičce II.</w:t>
      </w:r>
    </w:p>
    <w:p w:rsidR="00892097" w:rsidRPr="004C3195" w:rsidRDefault="00892097" w:rsidP="00AA4604">
      <w:pPr>
        <w:tabs>
          <w:tab w:val="left" w:pos="2340"/>
        </w:tabs>
        <w:rPr>
          <w:b/>
        </w:rPr>
      </w:pPr>
    </w:p>
    <w:p w:rsidR="00892097" w:rsidRPr="004C3195" w:rsidRDefault="00892097" w:rsidP="00AA4604">
      <w:pPr>
        <w:tabs>
          <w:tab w:val="left" w:pos="2340"/>
        </w:tabs>
        <w:rPr>
          <w:b/>
        </w:rPr>
      </w:pPr>
    </w:p>
    <w:p w:rsidR="00892097" w:rsidRPr="004C3195" w:rsidRDefault="00892097" w:rsidP="00AA4604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892097" w:rsidRPr="004C3195" w:rsidRDefault="00892097" w:rsidP="00AA4604">
      <w:pPr>
        <w:tabs>
          <w:tab w:val="left" w:pos="2340"/>
        </w:tabs>
        <w:rPr>
          <w:b/>
        </w:rPr>
      </w:pPr>
    </w:p>
    <w:p w:rsidR="00892097" w:rsidRPr="004C3195" w:rsidRDefault="00892097" w:rsidP="00AA4604">
      <w:pPr>
        <w:tabs>
          <w:tab w:val="left" w:pos="2340"/>
        </w:tabs>
        <w:rPr>
          <w:b/>
        </w:rPr>
      </w:pPr>
    </w:p>
    <w:p w:rsidR="00892097" w:rsidRDefault="00892097" w:rsidP="00AA4604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>Pracovní list ke čtení s porozuměním</w:t>
      </w:r>
    </w:p>
    <w:p w:rsidR="00892097" w:rsidRDefault="00892097" w:rsidP="00AA4604">
      <w:pPr>
        <w:tabs>
          <w:tab w:val="left" w:pos="2340"/>
        </w:tabs>
      </w:pPr>
    </w:p>
    <w:p w:rsidR="00892097" w:rsidRDefault="00892097" w:rsidP="00AA4604">
      <w:pPr>
        <w:tabs>
          <w:tab w:val="left" w:pos="2340"/>
        </w:tabs>
      </w:pPr>
    </w:p>
    <w:p w:rsidR="00892097" w:rsidRPr="007018F7" w:rsidRDefault="00892097" w:rsidP="00AA4604">
      <w:pPr>
        <w:tabs>
          <w:tab w:val="left" w:pos="2340"/>
        </w:tabs>
      </w:pPr>
      <w:r>
        <w:rPr>
          <w:b/>
        </w:rPr>
        <w:t>Datum vytvoření</w:t>
      </w:r>
      <w:r w:rsidRPr="0058094A">
        <w:t>:       20.4.</w:t>
      </w:r>
      <w:r>
        <w:t xml:space="preserve"> 2013</w:t>
      </w:r>
    </w:p>
    <w:p w:rsidR="00892097" w:rsidRDefault="00892097" w:rsidP="00AA4604">
      <w:pPr>
        <w:tabs>
          <w:tab w:val="left" w:pos="2340"/>
        </w:tabs>
      </w:pPr>
    </w:p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Default="00892097" w:rsidP="00AA4604"/>
    <w:p w:rsidR="00892097" w:rsidRPr="0058094A" w:rsidRDefault="00892097" w:rsidP="0058094A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56"/>
          <w:szCs w:val="56"/>
          <w:u w:val="single"/>
        </w:rPr>
      </w:pPr>
      <w:r w:rsidRPr="0058094A">
        <w:rPr>
          <w:rFonts w:ascii="Times New Roman" w:hAnsi="Times New Roman"/>
          <w:b/>
          <w:sz w:val="56"/>
          <w:szCs w:val="56"/>
          <w:u w:val="single"/>
        </w:rPr>
        <w:t>O klucích z Domažlic</w:t>
      </w:r>
    </w:p>
    <w:p w:rsidR="00892097" w:rsidRDefault="00892097" w:rsidP="0058094A">
      <w:pPr>
        <w:pStyle w:val="ListParagraph"/>
        <w:spacing w:line="240" w:lineRule="auto"/>
        <w:ind w:left="0" w:firstLine="57"/>
        <w:rPr>
          <w:rFonts w:ascii="Times New Roman" w:hAnsi="Times New Roman"/>
          <w:b/>
          <w:sz w:val="56"/>
          <w:szCs w:val="56"/>
          <w:u w:val="single"/>
        </w:rPr>
      </w:pPr>
    </w:p>
    <w:p w:rsidR="00892097" w:rsidRPr="0058094A" w:rsidRDefault="00892097" w:rsidP="0058094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Proč chtěl pan Čapek psát o klucích z Domažlic?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Přál si to pejsek a kočička</w:t>
      </w:r>
    </w:p>
    <w:p w:rsidR="00892097" w:rsidRPr="0058094A" w:rsidRDefault="00892097" w:rsidP="0058094A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Protože mu kluci napsali dopis</w:t>
      </w:r>
    </w:p>
    <w:p w:rsidR="00892097" w:rsidRPr="0058094A" w:rsidRDefault="00892097" w:rsidP="0058094A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Líbilo se mu v Domažlicích.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 xml:space="preserve"> Kluci chodili do třídy: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II. A</w:t>
      </w:r>
    </w:p>
    <w:p w:rsidR="00892097" w:rsidRPr="0058094A" w:rsidRDefault="00892097" w:rsidP="0058094A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II. B</w:t>
      </w:r>
    </w:p>
    <w:p w:rsidR="00892097" w:rsidRPr="0058094A" w:rsidRDefault="00892097" w:rsidP="0058094A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I. A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Pr="0058094A" w:rsidRDefault="00892097" w:rsidP="0058094A">
      <w:pPr>
        <w:rPr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 xml:space="preserve"> Došli pejsek a kočička až do Domažlic?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Nedošli – nejel jim vlak</w:t>
      </w:r>
    </w:p>
    <w:p w:rsidR="00892097" w:rsidRPr="0058094A" w:rsidRDefault="00892097" w:rsidP="0058094A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Nedošli – hráli si s dětmi venku</w:t>
      </w:r>
    </w:p>
    <w:p w:rsidR="00892097" w:rsidRPr="0058094A" w:rsidRDefault="00892097" w:rsidP="0058094A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Došli tam za dvě hodiny.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Pr="0058094A" w:rsidRDefault="00892097" w:rsidP="0058094A">
      <w:pPr>
        <w:rPr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Na co si s dětmi hráli?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Kočička na honěnou, pejsek na schovávanou.</w:t>
      </w:r>
    </w:p>
    <w:p w:rsidR="00892097" w:rsidRPr="0058094A" w:rsidRDefault="00892097" w:rsidP="0058094A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Pejsek na honěnou, kočička na mrkanou.</w:t>
      </w:r>
    </w:p>
    <w:p w:rsidR="00892097" w:rsidRPr="0058094A" w:rsidRDefault="00892097" w:rsidP="0058094A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Kočička na schovávanou a pejsek na honěnou.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 xml:space="preserve"> Jsou kluci z Domažlic jiní než kluci odjinud?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Ano, protože nemají nohy až na zem.</w:t>
      </w:r>
    </w:p>
    <w:p w:rsidR="00892097" w:rsidRPr="0058094A" w:rsidRDefault="00892097" w:rsidP="0058094A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Ne, jsou stejní jako ostatní.</w:t>
      </w:r>
    </w:p>
    <w:p w:rsidR="00892097" w:rsidRPr="0058094A" w:rsidRDefault="00892097" w:rsidP="0058094A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 xml:space="preserve">Ano, protože mají ucho mezi nosy. </w:t>
      </w:r>
    </w:p>
    <w:p w:rsidR="00892097" w:rsidRPr="0058094A" w:rsidRDefault="00892097" w:rsidP="0058094A">
      <w:pPr>
        <w:ind w:left="57"/>
        <w:rPr>
          <w:sz w:val="48"/>
          <w:szCs w:val="48"/>
        </w:rPr>
      </w:pPr>
      <w:r w:rsidRPr="0058094A">
        <w:rPr>
          <w:sz w:val="48"/>
          <w:szCs w:val="48"/>
        </w:rPr>
        <w:t xml:space="preserve"> </w:t>
      </w:r>
    </w:p>
    <w:p w:rsidR="00892097" w:rsidRPr="0058094A" w:rsidRDefault="00892097" w:rsidP="00AA4604">
      <w:pPr>
        <w:rPr>
          <w:sz w:val="48"/>
          <w:szCs w:val="48"/>
        </w:rPr>
      </w:pPr>
    </w:p>
    <w:p w:rsidR="00892097" w:rsidRPr="0058094A" w:rsidRDefault="00892097" w:rsidP="00AA4604">
      <w:pPr>
        <w:rPr>
          <w:sz w:val="48"/>
          <w:szCs w:val="48"/>
        </w:rPr>
      </w:pPr>
    </w:p>
    <w:p w:rsidR="00892097" w:rsidRPr="0058094A" w:rsidRDefault="00892097" w:rsidP="00AA4604">
      <w:pPr>
        <w:rPr>
          <w:sz w:val="48"/>
          <w:szCs w:val="48"/>
        </w:rPr>
      </w:pPr>
    </w:p>
    <w:p w:rsidR="00892097" w:rsidRPr="0058094A" w:rsidRDefault="00892097" w:rsidP="00AA4604">
      <w:pPr>
        <w:rPr>
          <w:sz w:val="48"/>
          <w:szCs w:val="48"/>
        </w:rPr>
      </w:pPr>
    </w:p>
    <w:p w:rsidR="00892097" w:rsidRPr="0058094A" w:rsidRDefault="00892097" w:rsidP="00AA4604">
      <w:pPr>
        <w:rPr>
          <w:sz w:val="48"/>
          <w:szCs w:val="48"/>
        </w:rPr>
      </w:pPr>
    </w:p>
    <w:p w:rsidR="00892097" w:rsidRPr="0058094A" w:rsidRDefault="00892097" w:rsidP="00AA4604">
      <w:pPr>
        <w:rPr>
          <w:sz w:val="48"/>
          <w:szCs w:val="48"/>
        </w:rPr>
      </w:pPr>
    </w:p>
    <w:p w:rsidR="00892097" w:rsidRDefault="00892097" w:rsidP="00AA4604">
      <w:pPr>
        <w:rPr>
          <w:sz w:val="40"/>
          <w:szCs w:val="40"/>
        </w:rPr>
      </w:pPr>
    </w:p>
    <w:p w:rsidR="00892097" w:rsidRDefault="00892097" w:rsidP="00AA4604">
      <w:pPr>
        <w:rPr>
          <w:sz w:val="40"/>
          <w:szCs w:val="40"/>
        </w:rPr>
      </w:pPr>
    </w:p>
    <w:p w:rsidR="00892097" w:rsidRDefault="00892097" w:rsidP="00AA4604">
      <w:pPr>
        <w:rPr>
          <w:sz w:val="40"/>
          <w:szCs w:val="40"/>
        </w:rPr>
      </w:pPr>
    </w:p>
    <w:p w:rsidR="00892097" w:rsidRDefault="00892097" w:rsidP="00AA4604">
      <w:pPr>
        <w:rPr>
          <w:sz w:val="40"/>
          <w:szCs w:val="40"/>
        </w:rPr>
      </w:pPr>
    </w:p>
    <w:p w:rsidR="00892097" w:rsidRPr="0058094A" w:rsidRDefault="00892097" w:rsidP="0058094A">
      <w:pPr>
        <w:ind w:left="57"/>
        <w:jc w:val="center"/>
        <w:rPr>
          <w:b/>
          <w:sz w:val="56"/>
          <w:szCs w:val="56"/>
          <w:u w:val="single"/>
        </w:rPr>
      </w:pPr>
      <w:r w:rsidRPr="0058094A">
        <w:rPr>
          <w:b/>
          <w:sz w:val="56"/>
          <w:szCs w:val="56"/>
          <w:u w:val="single"/>
        </w:rPr>
        <w:t>Jak si dělali k svátku dort</w:t>
      </w:r>
    </w:p>
    <w:p w:rsidR="00892097" w:rsidRDefault="00892097" w:rsidP="0058094A">
      <w:pPr>
        <w:ind w:left="57"/>
        <w:rPr>
          <w:sz w:val="48"/>
          <w:szCs w:val="48"/>
        </w:rPr>
      </w:pPr>
    </w:p>
    <w:p w:rsidR="00892097" w:rsidRDefault="00892097" w:rsidP="0058094A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Co pejsek s kočičkou slavili?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Kočička svátek, pejsek narozeniny</w:t>
      </w:r>
    </w:p>
    <w:p w:rsidR="00892097" w:rsidRPr="0058094A" w:rsidRDefault="00892097" w:rsidP="0058094A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Pejsek svátek, kočička narozeniny</w:t>
      </w:r>
    </w:p>
    <w:p w:rsidR="00892097" w:rsidRPr="0058094A" w:rsidRDefault="00892097" w:rsidP="0058094A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Oba dva svátek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Jaký dostali dort od dětí?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Z písku</w:t>
      </w:r>
    </w:p>
    <w:p w:rsidR="00892097" w:rsidRPr="0058094A" w:rsidRDefault="00892097" w:rsidP="0058094A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Z hlíny</w:t>
      </w:r>
    </w:p>
    <w:p w:rsidR="00892097" w:rsidRPr="0058094A" w:rsidRDefault="00892097" w:rsidP="0058094A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Z bláta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Jaký měli recept na dort?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Po babičce</w:t>
      </w:r>
    </w:p>
    <w:p w:rsidR="00892097" w:rsidRPr="0058094A" w:rsidRDefault="00892097" w:rsidP="0058094A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Z kuchařky</w:t>
      </w:r>
    </w:p>
    <w:p w:rsidR="00892097" w:rsidRPr="0058094A" w:rsidRDefault="00892097" w:rsidP="0058094A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Neměli žádný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Jak dobrý bude dort z pěti nejlepších jídel?</w:t>
      </w:r>
    </w:p>
    <w:p w:rsidR="00892097" w:rsidRPr="0058094A" w:rsidRDefault="00892097" w:rsidP="0058094A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Stokrát dobrý</w:t>
      </w:r>
    </w:p>
    <w:p w:rsidR="00892097" w:rsidRPr="0058094A" w:rsidRDefault="00892097" w:rsidP="0058094A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Pětkrát dobrý</w:t>
      </w:r>
    </w:p>
    <w:p w:rsidR="00892097" w:rsidRPr="0058094A" w:rsidRDefault="00892097" w:rsidP="0058094A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Desetkrát dobrý</w:t>
      </w:r>
    </w:p>
    <w:p w:rsidR="00892097" w:rsidRPr="0058094A" w:rsidRDefault="00892097" w:rsidP="0058094A">
      <w:pPr>
        <w:ind w:left="417"/>
        <w:rPr>
          <w:sz w:val="48"/>
          <w:szCs w:val="48"/>
        </w:rPr>
      </w:pPr>
    </w:p>
    <w:p w:rsidR="00892097" w:rsidRDefault="00892097" w:rsidP="0058094A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Co nedali do svého dortu?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Myš</w:t>
      </w:r>
    </w:p>
    <w:p w:rsidR="00892097" w:rsidRPr="0058094A" w:rsidRDefault="00892097" w:rsidP="0058094A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Kosti</w:t>
      </w:r>
    </w:p>
    <w:p w:rsidR="00892097" w:rsidRPr="0058094A" w:rsidRDefault="00892097" w:rsidP="0058094A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Zavařeninu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Kdo jim dort snědl?</w:t>
      </w:r>
    </w:p>
    <w:p w:rsidR="00892097" w:rsidRPr="0058094A" w:rsidRDefault="00892097" w:rsidP="0058094A">
      <w:pPr>
        <w:pStyle w:val="ListParagraph"/>
        <w:spacing w:line="240" w:lineRule="auto"/>
        <w:ind w:left="417"/>
        <w:rPr>
          <w:rFonts w:ascii="Times New Roman" w:hAnsi="Times New Roman"/>
          <w:sz w:val="48"/>
          <w:szCs w:val="48"/>
        </w:rPr>
      </w:pPr>
    </w:p>
    <w:p w:rsidR="00892097" w:rsidRPr="0058094A" w:rsidRDefault="00892097" w:rsidP="0058094A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Chytrá koza</w:t>
      </w:r>
    </w:p>
    <w:p w:rsidR="00892097" w:rsidRPr="0058094A" w:rsidRDefault="00892097" w:rsidP="0058094A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Zlý pes</w:t>
      </w:r>
    </w:p>
    <w:p w:rsidR="00892097" w:rsidRPr="0058094A" w:rsidRDefault="00892097" w:rsidP="0058094A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58094A">
        <w:rPr>
          <w:rFonts w:ascii="Times New Roman" w:hAnsi="Times New Roman"/>
          <w:sz w:val="48"/>
          <w:szCs w:val="48"/>
        </w:rPr>
        <w:t>Hodný králík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rPr>
          <w:sz w:val="48"/>
          <w:szCs w:val="48"/>
        </w:rPr>
      </w:pPr>
      <w:r w:rsidRPr="0058094A">
        <w:rPr>
          <w:sz w:val="48"/>
          <w:szCs w:val="48"/>
        </w:rPr>
        <w:t>7.Co měli místo dortu k obědu?</w:t>
      </w:r>
    </w:p>
    <w:p w:rsidR="00892097" w:rsidRPr="0058094A" w:rsidRDefault="00892097" w:rsidP="0058094A">
      <w:pPr>
        <w:rPr>
          <w:sz w:val="48"/>
          <w:szCs w:val="48"/>
        </w:rPr>
      </w:pPr>
    </w:p>
    <w:p w:rsidR="00892097" w:rsidRPr="0058094A" w:rsidRDefault="00892097" w:rsidP="0058094A">
      <w:pPr>
        <w:rPr>
          <w:sz w:val="48"/>
          <w:szCs w:val="48"/>
        </w:rPr>
      </w:pPr>
      <w:r w:rsidRPr="0058094A">
        <w:rPr>
          <w:sz w:val="48"/>
          <w:szCs w:val="48"/>
        </w:rPr>
        <w:t>a) polívečku, masíčko a bramborové knedlíčky</w:t>
      </w:r>
    </w:p>
    <w:p w:rsidR="00892097" w:rsidRPr="0058094A" w:rsidRDefault="00892097" w:rsidP="0058094A">
      <w:pPr>
        <w:rPr>
          <w:sz w:val="48"/>
          <w:szCs w:val="48"/>
        </w:rPr>
      </w:pPr>
      <w:r w:rsidRPr="0058094A">
        <w:rPr>
          <w:sz w:val="48"/>
          <w:szCs w:val="48"/>
        </w:rPr>
        <w:t>b) polívečku, lívanečky</w:t>
      </w:r>
    </w:p>
    <w:p w:rsidR="00892097" w:rsidRPr="0058094A" w:rsidRDefault="00892097" w:rsidP="0058094A">
      <w:pPr>
        <w:rPr>
          <w:sz w:val="48"/>
          <w:szCs w:val="48"/>
        </w:rPr>
      </w:pPr>
      <w:r w:rsidRPr="0058094A">
        <w:rPr>
          <w:sz w:val="48"/>
          <w:szCs w:val="48"/>
        </w:rPr>
        <w:t>c) polívečku, salát a řízek</w:t>
      </w:r>
    </w:p>
    <w:p w:rsidR="00892097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rPr>
          <w:sz w:val="48"/>
          <w:szCs w:val="48"/>
        </w:rPr>
      </w:pPr>
    </w:p>
    <w:p w:rsidR="00892097" w:rsidRDefault="00892097" w:rsidP="0058094A">
      <w:pPr>
        <w:jc w:val="center"/>
        <w:rPr>
          <w:b/>
          <w:i/>
          <w:sz w:val="56"/>
          <w:szCs w:val="56"/>
          <w:u w:val="single"/>
        </w:rPr>
      </w:pPr>
      <w:r>
        <w:rPr>
          <w:b/>
          <w:i/>
          <w:sz w:val="56"/>
          <w:szCs w:val="56"/>
          <w:u w:val="single"/>
        </w:rPr>
        <w:t>Jak našli panenku, která tence plakala</w:t>
      </w:r>
    </w:p>
    <w:p w:rsidR="00892097" w:rsidRPr="0058094A" w:rsidRDefault="00892097" w:rsidP="00171EF5">
      <w:pPr>
        <w:jc w:val="center"/>
        <w:rPr>
          <w:sz w:val="48"/>
          <w:szCs w:val="48"/>
        </w:rPr>
      </w:pPr>
    </w:p>
    <w:p w:rsidR="00892097" w:rsidRDefault="00892097" w:rsidP="00171EF5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Kde panenku našli?</w:t>
      </w:r>
    </w:p>
    <w:p w:rsidR="00892097" w:rsidRDefault="00892097" w:rsidP="00171EF5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Pod kopřivami.</w:t>
      </w:r>
    </w:p>
    <w:p w:rsidR="00892097" w:rsidRDefault="00892097" w:rsidP="00171EF5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V kopretinách.</w:t>
      </w:r>
    </w:p>
    <w:p w:rsidR="00892097" w:rsidRDefault="00892097" w:rsidP="00171EF5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Na lavičce.</w:t>
      </w:r>
    </w:p>
    <w:p w:rsidR="00892097" w:rsidRDefault="00892097" w:rsidP="00171EF5">
      <w:pPr>
        <w:rPr>
          <w:sz w:val="48"/>
          <w:szCs w:val="48"/>
        </w:rPr>
      </w:pPr>
    </w:p>
    <w:p w:rsidR="00892097" w:rsidRDefault="00892097" w:rsidP="00171EF5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</w:t>
      </w:r>
      <w:r w:rsidRPr="00D90751">
        <w:rPr>
          <w:rFonts w:ascii="Times New Roman" w:hAnsi="Times New Roman"/>
          <w:sz w:val="48"/>
          <w:szCs w:val="48"/>
        </w:rPr>
        <w:t>Kde vzali pro panenku další hračky?</w:t>
      </w:r>
    </w:p>
    <w:p w:rsidR="00892097" w:rsidRDefault="00892097" w:rsidP="00171EF5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Koupili je v hračkárně.</w:t>
      </w:r>
    </w:p>
    <w:p w:rsidR="00892097" w:rsidRDefault="00892097" w:rsidP="00171EF5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Našli další zapomenuté hračky venku.</w:t>
      </w:r>
    </w:p>
    <w:p w:rsidR="00892097" w:rsidRDefault="00892097" w:rsidP="00171EF5">
      <w:pPr>
        <w:pStyle w:val="ListParagraph"/>
        <w:numPr>
          <w:ilvl w:val="0"/>
          <w:numId w:val="20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V krabici na půdě.</w:t>
      </w:r>
    </w:p>
    <w:p w:rsidR="00892097" w:rsidRDefault="00892097" w:rsidP="00171EF5">
      <w:pPr>
        <w:rPr>
          <w:sz w:val="48"/>
          <w:szCs w:val="48"/>
        </w:rPr>
      </w:pPr>
    </w:p>
    <w:p w:rsidR="00892097" w:rsidRDefault="00892097" w:rsidP="00171EF5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t xml:space="preserve"> </w:t>
      </w:r>
      <w:r>
        <w:rPr>
          <w:rFonts w:ascii="Times New Roman" w:hAnsi="Times New Roman"/>
          <w:sz w:val="48"/>
          <w:szCs w:val="48"/>
        </w:rPr>
        <w:t xml:space="preserve"> Jaké dali panence jméno?</w:t>
      </w:r>
    </w:p>
    <w:p w:rsidR="00892097" w:rsidRDefault="00892097" w:rsidP="00171EF5">
      <w:pPr>
        <w:pStyle w:val="ListParagraph"/>
        <w:numPr>
          <w:ilvl w:val="0"/>
          <w:numId w:val="21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Madlenka</w:t>
      </w:r>
    </w:p>
    <w:p w:rsidR="00892097" w:rsidRDefault="00892097" w:rsidP="00171EF5">
      <w:pPr>
        <w:pStyle w:val="ListParagraph"/>
        <w:numPr>
          <w:ilvl w:val="0"/>
          <w:numId w:val="21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Andulka</w:t>
      </w:r>
    </w:p>
    <w:p w:rsidR="00892097" w:rsidRDefault="00892097" w:rsidP="00171EF5">
      <w:pPr>
        <w:pStyle w:val="ListParagraph"/>
        <w:numPr>
          <w:ilvl w:val="0"/>
          <w:numId w:val="21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Járinka</w:t>
      </w:r>
    </w:p>
    <w:p w:rsidR="00892097" w:rsidRDefault="00892097" w:rsidP="00171EF5">
      <w:pPr>
        <w:rPr>
          <w:sz w:val="48"/>
          <w:szCs w:val="48"/>
        </w:rPr>
      </w:pPr>
    </w:p>
    <w:p w:rsidR="00892097" w:rsidRDefault="00892097" w:rsidP="00171EF5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Jak zacházela panenka s hračkami?</w:t>
      </w:r>
    </w:p>
    <w:p w:rsidR="00892097" w:rsidRPr="00171EF5" w:rsidRDefault="00892097" w:rsidP="00171EF5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171EF5">
        <w:rPr>
          <w:rFonts w:ascii="Times New Roman" w:hAnsi="Times New Roman"/>
          <w:sz w:val="48"/>
          <w:szCs w:val="48"/>
        </w:rPr>
        <w:t>Všude je zapomínala.</w:t>
      </w:r>
    </w:p>
    <w:p w:rsidR="00892097" w:rsidRPr="00171EF5" w:rsidRDefault="00892097" w:rsidP="00171EF5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171EF5">
        <w:rPr>
          <w:rFonts w:ascii="Times New Roman" w:hAnsi="Times New Roman"/>
          <w:sz w:val="48"/>
          <w:szCs w:val="48"/>
        </w:rPr>
        <w:t>Nikdy žádnou neztratila.</w:t>
      </w:r>
    </w:p>
    <w:p w:rsidR="00892097" w:rsidRDefault="00892097" w:rsidP="00171EF5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/>
          <w:sz w:val="48"/>
          <w:szCs w:val="48"/>
        </w:rPr>
      </w:pPr>
      <w:r w:rsidRPr="00171EF5">
        <w:rPr>
          <w:rFonts w:ascii="Times New Roman" w:hAnsi="Times New Roman"/>
          <w:sz w:val="48"/>
          <w:szCs w:val="48"/>
        </w:rPr>
        <w:t>Vůbec si s nimi nehrála</w:t>
      </w:r>
    </w:p>
    <w:p w:rsidR="00892097" w:rsidRDefault="00892097" w:rsidP="00171EF5">
      <w:pPr>
        <w:pStyle w:val="ListParagraph"/>
        <w:spacing w:line="240" w:lineRule="auto"/>
        <w:ind w:left="1800"/>
        <w:rPr>
          <w:rFonts w:ascii="Times New Roman" w:hAnsi="Times New Roman"/>
          <w:sz w:val="48"/>
          <w:szCs w:val="48"/>
        </w:rPr>
      </w:pPr>
    </w:p>
    <w:p w:rsidR="00892097" w:rsidRDefault="00892097" w:rsidP="00171EF5">
      <w:pPr>
        <w:pStyle w:val="ListParagraph"/>
        <w:spacing w:line="240" w:lineRule="auto"/>
        <w:ind w:left="1800"/>
        <w:rPr>
          <w:rFonts w:ascii="Times New Roman" w:hAnsi="Times New Roman"/>
          <w:sz w:val="48"/>
          <w:szCs w:val="48"/>
        </w:rPr>
      </w:pPr>
    </w:p>
    <w:p w:rsidR="00892097" w:rsidRDefault="00892097" w:rsidP="00171EF5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i/>
          <w:sz w:val="52"/>
          <w:szCs w:val="52"/>
          <w:u w:val="single"/>
        </w:rPr>
      </w:pPr>
      <w:r w:rsidRPr="00171EF5">
        <w:rPr>
          <w:rFonts w:ascii="Times New Roman" w:hAnsi="Times New Roman"/>
          <w:b/>
          <w:i/>
          <w:sz w:val="52"/>
          <w:szCs w:val="52"/>
          <w:u w:val="single"/>
        </w:rPr>
        <w:t>Jak hráli divadlo a na Mikuláše co bylo</w:t>
      </w:r>
    </w:p>
    <w:p w:rsidR="00892097" w:rsidRDefault="00892097" w:rsidP="00171EF5">
      <w:pPr>
        <w:pStyle w:val="ListParagraph"/>
        <w:spacing w:after="0" w:line="240" w:lineRule="auto"/>
        <w:ind w:left="0"/>
        <w:rPr>
          <w:rFonts w:ascii="Times New Roman" w:hAnsi="Times New Roman"/>
          <w:sz w:val="48"/>
          <w:szCs w:val="48"/>
        </w:rPr>
      </w:pPr>
    </w:p>
    <w:p w:rsidR="00892097" w:rsidRDefault="00892097" w:rsidP="00171EF5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Proč hráli dětem divadlo?</w:t>
      </w:r>
    </w:p>
    <w:p w:rsidR="00892097" w:rsidRDefault="00892097" w:rsidP="00171EF5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Protože byly děti nemocné.</w:t>
      </w:r>
    </w:p>
    <w:p w:rsidR="00892097" w:rsidRDefault="00892097" w:rsidP="00171EF5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Chtěli si vydělat peníze.</w:t>
      </w:r>
    </w:p>
    <w:p w:rsidR="00892097" w:rsidRDefault="00892097" w:rsidP="00171EF5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Protože se nudili.</w:t>
      </w:r>
    </w:p>
    <w:p w:rsidR="00892097" w:rsidRDefault="00892097" w:rsidP="00171EF5">
      <w:pPr>
        <w:rPr>
          <w:sz w:val="48"/>
          <w:szCs w:val="48"/>
        </w:rPr>
      </w:pPr>
    </w:p>
    <w:p w:rsidR="00892097" w:rsidRDefault="00892097" w:rsidP="00171EF5">
      <w:pPr>
        <w:pStyle w:val="ListParagraph"/>
        <w:numPr>
          <w:ilvl w:val="0"/>
          <w:numId w:val="26"/>
        </w:num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O čem bylo divadlo?</w:t>
      </w:r>
    </w:p>
    <w:p w:rsidR="00892097" w:rsidRDefault="00892097" w:rsidP="00171EF5">
      <w:pPr>
        <w:pStyle w:val="ListParagraph"/>
        <w:numPr>
          <w:ilvl w:val="0"/>
          <w:numId w:val="28"/>
        </w:num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O indiánech.</w:t>
      </w:r>
    </w:p>
    <w:p w:rsidR="00892097" w:rsidRDefault="00892097" w:rsidP="00171EF5">
      <w:pPr>
        <w:pStyle w:val="ListParagraph"/>
        <w:numPr>
          <w:ilvl w:val="0"/>
          <w:numId w:val="28"/>
        </w:num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O královské rodině.</w:t>
      </w:r>
    </w:p>
    <w:p w:rsidR="00892097" w:rsidRDefault="00892097" w:rsidP="00171EF5">
      <w:pPr>
        <w:pStyle w:val="ListParagraph"/>
        <w:numPr>
          <w:ilvl w:val="0"/>
          <w:numId w:val="28"/>
        </w:num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O Sněhurce.</w:t>
      </w:r>
    </w:p>
    <w:p w:rsidR="00892097" w:rsidRDefault="00892097" w:rsidP="00171EF5">
      <w:pPr>
        <w:rPr>
          <w:sz w:val="48"/>
          <w:szCs w:val="48"/>
        </w:rPr>
      </w:pPr>
    </w:p>
    <w:p w:rsidR="00892097" w:rsidRPr="00171EF5" w:rsidRDefault="00892097" w:rsidP="00171EF5">
      <w:pPr>
        <w:pStyle w:val="ListParagraph"/>
        <w:numPr>
          <w:ilvl w:val="0"/>
          <w:numId w:val="26"/>
        </w:numPr>
        <w:rPr>
          <w:rFonts w:ascii="Times New Roman" w:hAnsi="Times New Roman"/>
          <w:sz w:val="48"/>
          <w:szCs w:val="48"/>
        </w:rPr>
      </w:pPr>
      <w:r w:rsidRPr="00171EF5">
        <w:rPr>
          <w:rFonts w:ascii="Times New Roman" w:hAnsi="Times New Roman"/>
          <w:sz w:val="48"/>
          <w:szCs w:val="48"/>
        </w:rPr>
        <w:t>Jak se jim děti po uzdravení odměnily?</w:t>
      </w:r>
    </w:p>
    <w:p w:rsidR="00892097" w:rsidRPr="00171EF5" w:rsidRDefault="00892097" w:rsidP="00171EF5">
      <w:pPr>
        <w:pStyle w:val="ListParagraph"/>
        <w:numPr>
          <w:ilvl w:val="0"/>
          <w:numId w:val="29"/>
        </w:numPr>
        <w:rPr>
          <w:rFonts w:ascii="Times New Roman" w:hAnsi="Times New Roman"/>
          <w:sz w:val="48"/>
          <w:szCs w:val="48"/>
        </w:rPr>
      </w:pPr>
      <w:r w:rsidRPr="00171EF5">
        <w:rPr>
          <w:rFonts w:ascii="Times New Roman" w:hAnsi="Times New Roman"/>
          <w:sz w:val="48"/>
          <w:szCs w:val="48"/>
        </w:rPr>
        <w:t>Šly jim dát dárky jako Mikuláš a anděl.</w:t>
      </w:r>
    </w:p>
    <w:p w:rsidR="00892097" w:rsidRPr="00171EF5" w:rsidRDefault="00892097" w:rsidP="00171EF5">
      <w:pPr>
        <w:pStyle w:val="ListParagraph"/>
        <w:numPr>
          <w:ilvl w:val="0"/>
          <w:numId w:val="29"/>
        </w:num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Pozvaly</w:t>
      </w:r>
      <w:r w:rsidRPr="00171EF5">
        <w:rPr>
          <w:rFonts w:ascii="Times New Roman" w:hAnsi="Times New Roman"/>
          <w:sz w:val="48"/>
          <w:szCs w:val="48"/>
        </w:rPr>
        <w:t xml:space="preserve"> je na zmrzlinu.</w:t>
      </w:r>
    </w:p>
    <w:p w:rsidR="00892097" w:rsidRDefault="00892097" w:rsidP="00171EF5">
      <w:pPr>
        <w:pStyle w:val="ListParagraph"/>
        <w:numPr>
          <w:ilvl w:val="0"/>
          <w:numId w:val="29"/>
        </w:num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Donesly</w:t>
      </w:r>
      <w:r w:rsidRPr="00171EF5">
        <w:rPr>
          <w:rFonts w:ascii="Times New Roman" w:hAnsi="Times New Roman"/>
          <w:sz w:val="48"/>
          <w:szCs w:val="48"/>
        </w:rPr>
        <w:t xml:space="preserve"> jim dort.</w:t>
      </w:r>
    </w:p>
    <w:p w:rsidR="00892097" w:rsidRPr="00171EF5" w:rsidRDefault="00892097" w:rsidP="00666DF5">
      <w:pPr>
        <w:pStyle w:val="ListParagraph"/>
        <w:ind w:left="1440"/>
        <w:rPr>
          <w:rFonts w:ascii="Times New Roman" w:hAnsi="Times New Roman"/>
          <w:sz w:val="48"/>
          <w:szCs w:val="48"/>
        </w:rPr>
      </w:pPr>
    </w:p>
    <w:p w:rsidR="00892097" w:rsidRPr="00666DF5" w:rsidRDefault="00892097" w:rsidP="00666DF5">
      <w:pPr>
        <w:pStyle w:val="ListParagraph"/>
        <w:numPr>
          <w:ilvl w:val="0"/>
          <w:numId w:val="26"/>
        </w:numPr>
        <w:rPr>
          <w:rFonts w:ascii="Times New Roman" w:hAnsi="Times New Roman"/>
          <w:sz w:val="48"/>
          <w:szCs w:val="48"/>
        </w:rPr>
      </w:pPr>
      <w:r w:rsidRPr="00666DF5">
        <w:rPr>
          <w:rFonts w:ascii="Times New Roman" w:hAnsi="Times New Roman"/>
          <w:sz w:val="48"/>
          <w:szCs w:val="48"/>
        </w:rPr>
        <w:t>Co dostali pejsek s kočičkou?</w:t>
      </w:r>
    </w:p>
    <w:p w:rsidR="00892097" w:rsidRPr="00666DF5" w:rsidRDefault="00892097" w:rsidP="00666DF5">
      <w:pPr>
        <w:pStyle w:val="ListParagraph"/>
        <w:numPr>
          <w:ilvl w:val="0"/>
          <w:numId w:val="30"/>
        </w:numPr>
        <w:rPr>
          <w:rFonts w:ascii="Times New Roman" w:hAnsi="Times New Roman"/>
          <w:sz w:val="48"/>
          <w:szCs w:val="48"/>
        </w:rPr>
      </w:pPr>
      <w:r w:rsidRPr="00666DF5">
        <w:rPr>
          <w:rFonts w:ascii="Times New Roman" w:hAnsi="Times New Roman"/>
          <w:sz w:val="48"/>
          <w:szCs w:val="48"/>
        </w:rPr>
        <w:t>Fíky a datle</w:t>
      </w:r>
    </w:p>
    <w:p w:rsidR="00892097" w:rsidRPr="00666DF5" w:rsidRDefault="00892097" w:rsidP="00666DF5">
      <w:pPr>
        <w:pStyle w:val="ListParagraph"/>
        <w:numPr>
          <w:ilvl w:val="0"/>
          <w:numId w:val="30"/>
        </w:numPr>
        <w:rPr>
          <w:rFonts w:ascii="Times New Roman" w:hAnsi="Times New Roman"/>
          <w:sz w:val="48"/>
          <w:szCs w:val="48"/>
        </w:rPr>
      </w:pPr>
      <w:r w:rsidRPr="00666DF5">
        <w:rPr>
          <w:rFonts w:ascii="Times New Roman" w:hAnsi="Times New Roman"/>
          <w:sz w:val="48"/>
          <w:szCs w:val="48"/>
        </w:rPr>
        <w:t>Malého pejska a kočičku na hraní.</w:t>
      </w:r>
    </w:p>
    <w:p w:rsidR="00892097" w:rsidRPr="00666DF5" w:rsidRDefault="00892097" w:rsidP="00666DF5">
      <w:pPr>
        <w:pStyle w:val="ListParagraph"/>
        <w:numPr>
          <w:ilvl w:val="0"/>
          <w:numId w:val="30"/>
        </w:numPr>
        <w:rPr>
          <w:sz w:val="52"/>
          <w:szCs w:val="52"/>
        </w:rPr>
      </w:pPr>
      <w:r w:rsidRPr="00666DF5">
        <w:rPr>
          <w:rFonts w:ascii="Times New Roman" w:hAnsi="Times New Roman"/>
          <w:sz w:val="48"/>
          <w:szCs w:val="48"/>
        </w:rPr>
        <w:t>Banány a čokoládu</w:t>
      </w:r>
      <w:r>
        <w:rPr>
          <w:sz w:val="52"/>
          <w:szCs w:val="52"/>
        </w:rPr>
        <w:t>.</w:t>
      </w:r>
    </w:p>
    <w:p w:rsidR="00892097" w:rsidRDefault="00892097" w:rsidP="00666DF5">
      <w:pPr>
        <w:pStyle w:val="ListParagraph"/>
        <w:spacing w:line="240" w:lineRule="auto"/>
        <w:ind w:left="1080"/>
        <w:rPr>
          <w:rFonts w:ascii="Times New Roman" w:hAnsi="Times New Roman"/>
          <w:sz w:val="48"/>
          <w:szCs w:val="48"/>
        </w:rPr>
      </w:pPr>
    </w:p>
    <w:p w:rsidR="00892097" w:rsidRDefault="00892097" w:rsidP="00666DF5">
      <w:pPr>
        <w:pStyle w:val="ListParagraph"/>
        <w:spacing w:line="240" w:lineRule="auto"/>
        <w:ind w:left="1080"/>
        <w:rPr>
          <w:rFonts w:ascii="Times New Roman" w:hAnsi="Times New Roman"/>
          <w:sz w:val="48"/>
          <w:szCs w:val="48"/>
        </w:rPr>
      </w:pPr>
    </w:p>
    <w:p w:rsidR="00892097" w:rsidRPr="00A172EC" w:rsidRDefault="00892097" w:rsidP="00666DF5">
      <w:pPr>
        <w:pStyle w:val="ListParagraph"/>
        <w:spacing w:line="240" w:lineRule="auto"/>
        <w:ind w:left="0"/>
        <w:rPr>
          <w:rFonts w:ascii="Times New Roman" w:hAnsi="Times New Roman"/>
          <w:b/>
          <w:i/>
          <w:sz w:val="28"/>
          <w:szCs w:val="28"/>
          <w:u w:val="single"/>
        </w:rPr>
      </w:pPr>
      <w:r w:rsidRPr="00A172EC">
        <w:rPr>
          <w:rFonts w:ascii="Times New Roman" w:hAnsi="Times New Roman"/>
          <w:b/>
          <w:i/>
          <w:sz w:val="28"/>
          <w:szCs w:val="28"/>
          <w:u w:val="single"/>
        </w:rPr>
        <w:t xml:space="preserve">Metodická část: </w:t>
      </w:r>
    </w:p>
    <w:p w:rsidR="00892097" w:rsidRPr="00A172EC" w:rsidRDefault="00892097" w:rsidP="00666DF5">
      <w:pPr>
        <w:pStyle w:val="ListParagraph"/>
        <w:spacing w:line="240" w:lineRule="auto"/>
        <w:ind w:left="1080"/>
        <w:rPr>
          <w:rFonts w:ascii="Times New Roman" w:hAnsi="Times New Roman"/>
          <w:b/>
          <w:i/>
          <w:sz w:val="40"/>
          <w:szCs w:val="40"/>
          <w:u w:val="single"/>
        </w:rPr>
      </w:pPr>
    </w:p>
    <w:p w:rsidR="00892097" w:rsidRPr="00666DF5" w:rsidRDefault="00892097" w:rsidP="00666DF5">
      <w:r w:rsidRPr="00666DF5">
        <w:t>Kvíz je určen k vyzkoušení pochopení přečteného obsahu ke knize Josefa Čapka Povídání o pejskovi a kočičce. Je možné zkoušet jednotlivé části po přečtení každé kapitoly zv</w:t>
      </w:r>
      <w:r>
        <w:t>lášť. Listy je možné vytisknout</w:t>
      </w:r>
      <w:r w:rsidRPr="00666DF5">
        <w:t xml:space="preserve"> nebo promítat na tabuli a děti zapisují pouze odpovědi. </w:t>
      </w:r>
    </w:p>
    <w:p w:rsidR="00892097" w:rsidRPr="00A172EC" w:rsidRDefault="00892097" w:rsidP="00666DF5">
      <w:pPr>
        <w:pStyle w:val="ListParagraph"/>
        <w:spacing w:line="240" w:lineRule="auto"/>
        <w:ind w:left="1080"/>
        <w:rPr>
          <w:rFonts w:ascii="Times New Roman" w:hAnsi="Times New Roman"/>
          <w:sz w:val="24"/>
          <w:szCs w:val="24"/>
        </w:rPr>
      </w:pPr>
    </w:p>
    <w:p w:rsidR="00892097" w:rsidRDefault="00892097" w:rsidP="00666DF5">
      <w:pPr>
        <w:pStyle w:val="ListParagraph"/>
        <w:spacing w:line="240" w:lineRule="auto"/>
        <w:ind w:left="1080"/>
        <w:rPr>
          <w:rFonts w:ascii="Times New Roman" w:hAnsi="Times New Roman"/>
          <w:sz w:val="40"/>
          <w:szCs w:val="40"/>
        </w:rPr>
      </w:pPr>
    </w:p>
    <w:p w:rsidR="00892097" w:rsidRDefault="00892097" w:rsidP="00666DF5">
      <w:pPr>
        <w:rPr>
          <w:b/>
          <w:i/>
          <w:sz w:val="28"/>
          <w:szCs w:val="28"/>
          <w:u w:val="single"/>
        </w:rPr>
      </w:pPr>
      <w:r w:rsidRPr="00666DF5">
        <w:rPr>
          <w:b/>
          <w:i/>
          <w:sz w:val="28"/>
          <w:szCs w:val="28"/>
          <w:u w:val="single"/>
        </w:rPr>
        <w:t>Použitý materiál:</w:t>
      </w:r>
    </w:p>
    <w:p w:rsidR="00892097" w:rsidRPr="00666DF5" w:rsidRDefault="00892097" w:rsidP="00666DF5">
      <w:pPr>
        <w:rPr>
          <w:b/>
          <w:i/>
          <w:sz w:val="28"/>
          <w:szCs w:val="28"/>
          <w:u w:val="single"/>
        </w:rPr>
      </w:pPr>
      <w:r w:rsidRPr="00A172EC">
        <w:t xml:space="preserve">ČAPEK, Josef. </w:t>
      </w:r>
      <w:r w:rsidRPr="00A172EC">
        <w:rPr>
          <w:i/>
          <w:iCs/>
        </w:rPr>
        <w:t>Povídání o pejskovi a kočičce</w:t>
      </w:r>
      <w:r w:rsidRPr="00A172EC">
        <w:t>. Albatros, 1987. ISBN 13-101-KMČ-87.</w:t>
      </w:r>
    </w:p>
    <w:p w:rsidR="00892097" w:rsidRPr="00D90751" w:rsidRDefault="00892097" w:rsidP="00666DF5">
      <w:pPr>
        <w:rPr>
          <w:sz w:val="48"/>
          <w:szCs w:val="48"/>
        </w:rPr>
      </w:pPr>
    </w:p>
    <w:p w:rsidR="00892097" w:rsidRDefault="00892097" w:rsidP="00666DF5">
      <w:pPr>
        <w:rPr>
          <w:b/>
          <w:i/>
          <w:sz w:val="28"/>
          <w:szCs w:val="28"/>
          <w:u w:val="single"/>
        </w:rPr>
      </w:pPr>
      <w:r w:rsidRPr="000660D9">
        <w:rPr>
          <w:b/>
          <w:i/>
          <w:sz w:val="28"/>
          <w:szCs w:val="28"/>
          <w:u w:val="single"/>
        </w:rPr>
        <w:t>Řešení:</w:t>
      </w:r>
    </w:p>
    <w:p w:rsidR="00892097" w:rsidRDefault="00892097" w:rsidP="00666DF5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O klucích z Domažlic: </w:t>
      </w:r>
      <w:r>
        <w:rPr>
          <w:sz w:val="28"/>
          <w:szCs w:val="28"/>
        </w:rPr>
        <w:t>1b, 2a, 3b, 4c, 5b</w:t>
      </w:r>
    </w:p>
    <w:p w:rsidR="00892097" w:rsidRDefault="00892097" w:rsidP="00666DF5">
      <w:pPr>
        <w:rPr>
          <w:sz w:val="28"/>
          <w:szCs w:val="28"/>
        </w:rPr>
      </w:pPr>
    </w:p>
    <w:p w:rsidR="00892097" w:rsidRDefault="00892097" w:rsidP="00666DF5">
      <w:pPr>
        <w:rPr>
          <w:sz w:val="28"/>
          <w:szCs w:val="28"/>
        </w:rPr>
      </w:pPr>
      <w:r w:rsidRPr="000660D9">
        <w:rPr>
          <w:b/>
          <w:i/>
          <w:sz w:val="28"/>
          <w:szCs w:val="28"/>
        </w:rPr>
        <w:t>Jak si udělali k svátku dort</w:t>
      </w:r>
      <w:r>
        <w:rPr>
          <w:sz w:val="28"/>
          <w:szCs w:val="28"/>
        </w:rPr>
        <w:t>: 1b, 2a, 3c, 4b, 5c, 6b, 7a</w:t>
      </w:r>
    </w:p>
    <w:p w:rsidR="00892097" w:rsidRDefault="00892097" w:rsidP="00666DF5">
      <w:pPr>
        <w:rPr>
          <w:sz w:val="28"/>
          <w:szCs w:val="28"/>
        </w:rPr>
      </w:pPr>
    </w:p>
    <w:p w:rsidR="00892097" w:rsidRDefault="00892097" w:rsidP="00666DF5">
      <w:pPr>
        <w:rPr>
          <w:sz w:val="28"/>
          <w:szCs w:val="28"/>
        </w:rPr>
      </w:pPr>
      <w:r w:rsidRPr="000660D9">
        <w:rPr>
          <w:b/>
          <w:i/>
          <w:sz w:val="28"/>
          <w:szCs w:val="28"/>
        </w:rPr>
        <w:t>Jak našli panenku, která tence plakala</w:t>
      </w:r>
      <w:r>
        <w:rPr>
          <w:sz w:val="28"/>
          <w:szCs w:val="28"/>
        </w:rPr>
        <w:t>: 1a, 2b, 3c, 4b</w:t>
      </w:r>
    </w:p>
    <w:p w:rsidR="00892097" w:rsidRDefault="00892097" w:rsidP="00666DF5">
      <w:pPr>
        <w:rPr>
          <w:sz w:val="28"/>
          <w:szCs w:val="28"/>
        </w:rPr>
      </w:pPr>
    </w:p>
    <w:p w:rsidR="00892097" w:rsidRPr="000660D9" w:rsidRDefault="00892097" w:rsidP="00666DF5">
      <w:pPr>
        <w:rPr>
          <w:sz w:val="28"/>
          <w:szCs w:val="28"/>
        </w:rPr>
      </w:pPr>
      <w:r w:rsidRPr="000660D9">
        <w:rPr>
          <w:b/>
          <w:i/>
          <w:sz w:val="28"/>
          <w:szCs w:val="28"/>
        </w:rPr>
        <w:t>Jak hráli divadlo a na Mikuláše co bylo</w:t>
      </w:r>
      <w:r>
        <w:rPr>
          <w:sz w:val="28"/>
          <w:szCs w:val="28"/>
        </w:rPr>
        <w:t>: 1a, 2b, 3a, 4b</w:t>
      </w:r>
      <w:bookmarkStart w:id="0" w:name="_GoBack"/>
      <w:bookmarkEnd w:id="0"/>
    </w:p>
    <w:sectPr w:rsidR="00892097" w:rsidRPr="000660D9" w:rsidSect="00BF52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41AAB"/>
    <w:multiLevelType w:val="hybridMultilevel"/>
    <w:tmpl w:val="D8C23448"/>
    <w:lvl w:ilvl="0" w:tplc="62724544">
      <w:start w:val="1"/>
      <w:numFmt w:val="lowerLetter"/>
      <w:lvlText w:val="%1)"/>
      <w:lvlJc w:val="left"/>
      <w:pPr>
        <w:ind w:left="144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F143185"/>
    <w:multiLevelType w:val="hybridMultilevel"/>
    <w:tmpl w:val="64B4C32C"/>
    <w:lvl w:ilvl="0" w:tplc="4A96B342">
      <w:start w:val="1"/>
      <w:numFmt w:val="lowerLetter"/>
      <w:lvlText w:val="%1)"/>
      <w:lvlJc w:val="left"/>
      <w:pPr>
        <w:ind w:left="180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0BE7FF3"/>
    <w:multiLevelType w:val="hybridMultilevel"/>
    <w:tmpl w:val="F7BEBFF4"/>
    <w:lvl w:ilvl="0" w:tplc="3E4EACAC">
      <w:start w:val="1"/>
      <w:numFmt w:val="lowerLetter"/>
      <w:lvlText w:val="%1)"/>
      <w:lvlJc w:val="left"/>
      <w:pPr>
        <w:ind w:left="180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11157B65"/>
    <w:multiLevelType w:val="hybridMultilevel"/>
    <w:tmpl w:val="3080147C"/>
    <w:lvl w:ilvl="0" w:tplc="E222EAB8">
      <w:start w:val="1"/>
      <w:numFmt w:val="lowerLetter"/>
      <w:lvlText w:val="%1)"/>
      <w:lvlJc w:val="left"/>
      <w:pPr>
        <w:ind w:left="144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9712A1B"/>
    <w:multiLevelType w:val="hybridMultilevel"/>
    <w:tmpl w:val="17324348"/>
    <w:lvl w:ilvl="0" w:tplc="2D48ADE8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5">
    <w:nsid w:val="22BB1B92"/>
    <w:multiLevelType w:val="hybridMultilevel"/>
    <w:tmpl w:val="C7BC09E2"/>
    <w:lvl w:ilvl="0" w:tplc="7318C2B8">
      <w:start w:val="1"/>
      <w:numFmt w:val="lowerLetter"/>
      <w:lvlText w:val="%1)"/>
      <w:lvlJc w:val="left"/>
      <w:pPr>
        <w:ind w:left="144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2C506F6"/>
    <w:multiLevelType w:val="hybridMultilevel"/>
    <w:tmpl w:val="C354FBFA"/>
    <w:lvl w:ilvl="0" w:tplc="BA82A99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3522B24"/>
    <w:multiLevelType w:val="hybridMultilevel"/>
    <w:tmpl w:val="3A3ECCA8"/>
    <w:lvl w:ilvl="0" w:tplc="FD50AFAE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8">
    <w:nsid w:val="238E2838"/>
    <w:multiLevelType w:val="hybridMultilevel"/>
    <w:tmpl w:val="C91A6120"/>
    <w:lvl w:ilvl="0" w:tplc="52C6086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95A2AD9"/>
    <w:multiLevelType w:val="hybridMultilevel"/>
    <w:tmpl w:val="9356DD3E"/>
    <w:lvl w:ilvl="0" w:tplc="04C0AD30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10">
    <w:nsid w:val="2AE2612C"/>
    <w:multiLevelType w:val="hybridMultilevel"/>
    <w:tmpl w:val="1A3257CA"/>
    <w:lvl w:ilvl="0" w:tplc="3BCA1B2E">
      <w:start w:val="1"/>
      <w:numFmt w:val="lowerLetter"/>
      <w:lvlText w:val="%1)"/>
      <w:lvlJc w:val="left"/>
      <w:pPr>
        <w:ind w:left="180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2E5E08B6"/>
    <w:multiLevelType w:val="hybridMultilevel"/>
    <w:tmpl w:val="C5BA190E"/>
    <w:lvl w:ilvl="0" w:tplc="D4CE8A86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12">
    <w:nsid w:val="335A3AC4"/>
    <w:multiLevelType w:val="hybridMultilevel"/>
    <w:tmpl w:val="8326E8CA"/>
    <w:lvl w:ilvl="0" w:tplc="685E7A4E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13">
    <w:nsid w:val="383E6557"/>
    <w:multiLevelType w:val="hybridMultilevel"/>
    <w:tmpl w:val="126869D2"/>
    <w:lvl w:ilvl="0" w:tplc="61580C60">
      <w:start w:val="1"/>
      <w:numFmt w:val="lowerLetter"/>
      <w:lvlText w:val="%1)"/>
      <w:lvlJc w:val="left"/>
      <w:pPr>
        <w:ind w:left="180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41226D9B"/>
    <w:multiLevelType w:val="hybridMultilevel"/>
    <w:tmpl w:val="875E921A"/>
    <w:lvl w:ilvl="0" w:tplc="0D9EA8D6">
      <w:start w:val="1"/>
      <w:numFmt w:val="decimal"/>
      <w:lvlText w:val="%1."/>
      <w:lvlJc w:val="left"/>
      <w:pPr>
        <w:ind w:left="41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15">
    <w:nsid w:val="41F81171"/>
    <w:multiLevelType w:val="hybridMultilevel"/>
    <w:tmpl w:val="7B12FAF0"/>
    <w:lvl w:ilvl="0" w:tplc="25CC4E98">
      <w:start w:val="1"/>
      <w:numFmt w:val="decimal"/>
      <w:lvlText w:val="%1."/>
      <w:lvlJc w:val="left"/>
      <w:pPr>
        <w:ind w:left="41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16">
    <w:nsid w:val="433337A0"/>
    <w:multiLevelType w:val="hybridMultilevel"/>
    <w:tmpl w:val="9E60750E"/>
    <w:lvl w:ilvl="0" w:tplc="5F362728">
      <w:start w:val="1"/>
      <w:numFmt w:val="lowerLetter"/>
      <w:lvlText w:val="%1)"/>
      <w:lvlJc w:val="left"/>
      <w:pPr>
        <w:ind w:left="180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48A64A2D"/>
    <w:multiLevelType w:val="hybridMultilevel"/>
    <w:tmpl w:val="B758401C"/>
    <w:lvl w:ilvl="0" w:tplc="F2B6D750">
      <w:start w:val="1"/>
      <w:numFmt w:val="lowerLetter"/>
      <w:lvlText w:val="%1)"/>
      <w:lvlJc w:val="left"/>
      <w:pPr>
        <w:ind w:left="180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>
    <w:nsid w:val="55AB3B0B"/>
    <w:multiLevelType w:val="hybridMultilevel"/>
    <w:tmpl w:val="C9BE2A14"/>
    <w:lvl w:ilvl="0" w:tplc="C46845C4">
      <w:start w:val="1"/>
      <w:numFmt w:val="lowerLetter"/>
      <w:lvlText w:val="%1)"/>
      <w:lvlJc w:val="left"/>
      <w:pPr>
        <w:ind w:left="180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5C642219"/>
    <w:multiLevelType w:val="hybridMultilevel"/>
    <w:tmpl w:val="D2B4DE66"/>
    <w:lvl w:ilvl="0" w:tplc="9276363A">
      <w:start w:val="1"/>
      <w:numFmt w:val="lowerLetter"/>
      <w:lvlText w:val="%1)"/>
      <w:lvlJc w:val="left"/>
      <w:pPr>
        <w:ind w:left="144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DF71C2A"/>
    <w:multiLevelType w:val="hybridMultilevel"/>
    <w:tmpl w:val="7BEEF1C0"/>
    <w:lvl w:ilvl="0" w:tplc="4BAA0906">
      <w:start w:val="1"/>
      <w:numFmt w:val="lowerLetter"/>
      <w:lvlText w:val="%1)"/>
      <w:lvlJc w:val="left"/>
      <w:pPr>
        <w:ind w:left="180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>
    <w:nsid w:val="5F837183"/>
    <w:multiLevelType w:val="hybridMultilevel"/>
    <w:tmpl w:val="AE70A320"/>
    <w:lvl w:ilvl="0" w:tplc="AC1E66E4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1791DAD"/>
    <w:multiLevelType w:val="hybridMultilevel"/>
    <w:tmpl w:val="E810637C"/>
    <w:lvl w:ilvl="0" w:tplc="8350201A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23">
    <w:nsid w:val="68D86681"/>
    <w:multiLevelType w:val="hybridMultilevel"/>
    <w:tmpl w:val="DC6A75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CC04DF4"/>
    <w:multiLevelType w:val="hybridMultilevel"/>
    <w:tmpl w:val="FFD08DE4"/>
    <w:lvl w:ilvl="0" w:tplc="4E4AEEE8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25">
    <w:nsid w:val="6F45784F"/>
    <w:multiLevelType w:val="hybridMultilevel"/>
    <w:tmpl w:val="8A708938"/>
    <w:lvl w:ilvl="0" w:tplc="24286380">
      <w:start w:val="1"/>
      <w:numFmt w:val="lowerLetter"/>
      <w:lvlText w:val="%1)"/>
      <w:lvlJc w:val="left"/>
      <w:pPr>
        <w:ind w:left="96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abstractNum w:abstractNumId="26">
    <w:nsid w:val="74716097"/>
    <w:multiLevelType w:val="hybridMultilevel"/>
    <w:tmpl w:val="6810A474"/>
    <w:lvl w:ilvl="0" w:tplc="48984206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27">
    <w:nsid w:val="7DA86C31"/>
    <w:multiLevelType w:val="hybridMultilevel"/>
    <w:tmpl w:val="BAF002DE"/>
    <w:lvl w:ilvl="0" w:tplc="02887F8C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28">
    <w:nsid w:val="7EEE54DF"/>
    <w:multiLevelType w:val="hybridMultilevel"/>
    <w:tmpl w:val="BACA8A7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FA52FB2"/>
    <w:multiLevelType w:val="hybridMultilevel"/>
    <w:tmpl w:val="CA98E04C"/>
    <w:lvl w:ilvl="0" w:tplc="2ABE0D12">
      <w:start w:val="1"/>
      <w:numFmt w:val="lowerLetter"/>
      <w:lvlText w:val="%1)"/>
      <w:lvlJc w:val="left"/>
      <w:pPr>
        <w:ind w:left="113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num w:numId="1">
    <w:abstractNumId w:val="14"/>
  </w:num>
  <w:num w:numId="2">
    <w:abstractNumId w:val="29"/>
  </w:num>
  <w:num w:numId="3">
    <w:abstractNumId w:val="7"/>
  </w:num>
  <w:num w:numId="4">
    <w:abstractNumId w:val="11"/>
  </w:num>
  <w:num w:numId="5">
    <w:abstractNumId w:val="25"/>
  </w:num>
  <w:num w:numId="6">
    <w:abstractNumId w:val="26"/>
  </w:num>
  <w:num w:numId="7">
    <w:abstractNumId w:val="15"/>
  </w:num>
  <w:num w:numId="8">
    <w:abstractNumId w:val="27"/>
  </w:num>
  <w:num w:numId="9">
    <w:abstractNumId w:val="24"/>
  </w:num>
  <w:num w:numId="10">
    <w:abstractNumId w:val="9"/>
  </w:num>
  <w:num w:numId="11">
    <w:abstractNumId w:val="12"/>
  </w:num>
  <w:num w:numId="12">
    <w:abstractNumId w:val="4"/>
  </w:num>
  <w:num w:numId="13">
    <w:abstractNumId w:val="22"/>
  </w:num>
  <w:num w:numId="14">
    <w:abstractNumId w:val="8"/>
  </w:num>
  <w:num w:numId="15">
    <w:abstractNumId w:val="21"/>
  </w:num>
  <w:num w:numId="16">
    <w:abstractNumId w:val="28"/>
  </w:num>
  <w:num w:numId="17">
    <w:abstractNumId w:val="6"/>
  </w:num>
  <w:num w:numId="18">
    <w:abstractNumId w:val="20"/>
  </w:num>
  <w:num w:numId="19">
    <w:abstractNumId w:val="16"/>
  </w:num>
  <w:num w:numId="20">
    <w:abstractNumId w:val="1"/>
  </w:num>
  <w:num w:numId="21">
    <w:abstractNumId w:val="17"/>
  </w:num>
  <w:num w:numId="22">
    <w:abstractNumId w:val="2"/>
  </w:num>
  <w:num w:numId="23">
    <w:abstractNumId w:val="18"/>
  </w:num>
  <w:num w:numId="24">
    <w:abstractNumId w:val="13"/>
  </w:num>
  <w:num w:numId="25">
    <w:abstractNumId w:val="10"/>
  </w:num>
  <w:num w:numId="26">
    <w:abstractNumId w:val="23"/>
  </w:num>
  <w:num w:numId="27">
    <w:abstractNumId w:val="0"/>
  </w:num>
  <w:num w:numId="28">
    <w:abstractNumId w:val="3"/>
  </w:num>
  <w:num w:numId="29">
    <w:abstractNumId w:val="19"/>
  </w:num>
  <w:num w:numId="3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4604"/>
    <w:rsid w:val="000104A2"/>
    <w:rsid w:val="000660D9"/>
    <w:rsid w:val="00171EF5"/>
    <w:rsid w:val="0020665B"/>
    <w:rsid w:val="004C3195"/>
    <w:rsid w:val="0058094A"/>
    <w:rsid w:val="0064561F"/>
    <w:rsid w:val="00666DF5"/>
    <w:rsid w:val="006946FB"/>
    <w:rsid w:val="007018F7"/>
    <w:rsid w:val="00752CA2"/>
    <w:rsid w:val="00892097"/>
    <w:rsid w:val="00A172EC"/>
    <w:rsid w:val="00AA4604"/>
    <w:rsid w:val="00B83630"/>
    <w:rsid w:val="00BF527D"/>
    <w:rsid w:val="00D90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60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A46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4604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58094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8</Pages>
  <Words>430</Words>
  <Characters>2539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Ucitel</dc:creator>
  <cp:keywords/>
  <dc:description/>
  <cp:lastModifiedBy>DUM</cp:lastModifiedBy>
  <cp:revision>2</cp:revision>
  <dcterms:created xsi:type="dcterms:W3CDTF">2013-05-02T19:46:00Z</dcterms:created>
  <dcterms:modified xsi:type="dcterms:W3CDTF">2013-05-02T19:46:00Z</dcterms:modified>
</cp:coreProperties>
</file>