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E4" w:rsidRDefault="00BF6BE4">
      <w:pPr>
        <w:pStyle w:val="Heading1"/>
      </w:pPr>
      <w:r>
        <w:t>VY_32_INOVACE_10.03.45</w:t>
      </w:r>
    </w:p>
    <w:p w:rsidR="00BF6BE4" w:rsidRDefault="00BF6BE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BF6BE4" w:rsidRDefault="00BF6BE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BF6BE4" w:rsidRDefault="00BF6BE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BF6BE4" w:rsidRDefault="00BF6BE4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BF6BE4" w:rsidRDefault="00BF6BE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BF6BE4" w:rsidRDefault="00BF6B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F6BE4" w:rsidRDefault="00BF6BE4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Násobek</w:t>
      </w:r>
    </w:p>
    <w:p w:rsidR="00BF6BE4" w:rsidRDefault="00BF6B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BF6BE4" w:rsidRDefault="00BF6B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BF6BE4" w:rsidRDefault="00BF6B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6. ročník </w:t>
      </w:r>
    </w:p>
    <w:p w:rsidR="00BF6BE4" w:rsidRDefault="00BF6BE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březen 2013</w:t>
      </w:r>
    </w:p>
    <w:p w:rsidR="00BF6BE4" w:rsidRDefault="00BF6BE4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sz w:val="28"/>
          <w:szCs w:val="28"/>
        </w:rPr>
        <w:t xml:space="preserve"> Pracovní list je připravený tak, aby žák měl možnost výběru mezi dvěma pracovními postupy. Kliknutím na odkaz přejde na online verzi                s  možností nápovědy, okamžité kontroly, zobrazení správných výsledků             a závěrečného hodnocení  v procentech. Shodný materiál je na tomto pracovním listu připraven i v textové verzi. Dokument obsahuje i klíč se správnými odpověďmi.</w:t>
      </w:r>
    </w:p>
    <w:p w:rsidR="00BF6BE4" w:rsidRDefault="00BF6BE4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BF6BE4" w:rsidRDefault="00BF6BE4">
      <w:pPr>
        <w:pStyle w:val="NoSpacing"/>
        <w:rPr>
          <w:rFonts w:ascii="Times New Roman" w:hAnsi="Times New Roman" w:cs="Times New Roman"/>
        </w:rPr>
      </w:pPr>
      <w:r>
        <w:t xml:space="preserve">Některé části  materiálů  jsou  vyrobeny pomocí freeware programu Hot Potatoes  </w:t>
      </w:r>
    </w:p>
    <w:p w:rsidR="00BF6BE4" w:rsidRDefault="00BF6BE4">
      <w:pPr>
        <w:pStyle w:val="NoSpacing"/>
        <w:rPr>
          <w:rFonts w:ascii="Times New Roman" w:hAnsi="Times New Roman" w:cs="Times New Roman"/>
        </w:rPr>
      </w:pPr>
    </w:p>
    <w:p w:rsidR="00BF6BE4" w:rsidRDefault="00BF6BE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BF6BE4" w:rsidRDefault="00BF6BE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F6BE4" w:rsidRDefault="00BF6BE4">
      <w:pPr>
        <w:rPr>
          <w:rFonts w:ascii="Times New Roman" w:hAnsi="Times New Roman" w:cs="Times New Roman"/>
        </w:rPr>
      </w:pPr>
    </w:p>
    <w:p w:rsidR="00BF6BE4" w:rsidRDefault="00BF6BE4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Násobek– základní procvičování</w:t>
      </w:r>
    </w:p>
    <w:p w:rsidR="00BF6BE4" w:rsidRDefault="00BF6BE4">
      <w:pPr>
        <w:pStyle w:val="NoSpacing"/>
      </w:pPr>
      <w:r>
        <w:t xml:space="preserve">Žáci na tomto pracovním listu vyplňují tabulky. </w:t>
      </w:r>
    </w:p>
    <w:p w:rsidR="00BF6BE4" w:rsidRDefault="00BF6BE4">
      <w:r>
        <w:t xml:space="preserve">Pro další využití je možné stáhnout zde </w:t>
      </w:r>
      <w:hyperlink r:id="rId6" w:history="1">
        <w:r>
          <w:rPr>
            <w:rStyle w:val="Hyperlink"/>
            <w:rFonts w:ascii="Calibri" w:hAnsi="Calibri" w:cs="Calibri"/>
          </w:rPr>
          <w:t>http://sdrv.ms/TM7q3B</w:t>
        </w:r>
      </w:hyperlink>
      <w:r>
        <w:t xml:space="preserve">  verzi, vytvořenou v programu Hot Potatoes a využít interaktivních možností tohoto materiálu. Pak bude možné přecházet mezi cvičeními, zobrazovat správné výsledky, hodnocení v procentech, nápovědu.</w:t>
      </w:r>
    </w:p>
    <w:p w:rsidR="00BF6BE4" w:rsidRDefault="00BF6BE4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1/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i1026" type="#_x0000_t75" style="width:451.5pt;height:163.5pt;visibility:visible">
            <v:imagedata r:id="rId7" o:title=""/>
          </v:shape>
        </w:pict>
      </w:r>
    </w:p>
    <w:p w:rsidR="00BF6BE4" w:rsidRDefault="00BF6BE4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2/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4" o:spid="_x0000_i1027" type="#_x0000_t75" style="width:448.5pt;height:183pt;visibility:visible">
            <v:imagedata r:id="rId8" o:title=""/>
          </v:shape>
        </w:pict>
      </w:r>
    </w:p>
    <w:p w:rsidR="00BF6BE4" w:rsidRDefault="00BF6BE4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3/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7" o:spid="_x0000_i1028" type="#_x0000_t75" style="width:315.75pt;height:163.5pt;visibility:visible">
            <v:imagedata r:id="rId9" o:title=""/>
          </v:shape>
        </w:pict>
      </w:r>
    </w:p>
    <w:p w:rsidR="00BF6BE4" w:rsidRDefault="00BF6BE4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4/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0" o:spid="_x0000_i1029" type="#_x0000_t75" style="width:449.25pt;height:155.25pt;visibility:visible">
            <v:imagedata r:id="rId10" o:title=""/>
          </v:shape>
        </w:pict>
      </w:r>
    </w:p>
    <w:p w:rsidR="00BF6BE4" w:rsidRDefault="00BF6BE4">
      <w:pPr>
        <w:rPr>
          <w:rFonts w:ascii="Times New Roman" w:hAnsi="Times New Roman" w:cs="Times New Roman"/>
        </w:rPr>
      </w:pP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F6BE4" w:rsidRDefault="00BF6BE4">
      <w:r>
        <w:t>SPRÁVNÉ ODPOVĚDI:</w:t>
      </w:r>
    </w:p>
    <w:p w:rsidR="00BF6BE4" w:rsidRDefault="00BF6BE4">
      <w:pPr>
        <w:rPr>
          <w:rFonts w:ascii="Times New Roman" w:hAnsi="Times New Roman" w:cs="Times New Roman"/>
        </w:rPr>
      </w:pPr>
      <w:r>
        <w:t>1/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3" o:spid="_x0000_i1030" type="#_x0000_t75" style="width:453pt;height:186pt;visibility:visible">
            <v:imagedata r:id="rId11" o:title=""/>
          </v:shape>
        </w:pict>
      </w:r>
    </w:p>
    <w:p w:rsidR="00BF6BE4" w:rsidRDefault="00BF6BE4">
      <w:pPr>
        <w:rPr>
          <w:rFonts w:ascii="Times New Roman" w:hAnsi="Times New Roman" w:cs="Times New Roman"/>
        </w:rPr>
      </w:pPr>
    </w:p>
    <w:p w:rsidR="00BF6BE4" w:rsidRDefault="00BF6BE4">
      <w:r>
        <w:t>2/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6" o:spid="_x0000_i1031" type="#_x0000_t75" style="width:450.75pt;height:177pt;visibility:visible">
            <v:imagedata r:id="rId12" o:title=""/>
          </v:shape>
        </w:pict>
      </w:r>
    </w:p>
    <w:p w:rsidR="00BF6BE4" w:rsidRDefault="00BF6BE4">
      <w:r>
        <w:t>3/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9" o:spid="_x0000_i1032" type="#_x0000_t75" style="width:255pt;height:158.25pt;visibility:visible">
            <v:imagedata r:id="rId13" o:title=""/>
          </v:shape>
        </w:pict>
      </w:r>
    </w:p>
    <w:p w:rsidR="00BF6BE4" w:rsidRDefault="00BF6BE4">
      <w:pPr>
        <w:rPr>
          <w:rFonts w:ascii="Times New Roman" w:hAnsi="Times New Roman" w:cs="Times New Roman"/>
        </w:rPr>
      </w:pPr>
    </w:p>
    <w:p w:rsidR="00BF6BE4" w:rsidRDefault="00BF6BE4">
      <w:pPr>
        <w:rPr>
          <w:rFonts w:ascii="Times New Roman" w:hAnsi="Times New Roman" w:cs="Times New Roman"/>
        </w:rPr>
      </w:pPr>
    </w:p>
    <w:p w:rsidR="00BF6BE4" w:rsidRDefault="00BF6BE4">
      <w:pPr>
        <w:rPr>
          <w:rFonts w:ascii="Times New Roman" w:hAnsi="Times New Roman" w:cs="Times New Roman"/>
        </w:rPr>
      </w:pPr>
    </w:p>
    <w:p w:rsidR="00BF6BE4" w:rsidRDefault="00BF6BE4">
      <w:r>
        <w:t>4/</w:t>
      </w:r>
    </w:p>
    <w:p w:rsidR="00BF6BE4" w:rsidRDefault="00BF6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22" o:spid="_x0000_i1033" type="#_x0000_t75" style="width:452.25pt;height:151.5pt;visibility:visible">
            <v:imagedata r:id="rId14" o:title=""/>
          </v:shape>
        </w:pict>
      </w:r>
    </w:p>
    <w:p w:rsidR="00BF6BE4" w:rsidRDefault="00BF6BE4">
      <w:pPr>
        <w:rPr>
          <w:rFonts w:ascii="Times New Roman" w:hAnsi="Times New Roman" w:cs="Times New Roman"/>
        </w:rPr>
      </w:pPr>
    </w:p>
    <w:sectPr w:rsidR="00BF6BE4" w:rsidSect="00BF6BE4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C0254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BE4"/>
    <w:rsid w:val="00BF6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BE4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drv.ms/TM7q3B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215</Words>
  <Characters>1229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3</cp:revision>
  <cp:lastPrinted>2013-03-15T09:15:00Z</cp:lastPrinted>
  <dcterms:created xsi:type="dcterms:W3CDTF">2013-03-10T09:12:00Z</dcterms:created>
  <dcterms:modified xsi:type="dcterms:W3CDTF">2013-03-15T09:15:00Z</dcterms:modified>
</cp:coreProperties>
</file>