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19D1" w:rsidRDefault="001A19D1" w:rsidP="00B34B23">
      <w:pPr>
        <w:spacing w:after="0" w:line="240" w:lineRule="auto"/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0" o:spid="_x0000_s1026" type="#_x0000_t75" style="position:absolute;margin-left:61.8pt;margin-top:-30.25pt;width:379.95pt;height:92.85pt;z-index:251667456;visibility:visible;mso-wrap-distance-left:0;mso-wrap-distance-right:0" filled="t">
            <v:imagedata r:id="rId5" o:title=""/>
            <w10:wrap type="square" side="largest"/>
          </v:shape>
        </w:pict>
      </w:r>
    </w:p>
    <w:p w:rsidR="001A19D1" w:rsidRDefault="001A19D1" w:rsidP="00B34B23">
      <w:pPr>
        <w:spacing w:after="0" w:line="240" w:lineRule="auto"/>
      </w:pPr>
    </w:p>
    <w:p w:rsidR="001A19D1" w:rsidRDefault="001A19D1" w:rsidP="00B34B23">
      <w:pPr>
        <w:spacing w:after="0" w:line="240" w:lineRule="auto"/>
      </w:pPr>
    </w:p>
    <w:p w:rsidR="001A19D1" w:rsidRDefault="001A19D1" w:rsidP="00B34B23">
      <w:pPr>
        <w:spacing w:after="0" w:line="240" w:lineRule="auto"/>
      </w:pPr>
    </w:p>
    <w:p w:rsidR="001A19D1" w:rsidRDefault="001A19D1" w:rsidP="00B34B23">
      <w:pPr>
        <w:spacing w:after="0" w:line="240" w:lineRule="auto"/>
      </w:pPr>
    </w:p>
    <w:p w:rsidR="001A19D1" w:rsidRDefault="001A19D1" w:rsidP="00B34B23">
      <w:pPr>
        <w:spacing w:after="0" w:line="240" w:lineRule="auto"/>
      </w:pPr>
    </w:p>
    <w:tbl>
      <w:tblPr>
        <w:tblW w:w="10207" w:type="dxa"/>
        <w:tblInd w:w="-214" w:type="dxa"/>
        <w:tblCellMar>
          <w:left w:w="70" w:type="dxa"/>
          <w:right w:w="70" w:type="dxa"/>
        </w:tblCellMar>
        <w:tblLook w:val="00A0"/>
      </w:tblPr>
      <w:tblGrid>
        <w:gridCol w:w="1702"/>
        <w:gridCol w:w="992"/>
        <w:gridCol w:w="1559"/>
        <w:gridCol w:w="851"/>
        <w:gridCol w:w="1528"/>
        <w:gridCol w:w="3575"/>
      </w:tblGrid>
      <w:tr w:rsidR="001A19D1" w:rsidRPr="000B5362" w:rsidTr="00B34B23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A19D1" w:rsidRPr="000B5362" w:rsidRDefault="001A19D1" w:rsidP="00B34B23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0B5362">
              <w:rPr>
                <w:rFonts w:ascii="Arial" w:hAnsi="Arial" w:cs="Arial"/>
                <w:color w:val="000000"/>
              </w:rPr>
              <w:t>Název školy:</w:t>
            </w:r>
          </w:p>
        </w:tc>
        <w:tc>
          <w:tcPr>
            <w:tcW w:w="85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A19D1" w:rsidRPr="000B5362" w:rsidRDefault="001A19D1" w:rsidP="00B34B23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0B5362">
              <w:rPr>
                <w:rFonts w:ascii="Arial" w:hAnsi="Arial" w:cs="Arial"/>
                <w:color w:val="000000"/>
              </w:rPr>
              <w:t>ZŠ Brno, Měšťanská 21, Brno-Tuřany </w:t>
            </w:r>
          </w:p>
        </w:tc>
      </w:tr>
      <w:tr w:rsidR="001A19D1" w:rsidRPr="000B5362" w:rsidTr="00B34B23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A19D1" w:rsidRPr="000B5362" w:rsidRDefault="001A19D1" w:rsidP="00B34B23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0B5362">
              <w:rPr>
                <w:rFonts w:ascii="Arial" w:hAnsi="Arial" w:cs="Arial"/>
                <w:color w:val="000000"/>
              </w:rPr>
              <w:t>Název práce:</w:t>
            </w:r>
          </w:p>
        </w:tc>
        <w:tc>
          <w:tcPr>
            <w:tcW w:w="85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A19D1" w:rsidRPr="000B5362" w:rsidRDefault="001A19D1" w:rsidP="00B34B23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0B5362">
              <w:rPr>
                <w:rFonts w:ascii="Arial" w:hAnsi="Arial" w:cs="Arial"/>
                <w:color w:val="000000"/>
              </w:rPr>
              <w:t>Tlak, tlaková síla</w:t>
            </w:r>
          </w:p>
        </w:tc>
      </w:tr>
      <w:tr w:rsidR="001A19D1" w:rsidRPr="000B5362" w:rsidTr="00B34B23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A19D1" w:rsidRPr="000B5362" w:rsidRDefault="001A19D1" w:rsidP="00B34B23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0B5362">
              <w:rPr>
                <w:rFonts w:ascii="Arial" w:hAnsi="Arial" w:cs="Arial"/>
                <w:color w:val="000000"/>
              </w:rPr>
              <w:t>Pořadové číslo: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A19D1" w:rsidRPr="000B5362" w:rsidRDefault="001A19D1" w:rsidP="00B34B23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0B5362">
              <w:rPr>
                <w:rFonts w:ascii="Arial" w:hAnsi="Arial" w:cs="Arial"/>
                <w:color w:val="000000"/>
              </w:rPr>
              <w:t> III_2-02_41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A19D1" w:rsidRPr="000B5362" w:rsidRDefault="001A19D1" w:rsidP="00B34B23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0B5362">
              <w:rPr>
                <w:rFonts w:ascii="Arial" w:hAnsi="Arial" w:cs="Arial"/>
                <w:color w:val="000000"/>
              </w:rPr>
              <w:t>Předmět:</w:t>
            </w:r>
          </w:p>
        </w:tc>
        <w:tc>
          <w:tcPr>
            <w:tcW w:w="3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A19D1" w:rsidRPr="000B5362" w:rsidRDefault="001A19D1" w:rsidP="00B34B23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0B5362">
              <w:rPr>
                <w:rFonts w:ascii="Arial" w:hAnsi="Arial" w:cs="Arial"/>
                <w:color w:val="000000"/>
              </w:rPr>
              <w:t>Fyzika</w:t>
            </w:r>
          </w:p>
        </w:tc>
      </w:tr>
      <w:tr w:rsidR="001A19D1" w:rsidRPr="000B5362" w:rsidTr="00B34B23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A19D1" w:rsidRPr="000B5362" w:rsidRDefault="001A19D1" w:rsidP="00B34B23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0B5362">
              <w:rPr>
                <w:rFonts w:ascii="Arial" w:hAnsi="Arial" w:cs="Arial"/>
                <w:color w:val="000000"/>
              </w:rPr>
              <w:t>Třída: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A19D1" w:rsidRPr="000B5362" w:rsidRDefault="001A19D1" w:rsidP="00B34B23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0B5362">
              <w:rPr>
                <w:rFonts w:ascii="Arial" w:hAnsi="Arial" w:cs="Arial"/>
                <w:color w:val="000000"/>
              </w:rPr>
              <w:t> 7. B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A19D1" w:rsidRPr="000B5362" w:rsidRDefault="001A19D1" w:rsidP="00B34B23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0B5362">
              <w:rPr>
                <w:rFonts w:ascii="Arial" w:hAnsi="Arial" w:cs="Arial"/>
                <w:color w:val="000000"/>
              </w:rPr>
              <w:t>Téma hodiny:</w:t>
            </w:r>
          </w:p>
        </w:tc>
        <w:tc>
          <w:tcPr>
            <w:tcW w:w="3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A19D1" w:rsidRPr="000B5362" w:rsidRDefault="001A19D1" w:rsidP="00B34B23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0B5362">
              <w:rPr>
                <w:rFonts w:ascii="Arial" w:hAnsi="Arial" w:cs="Arial"/>
                <w:color w:val="000000"/>
              </w:rPr>
              <w:t>Tlak, tlaková síla</w:t>
            </w:r>
          </w:p>
        </w:tc>
      </w:tr>
      <w:tr w:rsidR="001A19D1" w:rsidRPr="000B5362" w:rsidTr="009B3C81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A19D1" w:rsidRPr="000B5362" w:rsidRDefault="001A19D1" w:rsidP="00B34B23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0B5362">
              <w:rPr>
                <w:rFonts w:ascii="Arial" w:hAnsi="Arial" w:cs="Arial"/>
                <w:color w:val="000000"/>
              </w:rPr>
              <w:t>Vyučující: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A19D1" w:rsidRPr="000B5362" w:rsidRDefault="001A19D1" w:rsidP="00B34B23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0B5362">
              <w:rPr>
                <w:rFonts w:ascii="Arial" w:hAnsi="Arial" w:cs="Arial"/>
                <w:color w:val="000000"/>
              </w:rPr>
              <w:t> Mgr. Leona Patloková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A19D1" w:rsidRPr="000B5362" w:rsidRDefault="001A19D1" w:rsidP="00B34B23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0B5362">
              <w:rPr>
                <w:rFonts w:ascii="Arial" w:hAnsi="Arial" w:cs="Arial"/>
                <w:color w:val="000000"/>
              </w:rPr>
              <w:t>Cíl hodiny:</w:t>
            </w:r>
          </w:p>
        </w:tc>
        <w:tc>
          <w:tcPr>
            <w:tcW w:w="3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A19D1" w:rsidRPr="000B5362" w:rsidRDefault="001A19D1" w:rsidP="00B34B23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0B5362">
              <w:rPr>
                <w:rFonts w:ascii="Arial" w:hAnsi="Arial" w:cs="Arial"/>
                <w:color w:val="000000"/>
              </w:rPr>
              <w:t>Vyhledat a získat vědomosti z učiva -  Tlak, tlaková síla</w:t>
            </w:r>
          </w:p>
        </w:tc>
      </w:tr>
      <w:tr w:rsidR="001A19D1" w:rsidRPr="000B5362" w:rsidTr="009B3C81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A19D1" w:rsidRPr="000B5362" w:rsidRDefault="001A19D1" w:rsidP="00C57090">
            <w:pPr>
              <w:spacing w:after="0"/>
              <w:rPr>
                <w:rFonts w:ascii="Arial" w:hAnsi="Arial" w:cs="Arial"/>
                <w:color w:val="000000"/>
              </w:rPr>
            </w:pPr>
            <w:r w:rsidRPr="000B5362">
              <w:rPr>
                <w:rFonts w:ascii="Arial" w:hAnsi="Arial" w:cs="Arial"/>
                <w:color w:val="000000"/>
              </w:rPr>
              <w:t>Odučeno: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1A19D1" w:rsidRPr="000B5362" w:rsidRDefault="001A19D1" w:rsidP="00BC6317">
            <w:pPr>
              <w:spacing w:after="0"/>
              <w:rPr>
                <w:rFonts w:ascii="Arial" w:hAnsi="Arial" w:cs="Arial"/>
                <w:color w:val="000000"/>
              </w:rPr>
            </w:pPr>
            <w:r w:rsidRPr="000B5362">
              <w:rPr>
                <w:rFonts w:ascii="Arial" w:hAnsi="Arial" w:cs="Arial"/>
                <w:color w:val="000000"/>
              </w:rPr>
              <w:t>17. 2. 2012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1A19D1" w:rsidRPr="000B5362" w:rsidRDefault="001A19D1" w:rsidP="00C57090">
            <w:pPr>
              <w:spacing w:after="0"/>
              <w:rPr>
                <w:rFonts w:ascii="Arial" w:hAnsi="Arial" w:cs="Arial"/>
                <w:color w:val="000000"/>
              </w:rPr>
            </w:pPr>
            <w:r w:rsidRPr="000B5362">
              <w:rPr>
                <w:rFonts w:ascii="Arial" w:hAnsi="Arial" w:cs="Arial"/>
                <w:color w:val="000000"/>
              </w:rPr>
              <w:t>Vytvořeno:</w:t>
            </w:r>
          </w:p>
        </w:tc>
        <w:tc>
          <w:tcPr>
            <w:tcW w:w="3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A19D1" w:rsidRPr="000B5362" w:rsidRDefault="001A19D1" w:rsidP="00C57090">
            <w:pPr>
              <w:spacing w:after="0"/>
              <w:rPr>
                <w:rFonts w:ascii="Arial" w:hAnsi="Arial" w:cs="Arial"/>
                <w:color w:val="000000"/>
              </w:rPr>
            </w:pPr>
            <w:r w:rsidRPr="000B5362">
              <w:rPr>
                <w:rFonts w:ascii="Arial" w:hAnsi="Arial" w:cs="Arial"/>
                <w:color w:val="000000"/>
              </w:rPr>
              <w:t>leden 2012</w:t>
            </w:r>
            <w:bookmarkStart w:id="0" w:name="_GoBack"/>
            <w:bookmarkEnd w:id="0"/>
            <w:r w:rsidRPr="000B5362">
              <w:rPr>
                <w:rFonts w:ascii="Arial" w:hAnsi="Arial" w:cs="Arial"/>
                <w:color w:val="000000"/>
              </w:rPr>
              <w:t xml:space="preserve"> </w:t>
            </w:r>
          </w:p>
        </w:tc>
      </w:tr>
      <w:tr w:rsidR="001A19D1" w:rsidRPr="000B5362" w:rsidTr="00B34B23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A19D1" w:rsidRPr="000B5362" w:rsidRDefault="001A19D1" w:rsidP="00B34B23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0B5362">
              <w:rPr>
                <w:rFonts w:ascii="Arial" w:hAnsi="Arial" w:cs="Arial"/>
                <w:color w:val="000000"/>
              </w:rPr>
              <w:t>Pomůcky:</w:t>
            </w:r>
          </w:p>
        </w:tc>
        <w:tc>
          <w:tcPr>
            <w:tcW w:w="85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1A19D1" w:rsidRPr="000B5362" w:rsidRDefault="001A19D1" w:rsidP="00B34B23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0B5362">
              <w:rPr>
                <w:rFonts w:ascii="Arial" w:hAnsi="Arial" w:cs="Arial"/>
                <w:color w:val="000000"/>
              </w:rPr>
              <w:t> Učebnice, pracovní list, pastelky, tužka</w:t>
            </w:r>
          </w:p>
        </w:tc>
      </w:tr>
      <w:tr w:rsidR="001A19D1" w:rsidRPr="000B5362" w:rsidTr="00B34B23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A19D1" w:rsidRPr="000B5362" w:rsidRDefault="001A19D1" w:rsidP="00B34B23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0B5362">
              <w:rPr>
                <w:rFonts w:ascii="Arial" w:hAnsi="Arial" w:cs="Arial"/>
                <w:color w:val="000000"/>
              </w:rPr>
              <w:t>Zdroje:</w:t>
            </w:r>
          </w:p>
        </w:tc>
        <w:tc>
          <w:tcPr>
            <w:tcW w:w="85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1A19D1" w:rsidRPr="000B5362" w:rsidRDefault="001A19D1" w:rsidP="00B34B23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0B5362">
              <w:rPr>
                <w:rFonts w:ascii="Arial" w:hAnsi="Arial" w:cs="Arial"/>
                <w:color w:val="000000"/>
              </w:rPr>
              <w:t xml:space="preserve"> RAUNER, K. </w:t>
            </w:r>
            <w:r w:rsidRPr="000B5362">
              <w:rPr>
                <w:rFonts w:ascii="Arial" w:hAnsi="Arial" w:cs="Arial"/>
                <w:i/>
                <w:color w:val="000000"/>
              </w:rPr>
              <w:t>Učebnice Fyziky pro 7. ročník.</w:t>
            </w:r>
            <w:r w:rsidRPr="000B5362">
              <w:rPr>
                <w:rFonts w:ascii="Arial" w:hAnsi="Arial" w:cs="Arial"/>
                <w:color w:val="000000"/>
              </w:rPr>
              <w:t xml:space="preserve"> 1.vyd. Plzeň: Fraus 2004. ISBN 80-7238-  210-1</w:t>
            </w:r>
          </w:p>
          <w:p w:rsidR="001A19D1" w:rsidRPr="000B5362" w:rsidRDefault="001A19D1" w:rsidP="00B34B23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0B5362">
              <w:rPr>
                <w:rFonts w:ascii="Arial" w:hAnsi="Arial" w:cs="Arial"/>
                <w:color w:val="000000"/>
              </w:rPr>
              <w:t xml:space="preserve"> RAUNER, K. </w:t>
            </w:r>
            <w:r w:rsidRPr="000B5362">
              <w:rPr>
                <w:rFonts w:ascii="Arial" w:hAnsi="Arial" w:cs="Arial"/>
                <w:i/>
                <w:color w:val="000000"/>
              </w:rPr>
              <w:t>Fyzika 7 pracovní sešit pro základní školy a víceletá gymnázia</w:t>
            </w:r>
            <w:r w:rsidRPr="000B5362">
              <w:rPr>
                <w:rFonts w:ascii="Arial" w:hAnsi="Arial" w:cs="Arial"/>
                <w:color w:val="000000"/>
              </w:rPr>
              <w:t>. 1. vyd.  Plzeň: Fraus 2005. ISBN 80-7238-432-5</w:t>
            </w:r>
          </w:p>
        </w:tc>
      </w:tr>
      <w:tr w:rsidR="001A19D1" w:rsidRPr="000B5362" w:rsidTr="00B34B23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A19D1" w:rsidRPr="000B5362" w:rsidRDefault="001A19D1" w:rsidP="00B34B23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0B5362">
              <w:rPr>
                <w:rFonts w:ascii="Arial" w:hAnsi="Arial" w:cs="Arial"/>
                <w:color w:val="000000"/>
              </w:rPr>
              <w:t>Počet příloh: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1A19D1" w:rsidRPr="000B5362" w:rsidRDefault="001A19D1" w:rsidP="00B34B23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0B5362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1A19D1" w:rsidRPr="000B5362" w:rsidRDefault="001A19D1" w:rsidP="00B34B23">
            <w:pPr>
              <w:spacing w:after="0" w:line="240" w:lineRule="auto"/>
              <w:ind w:left="-212" w:firstLine="142"/>
              <w:rPr>
                <w:rFonts w:ascii="Arial" w:hAnsi="Arial" w:cs="Arial"/>
                <w:color w:val="000000"/>
              </w:rPr>
            </w:pPr>
            <w:r w:rsidRPr="000B5362">
              <w:rPr>
                <w:rFonts w:ascii="Arial" w:hAnsi="Arial" w:cs="Arial"/>
                <w:color w:val="000000"/>
              </w:rPr>
              <w:t>Název příloh:</w:t>
            </w:r>
          </w:p>
        </w:tc>
        <w:tc>
          <w:tcPr>
            <w:tcW w:w="59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1A19D1" w:rsidRPr="000B5362" w:rsidRDefault="001A19D1" w:rsidP="00B34B23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0B5362">
              <w:rPr>
                <w:rFonts w:ascii="Arial" w:hAnsi="Arial" w:cs="Arial"/>
                <w:color w:val="000000"/>
              </w:rPr>
              <w:t>VY_32_INOVACE_III_2-02_41- Tlak, tlaková síla</w:t>
            </w:r>
          </w:p>
        </w:tc>
      </w:tr>
    </w:tbl>
    <w:p w:rsidR="001A19D1" w:rsidRDefault="001A19D1" w:rsidP="00B34B23">
      <w:pPr>
        <w:spacing w:after="0" w:line="240" w:lineRule="auto"/>
      </w:pPr>
    </w:p>
    <w:p w:rsidR="001A19D1" w:rsidRPr="00FE15A1" w:rsidRDefault="001A19D1" w:rsidP="00B34B23">
      <w:pPr>
        <w:spacing w:after="0" w:line="240" w:lineRule="auto"/>
        <w:rPr>
          <w:b/>
          <w:u w:val="single"/>
        </w:rPr>
      </w:pPr>
      <w:r w:rsidRPr="00FE15A1">
        <w:rPr>
          <w:b/>
          <w:u w:val="single"/>
        </w:rPr>
        <w:t xml:space="preserve">Pro žáky: </w:t>
      </w:r>
    </w:p>
    <w:p w:rsidR="001A19D1" w:rsidRDefault="001A19D1" w:rsidP="00B34B23">
      <w:pPr>
        <w:spacing w:after="0" w:line="240" w:lineRule="auto"/>
      </w:pPr>
      <w:r>
        <w:t>- pracovní list, učebnici, tužku obyčejnou</w:t>
      </w:r>
    </w:p>
    <w:p w:rsidR="001A19D1" w:rsidRDefault="001A19D1" w:rsidP="00B34B23">
      <w:pPr>
        <w:spacing w:after="0" w:line="240" w:lineRule="auto"/>
      </w:pPr>
    </w:p>
    <w:p w:rsidR="001A19D1" w:rsidRPr="00FE15A1" w:rsidRDefault="001A19D1" w:rsidP="00B34B23">
      <w:pPr>
        <w:spacing w:after="0" w:line="240" w:lineRule="auto"/>
        <w:rPr>
          <w:b/>
          <w:u w:val="single"/>
        </w:rPr>
      </w:pPr>
      <w:r w:rsidRPr="00FE15A1">
        <w:rPr>
          <w:b/>
          <w:u w:val="single"/>
        </w:rPr>
        <w:t xml:space="preserve">Pro učitele: </w:t>
      </w:r>
    </w:p>
    <w:p w:rsidR="001A19D1" w:rsidRDefault="001A19D1" w:rsidP="00B34B23">
      <w:pPr>
        <w:numPr>
          <w:ilvl w:val="0"/>
          <w:numId w:val="4"/>
        </w:numPr>
        <w:spacing w:after="0" w:line="240" w:lineRule="auto"/>
      </w:pPr>
      <w:r>
        <w:t>nakopíruje pracovní listy</w:t>
      </w:r>
    </w:p>
    <w:p w:rsidR="001A19D1" w:rsidRDefault="001A19D1" w:rsidP="00B34B23">
      <w:pPr>
        <w:numPr>
          <w:ilvl w:val="0"/>
          <w:numId w:val="4"/>
        </w:numPr>
        <w:spacing w:after="0" w:line="240" w:lineRule="auto"/>
      </w:pPr>
      <w:r>
        <w:t>po výkladu učiva „</w:t>
      </w:r>
      <w:r>
        <w:rPr>
          <w:color w:val="000000"/>
        </w:rPr>
        <w:t>Tlak, tlaková síla</w:t>
      </w:r>
      <w:r>
        <w:t>“ žáci pomocí učebnice ze stran 54-56 samostatně vyplní vynechaná místa pracovního listu, vypracují zadané úkoly, postupují podle pokynů uvedených v pracovním listě. Příklad žáci vypracují podle vzoru, je třeba upozornit na převod správných jednotek, je vhodné zopakovat jednotky obsahu.</w:t>
      </w:r>
    </w:p>
    <w:p w:rsidR="001A19D1" w:rsidRDefault="001A19D1" w:rsidP="00B34B23">
      <w:pPr>
        <w:numPr>
          <w:ilvl w:val="0"/>
          <w:numId w:val="4"/>
        </w:numPr>
        <w:spacing w:after="0" w:line="240" w:lineRule="auto"/>
      </w:pPr>
      <w:r>
        <w:t>učitel zkontroluje vyplněné listy, žákům s poruchami učení a integrovaným pomáhá při vyplnění individuálně.</w:t>
      </w:r>
    </w:p>
    <w:p w:rsidR="001A19D1" w:rsidRDefault="001A19D1" w:rsidP="00B34B23">
      <w:pPr>
        <w:numPr>
          <w:ilvl w:val="0"/>
          <w:numId w:val="4"/>
        </w:numPr>
        <w:spacing w:after="0" w:line="240" w:lineRule="auto"/>
      </w:pPr>
      <w:r>
        <w:t>pracovní list slouží jako zápis k samostatnému studiu žáků.</w:t>
      </w:r>
    </w:p>
    <w:p w:rsidR="001A19D1" w:rsidRDefault="001A19D1" w:rsidP="00B34B23">
      <w:pPr>
        <w:spacing w:after="0" w:line="240" w:lineRule="auto"/>
      </w:pPr>
    </w:p>
    <w:p w:rsidR="001A19D1" w:rsidRDefault="001A19D1" w:rsidP="00B34B23">
      <w:pPr>
        <w:spacing w:after="0" w:line="240" w:lineRule="auto"/>
      </w:pPr>
    </w:p>
    <w:p w:rsidR="001A19D1" w:rsidRPr="00FE15A1" w:rsidRDefault="001A19D1" w:rsidP="00B34B23">
      <w:pPr>
        <w:spacing w:after="0" w:line="240" w:lineRule="auto"/>
        <w:rPr>
          <w:b/>
          <w:u w:val="single"/>
        </w:rPr>
      </w:pPr>
      <w:r w:rsidRPr="00FE15A1">
        <w:rPr>
          <w:b/>
          <w:u w:val="single"/>
        </w:rPr>
        <w:t xml:space="preserve">Zhodnocení hodiny: </w:t>
      </w:r>
    </w:p>
    <w:p w:rsidR="001A19D1" w:rsidRDefault="001A19D1" w:rsidP="00B34B23">
      <w:pPr>
        <w:numPr>
          <w:ilvl w:val="0"/>
          <w:numId w:val="4"/>
        </w:numPr>
        <w:spacing w:after="0" w:line="240" w:lineRule="auto"/>
      </w:pPr>
      <w:r>
        <w:t>většina žáků zvládla úkol bez větších problémů</w:t>
      </w:r>
    </w:p>
    <w:p w:rsidR="001A19D1" w:rsidRDefault="001A19D1" w:rsidP="00B34B23">
      <w:pPr>
        <w:numPr>
          <w:ilvl w:val="0"/>
          <w:numId w:val="4"/>
        </w:numPr>
        <w:spacing w:after="0" w:line="240" w:lineRule="auto"/>
      </w:pPr>
      <w:r>
        <w:t>slabší žáci měli problém s převody jednotek tlaku</w:t>
      </w:r>
    </w:p>
    <w:p w:rsidR="001A19D1" w:rsidRDefault="001A19D1" w:rsidP="00B34B23">
      <w:pPr>
        <w:spacing w:after="0" w:line="240" w:lineRule="auto"/>
      </w:pPr>
    </w:p>
    <w:p w:rsidR="001A19D1" w:rsidRDefault="001A19D1" w:rsidP="00B34B23">
      <w:pPr>
        <w:spacing w:after="0" w:line="240" w:lineRule="auto"/>
      </w:pPr>
    </w:p>
    <w:p w:rsidR="001A19D1" w:rsidRDefault="001A19D1" w:rsidP="00B34B23">
      <w:pPr>
        <w:spacing w:after="0" w:line="240" w:lineRule="auto"/>
      </w:pPr>
    </w:p>
    <w:p w:rsidR="001A19D1" w:rsidRPr="00FE15A1" w:rsidRDefault="001A19D1" w:rsidP="00B34B23">
      <w:pPr>
        <w:spacing w:after="0" w:line="240" w:lineRule="auto"/>
        <w:rPr>
          <w:b/>
          <w:u w:val="single"/>
        </w:rPr>
      </w:pPr>
      <w:r w:rsidRPr="00FE15A1">
        <w:rPr>
          <w:b/>
          <w:u w:val="single"/>
        </w:rPr>
        <w:t>Závěr:</w:t>
      </w:r>
    </w:p>
    <w:p w:rsidR="001A19D1" w:rsidRDefault="001A19D1" w:rsidP="00B34B23">
      <w:pPr>
        <w:numPr>
          <w:ilvl w:val="0"/>
          <w:numId w:val="4"/>
        </w:numPr>
        <w:spacing w:after="0" w:line="240" w:lineRule="auto"/>
      </w:pPr>
      <w:r>
        <w:t>zápis učiva formou těchto PL je rychlejší a přehlednější, žákům zbývá dostatek času na zafixování látky během hodiny</w:t>
      </w:r>
    </w:p>
    <w:p w:rsidR="001A19D1" w:rsidRDefault="001A19D1" w:rsidP="00B34B23">
      <w:pPr>
        <w:numPr>
          <w:ilvl w:val="0"/>
          <w:numId w:val="4"/>
        </w:numPr>
        <w:spacing w:after="0" w:line="240" w:lineRule="auto"/>
      </w:pPr>
      <w:r>
        <w:t>podpora čtenářské gramotnosti</w:t>
      </w:r>
    </w:p>
    <w:p w:rsidR="001A19D1" w:rsidRDefault="001A19D1" w:rsidP="00B34B23">
      <w:pPr>
        <w:spacing w:after="0" w:line="240" w:lineRule="auto"/>
      </w:pPr>
    </w:p>
    <w:p w:rsidR="001A19D1" w:rsidRDefault="001A19D1">
      <w:pPr>
        <w:rPr>
          <w:rFonts w:ascii="Times New Roman" w:hAnsi="Times New Roman"/>
          <w:b/>
          <w:sz w:val="44"/>
          <w:szCs w:val="44"/>
        </w:rPr>
      </w:pPr>
      <w:r>
        <w:rPr>
          <w:rFonts w:ascii="Times New Roman" w:hAnsi="Times New Roman"/>
          <w:b/>
          <w:sz w:val="44"/>
          <w:szCs w:val="44"/>
        </w:rPr>
        <w:br w:type="page"/>
      </w:r>
    </w:p>
    <w:p w:rsidR="001A19D1" w:rsidRPr="00994B05" w:rsidRDefault="001A19D1" w:rsidP="00BC6317">
      <w:pPr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Pracovní list:</w:t>
      </w:r>
    </w:p>
    <w:p w:rsidR="001A19D1" w:rsidRPr="00536ECD" w:rsidRDefault="001A19D1" w:rsidP="00536ECD">
      <w:pPr>
        <w:spacing w:line="360" w:lineRule="auto"/>
        <w:jc w:val="center"/>
        <w:rPr>
          <w:rFonts w:ascii="Times New Roman" w:hAnsi="Times New Roman"/>
          <w:b/>
          <w:sz w:val="44"/>
          <w:szCs w:val="44"/>
        </w:rPr>
      </w:pPr>
      <w:r w:rsidRPr="00536ECD">
        <w:rPr>
          <w:rFonts w:ascii="Times New Roman" w:hAnsi="Times New Roman"/>
          <w:b/>
          <w:sz w:val="44"/>
          <w:szCs w:val="44"/>
        </w:rPr>
        <w:t>Tlak, tlaková síla</w:t>
      </w:r>
    </w:p>
    <w:p w:rsidR="001A19D1" w:rsidRDefault="001A19D1" w:rsidP="00536ECD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noProof/>
          <w:lang w:eastAsia="cs-CZ"/>
        </w:rPr>
        <w:pict>
          <v:group id="Skupina 29" o:spid="_x0000_s1027" style="position:absolute;margin-left:148.9pt;margin-top:76.2pt;width:137.25pt;height:136.5pt;z-index:251648000" coordsize="17430,173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">
            <v:group id="Skupina 28" o:spid="_x0000_s1028" style="position:absolute;width:17430;height:17335" coordsize="17430,1733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ScEoc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2P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0nBKHCAAAA2wAAAA8A&#10;AAAAAAAAAAAAAAAAqgIAAGRycy9kb3ducmV2LnhtbFBLBQYAAAAABAAEAPoAAACZAwAAAAA=&#10;">
              <v:group id="Skupina 9" o:spid="_x0000_s1029" style="position:absolute;left:6477;width:5238;height:9239" coordsize="5238,92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JSJLcUAAADaAAAADwAAAGRycy9kb3ducmV2LnhtbESPT2vCQBTE7wW/w/KE&#10;3uomSkuNrhJCLT2EQlUQb4/sMwlm34bsNn++fbdQ6HGYmd8w2/1oGtFT52rLCuJFBIK4sLrmUsH5&#10;dHh6BeE8ssbGMimYyMF+N3vYYqLtwF/UH30pAoRdggoq79tESldUZNAtbEscvJvtDPogu1LqDocA&#10;N41cRtGLNFhzWKiwpayi4n78NgreBxzSVfzW5/dbNl1Pz5+XPCalHudjugHhafT/4b/2h1aw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yUiS3FAAAA2gAA&#10;AA8AAAAAAAAAAAAAAAAAqgIAAGRycy9kb3ducmV2LnhtbFBLBQYAAAAABAAEAPoAAACcAwAAAAA=&#10;">
                <v:rect id="Obdélník 2" o:spid="_x0000_s1030" style="position:absolute;top:2571;width:5238;height:666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zef8MA&#10;AADaAAAADwAAAGRycy9kb3ducmV2LnhtbESPQWuDQBSE74X8h+UVemvWSpDEuoYQaPFUqEkOuT3c&#10;F7Vx3xp3o/bfdwuFHoeZ+YbJtrPpxEiDay0reFlGIIgrq1uuFRwPb89rEM4ja+wsk4JvcrDNFw8Z&#10;ptpO/Elj6WsRIOxSVNB436dSuqohg25pe+LgXexg0Ac51FIPOAW46WQcRYk02HJYaLCnfUPVtbwb&#10;BZsvvpyj0/stPppx1Rc3/Di1iVJPj/PuFYSn2f+H/9qFVhDD75VwA2T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Szef8MAAADaAAAADwAAAAAAAAAAAAAAAACYAgAAZHJzL2Rv&#10;d25yZXYueG1sUEsFBgAAAAAEAAQA9QAAAIgDAAAAAA==&#10;" fillcolor="black" strokeweight="2pt"/>
                <v:oval id="Ovál 3" o:spid="_x0000_s1031" style="position:absolute;left:1714;width:1810;height:257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5FYhcIA&#10;AADaAAAADwAAAGRycy9kb3ducmV2LnhtbESPQWvCQBSE74X+h+UVvNVNFaykWaUtCMGejHp/Zl+y&#10;qdm3IbvG+O+7gtDjMDPfMNl6tK0YqPeNYwVv0wQEcel0w7WCw37zugThA7LG1jEpuJGH9er5KcNU&#10;uyvvaChCLSKEfYoKTAhdKqUvDVn0U9cRR69yvcUQZV9L3eM1wm0rZ0mykBYbjgsGO/o2VJ6Li1Xg&#10;Nj8n/W725/z4m3NzKr6GbWWUmryMnx8gAo3hP/xo51rBHO5X4g2Qq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/kViFwgAAANoAAAAPAAAAAAAAAAAAAAAAAJgCAABkcnMvZG93&#10;bnJldi54bWxQSwUGAAAAAAQABAD1AAAAhwMAAAAA&#10;" fillcolor="black" strokeweight="2pt"/>
              </v:group>
              <v:rect id="Obdélník 4" o:spid="_x0000_s1032" style="position:absolute;left:3905;top:9239;width:10192;height:428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MhPYcIA&#10;AADaAAAADwAAAGRycy9kb3ducmV2LnhtbESP3YrCMBSE74V9h3AW9k7TlUWkmoquCIqIWn2AQ3P6&#10;g81JaaJWn94sLHg5zMw3zHTWmVrcqHWVZQXfgwgEcWZ1xYWC82nVH4NwHlljbZkUPMjBLPnoTTHW&#10;9s5HuqW+EAHCLkYFpfdNLKXLSjLoBrYhDl5uW4M+yLaQusV7gJtaDqNoJA1WHBZKbOi3pOySXo2C&#10;6JjOlwfaSLNP8+diddZbu9kp9fXZzScgPHX+Hf5vr7WCH/i7Em6ATF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syE9hwgAAANoAAAAPAAAAAAAAAAAAAAAAAJgCAABkcnMvZG93&#10;bnJldi54bWxQSwUGAAAAAAQABAD1AAAAhwMAAAAA&#10;" fillcolor="#e36c0a" stroked="f" strokeweight="1.5pt">
                <v:fill r:id="rId6" o:title="" type="pattern"/>
              </v:rect>
              <v:line id="Přímá spojnice 5" o:spid="_x0000_s1033" style="position:absolute;visibility:visible" from="0,9239" to="17430,92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yioiMMAAADaAAAADwAAAGRycy9kb3ducmV2LnhtbESPT2vCQBTE74LfYXmCN91oUWp0FbEV&#10;9Fj/IN4e2WcSzL5Ns5uYfPtuodDjMDO/YVab1hSiocrllhVMxhEI4sTqnFMFl/N+9A7CeWSNhWVS&#10;0JGDzbrfW2Gs7Yu/qDn5VAQIuxgVZN6XsZQuycigG9uSOHgPWxn0QVap1BW+AtwUchpFc2kw57CQ&#10;YUm7jJLnqTYK3s6366Luau4WTXM83j+++XMyV2o4aLdLEJ5a/x/+ax+0ghn8Xgk3QK5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soqIjDAAAA2gAAAA8AAAAAAAAAAAAA&#10;AAAAoQIAAGRycy9kb3ducmV2LnhtbFBLBQYAAAAABAAEAPkAAACRAwAAAAA=&#10;" strokecolor="#5a5a5a" strokeweight="2.25pt"/>
              <v:line id="Přímá spojnice 6" o:spid="_x0000_s1034" style="position:absolute;visibility:visible" from="6286,9334" to="11715,93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HM88MQAAADaAAAADwAAAGRycy9kb3ducmV2LnhtbESPW2vCQBSE3wv+h+UIvhTdWMRLdBWx&#10;tAh98oLPx+zJxWTPhuxq4r93C4U+DjPzDbPadKYSD2pcYVnBeBSBIE6sLjhTcD59DecgnEfWWFkm&#10;BU9ysFn33lYYa9vygR5Hn4kAYRejgtz7OpbSJTkZdCNbEwcvtY1BH2STSd1gG+Cmkh9RNJUGCw4L&#10;Oda0yykpj3ej4LtsZ+mtLH4u79WtS3aLazr5vCo16HfbJQhPnf8P/7X3WsEUfq+EGyDX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gczzwxAAAANoAAAAPAAAAAAAAAAAA&#10;AAAAAKECAABkcnMvZG93bnJldi54bWxQSwUGAAAAAAQABAD5AAAAkgMAAAAA&#10;" strokecolor="red" strokeweight="2pt">
                <v:shadow on="t" color="black" opacity="24903f" origin=",.5" offset="0,.55556mm"/>
              </v:lin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5" type="#_x0000_t202" style="position:absolute;left:11525;top:6762;width:4381;height:409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n3pdcQA&#10;AADcAAAADwAAAGRycy9kb3ducmV2LnhtbESPW2sCMRSE3wv+h3CEvmmibb2sRhFLwaeKV/DtsDnu&#10;Lm5Olk3qrv++KQh9HGbmG2a+bG0p7lT7wrGGQV+BIE6dKTjTcDx89SYgfEA2WDomDQ/ysFx0XuaY&#10;GNfwju77kIkIYZ+ghjyEKpHSpzlZ9H1XEUfv6mqLIco6k6bGJsJtKYdKjaTFguNCjhWtc0pv+x+r&#10;4fR9vZzf1Tb7tB9V41ol2U6l1q/ddjUDEagN/+Fne2M0vKkx/J2JR0A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596XXEAAAA3AAAAA8AAAAAAAAAAAAAAAAAmAIAAGRycy9k&#10;b3ducmV2LnhtbFBLBQYAAAAABAAEAPUAAACJAwAAAAA=&#10;" filled="f" stroked="f">
                <v:textbox>
                  <w:txbxContent>
                    <w:p w:rsidR="001A19D1" w:rsidRPr="00AE3165" w:rsidRDefault="001A19D1">
                      <w:pPr>
                        <w:rPr>
                          <w:b/>
                          <w:color w:val="FF0000"/>
                          <w:sz w:val="28"/>
                          <w:szCs w:val="28"/>
                        </w:rPr>
                      </w:pPr>
                      <w:r w:rsidRPr="00AE3165">
                        <w:rPr>
                          <w:b/>
                          <w:color w:val="FF0000"/>
                          <w:sz w:val="28"/>
                          <w:szCs w:val="28"/>
                        </w:rPr>
                        <w:t>S</w:t>
                      </w:r>
                    </w:p>
                  </w:txbxContent>
                </v:textbox>
              </v:shape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7" o:spid="_x0000_s1036" type="#_x0000_t32" style="position:absolute;left:9048;top:9239;width:0;height:8096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O9W+sIAAADaAAAADwAAAGRycy9kb3ducmV2LnhtbESPQWvCQBSE74L/YXmCN7NRMdrUVUqh&#10;VXoz2vsj+0xCs29jdqtpfr1bEDwOM98Ms952phZXal1lWcE0ikEQ51ZXXCg4HT8mKxDOI2usLZOC&#10;P3Kw3QwHa0y1vfGBrpkvRChhl6KC0vsmldLlJRl0kW2Ig3e2rUEfZFtI3eItlJtazuI4kQYrDgsl&#10;NvReUv6T/RoFy7rvF7vZS3KZn7P+s/tK3OoblRqPurdXEJ46/ww/6L0OHPxfCTdAbu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5O9W+sIAAADaAAAADwAAAAAAAAAAAAAA&#10;AAChAgAAZHJzL2Rvd25yZXYueG1sUEsFBgAAAAAEAAQA+QAAAJADAAAAAA==&#10;" strokecolor="#00b0f0" strokeweight="2pt">
                <v:stroke endarrow="open"/>
                <v:shadow on="t" color="black" opacity="24903f" origin=",.5" offset="0,.55556mm"/>
              </v:shape>
            </v:group>
            <v:shape id="_x0000_s1037" type="#_x0000_t202" style="position:absolute;left:8858;top:13239;width:4381;height:409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3uawr4A&#10;AADaAAAADwAAAGRycy9kb3ducmV2LnhtbERPy4rCMBTdC/5DuII7TRwc0WoUcRBczWB9gLtLc22L&#10;zU1poq1/P1kMzPJw3qtNZyvxosaXjjVMxgoEceZMybmG82k/moPwAdlg5Zg0vMnDZt3vrTAxruUj&#10;vdKQixjCPkENRQh1IqXPCrLox64mjtzdNRZDhE0uTYNtDLeV/FBqJi2WHBsKrGlXUPZIn1bD5ft+&#10;u07VT/5lP+vWdUqyXUith4NuuwQRqAv/4j/3wWiIW+OVeAPk+h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Ft7msK+AAAA2gAAAA8AAAAAAAAAAAAAAAAAmAIAAGRycy9kb3ducmV2&#10;LnhtbFBLBQYAAAAABAAEAPUAAACDAwAAAAA=&#10;" filled="f" stroked="f">
              <v:textbox>
                <w:txbxContent>
                  <w:p w:rsidR="001A19D1" w:rsidRPr="00AE3165" w:rsidRDefault="001A19D1" w:rsidP="00AE3165">
                    <w:pPr>
                      <w:rPr>
                        <w:b/>
                        <w:color w:val="00B0F0"/>
                        <w:sz w:val="28"/>
                        <w:szCs w:val="28"/>
                      </w:rPr>
                    </w:pPr>
                    <w:r w:rsidRPr="00AE3165">
                      <w:rPr>
                        <w:b/>
                        <w:color w:val="00B0F0"/>
                        <w:sz w:val="28"/>
                        <w:szCs w:val="28"/>
                      </w:rPr>
                      <w:t>F</w:t>
                    </w:r>
                  </w:p>
                </w:txbxContent>
              </v:textbox>
            </v:shape>
            <w10:wrap type="topAndBottom"/>
          </v:group>
        </w:pict>
      </w:r>
      <w:r>
        <w:rPr>
          <w:noProof/>
          <w:lang w:eastAsia="cs-CZ"/>
        </w:rPr>
        <w:pict>
          <v:shape id="Textové pole 2" o:spid="_x0000_s1038" type="#_x0000_t202" style="position:absolute;margin-left:294.4pt;margin-top:101.7pt;width:162pt;height:36.75pt;z-index:2516510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" filled="f" stroked="f">
            <v:textbox>
              <w:txbxContent>
                <w:p w:rsidR="001A19D1" w:rsidRDefault="001A19D1"/>
              </w:txbxContent>
            </v:textbox>
          </v:shape>
        </w:pict>
      </w:r>
      <w:r w:rsidRPr="00AF5BBA">
        <w:rPr>
          <w:rFonts w:ascii="Times New Roman" w:hAnsi="Times New Roman"/>
          <w:sz w:val="28"/>
          <w:szCs w:val="28"/>
          <w:u w:val="single"/>
        </w:rPr>
        <w:t xml:space="preserve">Tlaková síla </w:t>
      </w:r>
      <w:r w:rsidRPr="00AF5BBA">
        <w:rPr>
          <w:rFonts w:ascii="Times New Roman" w:hAnsi="Times New Roman"/>
          <w:b/>
          <w:i/>
          <w:sz w:val="28"/>
          <w:szCs w:val="28"/>
          <w:u w:val="single"/>
        </w:rPr>
        <w:t>F</w:t>
      </w:r>
      <w:r w:rsidRPr="00536ECD">
        <w:rPr>
          <w:rFonts w:ascii="Times New Roman" w:hAnsi="Times New Roman"/>
          <w:sz w:val="28"/>
          <w:szCs w:val="28"/>
        </w:rPr>
        <w:t xml:space="preserve"> je celková síla, kterou působí jedno těleso na druhé</w:t>
      </w:r>
    </w:p>
    <w:p w:rsidR="001A19D1" w:rsidRPr="00536ECD" w:rsidRDefault="001A19D1" w:rsidP="00536ECD">
      <w:pPr>
        <w:spacing w:line="360" w:lineRule="auto"/>
        <w:rPr>
          <w:rFonts w:ascii="Times New Roman" w:hAnsi="Times New Roman"/>
          <w:sz w:val="28"/>
          <w:szCs w:val="28"/>
        </w:rPr>
      </w:pPr>
      <w:r w:rsidRPr="00536ECD">
        <w:rPr>
          <w:rFonts w:ascii="Times New Roman" w:hAnsi="Times New Roman"/>
          <w:sz w:val="28"/>
          <w:szCs w:val="28"/>
        </w:rPr>
        <w:t xml:space="preserve"> ________________ na plochu.</w:t>
      </w:r>
    </w:p>
    <w:p w:rsidR="001A19D1" w:rsidRPr="00536ECD" w:rsidRDefault="001A19D1" w:rsidP="00536ECD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1A19D1" w:rsidRPr="00536ECD" w:rsidRDefault="001A19D1" w:rsidP="00536ECD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noProof/>
          <w:lang w:eastAsia="cs-CZ"/>
        </w:rPr>
        <w:pict>
          <v:group id="Skupina 30" o:spid="_x0000_s1039" style="position:absolute;margin-left:38.65pt;margin-top:.45pt;width:77.25pt;height:94.5pt;z-index:251650048" coordsize="9810,120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">
            <v:group id="Skupina 12" o:spid="_x0000_s1040" style="position:absolute;left:2476;width:5239;height:9239" coordsize="5238,92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cqP59sEAAADbAAAADwAA&#10;AAAAAAAAAAAAAACqAgAAZHJzL2Rvd25yZXYueG1sUEsFBgAAAAAEAAQA+gAAAJgDAAAAAA==&#10;">
              <v:rect id="Obdélník 13" o:spid="_x0000_s1041" style="position:absolute;top:2571;width:5238;height:666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reTv8IA&#10;AADbAAAADwAAAGRycy9kb3ducmV2LnhtbERPTWvCQBC9F/wPywheim7UVmx0FSMKvRql9Dhkp0k0&#10;Oxuyq4n+erdQ6G0e73OW685U4kaNKy0rGI8iEMSZ1SXnCk7H/XAOwnlkjZVlUnAnB+tV72WJsbYt&#10;H+iW+lyEEHYxKii8r2MpXVaQQTeyNXHgfmxj0AfY5FI32IZwU8lJFM2kwZJDQ4E1bQvKLunVKHit&#10;HudzsqNk/ia/37/Sjw09klapQb/bLEB46vy/+M/9qcP8Kfz+Eg6Qq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t5O/wgAAANsAAAAPAAAAAAAAAAAAAAAAAJgCAABkcnMvZG93&#10;bnJldi54bWxQSwUGAAAAAAQABAD1AAAAhwMAAAAA&#10;" fillcolor="windowText" strokeweight="2pt"/>
              <v:oval id="Ovál 14" o:spid="_x0000_s1042" style="position:absolute;left:1714;width:1810;height:257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2FOOcQA&#10;AADbAAAADwAAAGRycy9kb3ducmV2LnhtbESPQYvCMBCF78L+hzALXkTTFXGlGsUVXPagB10Peps2&#10;Y1ttJqWJWv+9EQRvM7z3vnkzmTWmFFeqXWFZwVcvAkGcWl1wpmD3v+yOQDiPrLG0TAru5GA2/WhN&#10;MNb2xhu6bn0mAoRdjApy76tYSpfmZND1bEUctKOtDfqw1pnUNd4C3JSyH0VDabDgcCHHihY5peft&#10;xQQKHzrJakGnw3pwTH41JT/7zrdS7c9mPgbhqfFv8yv9p0P9ATx/CQPI6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dhTjnEAAAA2wAAAA8AAAAAAAAAAAAAAAAAmAIAAGRycy9k&#10;b3ducmV2LnhtbFBLBQYAAAAABAAEAPUAAACJAwAAAAA=&#10;" fillcolor="windowText" strokeweight="2pt"/>
            </v:group>
            <v:rect id="Obdélník 27" o:spid="_x0000_s1043" style="position:absolute;top:8382;width:9810;height:361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km6HMUA&#10;AADbAAAADwAAAGRycy9kb3ducmV2LnhtbESP3WrCQBSE74W+w3IK3ummIv6krlKFgAiCjSJeHrPH&#10;JDR7NmTXGN++WxB6OczMN8xi1ZlKtNS40rKCj2EEgjizuuRcwemYDGYgnEfWWFkmBU9ysFq+9RYY&#10;a/vgb2pTn4sAYRejgsL7OpbSZQUZdENbEwfvZhuDPsgml7rBR4CbSo6iaCINlhwWCqxpU1D2k96N&#10;gmu+Ha/Ts23bw2x3O+yz5DLfJ0r137uvTxCeOv8ffrW3WsFoCn9fwg+Qy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SbocxQAAANsAAAAPAAAAAAAAAAAAAAAAAJgCAABkcnMv&#10;ZG93bnJldi54bWxQSwUGAAAAAAQABAD1AAAAigMAAAAA&#10;" fillcolor="#e46c0a" stroked="f" strokeweight="1.5pt">
              <v:fill r:id="rId6" o:title="" color2="window" type="pattern"/>
            </v:rect>
            <w10:wrap type="square"/>
          </v:group>
        </w:pict>
      </w:r>
    </w:p>
    <w:p w:rsidR="001A19D1" w:rsidRPr="00536ECD" w:rsidRDefault="001A19D1" w:rsidP="00536ECD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noProof/>
          <w:lang w:eastAsia="cs-CZ"/>
        </w:rPr>
        <w:pict>
          <v:shapetype id="_x0000_t130" coordsize="21600,21600" o:spt="130" path="m3600,21597c2662,21202,1837,20075,1087,18440,487,16240,75,13590,,10770,75,8007,487,5412,1087,3045,1837,1465,2662,337,3600,l21597,v-937,337,-1687,1465,-2512,3045c18485,5412,18072,8007,17997,10770v75,2820,488,5470,1088,7670c19910,20075,20660,21202,21597,21597xe">
            <v:stroke joinstyle="miter"/>
            <v:path gradientshapeok="t" o:connecttype="custom" o:connectlocs="10800,0;0,10800;10800,21600;17997,10800" textboxrect="3600,0,17997,21600"/>
          </v:shapetype>
          <v:shape id="Vývojový diagram: uložená data 25" o:spid="_x0000_s1044" type="#_x0000_t130" style="position:absolute;margin-left:58.9pt;margin-top:3.8pt;width:36.75pt;height:77.25pt;rotation:-90;z-index:25164902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" fillcolor="#e36c0a" stroked="f" strokeweight="2pt">
            <v:fill r:id="rId6" o:title="" type="pattern"/>
          </v:shape>
        </w:pict>
      </w:r>
    </w:p>
    <w:p w:rsidR="001A19D1" w:rsidRPr="00536ECD" w:rsidRDefault="001A19D1" w:rsidP="00536ECD">
      <w:pPr>
        <w:spacing w:line="360" w:lineRule="auto"/>
        <w:rPr>
          <w:rFonts w:ascii="Times New Roman" w:hAnsi="Times New Roman"/>
          <w:sz w:val="28"/>
          <w:szCs w:val="28"/>
        </w:rPr>
      </w:pPr>
      <w:r w:rsidRPr="00536ECD">
        <w:rPr>
          <w:rFonts w:ascii="Times New Roman" w:hAnsi="Times New Roman"/>
          <w:sz w:val="28"/>
          <w:szCs w:val="28"/>
        </w:rPr>
        <w:t>Tlaková síla může mít  ___________________ účinky.</w:t>
      </w:r>
      <w:r w:rsidRPr="00536ECD">
        <w:rPr>
          <w:rFonts w:ascii="Times New Roman" w:hAnsi="Times New Roman"/>
          <w:noProof/>
          <w:sz w:val="28"/>
          <w:szCs w:val="28"/>
          <w:lang w:eastAsia="cs-CZ"/>
        </w:rPr>
        <w:t xml:space="preserve"> </w:t>
      </w:r>
    </w:p>
    <w:p w:rsidR="001A19D1" w:rsidRPr="00536ECD" w:rsidRDefault="001A19D1" w:rsidP="00536ECD">
      <w:pPr>
        <w:spacing w:line="360" w:lineRule="auto"/>
        <w:rPr>
          <w:rFonts w:ascii="Times New Roman" w:hAnsi="Times New Roman"/>
          <w:noProof/>
          <w:sz w:val="28"/>
          <w:szCs w:val="28"/>
          <w:lang w:eastAsia="cs-CZ"/>
        </w:rPr>
      </w:pPr>
    </w:p>
    <w:p w:rsidR="001A19D1" w:rsidRPr="00536ECD" w:rsidRDefault="001A19D1" w:rsidP="00536ECD">
      <w:pPr>
        <w:spacing w:line="360" w:lineRule="auto"/>
        <w:rPr>
          <w:rFonts w:ascii="Times New Roman" w:hAnsi="Times New Roman"/>
          <w:noProof/>
          <w:sz w:val="28"/>
          <w:szCs w:val="28"/>
          <w:lang w:eastAsia="cs-CZ"/>
        </w:rPr>
      </w:pPr>
      <w:r w:rsidRPr="00536ECD">
        <w:rPr>
          <w:rFonts w:ascii="Times New Roman" w:hAnsi="Times New Roman"/>
          <w:noProof/>
          <w:sz w:val="28"/>
          <w:szCs w:val="28"/>
          <w:u w:val="single"/>
          <w:lang w:eastAsia="cs-CZ"/>
        </w:rPr>
        <w:t>Účinky tlakové síly</w:t>
      </w:r>
      <w:r w:rsidRPr="00536ECD">
        <w:rPr>
          <w:rFonts w:ascii="Times New Roman" w:hAnsi="Times New Roman"/>
          <w:noProof/>
          <w:sz w:val="28"/>
          <w:szCs w:val="28"/>
          <w:lang w:eastAsia="cs-CZ"/>
        </w:rPr>
        <w:t xml:space="preserve"> vyjadřuje fyzikální veličina _______________.</w:t>
      </w:r>
    </w:p>
    <w:p w:rsidR="001A19D1" w:rsidRPr="00536ECD" w:rsidRDefault="001A19D1" w:rsidP="00536ECD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/>
          <w:noProof/>
          <w:sz w:val="28"/>
          <w:szCs w:val="28"/>
          <w:lang w:eastAsia="cs-CZ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w:t>z</w:t>
      </w:r>
      <w:r w:rsidRPr="00536ECD">
        <w:rPr>
          <w:rFonts w:ascii="Times New Roman" w:hAnsi="Times New Roman"/>
          <w:noProof/>
          <w:sz w:val="28"/>
          <w:szCs w:val="28"/>
          <w:lang w:eastAsia="cs-CZ"/>
        </w:rPr>
        <w:t>načí se písmenem ______</w:t>
      </w:r>
    </w:p>
    <w:p w:rsidR="001A19D1" w:rsidRPr="00536ECD" w:rsidRDefault="001A19D1" w:rsidP="00536ECD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/>
          <w:noProof/>
          <w:sz w:val="28"/>
          <w:szCs w:val="28"/>
          <w:lang w:eastAsia="cs-CZ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w:t>j</w:t>
      </w:r>
      <w:r w:rsidRPr="00536ECD">
        <w:rPr>
          <w:rFonts w:ascii="Times New Roman" w:hAnsi="Times New Roman"/>
          <w:noProof/>
          <w:sz w:val="28"/>
          <w:szCs w:val="28"/>
          <w:lang w:eastAsia="cs-CZ"/>
        </w:rPr>
        <w:t>ednotka je _________________, značí se písmenem Pa</w:t>
      </w:r>
    </w:p>
    <w:p w:rsidR="001A19D1" w:rsidRPr="00536ECD" w:rsidRDefault="001A19D1" w:rsidP="00536ECD">
      <w:pPr>
        <w:spacing w:line="360" w:lineRule="auto"/>
        <w:rPr>
          <w:rFonts w:ascii="Times New Roman" w:hAnsi="Times New Roman"/>
          <w:noProof/>
          <w:sz w:val="28"/>
          <w:szCs w:val="28"/>
          <w:lang w:eastAsia="cs-CZ"/>
        </w:rPr>
      </w:pPr>
    </w:p>
    <w:p w:rsidR="001A19D1" w:rsidRDefault="001A19D1" w:rsidP="00536ECD">
      <w:pPr>
        <w:spacing w:line="360" w:lineRule="auto"/>
        <w:rPr>
          <w:rFonts w:ascii="Times New Roman" w:hAnsi="Times New Roman"/>
          <w:noProof/>
          <w:sz w:val="28"/>
          <w:szCs w:val="28"/>
          <w:u w:val="single"/>
          <w:lang w:eastAsia="cs-CZ"/>
        </w:rPr>
      </w:pPr>
      <w:r w:rsidRPr="00FA1D56">
        <w:rPr>
          <w:rFonts w:ascii="Times New Roman" w:hAnsi="Times New Roman"/>
          <w:noProof/>
          <w:sz w:val="28"/>
          <w:szCs w:val="28"/>
          <w:u w:val="single"/>
          <w:lang w:eastAsia="cs-CZ"/>
        </w:rPr>
        <w:t>Tlak vypočítáme podle vztahu:</w:t>
      </w:r>
    </w:p>
    <w:p w:rsidR="001A19D1" w:rsidRPr="00FA1D56" w:rsidRDefault="001A19D1" w:rsidP="00536ECD">
      <w:pPr>
        <w:spacing w:line="360" w:lineRule="auto"/>
        <w:rPr>
          <w:rFonts w:ascii="Times New Roman" w:hAnsi="Times New Roman"/>
          <w:noProof/>
          <w:sz w:val="28"/>
          <w:szCs w:val="28"/>
          <w:u w:val="single"/>
          <w:lang w:eastAsia="cs-CZ"/>
        </w:rPr>
      </w:pPr>
      <w:r>
        <w:rPr>
          <w:noProof/>
          <w:lang w:eastAsia="cs-CZ"/>
        </w:rPr>
        <w:pict>
          <v:rect id="Obdélník 19" o:spid="_x0000_s1045" style="position:absolute;margin-left:163.15pt;margin-top:28.75pt;width:123pt;height:52.5pt;z-index:25165209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" filled="f" strokecolor="red" strokeweight="2pt"/>
        </w:pict>
      </w:r>
    </w:p>
    <w:p w:rsidR="001A19D1" w:rsidRPr="004B4D19" w:rsidRDefault="001A19D1" w:rsidP="004B4D19">
      <w:pPr>
        <w:spacing w:line="360" w:lineRule="auto"/>
        <w:jc w:val="center"/>
        <w:rPr>
          <w:rFonts w:ascii="Times New Roman" w:hAnsi="Times New Roman"/>
          <w:b/>
          <w:i/>
          <w:noProof/>
          <w:sz w:val="40"/>
          <w:szCs w:val="40"/>
          <w:lang w:eastAsia="cs-CZ"/>
        </w:rPr>
      </w:pPr>
      <w:r>
        <w:rPr>
          <w:rFonts w:ascii="Times New Roman" w:hAnsi="Times New Roman"/>
          <w:b/>
          <w:i/>
          <w:noProof/>
          <w:sz w:val="40"/>
          <w:szCs w:val="40"/>
          <w:lang w:eastAsia="cs-CZ"/>
        </w:rPr>
        <w:t>p</w:t>
      </w:r>
      <w:r w:rsidRPr="00536ECD">
        <w:rPr>
          <w:rFonts w:ascii="Times New Roman" w:hAnsi="Times New Roman"/>
          <w:b/>
          <w:i/>
          <w:noProof/>
          <w:sz w:val="40"/>
          <w:szCs w:val="40"/>
          <w:lang w:eastAsia="cs-CZ"/>
        </w:rPr>
        <w:t xml:space="preserve"> = </w:t>
      </w:r>
      <w:r w:rsidRPr="000B5362">
        <w:rPr>
          <w:rFonts w:ascii="Times New Roman" w:hAnsi="Times New Roman"/>
          <w:b/>
          <w:noProof/>
          <w:sz w:val="40"/>
          <w:szCs w:val="40"/>
          <w:lang w:eastAsia="cs-CZ"/>
        </w:rPr>
        <w:fldChar w:fldCharType="begin"/>
      </w:r>
      <w:r w:rsidRPr="000B5362">
        <w:rPr>
          <w:rFonts w:ascii="Times New Roman" w:hAnsi="Times New Roman"/>
          <w:b/>
          <w:noProof/>
          <w:sz w:val="40"/>
          <w:szCs w:val="40"/>
          <w:lang w:eastAsia="cs-CZ"/>
        </w:rPr>
        <w:instrText xml:space="preserve"> QUOTE </w:instrText>
      </w:r>
      <w:r w:rsidRPr="000B5362">
        <w:pict>
          <v:shape id="_x0000_i1025" type="#_x0000_t75" style="width:14.25pt;height:35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F96026&quot;/&gt;&lt;wsp:rsid wsp:val=&quot;000B5362&quot;/&gt;&lt;wsp:rsid wsp:val=&quot;000E58B5&quot;/&gt;&lt;wsp:rsid wsp:val=&quot;00163DF8&quot;/&gt;&lt;wsp:rsid wsp:val=&quot;00166BA0&quot;/&gt;&lt;wsp:rsid wsp:val=&quot;001D15CA&quot;/&gt;&lt;wsp:rsid wsp:val=&quot;00237B90&quot;/&gt;&lt;wsp:rsid wsp:val=&quot;002B3A4A&quot;/&gt;&lt;wsp:rsid wsp:val=&quot;003059BB&quot;/&gt;&lt;wsp:rsid wsp:val=&quot;0034745B&quot;/&gt;&lt;wsp:rsid wsp:val=&quot;003C5CF3&quot;/&gt;&lt;wsp:rsid wsp:val=&quot;00453E0B&quot;/&gt;&lt;wsp:rsid wsp:val=&quot;004B4D19&quot;/&gt;&lt;wsp:rsid wsp:val=&quot;00536ECD&quot;/&gt;&lt;wsp:rsid wsp:val=&quot;005B383A&quot;/&gt;&lt;wsp:rsid wsp:val=&quot;005F4FF3&quot;/&gt;&lt;wsp:rsid wsp:val=&quot;00667602&quot;/&gt;&lt;wsp:rsid wsp:val=&quot;006711AF&quot;/&gt;&lt;wsp:rsid wsp:val=&quot;007A0CE3&quot;/&gt;&lt;wsp:rsid wsp:val=&quot;00801BB8&quot;/&gt;&lt;wsp:rsid wsp:val=&quot;0082576D&quot;/&gt;&lt;wsp:rsid wsp:val=&quot;0083610D&quot;/&gt;&lt;wsp:rsid wsp:val=&quot;00937D53&quot;/&gt;&lt;wsp:rsid wsp:val=&quot;00987865&quot;/&gt;&lt;wsp:rsid wsp:val=&quot;009B3C81&quot;/&gt;&lt;wsp:rsid wsp:val=&quot;00A80C84&quot;/&gt;&lt;wsp:rsid wsp:val=&quot;00A9701A&quot;/&gt;&lt;wsp:rsid wsp:val=&quot;00A97D2B&quot;/&gt;&lt;wsp:rsid wsp:val=&quot;00AC795C&quot;/&gt;&lt;wsp:rsid wsp:val=&quot;00AE3165&quot;/&gt;&lt;wsp:rsid wsp:val=&quot;00AF5BBA&quot;/&gt;&lt;wsp:rsid wsp:val=&quot;00B34B23&quot;/&gt;&lt;wsp:rsid wsp:val=&quot;00B42E12&quot;/&gt;&lt;wsp:rsid wsp:val=&quot;00B70667&quot;/&gt;&lt;wsp:rsid wsp:val=&quot;00BC6317&quot;/&gt;&lt;wsp:rsid wsp:val=&quot;00D662CA&quot;/&gt;&lt;wsp:rsid wsp:val=&quot;00DA10FA&quot;/&gt;&lt;wsp:rsid wsp:val=&quot;00DB7C96&quot;/&gt;&lt;wsp:rsid wsp:val=&quot;00F96026&quot;/&gt;&lt;wsp:rsid wsp:val=&quot;00FA1D56&quot;/&gt;&lt;wsp:rsid wsp:val=&quot;00FE15A1&quot;/&gt;&lt;/wsp:rsids&gt;&lt;/w:docPr&gt;&lt;w:body&gt;&lt;w:p wsp:rsidR=&quot;00000000&quot; wsp:rsidRDefault=&quot;007A0CE3&quot;&gt;&lt;m:oMathPara&gt;&lt;m:oMath&gt;&lt;m:f&gt;&lt;m:fPr&gt;&lt;m:ctrlPr&gt;&lt;w:rPr&gt;&lt;w:rFonts w:ascii=&quot;Cambria Math&quot; w:h-ansi=&quot;Cambria Math&quot;/&gt;&lt;wx:font wx:val=&quot;Cambria Math&quot;/&gt;&lt;w:b/&gt;&lt;w:i/&gt;&lt;w:noProof/&gt;&lt;w:sz w:val=&quot;40&quot;/&gt;&lt;w:sz-cs w:val=&quot;40&quot;/&gt;&lt;w:lang w:fareast=&quot;CS&quot;/&gt;&lt;/w:rPr&gt;&lt;/m:ctrlPr&gt;&lt;/m:fPr&gt;&lt;m:num&gt;&lt;m:r&gt;&lt;m:rPr&gt;&lt;m:sty m:val=&quot;bi&quot;/&gt;&lt;/m:rPr&gt;&lt;w:rPr&gt;&lt;w:rFonts w:ascii=&quot;Cambria Math&quot; w:h-ansi=&quot;Cambria Math&quot;/&gt;&lt;wx:font wx:val=&quot;Cambria Math&quot;/&gt;&lt;w:b/&gt;&lt;w:i/&gt;&lt;w:noProof/&gt;&lt;w:sz w:val=&quot;40&quot;/&gt;&lt;w:sz-cs w:val=&quot;40&quot;/&gt;&lt;w:lang w:fareast=&quot;CS&quot;/&gt;&lt;/w:rPr&gt;&lt;m:t&gt;F&lt;/m:t&gt;&lt;/m:r&gt;&lt;/m:num&gt;&lt;m:den&gt;&lt;m:r&gt;&lt;m:rPr&gt;&lt;m:sty m:val=&quot;bi&quot;/&gt;&lt;/m:rPr&gt;&lt;w:rPr&gt;&lt;w:rFonts w:ascii=&quot;Cambria Math&quot; w:h-ansi=&quot;Cambria Math&quot;/&gt;&lt;wx:font wx:val=&quot;Cambria Math&quot;/&gt;&lt;w:b/&gt;&lt;w:i/&gt;&lt;w:noProof/&gt;&lt;w:sz w:val=&quot;40&quot;/&gt;&lt;w:sz-cs w:val=&quot;40&quot;/&gt;&lt;w:lang w:fareast=&quot;CS&quot;/&gt;&lt;/w:rPr&gt;&lt;m:t&gt;S&lt;/m:t&gt;&lt;/m:r&gt;&lt;/m:den&gt;&lt;/m:f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<v:imagedata r:id="rId7" o:title="" chromakey="white"/>
          </v:shape>
        </w:pict>
      </w:r>
      <w:r w:rsidRPr="000B5362">
        <w:rPr>
          <w:rFonts w:ascii="Times New Roman" w:hAnsi="Times New Roman"/>
          <w:b/>
          <w:noProof/>
          <w:sz w:val="40"/>
          <w:szCs w:val="40"/>
          <w:lang w:eastAsia="cs-CZ"/>
        </w:rPr>
        <w:instrText xml:space="preserve"> </w:instrText>
      </w:r>
      <w:r w:rsidRPr="000B5362">
        <w:rPr>
          <w:rFonts w:ascii="Times New Roman" w:hAnsi="Times New Roman"/>
          <w:b/>
          <w:noProof/>
          <w:sz w:val="40"/>
          <w:szCs w:val="40"/>
          <w:lang w:eastAsia="cs-CZ"/>
        </w:rPr>
        <w:fldChar w:fldCharType="separate"/>
      </w:r>
      <w:r w:rsidRPr="000B5362">
        <w:pict>
          <v:shape id="_x0000_i1026" type="#_x0000_t75" style="width:14.25pt;height:35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F96026&quot;/&gt;&lt;wsp:rsid wsp:val=&quot;000B5362&quot;/&gt;&lt;wsp:rsid wsp:val=&quot;000E58B5&quot;/&gt;&lt;wsp:rsid wsp:val=&quot;00163DF8&quot;/&gt;&lt;wsp:rsid wsp:val=&quot;00166BA0&quot;/&gt;&lt;wsp:rsid wsp:val=&quot;001D15CA&quot;/&gt;&lt;wsp:rsid wsp:val=&quot;00237B90&quot;/&gt;&lt;wsp:rsid wsp:val=&quot;002B3A4A&quot;/&gt;&lt;wsp:rsid wsp:val=&quot;003059BB&quot;/&gt;&lt;wsp:rsid wsp:val=&quot;0034745B&quot;/&gt;&lt;wsp:rsid wsp:val=&quot;003C5CF3&quot;/&gt;&lt;wsp:rsid wsp:val=&quot;00453E0B&quot;/&gt;&lt;wsp:rsid wsp:val=&quot;004B4D19&quot;/&gt;&lt;wsp:rsid wsp:val=&quot;00536ECD&quot;/&gt;&lt;wsp:rsid wsp:val=&quot;005B383A&quot;/&gt;&lt;wsp:rsid wsp:val=&quot;005F4FF3&quot;/&gt;&lt;wsp:rsid wsp:val=&quot;00667602&quot;/&gt;&lt;wsp:rsid wsp:val=&quot;006711AF&quot;/&gt;&lt;wsp:rsid wsp:val=&quot;007A0CE3&quot;/&gt;&lt;wsp:rsid wsp:val=&quot;00801BB8&quot;/&gt;&lt;wsp:rsid wsp:val=&quot;0082576D&quot;/&gt;&lt;wsp:rsid wsp:val=&quot;0083610D&quot;/&gt;&lt;wsp:rsid wsp:val=&quot;00937D53&quot;/&gt;&lt;wsp:rsid wsp:val=&quot;00987865&quot;/&gt;&lt;wsp:rsid wsp:val=&quot;009B3C81&quot;/&gt;&lt;wsp:rsid wsp:val=&quot;00A80C84&quot;/&gt;&lt;wsp:rsid wsp:val=&quot;00A9701A&quot;/&gt;&lt;wsp:rsid wsp:val=&quot;00A97D2B&quot;/&gt;&lt;wsp:rsid wsp:val=&quot;00AC795C&quot;/&gt;&lt;wsp:rsid wsp:val=&quot;00AE3165&quot;/&gt;&lt;wsp:rsid wsp:val=&quot;00AF5BBA&quot;/&gt;&lt;wsp:rsid wsp:val=&quot;00B34B23&quot;/&gt;&lt;wsp:rsid wsp:val=&quot;00B42E12&quot;/&gt;&lt;wsp:rsid wsp:val=&quot;00B70667&quot;/&gt;&lt;wsp:rsid wsp:val=&quot;00BC6317&quot;/&gt;&lt;wsp:rsid wsp:val=&quot;00D662CA&quot;/&gt;&lt;wsp:rsid wsp:val=&quot;00DA10FA&quot;/&gt;&lt;wsp:rsid wsp:val=&quot;00DB7C96&quot;/&gt;&lt;wsp:rsid wsp:val=&quot;00F96026&quot;/&gt;&lt;wsp:rsid wsp:val=&quot;00FA1D56&quot;/&gt;&lt;wsp:rsid wsp:val=&quot;00FE15A1&quot;/&gt;&lt;/wsp:rsids&gt;&lt;/w:docPr&gt;&lt;w:body&gt;&lt;w:p wsp:rsidR=&quot;00000000&quot; wsp:rsidRDefault=&quot;007A0CE3&quot;&gt;&lt;m:oMathPara&gt;&lt;m:oMath&gt;&lt;m:f&gt;&lt;m:fPr&gt;&lt;m:ctrlPr&gt;&lt;w:rPr&gt;&lt;w:rFonts w:ascii=&quot;Cambria Math&quot; w:h-ansi=&quot;Cambria Math&quot;/&gt;&lt;wx:font wx:val=&quot;Cambria Math&quot;/&gt;&lt;w:b/&gt;&lt;w:i/&gt;&lt;w:noProof/&gt;&lt;w:sz w:val=&quot;40&quot;/&gt;&lt;w:sz-cs w:val=&quot;40&quot;/&gt;&lt;w:lang w:fareast=&quot;CS&quot;/&gt;&lt;/w:rPr&gt;&lt;/m:ctrlPr&gt;&lt;/m:fPr&gt;&lt;m:num&gt;&lt;m:r&gt;&lt;m:rPr&gt;&lt;m:sty m:val=&quot;bi&quot;/&gt;&lt;/m:rPr&gt;&lt;w:rPr&gt;&lt;w:rFonts w:ascii=&quot;Cambria Math&quot; w:h-ansi=&quot;Cambria Math&quot;/&gt;&lt;wx:font wx:val=&quot;Cambria Math&quot;/&gt;&lt;w:b/&gt;&lt;w:i/&gt;&lt;w:noProof/&gt;&lt;w:sz w:val=&quot;40&quot;/&gt;&lt;w:sz-cs w:val=&quot;40&quot;/&gt;&lt;w:lang w:fareast=&quot;CS&quot;/&gt;&lt;/w:rPr&gt;&lt;m:t&gt;F&lt;/m:t&gt;&lt;/m:r&gt;&lt;/m:num&gt;&lt;m:den&gt;&lt;m:r&gt;&lt;m:rPr&gt;&lt;m:sty m:val=&quot;bi&quot;/&gt;&lt;/m:rPr&gt;&lt;w:rPr&gt;&lt;w:rFonts w:ascii=&quot;Cambria Math&quot; w:h-ansi=&quot;Cambria Math&quot;/&gt;&lt;wx:font wx:val=&quot;Cambria Math&quot;/&gt;&lt;w:b/&gt;&lt;w:i/&gt;&lt;w:noProof/&gt;&lt;w:sz w:val=&quot;40&quot;/&gt;&lt;w:sz-cs w:val=&quot;40&quot;/&gt;&lt;w:lang w:fareast=&quot;CS&quot;/&gt;&lt;/w:rPr&gt;&lt;m:t&gt;S&lt;/m:t&gt;&lt;/m:r&gt;&lt;/m:den&gt;&lt;/m:f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<v:imagedata r:id="rId7" o:title="" chromakey="white"/>
          </v:shape>
        </w:pict>
      </w:r>
      <w:r w:rsidRPr="000B5362">
        <w:rPr>
          <w:rFonts w:ascii="Times New Roman" w:hAnsi="Times New Roman"/>
          <w:b/>
          <w:noProof/>
          <w:sz w:val="40"/>
          <w:szCs w:val="40"/>
          <w:lang w:eastAsia="cs-CZ"/>
        </w:rPr>
        <w:fldChar w:fldCharType="end"/>
      </w:r>
      <w:r w:rsidRPr="00536ECD">
        <w:rPr>
          <w:rFonts w:ascii="Times New Roman" w:hAnsi="Times New Roman"/>
          <w:b/>
          <w:i/>
          <w:noProof/>
          <w:sz w:val="40"/>
          <w:szCs w:val="40"/>
          <w:lang w:eastAsia="cs-CZ"/>
        </w:rPr>
        <w:t xml:space="preserve"> (</w:t>
      </w:r>
      <w:r w:rsidRPr="00536ECD">
        <w:rPr>
          <w:rFonts w:ascii="Times New Roman" w:hAnsi="Times New Roman"/>
          <w:b/>
          <w:i/>
          <w:noProof/>
          <w:sz w:val="32"/>
          <w:szCs w:val="32"/>
          <w:lang w:eastAsia="cs-CZ"/>
        </w:rPr>
        <w:t>F:S</w:t>
      </w:r>
      <w:r w:rsidRPr="00536ECD">
        <w:rPr>
          <w:rFonts w:ascii="Times New Roman" w:hAnsi="Times New Roman"/>
          <w:b/>
          <w:i/>
          <w:noProof/>
          <w:sz w:val="40"/>
          <w:szCs w:val="40"/>
          <w:lang w:eastAsia="cs-CZ"/>
        </w:rPr>
        <w:t>)</w:t>
      </w:r>
    </w:p>
    <w:p w:rsidR="001A19D1" w:rsidRPr="00536ECD" w:rsidRDefault="001A19D1" w:rsidP="00536ECD">
      <w:pPr>
        <w:spacing w:line="360" w:lineRule="auto"/>
        <w:jc w:val="center"/>
        <w:rPr>
          <w:rFonts w:ascii="Times New Roman" w:hAnsi="Times New Roman"/>
          <w:b/>
          <w:i/>
          <w:noProof/>
          <w:sz w:val="40"/>
          <w:szCs w:val="40"/>
          <w:lang w:eastAsia="cs-CZ"/>
        </w:rPr>
      </w:pPr>
      <w:r w:rsidRPr="00536ECD">
        <w:rPr>
          <w:rFonts w:ascii="Times New Roman" w:hAnsi="Times New Roman"/>
          <w:b/>
          <w:i/>
          <w:noProof/>
          <w:sz w:val="40"/>
          <w:szCs w:val="40"/>
          <w:lang w:eastAsia="cs-CZ"/>
        </w:rPr>
        <w:t xml:space="preserve">1Pa = </w:t>
      </w:r>
      <w:r w:rsidRPr="000B5362">
        <w:rPr>
          <w:rFonts w:ascii="Times New Roman" w:hAnsi="Times New Roman"/>
          <w:b/>
          <w:noProof/>
          <w:sz w:val="40"/>
          <w:szCs w:val="40"/>
          <w:lang w:eastAsia="cs-CZ"/>
        </w:rPr>
        <w:fldChar w:fldCharType="begin"/>
      </w:r>
      <w:r w:rsidRPr="000B5362">
        <w:rPr>
          <w:rFonts w:ascii="Times New Roman" w:hAnsi="Times New Roman"/>
          <w:b/>
          <w:noProof/>
          <w:sz w:val="40"/>
          <w:szCs w:val="40"/>
          <w:lang w:eastAsia="cs-CZ"/>
        </w:rPr>
        <w:instrText xml:space="preserve"> QUOTE </w:instrText>
      </w:r>
      <w:r w:rsidRPr="000B5362">
        <w:pict>
          <v:shape id="_x0000_i1027" type="#_x0000_t75" style="width:41.25pt;height:35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F96026&quot;/&gt;&lt;wsp:rsid wsp:val=&quot;000B5362&quot;/&gt;&lt;wsp:rsid wsp:val=&quot;000E58B5&quot;/&gt;&lt;wsp:rsid wsp:val=&quot;00163DF8&quot;/&gt;&lt;wsp:rsid wsp:val=&quot;00166BA0&quot;/&gt;&lt;wsp:rsid wsp:val=&quot;001D15CA&quot;/&gt;&lt;wsp:rsid wsp:val=&quot;00237B90&quot;/&gt;&lt;wsp:rsid wsp:val=&quot;002B3A4A&quot;/&gt;&lt;wsp:rsid wsp:val=&quot;003059BB&quot;/&gt;&lt;wsp:rsid wsp:val=&quot;0034745B&quot;/&gt;&lt;wsp:rsid wsp:val=&quot;003C5CF3&quot;/&gt;&lt;wsp:rsid wsp:val=&quot;00453E0B&quot;/&gt;&lt;wsp:rsid wsp:val=&quot;004B4D19&quot;/&gt;&lt;wsp:rsid wsp:val=&quot;00536ECD&quot;/&gt;&lt;wsp:rsid wsp:val=&quot;005B383A&quot;/&gt;&lt;wsp:rsid wsp:val=&quot;005F4FF3&quot;/&gt;&lt;wsp:rsid wsp:val=&quot;00667602&quot;/&gt;&lt;wsp:rsid wsp:val=&quot;006711AF&quot;/&gt;&lt;wsp:rsid wsp:val=&quot;00801BB8&quot;/&gt;&lt;wsp:rsid wsp:val=&quot;0082576D&quot;/&gt;&lt;wsp:rsid wsp:val=&quot;0083610D&quot;/&gt;&lt;wsp:rsid wsp:val=&quot;00937D53&quot;/&gt;&lt;wsp:rsid wsp:val=&quot;00987865&quot;/&gt;&lt;wsp:rsid wsp:val=&quot;009B3C81&quot;/&gt;&lt;wsp:rsid wsp:val=&quot;009E20E0&quot;/&gt;&lt;wsp:rsid wsp:val=&quot;00A80C84&quot;/&gt;&lt;wsp:rsid wsp:val=&quot;00A9701A&quot;/&gt;&lt;wsp:rsid wsp:val=&quot;00A97D2B&quot;/&gt;&lt;wsp:rsid wsp:val=&quot;00AC795C&quot;/&gt;&lt;wsp:rsid wsp:val=&quot;00AE3165&quot;/&gt;&lt;wsp:rsid wsp:val=&quot;00AF5BBA&quot;/&gt;&lt;wsp:rsid wsp:val=&quot;00B34B23&quot;/&gt;&lt;wsp:rsid wsp:val=&quot;00B42E12&quot;/&gt;&lt;wsp:rsid wsp:val=&quot;00B70667&quot;/&gt;&lt;wsp:rsid wsp:val=&quot;00BC6317&quot;/&gt;&lt;wsp:rsid wsp:val=&quot;00D662CA&quot;/&gt;&lt;wsp:rsid wsp:val=&quot;00DA10FA&quot;/&gt;&lt;wsp:rsid wsp:val=&quot;00DB7C96&quot;/&gt;&lt;wsp:rsid wsp:val=&quot;00F96026&quot;/&gt;&lt;wsp:rsid wsp:val=&quot;00FA1D56&quot;/&gt;&lt;wsp:rsid wsp:val=&quot;00FE15A1&quot;/&gt;&lt;/wsp:rsids&gt;&lt;/w:docPr&gt;&lt;w:body&gt;&lt;w:p wsp:rsidR=&quot;00000000&quot; wsp:rsidRDefault=&quot;009E20E0&quot;&gt;&lt;m:oMathPara&gt;&lt;m:oMath&gt;&lt;m:f&gt;&lt;m:fPr&gt;&lt;m:ctrlPr&gt;&lt;w:rPr&gt;&lt;w:rFonts w:ascii=&quot;Cambria Math&quot; w:h-ansi=&quot;Cambria Math&quot;/&gt;&lt;wx:font wx:val=&quot;Cambria Math&quot;/&gt;&lt;w:b/&gt;&lt;w:i/&gt;&lt;w:noProof/&gt;&lt;w:sz w:val=&quot;40&quot;/&gt;&lt;w:sz-cs w:val=&quot;40&quot;/&gt;&lt;w:lang w:fareast=&quot;CS&quot;/&gt;&lt;/w:rPr&gt;&lt;/m:ctrlPr&gt;&lt;/m:fPr&gt;&lt;m:num&gt;&lt;m:r&gt;&lt;m:rPr&gt;&lt;m:sty m:val=&quot;bi&quot;/&gt;&lt;/m:rPr&gt;&lt;w:rPr&gt;&lt;w:rFonts w:ascii=&quot;Cambria Math&quot; w:h-ansi=&quot;Cambria Math&quot;/&gt;&lt;wx:font wx:val=&quot;Cambria Math&quot;/&gt;&lt;w:b/&gt;&lt;w:i/&gt;&lt;w:noProof/&gt;&lt;w:sz w:val=&quot;40&quot;/&gt;&lt;w:sz-cs w:val=&quot;40&quot;/&gt;&lt;w:lang w:fareast=&quot;CS&quot;/&gt;&lt;/w:rPr&gt;&lt;m:t&gt;1&lt;/m:t&gt;&lt;/m:r&gt;&lt;m:r&gt;&lt;m:rPr&gt;&lt;m:sty m:val=&quot;bi&quot;/&gt;&lt;/m:rPr&gt;&lt;w:rPr&gt;&lt;w:rFonts w:ascii=&quot;Cambria Math&quot; w:h-ansi=&quot;Cambria Math&quot;/&gt;&lt;wx:font wx:val=&quot;Cambria Math&quot;/&gt;&lt;w:b/&gt;&lt;w:i/&gt;&lt;w:noProof/&gt;&lt;w:sz w:val=&quot;40&quot;/&gt;&lt;w:sz-cs w:val=&quot;40&quot;/&gt;&lt;w:lang w:fareast=&quot;CS&quot;/&gt;&lt;/w:rPr&gt;&lt;m:t&gt;N&lt;/m:t&gt;&lt;/m:r&gt;&lt;/m:num&gt;&lt;m:den&gt;&lt;m:r&gt;&lt;m:rPr&gt;&lt;m:sty m:val=&quot;bi&quot;/&gt;&lt;/m:rPr&gt;&lt;w:rPr&gt;&lt;w:rFonts w:ascii=&quot;Cambria Math&quot; w:h-ansi=&quot;Cambria Math&quot;/&gt;&lt;wx:font wx:val=&quot;Cambria Math&quot;/&gt;&lt;w:b/&gt;&lt;w:i/&gt;&lt;w:noProof/&gt;&lt;w:sz w:val=&quot;40&quot;/&gt;&lt;w:sz-cs w:val=&quot;40&quot;/&gt;&lt;w:lang w:fareast=&quot;CS&quot;/&gt;&lt;/w:rPr&gt;&lt;m:t&gt;1&lt;/m:t&gt;&lt;/m:r&gt;&lt;m:sSup&gt;&lt;m:sSupPr&gt;&lt;m:ctrlPr&gt;&lt;w:rPr&gt;&lt;w:rFonts w:ascii=&quot;Cambria Math&quot; w:h-ansi=&quot;Cambria Math&quot;/&gt;&lt;wx:font wx:val=&quot;Cambria Math&quot;/&gt;&lt;w:b/&gt;&lt;w:i/&gt;&lt;w:noProof/&gt;&lt;w:sz w:val=&quot;40&quot;/&gt;&lt;w:sz-cs w:val=&quot;40&quot;/&gt;&lt;w:lang w:fareast=&quot;CS&quot;/&gt;&lt;/w:rPr&gt;&lt;/m:ctrlPr&gt;&lt;/m:sSupPr&gt;&lt;m:e&gt;&lt;m:r&gt;&lt;m:rPr&gt;&lt;m:sty m:val=&quot;bi&quot;/&gt;&lt;/m:rPr&gt;&lt;w:rPr&gt;&lt;w:rFonts w:ascii=&quot;Cambria Math&quot; w:h-ansi=&quot;Cambria Math&quot;/&gt;&lt;wx:font wx:val=&quot;Cambria Math&quot;/&gt;&lt;w:b/&gt;&lt;w:i/&gt;&lt;w:noProof/&gt;&lt;w:sz w:val=&quot;40&quot;/&gt;&lt;w:sz-cs w:val=&quot;40&quot;/&gt;&lt;w:lang w:fareast=&quot;CS&quot;/&gt;&lt;/w:rPr&gt;&lt;m:t&gt;m&lt;/m:t&gt;&lt;/m:r&gt;&lt;/m:e&gt;&lt;m:sup&gt;&lt;m:r&gt;&lt;m:rPr&gt;&lt;m:sty m:val=&quot;bi&quot;/&gt;&lt;/m:rPr&gt;&lt;w:rPr&gt;&lt;w:rFonts w:ascii=&quot;Cambria Math&quot; w:h-ansi=&quot;Cambria Math&quot;/&gt;&lt;wx:font wx:val=&quot;Cambria Math&quot;/&gt;&lt;w:b/&gt;&lt;w:i/&gt;&lt;w:noProof/&gt;&lt;w:sz w:val=&quot;40&quot;/&gt;&lt;w:sz-cs w:val=&quot;40&quot;/&gt;&lt;w:lang w:fareast=&quot;CS&quot;/&gt;&lt;/w:rPr&gt;&lt;m:t&gt;2&lt;/m:t&gt;&lt;/m:r&gt;&lt;/m:sup&gt;&lt;/m:sSup&gt;&lt;/m:den&gt;&lt;/m:f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<v:imagedata r:id="rId8" o:title="" chromakey="white"/>
          </v:shape>
        </w:pict>
      </w:r>
      <w:r w:rsidRPr="000B5362">
        <w:rPr>
          <w:rFonts w:ascii="Times New Roman" w:hAnsi="Times New Roman"/>
          <w:b/>
          <w:noProof/>
          <w:sz w:val="40"/>
          <w:szCs w:val="40"/>
          <w:lang w:eastAsia="cs-CZ"/>
        </w:rPr>
        <w:instrText xml:space="preserve"> </w:instrText>
      </w:r>
      <w:r w:rsidRPr="000B5362">
        <w:rPr>
          <w:rFonts w:ascii="Times New Roman" w:hAnsi="Times New Roman"/>
          <w:b/>
          <w:noProof/>
          <w:sz w:val="40"/>
          <w:szCs w:val="40"/>
          <w:lang w:eastAsia="cs-CZ"/>
        </w:rPr>
        <w:fldChar w:fldCharType="separate"/>
      </w:r>
      <w:r w:rsidRPr="000B5362">
        <w:pict>
          <v:shape id="_x0000_i1028" type="#_x0000_t75" style="width:41.25pt;height:35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F96026&quot;/&gt;&lt;wsp:rsid wsp:val=&quot;000B5362&quot;/&gt;&lt;wsp:rsid wsp:val=&quot;000E58B5&quot;/&gt;&lt;wsp:rsid wsp:val=&quot;00163DF8&quot;/&gt;&lt;wsp:rsid wsp:val=&quot;00166BA0&quot;/&gt;&lt;wsp:rsid wsp:val=&quot;001D15CA&quot;/&gt;&lt;wsp:rsid wsp:val=&quot;00237B90&quot;/&gt;&lt;wsp:rsid wsp:val=&quot;002B3A4A&quot;/&gt;&lt;wsp:rsid wsp:val=&quot;003059BB&quot;/&gt;&lt;wsp:rsid wsp:val=&quot;0034745B&quot;/&gt;&lt;wsp:rsid wsp:val=&quot;003C5CF3&quot;/&gt;&lt;wsp:rsid wsp:val=&quot;00453E0B&quot;/&gt;&lt;wsp:rsid wsp:val=&quot;004B4D19&quot;/&gt;&lt;wsp:rsid wsp:val=&quot;00536ECD&quot;/&gt;&lt;wsp:rsid wsp:val=&quot;005B383A&quot;/&gt;&lt;wsp:rsid wsp:val=&quot;005F4FF3&quot;/&gt;&lt;wsp:rsid wsp:val=&quot;00667602&quot;/&gt;&lt;wsp:rsid wsp:val=&quot;006711AF&quot;/&gt;&lt;wsp:rsid wsp:val=&quot;00801BB8&quot;/&gt;&lt;wsp:rsid wsp:val=&quot;0082576D&quot;/&gt;&lt;wsp:rsid wsp:val=&quot;0083610D&quot;/&gt;&lt;wsp:rsid wsp:val=&quot;00937D53&quot;/&gt;&lt;wsp:rsid wsp:val=&quot;00987865&quot;/&gt;&lt;wsp:rsid wsp:val=&quot;009B3C81&quot;/&gt;&lt;wsp:rsid wsp:val=&quot;009E20E0&quot;/&gt;&lt;wsp:rsid wsp:val=&quot;00A80C84&quot;/&gt;&lt;wsp:rsid wsp:val=&quot;00A9701A&quot;/&gt;&lt;wsp:rsid wsp:val=&quot;00A97D2B&quot;/&gt;&lt;wsp:rsid wsp:val=&quot;00AC795C&quot;/&gt;&lt;wsp:rsid wsp:val=&quot;00AE3165&quot;/&gt;&lt;wsp:rsid wsp:val=&quot;00AF5BBA&quot;/&gt;&lt;wsp:rsid wsp:val=&quot;00B34B23&quot;/&gt;&lt;wsp:rsid wsp:val=&quot;00B42E12&quot;/&gt;&lt;wsp:rsid wsp:val=&quot;00B70667&quot;/&gt;&lt;wsp:rsid wsp:val=&quot;00BC6317&quot;/&gt;&lt;wsp:rsid wsp:val=&quot;00D662CA&quot;/&gt;&lt;wsp:rsid wsp:val=&quot;00DA10FA&quot;/&gt;&lt;wsp:rsid wsp:val=&quot;00DB7C96&quot;/&gt;&lt;wsp:rsid wsp:val=&quot;00F96026&quot;/&gt;&lt;wsp:rsid wsp:val=&quot;00FA1D56&quot;/&gt;&lt;wsp:rsid wsp:val=&quot;00FE15A1&quot;/&gt;&lt;/wsp:rsids&gt;&lt;/w:docPr&gt;&lt;w:body&gt;&lt;w:p wsp:rsidR=&quot;00000000&quot; wsp:rsidRDefault=&quot;009E20E0&quot;&gt;&lt;m:oMathPara&gt;&lt;m:oMath&gt;&lt;m:f&gt;&lt;m:fPr&gt;&lt;m:ctrlPr&gt;&lt;w:rPr&gt;&lt;w:rFonts w:ascii=&quot;Cambria Math&quot; w:h-ansi=&quot;Cambria Math&quot;/&gt;&lt;wx:font wx:val=&quot;Cambria Math&quot;/&gt;&lt;w:b/&gt;&lt;w:i/&gt;&lt;w:noProof/&gt;&lt;w:sz w:val=&quot;40&quot;/&gt;&lt;w:sz-cs w:val=&quot;40&quot;/&gt;&lt;w:lang w:fareast=&quot;CS&quot;/&gt;&lt;/w:rPr&gt;&lt;/m:ctrlPr&gt;&lt;/m:fPr&gt;&lt;m:num&gt;&lt;m:r&gt;&lt;m:rPr&gt;&lt;m:sty m:val=&quot;bi&quot;/&gt;&lt;/m:rPr&gt;&lt;w:rPr&gt;&lt;w:rFonts w:ascii=&quot;Cambria Math&quot; w:h-ansi=&quot;Cambria Math&quot;/&gt;&lt;wx:font wx:val=&quot;Cambria Math&quot;/&gt;&lt;w:b/&gt;&lt;w:i/&gt;&lt;w:noProof/&gt;&lt;w:sz w:val=&quot;40&quot;/&gt;&lt;w:sz-cs w:val=&quot;40&quot;/&gt;&lt;w:lang w:fareast=&quot;CS&quot;/&gt;&lt;/w:rPr&gt;&lt;m:t&gt;1&lt;/m:t&gt;&lt;/m:r&gt;&lt;m:r&gt;&lt;m:rPr&gt;&lt;m:sty m:val=&quot;bi&quot;/&gt;&lt;/m:rPr&gt;&lt;w:rPr&gt;&lt;w:rFonts w:ascii=&quot;Cambria Math&quot; w:h-ansi=&quot;Cambria Math&quot;/&gt;&lt;wx:font wx:val=&quot;Cambria Math&quot;/&gt;&lt;w:b/&gt;&lt;w:i/&gt;&lt;w:noProof/&gt;&lt;w:sz w:val=&quot;40&quot;/&gt;&lt;w:sz-cs w:val=&quot;40&quot;/&gt;&lt;w:lang w:fareast=&quot;CS&quot;/&gt;&lt;/w:rPr&gt;&lt;m:t&gt;N&lt;/m:t&gt;&lt;/m:r&gt;&lt;/m:num&gt;&lt;m:den&gt;&lt;m:r&gt;&lt;m:rPr&gt;&lt;m:sty m:val=&quot;bi&quot;/&gt;&lt;/m:rPr&gt;&lt;w:rPr&gt;&lt;w:rFonts w:ascii=&quot;Cambria Math&quot; w:h-ansi=&quot;Cambria Math&quot;/&gt;&lt;wx:font wx:val=&quot;Cambria Math&quot;/&gt;&lt;w:b/&gt;&lt;w:i/&gt;&lt;w:noProof/&gt;&lt;w:sz w:val=&quot;40&quot;/&gt;&lt;w:sz-cs w:val=&quot;40&quot;/&gt;&lt;w:lang w:fareast=&quot;CS&quot;/&gt;&lt;/w:rPr&gt;&lt;m:t&gt;1&lt;/m:t&gt;&lt;/m:r&gt;&lt;m:sSup&gt;&lt;m:sSupPr&gt;&lt;m:ctrlPr&gt;&lt;w:rPr&gt;&lt;w:rFonts w:ascii=&quot;Cambria Math&quot; w:h-ansi=&quot;Cambria Math&quot;/&gt;&lt;wx:font wx:val=&quot;Cambria Math&quot;/&gt;&lt;w:b/&gt;&lt;w:i/&gt;&lt;w:noProof/&gt;&lt;w:sz w:val=&quot;40&quot;/&gt;&lt;w:sz-cs w:val=&quot;40&quot;/&gt;&lt;w:lang w:fareast=&quot;CS&quot;/&gt;&lt;/w:rPr&gt;&lt;/m:ctrlPr&gt;&lt;/m:sSupPr&gt;&lt;m:e&gt;&lt;m:r&gt;&lt;m:rPr&gt;&lt;m:sty m:val=&quot;bi&quot;/&gt;&lt;/m:rPr&gt;&lt;w:rPr&gt;&lt;w:rFonts w:ascii=&quot;Cambria Math&quot; w:h-ansi=&quot;Cambria Math&quot;/&gt;&lt;wx:font wx:val=&quot;Cambria Math&quot;/&gt;&lt;w:b/&gt;&lt;w:i/&gt;&lt;w:noProof/&gt;&lt;w:sz w:val=&quot;40&quot;/&gt;&lt;w:sz-cs w:val=&quot;40&quot;/&gt;&lt;w:lang w:fareast=&quot;CS&quot;/&gt;&lt;/w:rPr&gt;&lt;m:t&gt;m&lt;/m:t&gt;&lt;/m:r&gt;&lt;/m:e&gt;&lt;m:sup&gt;&lt;m:r&gt;&lt;m:rPr&gt;&lt;m:sty m:val=&quot;bi&quot;/&gt;&lt;/m:rPr&gt;&lt;w:rPr&gt;&lt;w:rFonts w:ascii=&quot;Cambria Math&quot; w:h-ansi=&quot;Cambria Math&quot;/&gt;&lt;wx:font wx:val=&quot;Cambria Math&quot;/&gt;&lt;w:b/&gt;&lt;w:i/&gt;&lt;w:noProof/&gt;&lt;w:sz w:val=&quot;40&quot;/&gt;&lt;w:sz-cs w:val=&quot;40&quot;/&gt;&lt;w:lang w:fareast=&quot;CS&quot;/&gt;&lt;/w:rPr&gt;&lt;m:t&gt;2&lt;/m:t&gt;&lt;/m:r&gt;&lt;/m:sup&gt;&lt;/m:sSup&gt;&lt;/m:den&gt;&lt;/m:f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<v:imagedata r:id="rId8" o:title="" chromakey="white"/>
          </v:shape>
        </w:pict>
      </w:r>
      <w:r w:rsidRPr="000B5362">
        <w:rPr>
          <w:rFonts w:ascii="Times New Roman" w:hAnsi="Times New Roman"/>
          <w:b/>
          <w:noProof/>
          <w:sz w:val="40"/>
          <w:szCs w:val="40"/>
          <w:lang w:eastAsia="cs-CZ"/>
        </w:rPr>
        <w:fldChar w:fldCharType="end"/>
      </w:r>
    </w:p>
    <w:p w:rsidR="001A19D1" w:rsidRPr="00536ECD" w:rsidRDefault="001A19D1" w:rsidP="00536ECD">
      <w:pPr>
        <w:spacing w:line="360" w:lineRule="auto"/>
        <w:rPr>
          <w:rFonts w:ascii="Times New Roman" w:hAnsi="Times New Roman"/>
          <w:noProof/>
          <w:sz w:val="28"/>
          <w:szCs w:val="28"/>
          <w:lang w:eastAsia="cs-CZ"/>
        </w:rPr>
      </w:pPr>
    </w:p>
    <w:p w:rsidR="001A19D1" w:rsidRPr="00536ECD" w:rsidRDefault="001A19D1" w:rsidP="00536ECD">
      <w:pPr>
        <w:spacing w:line="360" w:lineRule="auto"/>
        <w:rPr>
          <w:rFonts w:ascii="Times New Roman" w:hAnsi="Times New Roman"/>
          <w:noProof/>
          <w:sz w:val="28"/>
          <w:szCs w:val="28"/>
          <w:lang w:eastAsia="cs-CZ"/>
        </w:rPr>
      </w:pPr>
      <w:r>
        <w:rPr>
          <w:rFonts w:ascii="Times New Roman" w:hAnsi="Times New Roman"/>
          <w:b/>
          <w:i/>
          <w:noProof/>
          <w:sz w:val="28"/>
          <w:szCs w:val="28"/>
          <w:lang w:eastAsia="cs-CZ"/>
        </w:rPr>
        <w:t>p</w:t>
      </w:r>
      <w:r w:rsidRPr="00536ECD">
        <w:rPr>
          <w:rFonts w:ascii="Times New Roman" w:hAnsi="Times New Roman"/>
          <w:noProof/>
          <w:sz w:val="28"/>
          <w:szCs w:val="28"/>
          <w:lang w:eastAsia="cs-CZ"/>
        </w:rPr>
        <w:t xml:space="preserve"> …………………………………. tlak, jednotka pascal</w:t>
      </w:r>
    </w:p>
    <w:p w:rsidR="001A19D1" w:rsidRPr="00536ECD" w:rsidRDefault="001A19D1" w:rsidP="00536ECD">
      <w:pPr>
        <w:spacing w:line="360" w:lineRule="auto"/>
        <w:rPr>
          <w:rFonts w:ascii="Times New Roman" w:hAnsi="Times New Roman"/>
          <w:noProof/>
          <w:sz w:val="28"/>
          <w:szCs w:val="28"/>
          <w:lang w:eastAsia="cs-CZ"/>
        </w:rPr>
      </w:pPr>
      <w:r w:rsidRPr="00536ECD">
        <w:rPr>
          <w:rFonts w:ascii="Times New Roman" w:hAnsi="Times New Roman"/>
          <w:b/>
          <w:i/>
          <w:noProof/>
          <w:sz w:val="28"/>
          <w:szCs w:val="28"/>
          <w:lang w:eastAsia="cs-CZ"/>
        </w:rPr>
        <w:t>F</w:t>
      </w:r>
      <w:r w:rsidRPr="00536ECD">
        <w:rPr>
          <w:rFonts w:ascii="Times New Roman" w:hAnsi="Times New Roman"/>
          <w:noProof/>
          <w:sz w:val="28"/>
          <w:szCs w:val="28"/>
          <w:lang w:eastAsia="cs-CZ"/>
        </w:rPr>
        <w:t xml:space="preserve"> …………………………………. ____________________, jednotka ____</w:t>
      </w:r>
    </w:p>
    <w:p w:rsidR="001A19D1" w:rsidRPr="00536ECD" w:rsidRDefault="001A19D1" w:rsidP="00536ECD">
      <w:pPr>
        <w:spacing w:line="360" w:lineRule="auto"/>
        <w:rPr>
          <w:rFonts w:ascii="Times New Roman" w:hAnsi="Times New Roman"/>
          <w:noProof/>
          <w:sz w:val="28"/>
          <w:szCs w:val="28"/>
          <w:lang w:eastAsia="cs-CZ"/>
        </w:rPr>
      </w:pPr>
      <w:r w:rsidRPr="00536ECD">
        <w:rPr>
          <w:rFonts w:ascii="Times New Roman" w:hAnsi="Times New Roman"/>
          <w:b/>
          <w:i/>
          <w:noProof/>
          <w:sz w:val="28"/>
          <w:szCs w:val="28"/>
          <w:lang w:eastAsia="cs-CZ"/>
        </w:rPr>
        <w:t>S</w:t>
      </w:r>
      <w:r w:rsidRPr="00536ECD">
        <w:rPr>
          <w:rFonts w:ascii="Times New Roman" w:hAnsi="Times New Roman"/>
          <w:noProof/>
          <w:sz w:val="28"/>
          <w:szCs w:val="28"/>
          <w:lang w:eastAsia="cs-CZ"/>
        </w:rPr>
        <w:t xml:space="preserve"> …………………………………. </w:t>
      </w:r>
      <w:r>
        <w:rPr>
          <w:rFonts w:ascii="Times New Roman" w:hAnsi="Times New Roman"/>
          <w:noProof/>
          <w:sz w:val="28"/>
          <w:szCs w:val="28"/>
          <w:lang w:eastAsia="cs-CZ"/>
        </w:rPr>
        <w:t xml:space="preserve">____________ stykových </w:t>
      </w:r>
      <w:r w:rsidRPr="00536ECD">
        <w:rPr>
          <w:rFonts w:ascii="Times New Roman" w:hAnsi="Times New Roman"/>
          <w:noProof/>
          <w:sz w:val="28"/>
          <w:szCs w:val="28"/>
          <w:lang w:eastAsia="cs-CZ"/>
        </w:rPr>
        <w:t xml:space="preserve"> _____________, jednotka ____</w:t>
      </w:r>
    </w:p>
    <w:p w:rsidR="001A19D1" w:rsidRDefault="001A19D1" w:rsidP="00536ECD">
      <w:pPr>
        <w:spacing w:line="360" w:lineRule="auto"/>
        <w:rPr>
          <w:rFonts w:ascii="Times New Roman" w:hAnsi="Times New Roman"/>
          <w:noProof/>
          <w:sz w:val="28"/>
          <w:szCs w:val="28"/>
          <w:lang w:eastAsia="cs-CZ"/>
        </w:rPr>
      </w:pPr>
    </w:p>
    <w:p w:rsidR="001A19D1" w:rsidRDefault="001A19D1" w:rsidP="00536ECD">
      <w:pPr>
        <w:spacing w:line="360" w:lineRule="auto"/>
        <w:rPr>
          <w:rFonts w:ascii="Times New Roman" w:hAnsi="Times New Roman"/>
          <w:noProof/>
          <w:sz w:val="28"/>
          <w:szCs w:val="28"/>
          <w:lang w:eastAsia="cs-CZ"/>
        </w:rPr>
      </w:pPr>
    </w:p>
    <w:p w:rsidR="001A19D1" w:rsidRDefault="001A19D1" w:rsidP="00536ECD">
      <w:pPr>
        <w:spacing w:line="360" w:lineRule="auto"/>
        <w:rPr>
          <w:rFonts w:ascii="Times New Roman" w:hAnsi="Times New Roman"/>
          <w:noProof/>
          <w:sz w:val="28"/>
          <w:szCs w:val="28"/>
          <w:lang w:eastAsia="cs-CZ"/>
        </w:rPr>
      </w:pPr>
    </w:p>
    <w:p w:rsidR="001A19D1" w:rsidRPr="00AC795C" w:rsidRDefault="001A19D1" w:rsidP="005B383A">
      <w:pPr>
        <w:autoSpaceDN w:val="0"/>
        <w:spacing w:after="120" w:line="360" w:lineRule="auto"/>
        <w:rPr>
          <w:b/>
          <w:sz w:val="32"/>
          <w:szCs w:val="32"/>
          <w:u w:val="single"/>
        </w:rPr>
      </w:pPr>
      <w:r w:rsidRPr="00AC795C">
        <w:rPr>
          <w:rFonts w:ascii="Times New Roman" w:hAnsi="Times New Roman"/>
          <w:b/>
          <w:noProof/>
          <w:sz w:val="28"/>
          <w:szCs w:val="28"/>
          <w:u w:val="single"/>
          <w:lang w:eastAsia="cs-CZ"/>
        </w:rPr>
        <w:t>Vzorový příklad:</w:t>
      </w:r>
      <w:r w:rsidRPr="00AC795C">
        <w:rPr>
          <w:b/>
          <w:sz w:val="32"/>
          <w:szCs w:val="32"/>
          <w:u w:val="single"/>
        </w:rPr>
        <w:t xml:space="preserve"> </w:t>
      </w:r>
    </w:p>
    <w:p w:rsidR="001A19D1" w:rsidRDefault="001A19D1" w:rsidP="005B383A">
      <w:pPr>
        <w:autoSpaceDN w:val="0"/>
        <w:spacing w:after="120" w:line="360" w:lineRule="auto"/>
        <w:rPr>
          <w:rFonts w:ascii="Times New Roman" w:hAnsi="Times New Roman"/>
          <w:sz w:val="28"/>
          <w:szCs w:val="28"/>
        </w:rPr>
      </w:pPr>
      <w:r w:rsidRPr="005B383A">
        <w:rPr>
          <w:rFonts w:ascii="Times New Roman" w:hAnsi="Times New Roman"/>
          <w:sz w:val="28"/>
          <w:szCs w:val="28"/>
        </w:rPr>
        <w:t>Jak velký tlak vyvolá síla 150 N působící na 1 dm</w:t>
      </w:r>
      <w:r w:rsidRPr="005B383A">
        <w:rPr>
          <w:rFonts w:ascii="Times New Roman" w:hAnsi="Times New Roman"/>
          <w:sz w:val="28"/>
          <w:szCs w:val="28"/>
          <w:vertAlign w:val="superscript"/>
        </w:rPr>
        <w:t>2</w:t>
      </w:r>
      <w:r w:rsidRPr="005B383A">
        <w:rPr>
          <w:rFonts w:ascii="Times New Roman" w:hAnsi="Times New Roman"/>
          <w:sz w:val="28"/>
          <w:szCs w:val="28"/>
        </w:rPr>
        <w:t>?</w:t>
      </w:r>
    </w:p>
    <w:p w:rsidR="001A19D1" w:rsidRDefault="001A19D1" w:rsidP="005B383A">
      <w:pPr>
        <w:autoSpaceDN w:val="0"/>
        <w:spacing w:after="120" w:line="360" w:lineRule="auto"/>
        <w:rPr>
          <w:rFonts w:ascii="Times New Roman" w:hAnsi="Times New Roman"/>
          <w:sz w:val="28"/>
          <w:szCs w:val="28"/>
        </w:rPr>
      </w:pPr>
    </w:p>
    <w:p w:rsidR="001A19D1" w:rsidRDefault="001A19D1" w:rsidP="00AC795C">
      <w:pPr>
        <w:tabs>
          <w:tab w:val="left" w:pos="2835"/>
        </w:tabs>
        <w:autoSpaceDN w:val="0"/>
        <w:spacing w:after="12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síla …………………... </w:t>
      </w:r>
      <w:r>
        <w:rPr>
          <w:rFonts w:ascii="Times New Roman" w:hAnsi="Times New Roman"/>
          <w:sz w:val="28"/>
          <w:szCs w:val="28"/>
        </w:rPr>
        <w:tab/>
        <w:t>F = 150N</w:t>
      </w:r>
    </w:p>
    <w:p w:rsidR="001A19D1" w:rsidRPr="00AC795C" w:rsidRDefault="001A19D1" w:rsidP="00AC795C">
      <w:pPr>
        <w:tabs>
          <w:tab w:val="left" w:pos="2552"/>
        </w:tabs>
        <w:autoSpaceDN w:val="0"/>
        <w:spacing w:after="12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obsah plochy ……….. </w:t>
      </w:r>
      <w:r>
        <w:rPr>
          <w:rFonts w:ascii="Times New Roman" w:hAnsi="Times New Roman"/>
          <w:sz w:val="28"/>
          <w:szCs w:val="28"/>
        </w:rPr>
        <w:tab/>
        <w:t>S = 1dm</w:t>
      </w:r>
      <w:r w:rsidRPr="00AC795C">
        <w:rPr>
          <w:rFonts w:ascii="Times New Roman" w:hAnsi="Times New Roman"/>
          <w:sz w:val="28"/>
          <w:szCs w:val="28"/>
          <w:vertAlign w:val="superscript"/>
        </w:rPr>
        <w:t>2</w:t>
      </w:r>
      <w:r>
        <w:rPr>
          <w:rFonts w:ascii="Times New Roman" w:hAnsi="Times New Roman"/>
          <w:sz w:val="28"/>
          <w:szCs w:val="28"/>
        </w:rPr>
        <w:t xml:space="preserve"> = 0,01m</w:t>
      </w:r>
      <w:r w:rsidRPr="00AC795C">
        <w:rPr>
          <w:rFonts w:ascii="Times New Roman" w:hAnsi="Times New Roman"/>
          <w:sz w:val="28"/>
          <w:szCs w:val="28"/>
          <w:vertAlign w:val="superscript"/>
        </w:rPr>
        <w:t>2</w:t>
      </w:r>
    </w:p>
    <w:p w:rsidR="001A19D1" w:rsidRDefault="001A19D1" w:rsidP="00AC795C">
      <w:pPr>
        <w:tabs>
          <w:tab w:val="left" w:pos="2552"/>
        </w:tabs>
        <w:autoSpaceDN w:val="0"/>
        <w:spacing w:after="120" w:line="360" w:lineRule="auto"/>
        <w:rPr>
          <w:rFonts w:ascii="Times New Roman" w:hAnsi="Times New Roman"/>
          <w:sz w:val="28"/>
          <w:szCs w:val="28"/>
        </w:rPr>
      </w:pPr>
      <w:r>
        <w:rPr>
          <w:noProof/>
          <w:lang w:eastAsia="cs-CZ"/>
        </w:rPr>
        <w:pict>
          <v:line id="Přímá spojnice 31" o:spid="_x0000_s1046" style="position:absolute;z-index:251666432;visibility:visible" from="136.9pt,20.1pt" to="409.15pt,2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"/>
        </w:pict>
      </w:r>
      <w:r>
        <w:rPr>
          <w:rFonts w:ascii="Times New Roman" w:hAnsi="Times New Roman"/>
          <w:sz w:val="28"/>
          <w:szCs w:val="28"/>
        </w:rPr>
        <w:t>jaký tlak ……………..</w:t>
      </w:r>
      <w:r>
        <w:rPr>
          <w:rFonts w:ascii="Times New Roman" w:hAnsi="Times New Roman"/>
          <w:sz w:val="28"/>
          <w:szCs w:val="28"/>
        </w:rPr>
        <w:tab/>
        <w:t>p = ? (Pa)</w:t>
      </w:r>
    </w:p>
    <w:p w:rsidR="001A19D1" w:rsidRDefault="001A19D1" w:rsidP="00AC795C">
      <w:pPr>
        <w:tabs>
          <w:tab w:val="left" w:pos="2552"/>
        </w:tabs>
        <w:autoSpaceDN w:val="0"/>
        <w:spacing w:after="12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p = </w:t>
      </w:r>
      <w:r w:rsidRPr="000B5362">
        <w:rPr>
          <w:rFonts w:ascii="Times New Roman" w:hAnsi="Times New Roman"/>
          <w:sz w:val="28"/>
          <w:szCs w:val="28"/>
        </w:rPr>
        <w:fldChar w:fldCharType="begin"/>
      </w:r>
      <w:r w:rsidRPr="000B5362">
        <w:rPr>
          <w:rFonts w:ascii="Times New Roman" w:hAnsi="Times New Roman"/>
          <w:sz w:val="28"/>
          <w:szCs w:val="28"/>
        </w:rPr>
        <w:instrText xml:space="preserve"> QUOTE </w:instrText>
      </w:r>
      <w:r w:rsidRPr="000B5362">
        <w:pict>
          <v:shape id="_x0000_i1029" type="#_x0000_t75" style="width:11.25pt;height:27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F96026&quot;/&gt;&lt;wsp:rsid wsp:val=&quot;000B5362&quot;/&gt;&lt;wsp:rsid wsp:val=&quot;000E58B5&quot;/&gt;&lt;wsp:rsid wsp:val=&quot;00163DF8&quot;/&gt;&lt;wsp:rsid wsp:val=&quot;00166BA0&quot;/&gt;&lt;wsp:rsid wsp:val=&quot;001D15CA&quot;/&gt;&lt;wsp:rsid wsp:val=&quot;00237B90&quot;/&gt;&lt;wsp:rsid wsp:val=&quot;002B3A4A&quot;/&gt;&lt;wsp:rsid wsp:val=&quot;003059BB&quot;/&gt;&lt;wsp:rsid wsp:val=&quot;0034745B&quot;/&gt;&lt;wsp:rsid wsp:val=&quot;003C5CF3&quot;/&gt;&lt;wsp:rsid wsp:val=&quot;00453E0B&quot;/&gt;&lt;wsp:rsid wsp:val=&quot;004B4D19&quot;/&gt;&lt;wsp:rsid wsp:val=&quot;004E38DF&quot;/&gt;&lt;wsp:rsid wsp:val=&quot;00536ECD&quot;/&gt;&lt;wsp:rsid wsp:val=&quot;005B383A&quot;/&gt;&lt;wsp:rsid wsp:val=&quot;005F4FF3&quot;/&gt;&lt;wsp:rsid wsp:val=&quot;00667602&quot;/&gt;&lt;wsp:rsid wsp:val=&quot;006711AF&quot;/&gt;&lt;wsp:rsid wsp:val=&quot;00801BB8&quot;/&gt;&lt;wsp:rsid wsp:val=&quot;0082576D&quot;/&gt;&lt;wsp:rsid wsp:val=&quot;0083610D&quot;/&gt;&lt;wsp:rsid wsp:val=&quot;00937D53&quot;/&gt;&lt;wsp:rsid wsp:val=&quot;00987865&quot;/&gt;&lt;wsp:rsid wsp:val=&quot;009B3C81&quot;/&gt;&lt;wsp:rsid wsp:val=&quot;00A80C84&quot;/&gt;&lt;wsp:rsid wsp:val=&quot;00A9701A&quot;/&gt;&lt;wsp:rsid wsp:val=&quot;00A97D2B&quot;/&gt;&lt;wsp:rsid wsp:val=&quot;00AC795C&quot;/&gt;&lt;wsp:rsid wsp:val=&quot;00AE3165&quot;/&gt;&lt;wsp:rsid wsp:val=&quot;00AF5BBA&quot;/&gt;&lt;wsp:rsid wsp:val=&quot;00B34B23&quot;/&gt;&lt;wsp:rsid wsp:val=&quot;00B42E12&quot;/&gt;&lt;wsp:rsid wsp:val=&quot;00B70667&quot;/&gt;&lt;wsp:rsid wsp:val=&quot;00BC6317&quot;/&gt;&lt;wsp:rsid wsp:val=&quot;00D662CA&quot;/&gt;&lt;wsp:rsid wsp:val=&quot;00DA10FA&quot;/&gt;&lt;wsp:rsid wsp:val=&quot;00DB7C96&quot;/&gt;&lt;wsp:rsid wsp:val=&quot;00F96026&quot;/&gt;&lt;wsp:rsid wsp:val=&quot;00FA1D56&quot;/&gt;&lt;wsp:rsid wsp:val=&quot;00FE15A1&quot;/&gt;&lt;/wsp:rsids&gt;&lt;/w:docPr&gt;&lt;w:body&gt;&lt;w:p wsp:rsidR=&quot;00000000&quot; wsp:rsidRDefault=&quot;004E38DF&quot;&gt;&lt;m:oMathPara&gt;&lt;m:oMath&gt;&lt;m:f&gt;&lt;m:fPr&gt;&lt;m:ctrlPr&gt;&lt;w:rPr&gt;&lt;w:rFonts w:ascii=&quot;Cambria Math&quot; w:h-ansi=&quot;Cambria Math&quot;/&gt;&lt;wx:font wx:val=&quot;Cambria Math&quot;/&gt;&lt;w:i/&gt;&lt;w:sz w:val=&quot;28&quot;/&gt;&lt;w:sz-cs w:val=&quot;28&quot;/&gt;&lt;/w:rPr&gt;&lt;/m:ctrlPr&gt;&lt;/m:fPr&gt;&lt;m:num&gt;&lt;m:r&gt;&lt;w:rPr&gt;&lt;w:rFonts w:ascii=&quot;Cambria Math&quot; w:h-ansi=&quot;Cambria Math&quot;/&gt;&lt;wx:font wx:val=&quot;Cambria Math&quot;/&gt;&lt;w:i/&gt;&lt;w:sz w:val=&quot;28&quot;/&gt;&lt;w:sz-cs w:val=&quot;28&quot;/&gt;&lt;/w:rPr&gt;&lt;m:t&gt;F&lt;/m:t&gt;&lt;/m:r&gt;&lt;/m:num&gt;&lt;m:den&gt;&lt;m:r&gt;&lt;w:rPr&gt;&lt;w:rFonts w:ascii=&quot;Cambria Math&quot; w:h-ansi=&quot;Cambria Math&quot;/&gt;&lt;wx:font wx:val=&quot;Cambria Math&quot;/&gt;&lt;w:i/&gt;&lt;w:sz w:val=&quot;28&quot;/&gt;&lt;w:sz-cs w:val=&quot;28&quot;/&gt;&lt;/w:rPr&gt;&lt;m:t&gt;S&lt;/m:t&gt;&lt;/m:r&gt;&lt;/m:den&gt;&lt;/m:f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<v:imagedata r:id="rId9" o:title="" chromakey="white"/>
          </v:shape>
        </w:pict>
      </w:r>
      <w:r w:rsidRPr="000B5362">
        <w:rPr>
          <w:rFonts w:ascii="Times New Roman" w:hAnsi="Times New Roman"/>
          <w:sz w:val="28"/>
          <w:szCs w:val="28"/>
        </w:rPr>
        <w:instrText xml:space="preserve"> </w:instrText>
      </w:r>
      <w:r w:rsidRPr="000B5362">
        <w:rPr>
          <w:rFonts w:ascii="Times New Roman" w:hAnsi="Times New Roman"/>
          <w:sz w:val="28"/>
          <w:szCs w:val="28"/>
        </w:rPr>
        <w:fldChar w:fldCharType="separate"/>
      </w:r>
      <w:r w:rsidRPr="000B5362">
        <w:pict>
          <v:shape id="_x0000_i1030" type="#_x0000_t75" style="width:11.25pt;height:27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F96026&quot;/&gt;&lt;wsp:rsid wsp:val=&quot;000B5362&quot;/&gt;&lt;wsp:rsid wsp:val=&quot;000E58B5&quot;/&gt;&lt;wsp:rsid wsp:val=&quot;00163DF8&quot;/&gt;&lt;wsp:rsid wsp:val=&quot;00166BA0&quot;/&gt;&lt;wsp:rsid wsp:val=&quot;001D15CA&quot;/&gt;&lt;wsp:rsid wsp:val=&quot;00237B90&quot;/&gt;&lt;wsp:rsid wsp:val=&quot;002B3A4A&quot;/&gt;&lt;wsp:rsid wsp:val=&quot;003059BB&quot;/&gt;&lt;wsp:rsid wsp:val=&quot;0034745B&quot;/&gt;&lt;wsp:rsid wsp:val=&quot;003C5CF3&quot;/&gt;&lt;wsp:rsid wsp:val=&quot;00453E0B&quot;/&gt;&lt;wsp:rsid wsp:val=&quot;004B4D19&quot;/&gt;&lt;wsp:rsid wsp:val=&quot;004E38DF&quot;/&gt;&lt;wsp:rsid wsp:val=&quot;00536ECD&quot;/&gt;&lt;wsp:rsid wsp:val=&quot;005B383A&quot;/&gt;&lt;wsp:rsid wsp:val=&quot;005F4FF3&quot;/&gt;&lt;wsp:rsid wsp:val=&quot;00667602&quot;/&gt;&lt;wsp:rsid wsp:val=&quot;006711AF&quot;/&gt;&lt;wsp:rsid wsp:val=&quot;00801BB8&quot;/&gt;&lt;wsp:rsid wsp:val=&quot;0082576D&quot;/&gt;&lt;wsp:rsid wsp:val=&quot;0083610D&quot;/&gt;&lt;wsp:rsid wsp:val=&quot;00937D53&quot;/&gt;&lt;wsp:rsid wsp:val=&quot;00987865&quot;/&gt;&lt;wsp:rsid wsp:val=&quot;009B3C81&quot;/&gt;&lt;wsp:rsid wsp:val=&quot;00A80C84&quot;/&gt;&lt;wsp:rsid wsp:val=&quot;00A9701A&quot;/&gt;&lt;wsp:rsid wsp:val=&quot;00A97D2B&quot;/&gt;&lt;wsp:rsid wsp:val=&quot;00AC795C&quot;/&gt;&lt;wsp:rsid wsp:val=&quot;00AE3165&quot;/&gt;&lt;wsp:rsid wsp:val=&quot;00AF5BBA&quot;/&gt;&lt;wsp:rsid wsp:val=&quot;00B34B23&quot;/&gt;&lt;wsp:rsid wsp:val=&quot;00B42E12&quot;/&gt;&lt;wsp:rsid wsp:val=&quot;00B70667&quot;/&gt;&lt;wsp:rsid wsp:val=&quot;00BC6317&quot;/&gt;&lt;wsp:rsid wsp:val=&quot;00D662CA&quot;/&gt;&lt;wsp:rsid wsp:val=&quot;00DA10FA&quot;/&gt;&lt;wsp:rsid wsp:val=&quot;00DB7C96&quot;/&gt;&lt;wsp:rsid wsp:val=&quot;00F96026&quot;/&gt;&lt;wsp:rsid wsp:val=&quot;00FA1D56&quot;/&gt;&lt;wsp:rsid wsp:val=&quot;00FE15A1&quot;/&gt;&lt;/wsp:rsids&gt;&lt;/w:docPr&gt;&lt;w:body&gt;&lt;w:p wsp:rsidR=&quot;00000000&quot; wsp:rsidRDefault=&quot;004E38DF&quot;&gt;&lt;m:oMathPara&gt;&lt;m:oMath&gt;&lt;m:f&gt;&lt;m:fPr&gt;&lt;m:ctrlPr&gt;&lt;w:rPr&gt;&lt;w:rFonts w:ascii=&quot;Cambria Math&quot; w:h-ansi=&quot;Cambria Math&quot;/&gt;&lt;wx:font wx:val=&quot;Cambria Math&quot;/&gt;&lt;w:i/&gt;&lt;w:sz w:val=&quot;28&quot;/&gt;&lt;w:sz-cs w:val=&quot;28&quot;/&gt;&lt;/w:rPr&gt;&lt;/m:ctrlPr&gt;&lt;/m:fPr&gt;&lt;m:num&gt;&lt;m:r&gt;&lt;w:rPr&gt;&lt;w:rFonts w:ascii=&quot;Cambria Math&quot; w:h-ansi=&quot;Cambria Math&quot;/&gt;&lt;wx:font wx:val=&quot;Cambria Math&quot;/&gt;&lt;w:i/&gt;&lt;w:sz w:val=&quot;28&quot;/&gt;&lt;w:sz-cs w:val=&quot;28&quot;/&gt;&lt;/w:rPr&gt;&lt;m:t&gt;F&lt;/m:t&gt;&lt;/m:r&gt;&lt;/m:num&gt;&lt;m:den&gt;&lt;m:r&gt;&lt;w:rPr&gt;&lt;w:rFonts w:ascii=&quot;Cambria Math&quot; w:h-ansi=&quot;Cambria Math&quot;/&gt;&lt;wx:font wx:val=&quot;Cambria Math&quot;/&gt;&lt;w:i/&gt;&lt;w:sz w:val=&quot;28&quot;/&gt;&lt;w:sz-cs w:val=&quot;28&quot;/&gt;&lt;/w:rPr&gt;&lt;m:t&gt;S&lt;/m:t&gt;&lt;/m:r&gt;&lt;/m:den&gt;&lt;/m:f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<v:imagedata r:id="rId9" o:title="" chromakey="white"/>
          </v:shape>
        </w:pict>
      </w:r>
      <w:r w:rsidRPr="000B5362">
        <w:rPr>
          <w:rFonts w:ascii="Times New Roman" w:hAnsi="Times New Roman"/>
          <w:sz w:val="28"/>
          <w:szCs w:val="28"/>
        </w:rPr>
        <w:fldChar w:fldCharType="end"/>
      </w:r>
    </w:p>
    <w:p w:rsidR="001A19D1" w:rsidRDefault="001A19D1" w:rsidP="00AC795C">
      <w:pPr>
        <w:tabs>
          <w:tab w:val="left" w:pos="2552"/>
        </w:tabs>
        <w:autoSpaceDN w:val="0"/>
        <w:spacing w:after="12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p = </w:t>
      </w:r>
      <w:r w:rsidRPr="000B5362">
        <w:rPr>
          <w:rFonts w:ascii="Times New Roman" w:hAnsi="Times New Roman"/>
          <w:sz w:val="28"/>
          <w:szCs w:val="28"/>
        </w:rPr>
        <w:fldChar w:fldCharType="begin"/>
      </w:r>
      <w:r w:rsidRPr="000B5362">
        <w:rPr>
          <w:rFonts w:ascii="Times New Roman" w:hAnsi="Times New Roman"/>
          <w:sz w:val="28"/>
          <w:szCs w:val="28"/>
        </w:rPr>
        <w:instrText xml:space="preserve"> QUOTE </w:instrText>
      </w:r>
      <w:r w:rsidRPr="000B5362">
        <w:pict>
          <v:shape id="_x0000_i1031" type="#_x0000_t75" style="width:27pt;height:30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F96026&quot;/&gt;&lt;wsp:rsid wsp:val=&quot;000B5362&quot;/&gt;&lt;wsp:rsid wsp:val=&quot;000E58B5&quot;/&gt;&lt;wsp:rsid wsp:val=&quot;00163DF8&quot;/&gt;&lt;wsp:rsid wsp:val=&quot;00166BA0&quot;/&gt;&lt;wsp:rsid wsp:val=&quot;001D15CA&quot;/&gt;&lt;wsp:rsid wsp:val=&quot;00237B90&quot;/&gt;&lt;wsp:rsid wsp:val=&quot;002B3A4A&quot;/&gt;&lt;wsp:rsid wsp:val=&quot;003059BB&quot;/&gt;&lt;wsp:rsid wsp:val=&quot;0034745B&quot;/&gt;&lt;wsp:rsid wsp:val=&quot;00354E12&quot;/&gt;&lt;wsp:rsid wsp:val=&quot;003C5CF3&quot;/&gt;&lt;wsp:rsid wsp:val=&quot;00453E0B&quot;/&gt;&lt;wsp:rsid wsp:val=&quot;004B4D19&quot;/&gt;&lt;wsp:rsid wsp:val=&quot;00536ECD&quot;/&gt;&lt;wsp:rsid wsp:val=&quot;005B383A&quot;/&gt;&lt;wsp:rsid wsp:val=&quot;005F4FF3&quot;/&gt;&lt;wsp:rsid wsp:val=&quot;00667602&quot;/&gt;&lt;wsp:rsid wsp:val=&quot;006711AF&quot;/&gt;&lt;wsp:rsid wsp:val=&quot;00801BB8&quot;/&gt;&lt;wsp:rsid wsp:val=&quot;0082576D&quot;/&gt;&lt;wsp:rsid wsp:val=&quot;0083610D&quot;/&gt;&lt;wsp:rsid wsp:val=&quot;00937D53&quot;/&gt;&lt;wsp:rsid wsp:val=&quot;00987865&quot;/&gt;&lt;wsp:rsid wsp:val=&quot;009B3C81&quot;/&gt;&lt;wsp:rsid wsp:val=&quot;00A80C84&quot;/&gt;&lt;wsp:rsid wsp:val=&quot;00A9701A&quot;/&gt;&lt;wsp:rsid wsp:val=&quot;00A97D2B&quot;/&gt;&lt;wsp:rsid wsp:val=&quot;00AC795C&quot;/&gt;&lt;wsp:rsid wsp:val=&quot;00AE3165&quot;/&gt;&lt;wsp:rsid wsp:val=&quot;00AF5BBA&quot;/&gt;&lt;wsp:rsid wsp:val=&quot;00B34B23&quot;/&gt;&lt;wsp:rsid wsp:val=&quot;00B42E12&quot;/&gt;&lt;wsp:rsid wsp:val=&quot;00B70667&quot;/&gt;&lt;wsp:rsid wsp:val=&quot;00BC6317&quot;/&gt;&lt;wsp:rsid wsp:val=&quot;00D662CA&quot;/&gt;&lt;wsp:rsid wsp:val=&quot;00DA10FA&quot;/&gt;&lt;wsp:rsid wsp:val=&quot;00DB7C96&quot;/&gt;&lt;wsp:rsid wsp:val=&quot;00F96026&quot;/&gt;&lt;wsp:rsid wsp:val=&quot;00FA1D56&quot;/&gt;&lt;wsp:rsid wsp:val=&quot;00FE15A1&quot;/&gt;&lt;/wsp:rsids&gt;&lt;/w:docPr&gt;&lt;w:body&gt;&lt;w:p wsp:rsidR=&quot;00000000&quot; wsp:rsidRDefault=&quot;00354E12&quot;&gt;&lt;m:oMathPara&gt;&lt;m:oMath&gt;&lt;m:f&gt;&lt;m:fPr&gt;&lt;m:ctrlPr&gt;&lt;w:rPr&gt;&lt;w:rFonts w:ascii=&quot;Cambria Math&quot; w:fareast=&quot;Times New Roman&quot; w:h-ansi=&quot;Cambria Math&quot;/&gt;&lt;wx:font wx:val=&quot;Cambria Math&quot;/&gt;&lt;w:i/&gt;&lt;w:sz w:val=&quot;28&quot;/&gt;&lt;w:sz-cs w:val=&quot;28&quot;/&gt;&lt;/w:rPr&gt;&lt;/m:ctrlPr&gt;&lt;/m:fPr&gt;&lt;m:num&gt;&lt;m:r&gt;&lt;w:rPr&gt;&lt;w:rFonts w:ascii=&quot;Cambria Math&quot; w:fareast=&quot;Times New Roman&quot; w:h-ansi=&quot;Cambria Math&quot;/&gt;&lt;wx:font wx:val=&quot;Cambria Math&quot;/&gt;&lt;w:i/&gt;&lt;w:sz w:val=&quot;28&quot;/&gt;&lt;w:sz-cs w:val=&quot;28&quot;/&gt;&lt;/w:rPr&gt;&lt;m:t&gt;150&lt;/m:t&gt;&lt;/m:r&gt;&lt;/m:num&gt;&lt;m:den&gt;&lt;m:r&gt;&lt;w:rPr&gt;&lt;w:rFonts w:ascii=&quot;Cambria Math&quot; w:fareast=&quot;Times New Roman&quot; w:h-ansi=&quot;Cambria Math&quot;/&gt;&lt;wx:font wx:val=&quot;Cambria Math&quot;/&gt;&lt;w:i/&gt;&lt;w:sz w:val=&quot;28&quot;/&gt;&lt;w:sz-cs w:val=&quot;28&quot;/&gt;&lt;/w:rPr&gt;&lt;m:t&gt;0,01&lt;/m:t&gt;&lt;/m:r&gt;&lt;/m:den&gt;&lt;/m:f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<v:imagedata r:id="rId10" o:title="" chromakey="white"/>
          </v:shape>
        </w:pict>
      </w:r>
      <w:r w:rsidRPr="000B5362">
        <w:rPr>
          <w:rFonts w:ascii="Times New Roman" w:hAnsi="Times New Roman"/>
          <w:sz w:val="28"/>
          <w:szCs w:val="28"/>
        </w:rPr>
        <w:instrText xml:space="preserve"> </w:instrText>
      </w:r>
      <w:r w:rsidRPr="000B5362">
        <w:rPr>
          <w:rFonts w:ascii="Times New Roman" w:hAnsi="Times New Roman"/>
          <w:sz w:val="28"/>
          <w:szCs w:val="28"/>
        </w:rPr>
        <w:fldChar w:fldCharType="separate"/>
      </w:r>
      <w:r w:rsidRPr="000B5362">
        <w:pict>
          <v:shape id="_x0000_i1032" type="#_x0000_t75" style="width:27pt;height:30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F96026&quot;/&gt;&lt;wsp:rsid wsp:val=&quot;000B5362&quot;/&gt;&lt;wsp:rsid wsp:val=&quot;000E58B5&quot;/&gt;&lt;wsp:rsid wsp:val=&quot;00163DF8&quot;/&gt;&lt;wsp:rsid wsp:val=&quot;00166BA0&quot;/&gt;&lt;wsp:rsid wsp:val=&quot;001D15CA&quot;/&gt;&lt;wsp:rsid wsp:val=&quot;00237B90&quot;/&gt;&lt;wsp:rsid wsp:val=&quot;002B3A4A&quot;/&gt;&lt;wsp:rsid wsp:val=&quot;003059BB&quot;/&gt;&lt;wsp:rsid wsp:val=&quot;0034745B&quot;/&gt;&lt;wsp:rsid wsp:val=&quot;00354E12&quot;/&gt;&lt;wsp:rsid wsp:val=&quot;003C5CF3&quot;/&gt;&lt;wsp:rsid wsp:val=&quot;00453E0B&quot;/&gt;&lt;wsp:rsid wsp:val=&quot;004B4D19&quot;/&gt;&lt;wsp:rsid wsp:val=&quot;00536ECD&quot;/&gt;&lt;wsp:rsid wsp:val=&quot;005B383A&quot;/&gt;&lt;wsp:rsid wsp:val=&quot;005F4FF3&quot;/&gt;&lt;wsp:rsid wsp:val=&quot;00667602&quot;/&gt;&lt;wsp:rsid wsp:val=&quot;006711AF&quot;/&gt;&lt;wsp:rsid wsp:val=&quot;00801BB8&quot;/&gt;&lt;wsp:rsid wsp:val=&quot;0082576D&quot;/&gt;&lt;wsp:rsid wsp:val=&quot;0083610D&quot;/&gt;&lt;wsp:rsid wsp:val=&quot;00937D53&quot;/&gt;&lt;wsp:rsid wsp:val=&quot;00987865&quot;/&gt;&lt;wsp:rsid wsp:val=&quot;009B3C81&quot;/&gt;&lt;wsp:rsid wsp:val=&quot;00A80C84&quot;/&gt;&lt;wsp:rsid wsp:val=&quot;00A9701A&quot;/&gt;&lt;wsp:rsid wsp:val=&quot;00A97D2B&quot;/&gt;&lt;wsp:rsid wsp:val=&quot;00AC795C&quot;/&gt;&lt;wsp:rsid wsp:val=&quot;00AE3165&quot;/&gt;&lt;wsp:rsid wsp:val=&quot;00AF5BBA&quot;/&gt;&lt;wsp:rsid wsp:val=&quot;00B34B23&quot;/&gt;&lt;wsp:rsid wsp:val=&quot;00B42E12&quot;/&gt;&lt;wsp:rsid wsp:val=&quot;00B70667&quot;/&gt;&lt;wsp:rsid wsp:val=&quot;00BC6317&quot;/&gt;&lt;wsp:rsid wsp:val=&quot;00D662CA&quot;/&gt;&lt;wsp:rsid wsp:val=&quot;00DA10FA&quot;/&gt;&lt;wsp:rsid wsp:val=&quot;00DB7C96&quot;/&gt;&lt;wsp:rsid wsp:val=&quot;00F96026&quot;/&gt;&lt;wsp:rsid wsp:val=&quot;00FA1D56&quot;/&gt;&lt;wsp:rsid wsp:val=&quot;00FE15A1&quot;/&gt;&lt;/wsp:rsids&gt;&lt;/w:docPr&gt;&lt;w:body&gt;&lt;w:p wsp:rsidR=&quot;00000000&quot; wsp:rsidRDefault=&quot;00354E12&quot;&gt;&lt;m:oMathPara&gt;&lt;m:oMath&gt;&lt;m:f&gt;&lt;m:fPr&gt;&lt;m:ctrlPr&gt;&lt;w:rPr&gt;&lt;w:rFonts w:ascii=&quot;Cambria Math&quot; w:fareast=&quot;Times New Roman&quot; w:h-ansi=&quot;Cambria Math&quot;/&gt;&lt;wx:font wx:val=&quot;Cambria Math&quot;/&gt;&lt;w:i/&gt;&lt;w:sz w:val=&quot;28&quot;/&gt;&lt;w:sz-cs w:val=&quot;28&quot;/&gt;&lt;/w:rPr&gt;&lt;/m:ctrlPr&gt;&lt;/m:fPr&gt;&lt;m:num&gt;&lt;m:r&gt;&lt;w:rPr&gt;&lt;w:rFonts w:ascii=&quot;Cambria Math&quot; w:fareast=&quot;Times New Roman&quot; w:h-ansi=&quot;Cambria Math&quot;/&gt;&lt;wx:font wx:val=&quot;Cambria Math&quot;/&gt;&lt;w:i/&gt;&lt;w:sz w:val=&quot;28&quot;/&gt;&lt;w:sz-cs w:val=&quot;28&quot;/&gt;&lt;/w:rPr&gt;&lt;m:t&gt;150&lt;/m:t&gt;&lt;/m:r&gt;&lt;/m:num&gt;&lt;m:den&gt;&lt;m:r&gt;&lt;w:rPr&gt;&lt;w:rFonts w:ascii=&quot;Cambria Math&quot; w:fareast=&quot;Times New Roman&quot; w:h-ansi=&quot;Cambria Math&quot;/&gt;&lt;wx:font wx:val=&quot;Cambria Math&quot;/&gt;&lt;w:i/&gt;&lt;w:sz w:val=&quot;28&quot;/&gt;&lt;w:sz-cs w:val=&quot;28&quot;/&gt;&lt;/w:rPr&gt;&lt;m:t&gt;0,01&lt;/m:t&gt;&lt;/m:r&gt;&lt;/m:den&gt;&lt;/m:f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<v:imagedata r:id="rId10" o:title="" chromakey="white"/>
          </v:shape>
        </w:pict>
      </w:r>
      <w:r w:rsidRPr="000B5362">
        <w:rPr>
          <w:rFonts w:ascii="Times New Roman" w:hAnsi="Times New Roman"/>
          <w:sz w:val="28"/>
          <w:szCs w:val="28"/>
        </w:rPr>
        <w:fldChar w:fldCharType="end"/>
      </w:r>
    </w:p>
    <w:p w:rsidR="001A19D1" w:rsidRDefault="001A19D1" w:rsidP="00AC795C">
      <w:pPr>
        <w:tabs>
          <w:tab w:val="left" w:pos="2552"/>
        </w:tabs>
        <w:autoSpaceDN w:val="0"/>
        <w:spacing w:after="120"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AC795C">
        <w:rPr>
          <w:rFonts w:ascii="Times New Roman" w:hAnsi="Times New Roman"/>
          <w:b/>
          <w:sz w:val="28"/>
          <w:szCs w:val="28"/>
        </w:rPr>
        <w:t>p = 15 000Pa = 15 kPa</w:t>
      </w:r>
    </w:p>
    <w:p w:rsidR="001A19D1" w:rsidRDefault="001A19D1" w:rsidP="00AC795C">
      <w:pPr>
        <w:tabs>
          <w:tab w:val="left" w:pos="2552"/>
        </w:tabs>
        <w:autoSpaceDN w:val="0"/>
        <w:spacing w:after="120" w:line="360" w:lineRule="auto"/>
        <w:rPr>
          <w:rFonts w:ascii="Times New Roman" w:hAnsi="Times New Roman"/>
          <w:b/>
          <w:sz w:val="28"/>
          <w:szCs w:val="28"/>
        </w:rPr>
      </w:pPr>
    </w:p>
    <w:p w:rsidR="001A19D1" w:rsidRDefault="001A19D1" w:rsidP="00AC795C">
      <w:pPr>
        <w:tabs>
          <w:tab w:val="left" w:pos="2552"/>
        </w:tabs>
        <w:autoSpaceDN w:val="0"/>
        <w:spacing w:after="120" w:line="360" w:lineRule="auto"/>
        <w:rPr>
          <w:rFonts w:ascii="Times New Roman" w:hAnsi="Times New Roman"/>
          <w:b/>
          <w:sz w:val="28"/>
          <w:szCs w:val="28"/>
        </w:rPr>
      </w:pPr>
    </w:p>
    <w:p w:rsidR="001A19D1" w:rsidRDefault="001A19D1" w:rsidP="00AC795C">
      <w:pPr>
        <w:tabs>
          <w:tab w:val="left" w:pos="2552"/>
        </w:tabs>
        <w:autoSpaceDN w:val="0"/>
        <w:spacing w:after="120" w:line="360" w:lineRule="auto"/>
        <w:rPr>
          <w:rFonts w:ascii="Times New Roman" w:hAnsi="Times New Roman"/>
          <w:b/>
          <w:sz w:val="28"/>
          <w:szCs w:val="28"/>
        </w:rPr>
      </w:pPr>
    </w:p>
    <w:p w:rsidR="001A19D1" w:rsidRDefault="001A19D1">
      <w:pPr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br w:type="page"/>
      </w:r>
    </w:p>
    <w:p w:rsidR="001A19D1" w:rsidRPr="00FA1D56" w:rsidRDefault="001A19D1" w:rsidP="00AC795C">
      <w:pPr>
        <w:tabs>
          <w:tab w:val="left" w:pos="2552"/>
        </w:tabs>
        <w:autoSpaceDN w:val="0"/>
        <w:spacing w:after="120" w:line="360" w:lineRule="auto"/>
        <w:rPr>
          <w:rFonts w:ascii="Times New Roman" w:hAnsi="Times New Roman"/>
          <w:b/>
          <w:sz w:val="28"/>
          <w:szCs w:val="28"/>
          <w:u w:val="single"/>
        </w:rPr>
      </w:pPr>
      <w:r w:rsidRPr="00FA1D56">
        <w:rPr>
          <w:rFonts w:ascii="Times New Roman" w:hAnsi="Times New Roman"/>
          <w:b/>
          <w:sz w:val="28"/>
          <w:szCs w:val="28"/>
          <w:u w:val="single"/>
        </w:rPr>
        <w:t>Příklad na procvičení:</w:t>
      </w:r>
    </w:p>
    <w:p w:rsidR="001A19D1" w:rsidRPr="00FA1D56" w:rsidRDefault="001A19D1" w:rsidP="00FA1D56">
      <w:pPr>
        <w:tabs>
          <w:tab w:val="left" w:pos="2552"/>
        </w:tabs>
        <w:autoSpaceDN w:val="0"/>
        <w:spacing w:after="120" w:line="360" w:lineRule="auto"/>
        <w:rPr>
          <w:rFonts w:ascii="Times New Roman" w:hAnsi="Times New Roman"/>
          <w:sz w:val="28"/>
          <w:szCs w:val="28"/>
        </w:rPr>
      </w:pPr>
      <w:r w:rsidRPr="00FA1D56">
        <w:rPr>
          <w:rFonts w:ascii="Times New Roman" w:hAnsi="Times New Roman"/>
          <w:sz w:val="28"/>
          <w:szCs w:val="28"/>
        </w:rPr>
        <w:t xml:space="preserve">Jak velký tlak vyvolá nůž při tlakové síle </w:t>
      </w:r>
      <w:r w:rsidRPr="00FA1D56">
        <w:rPr>
          <w:rFonts w:ascii="Times New Roman" w:hAnsi="Times New Roman"/>
          <w:i/>
          <w:sz w:val="28"/>
          <w:szCs w:val="28"/>
        </w:rPr>
        <w:t xml:space="preserve">10 </w:t>
      </w:r>
      <w:r>
        <w:rPr>
          <w:rFonts w:ascii="Times New Roman" w:hAnsi="Times New Roman"/>
          <w:i/>
          <w:sz w:val="28"/>
          <w:szCs w:val="28"/>
        </w:rPr>
        <w:t>N,</w:t>
      </w:r>
      <w:r>
        <w:rPr>
          <w:rFonts w:ascii="Times New Roman" w:hAnsi="Times New Roman"/>
          <w:sz w:val="28"/>
          <w:szCs w:val="28"/>
        </w:rPr>
        <w:t xml:space="preserve"> </w:t>
      </w:r>
      <w:r w:rsidRPr="00FA1D56">
        <w:rPr>
          <w:rFonts w:ascii="Times New Roman" w:hAnsi="Times New Roman"/>
          <w:sz w:val="28"/>
          <w:szCs w:val="28"/>
        </w:rPr>
        <w:t>působíme-li</w:t>
      </w:r>
      <w:r>
        <w:rPr>
          <w:rFonts w:ascii="Times New Roman" w:hAnsi="Times New Roman"/>
          <w:sz w:val="28"/>
          <w:szCs w:val="28"/>
        </w:rPr>
        <w:t xml:space="preserve"> </w:t>
      </w:r>
      <w:r w:rsidRPr="00FA1D56">
        <w:rPr>
          <w:rFonts w:ascii="Times New Roman" w:hAnsi="Times New Roman"/>
          <w:sz w:val="28"/>
          <w:szCs w:val="28"/>
        </w:rPr>
        <w:t>ostřím nože na</w:t>
      </w:r>
      <w:r w:rsidRPr="00FA1D56">
        <w:rPr>
          <w:rFonts w:ascii="Times New Roman" w:hAnsi="Times New Roman"/>
          <w:i/>
          <w:sz w:val="28"/>
          <w:szCs w:val="28"/>
        </w:rPr>
        <w:t xml:space="preserve"> </w:t>
      </w:r>
      <w:r w:rsidRPr="000B5362">
        <w:rPr>
          <w:rFonts w:ascii="Times New Roman" w:hAnsi="Times New Roman"/>
          <w:sz w:val="28"/>
          <w:szCs w:val="28"/>
        </w:rPr>
        <w:fldChar w:fldCharType="begin"/>
      </w:r>
      <w:r w:rsidRPr="000B5362">
        <w:rPr>
          <w:rFonts w:ascii="Times New Roman" w:hAnsi="Times New Roman"/>
          <w:sz w:val="28"/>
          <w:szCs w:val="28"/>
        </w:rPr>
        <w:instrText xml:space="preserve"> QUOTE </w:instrText>
      </w:r>
      <w:r w:rsidRPr="000B5362">
        <w:pict>
          <v:shape id="_x0000_i1033" type="#_x0000_t75" style="width:27.75pt;height:54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F96026&quot;/&gt;&lt;wsp:rsid wsp:val=&quot;000B5362&quot;/&gt;&lt;wsp:rsid wsp:val=&quot;000E58B5&quot;/&gt;&lt;wsp:rsid wsp:val=&quot;00163DF8&quot;/&gt;&lt;wsp:rsid wsp:val=&quot;00166BA0&quot;/&gt;&lt;wsp:rsid wsp:val=&quot;001D15CA&quot;/&gt;&lt;wsp:rsid wsp:val=&quot;00237B90&quot;/&gt;&lt;wsp:rsid wsp:val=&quot;002864D3&quot;/&gt;&lt;wsp:rsid wsp:val=&quot;002B3A4A&quot;/&gt;&lt;wsp:rsid wsp:val=&quot;003059BB&quot;/&gt;&lt;wsp:rsid wsp:val=&quot;0034745B&quot;/&gt;&lt;wsp:rsid wsp:val=&quot;003C5CF3&quot;/&gt;&lt;wsp:rsid wsp:val=&quot;00453E0B&quot;/&gt;&lt;wsp:rsid wsp:val=&quot;004B4D19&quot;/&gt;&lt;wsp:rsid wsp:val=&quot;00536ECD&quot;/&gt;&lt;wsp:rsid wsp:val=&quot;005B383A&quot;/&gt;&lt;wsp:rsid wsp:val=&quot;005F4FF3&quot;/&gt;&lt;wsp:rsid wsp:val=&quot;00667602&quot;/&gt;&lt;wsp:rsid wsp:val=&quot;006711AF&quot;/&gt;&lt;wsp:rsid wsp:val=&quot;00801BB8&quot;/&gt;&lt;wsp:rsid wsp:val=&quot;0082576D&quot;/&gt;&lt;wsp:rsid wsp:val=&quot;0083610D&quot;/&gt;&lt;wsp:rsid wsp:val=&quot;00937D53&quot;/&gt;&lt;wsp:rsid wsp:val=&quot;00987865&quot;/&gt;&lt;wsp:rsid wsp:val=&quot;009B3C81&quot;/&gt;&lt;wsp:rsid wsp:val=&quot;00A80C84&quot;/&gt;&lt;wsp:rsid wsp:val=&quot;00A9701A&quot;/&gt;&lt;wsp:rsid wsp:val=&quot;00A97D2B&quot;/&gt;&lt;wsp:rsid wsp:val=&quot;00AC795C&quot;/&gt;&lt;wsp:rsid wsp:val=&quot;00AE3165&quot;/&gt;&lt;wsp:rsid wsp:val=&quot;00AF5BBA&quot;/&gt;&lt;wsp:rsid wsp:val=&quot;00B34B23&quot;/&gt;&lt;wsp:rsid wsp:val=&quot;00B42E12&quot;/&gt;&lt;wsp:rsid wsp:val=&quot;00B70667&quot;/&gt;&lt;wsp:rsid wsp:val=&quot;00BC6317&quot;/&gt;&lt;wsp:rsid wsp:val=&quot;00D662CA&quot;/&gt;&lt;wsp:rsid wsp:val=&quot;00DA10FA&quot;/&gt;&lt;wsp:rsid wsp:val=&quot;00DB7C96&quot;/&gt;&lt;wsp:rsid wsp:val=&quot;00F96026&quot;/&gt;&lt;wsp:rsid wsp:val=&quot;00FA1D56&quot;/&gt;&lt;wsp:rsid wsp:val=&quot;00FE15A1&quot;/&gt;&lt;/wsp:rsids&gt;&lt;/w:docPr&gt;&lt;w:body&gt;&lt;w:p wsp:rsidR=&quot;00000000&quot; wsp:rsidRDefault=&quot;002864D3&quot;&gt;&lt;m:oMathPara&gt;&lt;m:oMath&gt;&lt;m:f&gt;&lt;m:fPr&gt;&lt;m:ctrlPr&gt;&lt;w:rPr&gt;&lt;w:rFonts w:ascii=&quot;Cambria Math&quot; w:fareast=&quot;Times New Roman&quot; w:h-ansi=&quot;Cambria Math&quot;/&gt;&lt;wx:font wx:val=&quot;Cambria Math&quot;/&gt;&lt;w:i/&gt;&lt;w:sz w:val=&quot;28&quot;/&gt;&lt;w:sz-cs w:val=&quot;28&quot;/&gt;&lt;/w:rPr&gt;&lt;/m:ctrlPr&gt;&lt;/m:fPr&gt;&lt;m:num&gt;&lt;m:r&gt;&lt;w:rPr&gt;&lt;w:rFonts w:ascii=&quot;Cambria Math&quot; w:fareast=&quot;Times New Roman&quot; w:h-ansi=&quot;Cambria Math&quot;/&gt;&lt;wx:font wx:val=&quot;Cambria Math&quot;/&gt;&lt;w:i/&gt;&lt;w:sz w:val=&quot;28&quot;/&gt;&lt;w:sz-cs w:val=&quot;28&quot;/&gt;&lt;/w:rPr&gt;&lt;m:t&gt;1&lt;/m:t&gt;&lt;/m:r&gt;&lt;/m:num&gt;&lt;m:den&gt;&lt;m:r&gt;&lt;w:rPr&gt;&lt;w:rFonts w:ascii=&quot;Cambria Math&quot; w:fareast=&quot;Times New Roman&quot; w:h-ansi=&quot;Cambria Math&quot;/&gt;&lt;wx:font wx:val=&quot;Cambria Math&quot;/&gt;&lt;w:i/&gt;&lt;w:sz w:val=&quot;28&quot;/&gt;&lt;w:sz-cs w:val=&quot;28&quot;/&gt;&lt;/w:rPr&gt;&lt;m:t&gt;2&lt;/m:t&gt;&lt;/m:r&gt;&lt;/m:den&gt;&lt;/m:f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<v:imagedata r:id="rId11" o:title="" chromakey="white"/>
          </v:shape>
        </w:pict>
      </w:r>
      <w:r w:rsidRPr="000B5362">
        <w:rPr>
          <w:rFonts w:ascii="Times New Roman" w:hAnsi="Times New Roman"/>
          <w:sz w:val="28"/>
          <w:szCs w:val="28"/>
        </w:rPr>
        <w:instrText xml:space="preserve"> </w:instrText>
      </w:r>
      <w:r w:rsidRPr="000B5362">
        <w:rPr>
          <w:rFonts w:ascii="Times New Roman" w:hAnsi="Times New Roman"/>
          <w:sz w:val="28"/>
          <w:szCs w:val="28"/>
        </w:rPr>
        <w:fldChar w:fldCharType="separate"/>
      </w:r>
      <w:r w:rsidRPr="000B5362">
        <w:pict>
          <v:shape id="_x0000_i1034" type="#_x0000_t75" style="width:27.75pt;height:54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F96026&quot;/&gt;&lt;wsp:rsid wsp:val=&quot;000B5362&quot;/&gt;&lt;wsp:rsid wsp:val=&quot;000E58B5&quot;/&gt;&lt;wsp:rsid wsp:val=&quot;00163DF8&quot;/&gt;&lt;wsp:rsid wsp:val=&quot;00166BA0&quot;/&gt;&lt;wsp:rsid wsp:val=&quot;001D15CA&quot;/&gt;&lt;wsp:rsid wsp:val=&quot;00237B90&quot;/&gt;&lt;wsp:rsid wsp:val=&quot;002864D3&quot;/&gt;&lt;wsp:rsid wsp:val=&quot;002B3A4A&quot;/&gt;&lt;wsp:rsid wsp:val=&quot;003059BB&quot;/&gt;&lt;wsp:rsid wsp:val=&quot;0034745B&quot;/&gt;&lt;wsp:rsid wsp:val=&quot;003C5CF3&quot;/&gt;&lt;wsp:rsid wsp:val=&quot;00453E0B&quot;/&gt;&lt;wsp:rsid wsp:val=&quot;004B4D19&quot;/&gt;&lt;wsp:rsid wsp:val=&quot;00536ECD&quot;/&gt;&lt;wsp:rsid wsp:val=&quot;005B383A&quot;/&gt;&lt;wsp:rsid wsp:val=&quot;005F4FF3&quot;/&gt;&lt;wsp:rsid wsp:val=&quot;00667602&quot;/&gt;&lt;wsp:rsid wsp:val=&quot;006711AF&quot;/&gt;&lt;wsp:rsid wsp:val=&quot;00801BB8&quot;/&gt;&lt;wsp:rsid wsp:val=&quot;0082576D&quot;/&gt;&lt;wsp:rsid wsp:val=&quot;0083610D&quot;/&gt;&lt;wsp:rsid wsp:val=&quot;00937D53&quot;/&gt;&lt;wsp:rsid wsp:val=&quot;00987865&quot;/&gt;&lt;wsp:rsid wsp:val=&quot;009B3C81&quot;/&gt;&lt;wsp:rsid wsp:val=&quot;00A80C84&quot;/&gt;&lt;wsp:rsid wsp:val=&quot;00A9701A&quot;/&gt;&lt;wsp:rsid wsp:val=&quot;00A97D2B&quot;/&gt;&lt;wsp:rsid wsp:val=&quot;00AC795C&quot;/&gt;&lt;wsp:rsid wsp:val=&quot;00AE3165&quot;/&gt;&lt;wsp:rsid wsp:val=&quot;00AF5BBA&quot;/&gt;&lt;wsp:rsid wsp:val=&quot;00B34B23&quot;/&gt;&lt;wsp:rsid wsp:val=&quot;00B42E12&quot;/&gt;&lt;wsp:rsid wsp:val=&quot;00B70667&quot;/&gt;&lt;wsp:rsid wsp:val=&quot;00BC6317&quot;/&gt;&lt;wsp:rsid wsp:val=&quot;00D662CA&quot;/&gt;&lt;wsp:rsid wsp:val=&quot;00DA10FA&quot;/&gt;&lt;wsp:rsid wsp:val=&quot;00DB7C96&quot;/&gt;&lt;wsp:rsid wsp:val=&quot;00F96026&quot;/&gt;&lt;wsp:rsid wsp:val=&quot;00FA1D56&quot;/&gt;&lt;wsp:rsid wsp:val=&quot;00FE15A1&quot;/&gt;&lt;/wsp:rsids&gt;&lt;/w:docPr&gt;&lt;w:body&gt;&lt;w:p wsp:rsidR=&quot;00000000&quot; wsp:rsidRDefault=&quot;002864D3&quot;&gt;&lt;m:oMathPara&gt;&lt;m:oMath&gt;&lt;m:f&gt;&lt;m:fPr&gt;&lt;m:ctrlPr&gt;&lt;w:rPr&gt;&lt;w:rFonts w:ascii=&quot;Cambria Math&quot; w:fareast=&quot;Times New Roman&quot; w:h-ansi=&quot;Cambria Math&quot;/&gt;&lt;wx:font wx:val=&quot;Cambria Math&quot;/&gt;&lt;w:i/&gt;&lt;w:sz w:val=&quot;28&quot;/&gt;&lt;w:sz-cs w:val=&quot;28&quot;/&gt;&lt;/w:rPr&gt;&lt;/m:ctrlPr&gt;&lt;/m:fPr&gt;&lt;m:num&gt;&lt;m:r&gt;&lt;w:rPr&gt;&lt;w:rFonts w:ascii=&quot;Cambria Math&quot; w:fareast=&quot;Times New Roman&quot; w:h-ansi=&quot;Cambria Math&quot;/&gt;&lt;wx:font wx:val=&quot;Cambria Math&quot;/&gt;&lt;w:i/&gt;&lt;w:sz w:val=&quot;28&quot;/&gt;&lt;w:sz-cs w:val=&quot;28&quot;/&gt;&lt;/w:rPr&gt;&lt;m:t&gt;1&lt;/m:t&gt;&lt;/m:r&gt;&lt;/m:num&gt;&lt;m:den&gt;&lt;m:r&gt;&lt;w:rPr&gt;&lt;w:rFonts w:ascii=&quot;Cambria Math&quot; w:fareast=&quot;Times New Roman&quot; w:h-ansi=&quot;Cambria Math&quot;/&gt;&lt;wx:font wx:val=&quot;Cambria Math&quot;/&gt;&lt;w:i/&gt;&lt;w:sz w:val=&quot;28&quot;/&gt;&lt;w:sz-cs w:val=&quot;28&quot;/&gt;&lt;/w:rPr&gt;&lt;m:t&gt;2&lt;/m:t&gt;&lt;/m:r&gt;&lt;/m:den&gt;&lt;/m:f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<v:imagedata r:id="rId11" o:title="" chromakey="white"/>
          </v:shape>
        </w:pict>
      </w:r>
      <w:r w:rsidRPr="000B5362">
        <w:rPr>
          <w:rFonts w:ascii="Times New Roman" w:hAnsi="Times New Roman"/>
          <w:sz w:val="28"/>
          <w:szCs w:val="28"/>
        </w:rPr>
        <w:fldChar w:fldCharType="end"/>
      </w:r>
      <w:r w:rsidRPr="00FA1D56">
        <w:rPr>
          <w:rFonts w:ascii="Times New Roman" w:hAnsi="Times New Roman"/>
          <w:i/>
          <w:sz w:val="28"/>
          <w:szCs w:val="28"/>
        </w:rPr>
        <w:t xml:space="preserve"> cm</w:t>
      </w:r>
      <w:r w:rsidRPr="00FA1D56">
        <w:rPr>
          <w:rFonts w:ascii="Times New Roman" w:hAnsi="Times New Roman"/>
          <w:i/>
          <w:sz w:val="28"/>
          <w:szCs w:val="28"/>
          <w:vertAlign w:val="superscript"/>
        </w:rPr>
        <w:t>2</w:t>
      </w:r>
      <w:r>
        <w:rPr>
          <w:rFonts w:ascii="Times New Roman" w:hAnsi="Times New Roman"/>
          <w:i/>
          <w:sz w:val="28"/>
          <w:szCs w:val="28"/>
        </w:rPr>
        <w:t>.</w:t>
      </w:r>
    </w:p>
    <w:p w:rsidR="001A19D1" w:rsidRDefault="001A19D1" w:rsidP="00AC795C">
      <w:pPr>
        <w:tabs>
          <w:tab w:val="left" w:pos="2552"/>
        </w:tabs>
        <w:autoSpaceDN w:val="0"/>
        <w:spacing w:after="120" w:line="360" w:lineRule="auto"/>
        <w:rPr>
          <w:rFonts w:ascii="Times New Roman" w:hAnsi="Times New Roman"/>
          <w:b/>
          <w:sz w:val="28"/>
          <w:szCs w:val="28"/>
        </w:rPr>
      </w:pPr>
    </w:p>
    <w:p w:rsidR="001A19D1" w:rsidRDefault="001A19D1" w:rsidP="00AC795C">
      <w:pPr>
        <w:tabs>
          <w:tab w:val="left" w:pos="2552"/>
        </w:tabs>
        <w:autoSpaceDN w:val="0"/>
        <w:spacing w:after="120" w:line="360" w:lineRule="auto"/>
        <w:rPr>
          <w:rFonts w:ascii="Times New Roman" w:hAnsi="Times New Roman"/>
          <w:sz w:val="28"/>
          <w:szCs w:val="28"/>
        </w:rPr>
      </w:pPr>
    </w:p>
    <w:p w:rsidR="001A19D1" w:rsidRDefault="001A19D1" w:rsidP="00AC795C">
      <w:pPr>
        <w:tabs>
          <w:tab w:val="left" w:pos="2552"/>
        </w:tabs>
        <w:autoSpaceDN w:val="0"/>
        <w:spacing w:after="120" w:line="360" w:lineRule="auto"/>
        <w:rPr>
          <w:rFonts w:ascii="Times New Roman" w:hAnsi="Times New Roman"/>
          <w:sz w:val="28"/>
          <w:szCs w:val="28"/>
        </w:rPr>
      </w:pPr>
    </w:p>
    <w:p w:rsidR="001A19D1" w:rsidRDefault="001A19D1" w:rsidP="00AC795C">
      <w:pPr>
        <w:tabs>
          <w:tab w:val="left" w:pos="2552"/>
        </w:tabs>
        <w:autoSpaceDN w:val="0"/>
        <w:spacing w:after="120" w:line="360" w:lineRule="auto"/>
        <w:rPr>
          <w:rFonts w:ascii="Times New Roman" w:hAnsi="Times New Roman"/>
          <w:sz w:val="28"/>
          <w:szCs w:val="28"/>
        </w:rPr>
      </w:pPr>
    </w:p>
    <w:p w:rsidR="001A19D1" w:rsidRDefault="001A19D1" w:rsidP="00AC795C">
      <w:pPr>
        <w:tabs>
          <w:tab w:val="left" w:pos="2552"/>
        </w:tabs>
        <w:autoSpaceDN w:val="0"/>
        <w:spacing w:after="120" w:line="360" w:lineRule="auto"/>
        <w:rPr>
          <w:rFonts w:ascii="Times New Roman" w:hAnsi="Times New Roman"/>
          <w:sz w:val="28"/>
          <w:szCs w:val="28"/>
        </w:rPr>
      </w:pPr>
    </w:p>
    <w:p w:rsidR="001A19D1" w:rsidRPr="00AC795C" w:rsidRDefault="001A19D1" w:rsidP="00AC795C">
      <w:pPr>
        <w:tabs>
          <w:tab w:val="left" w:pos="2552"/>
        </w:tabs>
        <w:autoSpaceDN w:val="0"/>
        <w:spacing w:after="120" w:line="360" w:lineRule="auto"/>
        <w:rPr>
          <w:rFonts w:ascii="Times New Roman" w:hAnsi="Times New Roman"/>
          <w:sz w:val="28"/>
          <w:szCs w:val="28"/>
        </w:rPr>
      </w:pPr>
    </w:p>
    <w:p w:rsidR="001A19D1" w:rsidRPr="00536ECD" w:rsidRDefault="001A19D1" w:rsidP="0034745B">
      <w:pPr>
        <w:rPr>
          <w:rFonts w:ascii="Times New Roman" w:hAnsi="Times New Roman"/>
          <w:sz w:val="28"/>
          <w:szCs w:val="28"/>
        </w:rPr>
      </w:pPr>
    </w:p>
    <w:p w:rsidR="001A19D1" w:rsidRPr="00536ECD" w:rsidRDefault="001A19D1" w:rsidP="0034745B">
      <w:pPr>
        <w:rPr>
          <w:rFonts w:ascii="Times New Roman" w:hAnsi="Times New Roman"/>
          <w:i/>
          <w:sz w:val="28"/>
          <w:szCs w:val="28"/>
        </w:rPr>
      </w:pPr>
      <w:r w:rsidRPr="00536ECD">
        <w:rPr>
          <w:rFonts w:ascii="Times New Roman" w:hAnsi="Times New Roman"/>
          <w:sz w:val="28"/>
          <w:szCs w:val="28"/>
        </w:rPr>
        <w:t xml:space="preserve">Jednotka </w:t>
      </w:r>
      <w:r w:rsidRPr="00DA10FA">
        <w:rPr>
          <w:rFonts w:ascii="Times New Roman" w:hAnsi="Times New Roman"/>
          <w:i/>
          <w:sz w:val="28"/>
          <w:szCs w:val="28"/>
        </w:rPr>
        <w:t>pascal</w:t>
      </w:r>
      <w:r w:rsidRPr="00536ECD">
        <w:rPr>
          <w:rFonts w:ascii="Times New Roman" w:hAnsi="Times New Roman"/>
          <w:sz w:val="28"/>
          <w:szCs w:val="28"/>
        </w:rPr>
        <w:t xml:space="preserve"> je velmi malá jednotka. Dalšími jednotkami jsou: </w:t>
      </w:r>
      <w:r w:rsidRPr="00536ECD">
        <w:rPr>
          <w:rFonts w:ascii="Times New Roman" w:hAnsi="Times New Roman"/>
          <w:i/>
          <w:sz w:val="28"/>
          <w:szCs w:val="28"/>
        </w:rPr>
        <w:t>hektopascal, kilopascal,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536ECD">
        <w:rPr>
          <w:rFonts w:ascii="Times New Roman" w:hAnsi="Times New Roman"/>
          <w:i/>
          <w:sz w:val="28"/>
          <w:szCs w:val="28"/>
        </w:rPr>
        <w:t>megapascal.</w:t>
      </w:r>
    </w:p>
    <w:p w:rsidR="001A19D1" w:rsidRPr="00AF5BBA" w:rsidRDefault="001A19D1" w:rsidP="00536ECD">
      <w:pPr>
        <w:spacing w:line="360" w:lineRule="auto"/>
        <w:rPr>
          <w:rFonts w:ascii="Times New Roman" w:hAnsi="Times New Roman"/>
          <w:i/>
          <w:sz w:val="20"/>
          <w:szCs w:val="20"/>
        </w:rPr>
      </w:pPr>
      <w:r w:rsidRPr="00AF5BBA">
        <w:rPr>
          <w:rFonts w:ascii="Times New Roman" w:hAnsi="Times New Roman"/>
          <w:i/>
          <w:sz w:val="20"/>
          <w:szCs w:val="20"/>
        </w:rPr>
        <w:t>Doplň názvy jednotek k příslušným značkám.</w:t>
      </w:r>
    </w:p>
    <w:tbl>
      <w:tblPr>
        <w:tblW w:w="0" w:type="auto"/>
        <w:tblInd w:w="210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0A0"/>
      </w:tblPr>
      <w:tblGrid>
        <w:gridCol w:w="2440"/>
        <w:gridCol w:w="2440"/>
      </w:tblGrid>
      <w:tr w:rsidR="001A19D1" w:rsidRPr="000B5362" w:rsidTr="000B5362">
        <w:trPr>
          <w:trHeight w:val="399"/>
        </w:trPr>
        <w:tc>
          <w:tcPr>
            <w:tcW w:w="2440" w:type="dxa"/>
            <w:tcBorders>
              <w:bottom w:val="double" w:sz="4" w:space="0" w:color="auto"/>
            </w:tcBorders>
            <w:shd w:val="clear" w:color="auto" w:fill="BFBFBF"/>
            <w:vAlign w:val="center"/>
          </w:tcPr>
          <w:p w:rsidR="001A19D1" w:rsidRPr="000B5362" w:rsidRDefault="001A19D1" w:rsidP="000B5362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B5362">
              <w:rPr>
                <w:rFonts w:ascii="Times New Roman" w:hAnsi="Times New Roman"/>
                <w:b/>
                <w:bCs/>
                <w:sz w:val="28"/>
                <w:szCs w:val="28"/>
              </w:rPr>
              <w:t>Název jednotky</w:t>
            </w:r>
          </w:p>
        </w:tc>
        <w:tc>
          <w:tcPr>
            <w:tcW w:w="2440" w:type="dxa"/>
            <w:tcBorders>
              <w:bottom w:val="double" w:sz="4" w:space="0" w:color="auto"/>
            </w:tcBorders>
            <w:shd w:val="clear" w:color="auto" w:fill="BFBFBF"/>
            <w:vAlign w:val="center"/>
          </w:tcPr>
          <w:p w:rsidR="001A19D1" w:rsidRPr="000B5362" w:rsidRDefault="001A19D1" w:rsidP="000B5362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B5362">
              <w:rPr>
                <w:rFonts w:ascii="Times New Roman" w:hAnsi="Times New Roman"/>
                <w:b/>
                <w:bCs/>
                <w:sz w:val="28"/>
                <w:szCs w:val="28"/>
              </w:rPr>
              <w:t>Značka jednotky</w:t>
            </w:r>
          </w:p>
        </w:tc>
      </w:tr>
      <w:tr w:rsidR="001A19D1" w:rsidRPr="000B5362" w:rsidTr="000B5362">
        <w:trPr>
          <w:trHeight w:val="424"/>
        </w:trPr>
        <w:tc>
          <w:tcPr>
            <w:tcW w:w="2440" w:type="dxa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1A19D1" w:rsidRPr="000B5362" w:rsidRDefault="001A19D1" w:rsidP="000B5362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440" w:type="dxa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1A19D1" w:rsidRPr="000B5362" w:rsidRDefault="001A19D1" w:rsidP="000B5362">
            <w:pPr>
              <w:spacing w:after="0" w:line="36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0B5362">
              <w:rPr>
                <w:rFonts w:ascii="Times New Roman" w:hAnsi="Times New Roman"/>
                <w:b/>
                <w:i/>
                <w:sz w:val="28"/>
                <w:szCs w:val="28"/>
              </w:rPr>
              <w:t>hPa</w:t>
            </w:r>
          </w:p>
        </w:tc>
      </w:tr>
      <w:tr w:rsidR="001A19D1" w:rsidRPr="000B5362" w:rsidTr="000B5362">
        <w:trPr>
          <w:trHeight w:val="399"/>
        </w:trPr>
        <w:tc>
          <w:tcPr>
            <w:tcW w:w="2440" w:type="dxa"/>
            <w:shd w:val="clear" w:color="auto" w:fill="FFFFFF"/>
            <w:vAlign w:val="center"/>
          </w:tcPr>
          <w:p w:rsidR="001A19D1" w:rsidRPr="000B5362" w:rsidRDefault="001A19D1" w:rsidP="000B5362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440" w:type="dxa"/>
            <w:shd w:val="clear" w:color="auto" w:fill="FFFFFF"/>
            <w:vAlign w:val="center"/>
          </w:tcPr>
          <w:p w:rsidR="001A19D1" w:rsidRPr="000B5362" w:rsidRDefault="001A19D1" w:rsidP="000B5362">
            <w:pPr>
              <w:spacing w:after="0" w:line="36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0B5362">
              <w:rPr>
                <w:rFonts w:ascii="Times New Roman" w:hAnsi="Times New Roman"/>
                <w:b/>
                <w:i/>
                <w:sz w:val="28"/>
                <w:szCs w:val="28"/>
              </w:rPr>
              <w:t>kPa</w:t>
            </w:r>
          </w:p>
        </w:tc>
      </w:tr>
      <w:tr w:rsidR="001A19D1" w:rsidRPr="000B5362" w:rsidTr="000B5362">
        <w:trPr>
          <w:trHeight w:val="424"/>
        </w:trPr>
        <w:tc>
          <w:tcPr>
            <w:tcW w:w="2440" w:type="dxa"/>
            <w:shd w:val="clear" w:color="auto" w:fill="FFFFFF"/>
            <w:vAlign w:val="center"/>
          </w:tcPr>
          <w:p w:rsidR="001A19D1" w:rsidRPr="000B5362" w:rsidRDefault="001A19D1" w:rsidP="000B5362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440" w:type="dxa"/>
            <w:shd w:val="clear" w:color="auto" w:fill="FFFFFF"/>
            <w:vAlign w:val="center"/>
          </w:tcPr>
          <w:p w:rsidR="001A19D1" w:rsidRPr="000B5362" w:rsidRDefault="001A19D1" w:rsidP="000B5362">
            <w:pPr>
              <w:spacing w:after="0" w:line="36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0B5362">
              <w:rPr>
                <w:rFonts w:ascii="Times New Roman" w:hAnsi="Times New Roman"/>
                <w:b/>
                <w:i/>
                <w:sz w:val="28"/>
                <w:szCs w:val="28"/>
              </w:rPr>
              <w:t>MPa</w:t>
            </w:r>
          </w:p>
        </w:tc>
      </w:tr>
    </w:tbl>
    <w:p w:rsidR="001A19D1" w:rsidRPr="00536ECD" w:rsidRDefault="001A19D1" w:rsidP="00536ECD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1A19D1" w:rsidRDefault="001A19D1" w:rsidP="00536ECD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noProof/>
          <w:lang w:eastAsia="cs-CZ"/>
        </w:rPr>
        <w:pict>
          <v:shape id="_x0000_s1047" type="#_x0000_t202" style="position:absolute;margin-left:315.4pt;margin-top:26.65pt;width:58.5pt;height:30.75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" filled="f" stroked="f">
            <v:textbox>
              <w:txbxContent>
                <w:p w:rsidR="001A19D1" w:rsidRPr="006711AF" w:rsidRDefault="001A19D1" w:rsidP="00DB7C96">
                  <w:pPr>
                    <w:rPr>
                      <w:i/>
                    </w:rPr>
                  </w:pPr>
                  <w:r>
                    <w:rPr>
                      <w:i/>
                    </w:rPr>
                    <w:t>:</w:t>
                  </w:r>
                  <w:r w:rsidRPr="006711AF">
                    <w:rPr>
                      <w:i/>
                    </w:rPr>
                    <w:t>1</w:t>
                  </w:r>
                  <w:r>
                    <w:rPr>
                      <w:i/>
                    </w:rPr>
                    <w:t>0</w:t>
                  </w:r>
                  <w:r w:rsidRPr="006711AF">
                    <w:rPr>
                      <w:i/>
                    </w:rPr>
                    <w:t>0</w:t>
                  </w:r>
                </w:p>
              </w:txbxContent>
            </v:textbox>
          </v:shape>
        </w:pict>
      </w:r>
      <w:r w:rsidRPr="00DB7C96">
        <w:rPr>
          <w:rFonts w:ascii="Times New Roman" w:hAnsi="Times New Roman"/>
          <w:sz w:val="28"/>
          <w:szCs w:val="28"/>
          <w:u w:val="single"/>
        </w:rPr>
        <w:t>Mezi jednotkami tlaku platí</w:t>
      </w:r>
      <w:r>
        <w:rPr>
          <w:rFonts w:ascii="Times New Roman" w:hAnsi="Times New Roman"/>
          <w:sz w:val="28"/>
          <w:szCs w:val="28"/>
        </w:rPr>
        <w:t>:</w:t>
      </w:r>
    </w:p>
    <w:p w:rsidR="001A19D1" w:rsidRDefault="001A19D1" w:rsidP="00536ECD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noProof/>
          <w:lang w:eastAsia="cs-CZ"/>
        </w:rPr>
        <w:pict>
          <v:shapetype id="_x0000_t104" coordsize="21600,21600" o:spt="104" adj="12960,19440,7200" path="ar0@22@3@21,,0@4@21@14@22@1@21@7@21@12@2l@13@2@8,0@11@2wa0@22@3@21@10@2@16@24@14@22@1@21@16@24@14,xewr@14@22@1@21@7@21@16@24nfe">
            <v:stroke joinstyle="miter"/>
            <v:formulas>
              <v:f eqn="val #0"/>
              <v:f eqn="val #1"/>
              <v:f eqn="val #2"/>
              <v:f eqn="sum #0 width #1"/>
              <v:f eqn="prod @3 1 2"/>
              <v:f eqn="sum #1 #1 width"/>
              <v:f eqn="sum @5 #1 #0"/>
              <v:f eqn="prod @6 1 2"/>
              <v:f eqn="mid width #0"/>
              <v:f eqn="ellipse #2 height @4"/>
              <v:f eqn="sum @4 @9 0"/>
              <v:f eqn="sum @10 #1 width"/>
              <v:f eqn="sum @7 @9 0"/>
              <v:f eqn="sum @11 width #0"/>
              <v:f eqn="sum @5 0 #0"/>
              <v:f eqn="prod @14 1 2"/>
              <v:f eqn="mid @4 @7"/>
              <v:f eqn="sum #0 #1 width"/>
              <v:f eqn="prod @17 1 2"/>
              <v:f eqn="sum @16 0 @18"/>
              <v:f eqn="val width"/>
              <v:f eqn="val height"/>
              <v:f eqn="sum 0 0 height"/>
              <v:f eqn="sum @16 0 @4"/>
              <v:f eqn="ellipse @23 @4 height"/>
              <v:f eqn="sum @8 128 0"/>
              <v:f eqn="prod @5 1 2"/>
              <v:f eqn="sum @5 0 128"/>
              <v:f eqn="sum #0 @16 @11"/>
              <v:f eqn="sum width 0 #0"/>
              <v:f eqn="prod @29 1 2"/>
              <v:f eqn="prod height height 1"/>
              <v:f eqn="prod #2 #2 1"/>
              <v:f eqn="sum @31 0 @32"/>
              <v:f eqn="sqrt @33"/>
              <v:f eqn="sum @34 height 0"/>
              <v:f eqn="prod width height @35"/>
              <v:f eqn="sum @36 64 0"/>
              <v:f eqn="prod #0 1 2"/>
              <v:f eqn="ellipse @30 @38 height"/>
              <v:f eqn="sum @39 0 64"/>
              <v:f eqn="prod @4 1 2"/>
              <v:f eqn="sum #1 0 @41"/>
              <v:f eqn="prod height 4390 32768"/>
              <v:f eqn="prod height 28378 32768"/>
            </v:formulas>
            <v:path o:extrusionok="f" o:connecttype="custom" o:connectlocs="@8,0;@11,@2;@15,0;@16,@21;@13,@2" o:connectangles="270,270,270,90,0" textboxrect="@41,@43,@42,@44"/>
            <v:handles>
              <v:h position="#0,topLeft" xrange="@37,@27"/>
              <v:h position="#1,topLeft" xrange="@25,@20"/>
              <v:h position="bottomRight,#2" yrange="0,@40"/>
            </v:handles>
            <o:complex v:ext="view"/>
          </v:shapetype>
          <v:shape id="Zahnutá šipka nahoru 295" o:spid="_x0000_s1048" type="#_x0000_t104" style="position:absolute;margin-left:292.9pt;margin-top:11.2pt;width:77.25pt;height:18.75pt;rotation:180;z-index:25166438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" adj="18979,20945,5400" filled="f" strokecolor="windowText" strokeweight="1pt"/>
        </w:pict>
      </w:r>
    </w:p>
    <w:p w:rsidR="001A19D1" w:rsidRDefault="001A19D1" w:rsidP="00DB7C96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noProof/>
          <w:lang w:eastAsia="cs-CZ"/>
        </w:rPr>
        <w:pict>
          <v:shape id="Zahnutá šipka nahoru 23" o:spid="_x0000_s1049" type="#_x0000_t104" style="position:absolute;left:0;text-align:left;margin-left:199.15pt;margin-top:22.1pt;width:81pt;height:18.75pt;z-index:25165414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" adj="19100,20975,5400" filled="f" strokecolor="windowText" strokeweight="1pt"/>
        </w:pict>
      </w:r>
      <w:r>
        <w:rPr>
          <w:noProof/>
          <w:lang w:eastAsia="cs-CZ"/>
        </w:rPr>
        <w:pict>
          <v:shape id="Zahnutá šipka nahoru 22" o:spid="_x0000_s1050" type="#_x0000_t104" style="position:absolute;left:0;text-align:left;margin-left:94.15pt;margin-top:22.1pt;width:93pt;height:18.75pt;z-index:25165312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" adj="19423,21056,5400" filled="f" strokeweight="1pt"/>
        </w:pict>
      </w:r>
      <w:r>
        <w:rPr>
          <w:noProof/>
          <w:lang w:eastAsia="cs-CZ"/>
        </w:rPr>
        <w:pict>
          <v:shape id="Zahnutá šipka nahoru 291" o:spid="_x0000_s1051" type="#_x0000_t104" style="position:absolute;left:0;text-align:left;margin-left:94.15pt;margin-top:71.6pt;width:272.25pt;height:37.5pt;z-index:251660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" adj="20112,21228,5400" filled="f" strokecolor="windowText" strokeweight="1pt"/>
        </w:pict>
      </w:r>
      <w:r>
        <w:rPr>
          <w:noProof/>
          <w:lang w:eastAsia="cs-CZ"/>
        </w:rPr>
        <w:pict>
          <v:shape id="_x0000_s1052" type="#_x0000_t202" style="position:absolute;left:0;text-align:left;margin-left:190.15pt;margin-top:114.35pt;width:76.5pt;height:30.7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" filled="f" stroked="f">
            <v:textbox>
              <w:txbxContent>
                <w:p w:rsidR="001A19D1" w:rsidRPr="006711AF" w:rsidRDefault="001A19D1" w:rsidP="006711AF">
                  <w:pPr>
                    <w:rPr>
                      <w:i/>
                    </w:rPr>
                  </w:pPr>
                  <w:r w:rsidRPr="000B5362">
                    <w:rPr>
                      <w:rFonts w:cs="Calibri"/>
                      <w:i/>
                    </w:rPr>
                    <w:t>∙</w:t>
                  </w:r>
                  <w:r w:rsidRPr="006711AF">
                    <w:rPr>
                      <w:i/>
                    </w:rPr>
                    <w:t xml:space="preserve"> 1</w:t>
                  </w:r>
                  <w:r>
                    <w:rPr>
                      <w:i/>
                    </w:rPr>
                    <w:t xml:space="preserve"> </w:t>
                  </w:r>
                  <w:r w:rsidRPr="006711AF">
                    <w:rPr>
                      <w:i/>
                    </w:rPr>
                    <w:t>0</w:t>
                  </w:r>
                  <w:r>
                    <w:rPr>
                      <w:i/>
                    </w:rPr>
                    <w:t>00 000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53" type="#_x0000_t202" style="position:absolute;left:0;text-align:left;margin-left:256.9pt;margin-top:77.6pt;width:58.5pt;height:30.7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" filled="f" stroked="f">
            <v:textbox>
              <w:txbxContent>
                <w:p w:rsidR="001A19D1" w:rsidRPr="006711AF" w:rsidRDefault="001A19D1" w:rsidP="006711AF">
                  <w:pPr>
                    <w:rPr>
                      <w:i/>
                    </w:rPr>
                  </w:pPr>
                  <w:r w:rsidRPr="000B5362">
                    <w:rPr>
                      <w:rFonts w:cs="Calibri"/>
                      <w:i/>
                    </w:rPr>
                    <w:t>∙</w:t>
                  </w:r>
                  <w:r w:rsidRPr="006711AF">
                    <w:rPr>
                      <w:i/>
                    </w:rPr>
                    <w:t xml:space="preserve"> </w:t>
                  </w:r>
                  <w:r>
                    <w:rPr>
                      <w:i/>
                    </w:rPr>
                    <w:t xml:space="preserve"> </w:t>
                  </w:r>
                  <w:r w:rsidRPr="006711AF">
                    <w:rPr>
                      <w:i/>
                    </w:rPr>
                    <w:t>10</w:t>
                  </w:r>
                  <w:r>
                    <w:rPr>
                      <w:i/>
                    </w:rPr>
                    <w:t>00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Zahnutá šipka nahoru 290" o:spid="_x0000_s1054" type="#_x0000_t104" style="position:absolute;left:0;text-align:left;margin-left:203.65pt;margin-top:46.85pt;width:168pt;height:30.75pt;z-index:2516592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" adj="19623,21106,5400" filled="f" strokecolor="windowText" strokeweight="1pt"/>
        </w:pict>
      </w:r>
      <w:r>
        <w:rPr>
          <w:noProof/>
          <w:lang w:eastAsia="cs-CZ"/>
        </w:rPr>
        <w:pict>
          <v:shape id="_x0000_s1055" type="#_x0000_t202" style="position:absolute;left:0;text-align:left;margin-left:121.9pt;margin-top:40.85pt;width:58.5pt;height:30.75pt;z-index:2516561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" filled="f" stroked="f">
            <v:textbox>
              <w:txbxContent>
                <w:p w:rsidR="001A19D1" w:rsidRPr="006711AF" w:rsidRDefault="001A19D1">
                  <w:pPr>
                    <w:rPr>
                      <w:i/>
                    </w:rPr>
                  </w:pPr>
                  <w:r w:rsidRPr="000B5362">
                    <w:rPr>
                      <w:rFonts w:cs="Calibri"/>
                      <w:i/>
                    </w:rPr>
                    <w:t>∙</w:t>
                  </w:r>
                  <w:r w:rsidRPr="006711AF">
                    <w:rPr>
                      <w:i/>
                    </w:rPr>
                    <w:t xml:space="preserve"> 1</w:t>
                  </w:r>
                  <w:r>
                    <w:rPr>
                      <w:i/>
                    </w:rPr>
                    <w:t xml:space="preserve"> </w:t>
                  </w:r>
                  <w:r w:rsidRPr="006711AF">
                    <w:rPr>
                      <w:i/>
                    </w:rPr>
                    <w:t>000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56" type="#_x0000_t202" style="position:absolute;left:0;text-align:left;margin-left:221.65pt;margin-top:40.85pt;width:58.5pt;height:30.7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" filled="f" stroked="f">
            <v:textbox>
              <w:txbxContent>
                <w:p w:rsidR="001A19D1" w:rsidRPr="006711AF" w:rsidRDefault="001A19D1" w:rsidP="006711AF">
                  <w:pPr>
                    <w:rPr>
                      <w:i/>
                    </w:rPr>
                  </w:pPr>
                  <w:r w:rsidRPr="000B5362">
                    <w:rPr>
                      <w:rFonts w:cs="Calibri"/>
                      <w:i/>
                    </w:rPr>
                    <w:t>∙</w:t>
                  </w:r>
                  <w:r w:rsidRPr="006711AF">
                    <w:rPr>
                      <w:i/>
                    </w:rPr>
                    <w:t xml:space="preserve"> 10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57" type="#_x0000_t202" style="position:absolute;left:0;text-align:left;margin-left:311.65pt;margin-top:40.85pt;width:58.5pt;height:30.7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" filled="f" stroked="f">
            <v:textbox>
              <w:txbxContent>
                <w:p w:rsidR="001A19D1" w:rsidRPr="006711AF" w:rsidRDefault="001A19D1" w:rsidP="006711AF">
                  <w:pPr>
                    <w:rPr>
                      <w:i/>
                    </w:rPr>
                  </w:pPr>
                  <w:r w:rsidRPr="000B5362">
                    <w:rPr>
                      <w:rFonts w:cs="Calibri"/>
                      <w:i/>
                    </w:rPr>
                    <w:t>∙</w:t>
                  </w:r>
                  <w:r w:rsidRPr="006711AF">
                    <w:rPr>
                      <w:i/>
                    </w:rPr>
                    <w:t xml:space="preserve"> 100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Zahnutá šipka nahoru 24" o:spid="_x0000_s1058" type="#_x0000_t104" style="position:absolute;left:0;text-align:left;margin-left:292.9pt;margin-top:22.1pt;width:77.25pt;height:18.75pt;z-index:25165516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" adj="18979,20945,5400" filled="f" strokecolor="windowText" strokeweight="1pt"/>
        </w:pict>
      </w:r>
      <w:r w:rsidRPr="006711AF">
        <w:rPr>
          <w:rFonts w:ascii="Times New Roman" w:hAnsi="Times New Roman"/>
          <w:b/>
          <w:sz w:val="28"/>
          <w:szCs w:val="28"/>
        </w:rPr>
        <w:t>Mpa                    kPa                    hPa                Pa</w:t>
      </w:r>
    </w:p>
    <w:p w:rsidR="001A19D1" w:rsidRPr="00DB7C96" w:rsidRDefault="001A19D1" w:rsidP="00DB7C96">
      <w:pPr>
        <w:rPr>
          <w:rFonts w:ascii="Times New Roman" w:hAnsi="Times New Roman"/>
          <w:sz w:val="28"/>
          <w:szCs w:val="28"/>
        </w:rPr>
      </w:pPr>
    </w:p>
    <w:p w:rsidR="001A19D1" w:rsidRPr="00DB7C96" w:rsidRDefault="001A19D1" w:rsidP="00DB7C96">
      <w:pPr>
        <w:rPr>
          <w:rFonts w:ascii="Times New Roman" w:hAnsi="Times New Roman"/>
          <w:sz w:val="28"/>
          <w:szCs w:val="28"/>
        </w:rPr>
      </w:pPr>
    </w:p>
    <w:p w:rsidR="001A19D1" w:rsidRPr="00DB7C96" w:rsidRDefault="001A19D1" w:rsidP="00DB7C96">
      <w:pPr>
        <w:rPr>
          <w:rFonts w:ascii="Times New Roman" w:hAnsi="Times New Roman"/>
          <w:sz w:val="28"/>
          <w:szCs w:val="28"/>
        </w:rPr>
      </w:pPr>
    </w:p>
    <w:p w:rsidR="001A19D1" w:rsidRPr="00DB7C96" w:rsidRDefault="001A19D1" w:rsidP="00DB7C96">
      <w:pPr>
        <w:rPr>
          <w:rFonts w:ascii="Times New Roman" w:hAnsi="Times New Roman"/>
          <w:sz w:val="28"/>
          <w:szCs w:val="28"/>
        </w:rPr>
      </w:pPr>
    </w:p>
    <w:p w:rsidR="001A19D1" w:rsidRDefault="001A19D1" w:rsidP="00DB7C96">
      <w:pPr>
        <w:rPr>
          <w:rFonts w:ascii="Times New Roman" w:hAnsi="Times New Roman"/>
          <w:sz w:val="28"/>
          <w:szCs w:val="28"/>
        </w:rPr>
      </w:pPr>
    </w:p>
    <w:p w:rsidR="001A19D1" w:rsidRDefault="001A19D1" w:rsidP="00DB7C96">
      <w:pPr>
        <w:ind w:firstLine="708"/>
        <w:rPr>
          <w:rFonts w:ascii="Times New Roman" w:hAnsi="Times New Roman"/>
          <w:sz w:val="28"/>
          <w:szCs w:val="28"/>
        </w:rPr>
      </w:pPr>
    </w:p>
    <w:p w:rsidR="001A19D1" w:rsidRPr="00DB7C96" w:rsidRDefault="001A19D1" w:rsidP="00DB7C96">
      <w:pPr>
        <w:ind w:firstLine="708"/>
        <w:rPr>
          <w:rFonts w:ascii="Times New Roman" w:hAnsi="Times New Roman"/>
          <w:i/>
          <w:sz w:val="20"/>
          <w:szCs w:val="20"/>
        </w:rPr>
      </w:pPr>
      <w:r w:rsidRPr="00DB7C96">
        <w:rPr>
          <w:rFonts w:ascii="Times New Roman" w:hAnsi="Times New Roman"/>
          <w:i/>
          <w:sz w:val="20"/>
          <w:szCs w:val="20"/>
        </w:rPr>
        <w:t>Podle výše uvedeného správně zapiš:</w:t>
      </w:r>
    </w:p>
    <w:p w:rsidR="001A19D1" w:rsidRDefault="001A19D1" w:rsidP="00DB7C96">
      <w:pPr>
        <w:ind w:firstLine="708"/>
        <w:rPr>
          <w:rFonts w:ascii="Times New Roman" w:hAnsi="Times New Roman"/>
          <w:sz w:val="28"/>
          <w:szCs w:val="28"/>
        </w:rPr>
      </w:pPr>
      <w:r>
        <w:rPr>
          <w:noProof/>
          <w:lang w:eastAsia="cs-CZ"/>
        </w:rPr>
        <w:pict>
          <v:rect id="Obdélník 296" o:spid="_x0000_s1059" style="position:absolute;left:0;text-align:left;margin-left:136.15pt;margin-top:14.15pt;width:215.25pt;height:106.5pt;z-index:2516654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" filled="f" strokecolor="red" strokeweight="2pt"/>
        </w:pict>
      </w:r>
    </w:p>
    <w:p w:rsidR="001A19D1" w:rsidRDefault="001A19D1" w:rsidP="00DB7C96">
      <w:pPr>
        <w:ind w:firstLine="70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1Mpa =                                  Pa</w:t>
      </w:r>
    </w:p>
    <w:p w:rsidR="001A19D1" w:rsidRDefault="001A19D1" w:rsidP="00DB7C96">
      <w:pPr>
        <w:ind w:firstLine="70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1kPa =                                   Pa</w:t>
      </w:r>
    </w:p>
    <w:p w:rsidR="001A19D1" w:rsidRDefault="001A19D1" w:rsidP="00DB7C96">
      <w:pPr>
        <w:ind w:firstLine="70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1hPa =                                   Pa</w:t>
      </w:r>
    </w:p>
    <w:p w:rsidR="001A19D1" w:rsidRDefault="001A19D1" w:rsidP="00DB7C96">
      <w:pPr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1A19D1" w:rsidRDefault="001A19D1" w:rsidP="00667602">
      <w:pPr>
        <w:ind w:firstLine="708"/>
        <w:rPr>
          <w:rFonts w:ascii="Times New Roman" w:hAnsi="Times New Roman"/>
          <w:sz w:val="28"/>
          <w:szCs w:val="28"/>
        </w:rPr>
      </w:pPr>
    </w:p>
    <w:p w:rsidR="001A19D1" w:rsidRDefault="001A19D1" w:rsidP="00A97D2B">
      <w:pPr>
        <w:jc w:val="both"/>
        <w:rPr>
          <w:rFonts w:ascii="Times New Roman" w:hAnsi="Times New Roman"/>
          <w:sz w:val="28"/>
          <w:szCs w:val="28"/>
        </w:rPr>
      </w:pPr>
      <w:r w:rsidRPr="00A97D2B">
        <w:rPr>
          <w:rFonts w:ascii="Times New Roman" w:hAnsi="Times New Roman"/>
          <w:sz w:val="28"/>
          <w:szCs w:val="28"/>
          <w:u w:val="single"/>
        </w:rPr>
        <w:t>Úkol:</w:t>
      </w:r>
      <w:r>
        <w:rPr>
          <w:rFonts w:ascii="Times New Roman" w:hAnsi="Times New Roman"/>
          <w:sz w:val="28"/>
          <w:szCs w:val="28"/>
        </w:rPr>
        <w:t xml:space="preserve"> </w:t>
      </w:r>
      <w:r w:rsidRPr="00667602">
        <w:rPr>
          <w:rFonts w:ascii="Times New Roman" w:hAnsi="Times New Roman"/>
          <w:sz w:val="28"/>
          <w:szCs w:val="28"/>
        </w:rPr>
        <w:t>Doplň chybějící údaje v</w:t>
      </w:r>
      <w:r>
        <w:rPr>
          <w:rFonts w:ascii="Times New Roman" w:hAnsi="Times New Roman"/>
          <w:sz w:val="28"/>
          <w:szCs w:val="28"/>
        </w:rPr>
        <w:t> </w:t>
      </w:r>
      <w:r w:rsidRPr="00667602">
        <w:rPr>
          <w:rFonts w:ascii="Times New Roman" w:hAnsi="Times New Roman"/>
          <w:sz w:val="28"/>
          <w:szCs w:val="28"/>
        </w:rPr>
        <w:t>tabulce</w:t>
      </w:r>
    </w:p>
    <w:p w:rsidR="001A19D1" w:rsidRPr="00667602" w:rsidRDefault="001A19D1" w:rsidP="00A97D2B">
      <w:pPr>
        <w:jc w:val="both"/>
        <w:rPr>
          <w:rFonts w:ascii="Times New Roman" w:hAnsi="Times New Roman"/>
          <w:sz w:val="28"/>
          <w:szCs w:val="28"/>
        </w:rPr>
      </w:pPr>
    </w:p>
    <w:tbl>
      <w:tblPr>
        <w:tblW w:w="4873" w:type="pct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0A0"/>
      </w:tblPr>
      <w:tblGrid>
        <w:gridCol w:w="1676"/>
        <w:gridCol w:w="1224"/>
        <w:gridCol w:w="1224"/>
        <w:gridCol w:w="1224"/>
        <w:gridCol w:w="1231"/>
        <w:gridCol w:w="1231"/>
        <w:gridCol w:w="1242"/>
      </w:tblGrid>
      <w:tr w:rsidR="001A19D1" w:rsidRPr="000B5362" w:rsidTr="000B5362">
        <w:trPr>
          <w:trHeight w:val="578"/>
          <w:jc w:val="center"/>
        </w:trPr>
        <w:tc>
          <w:tcPr>
            <w:tcW w:w="926" w:type="pct"/>
            <w:tcBorders>
              <w:bottom w:val="double" w:sz="4" w:space="0" w:color="auto"/>
            </w:tcBorders>
            <w:shd w:val="pct30" w:color="auto" w:fill="auto"/>
            <w:vAlign w:val="center"/>
          </w:tcPr>
          <w:p w:rsidR="001A19D1" w:rsidRPr="000B5362" w:rsidRDefault="001A19D1" w:rsidP="000B536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0B5362">
              <w:rPr>
                <w:rFonts w:ascii="Times New Roman" w:hAnsi="Times New Roman"/>
                <w:b/>
                <w:sz w:val="32"/>
                <w:szCs w:val="32"/>
              </w:rPr>
              <w:t>Jednotka</w:t>
            </w:r>
          </w:p>
        </w:tc>
        <w:tc>
          <w:tcPr>
            <w:tcW w:w="4074" w:type="pct"/>
            <w:gridSpan w:val="6"/>
            <w:tcBorders>
              <w:bottom w:val="double" w:sz="4" w:space="0" w:color="auto"/>
            </w:tcBorders>
            <w:shd w:val="pct30" w:color="auto" w:fill="auto"/>
            <w:vAlign w:val="center"/>
          </w:tcPr>
          <w:p w:rsidR="001A19D1" w:rsidRPr="000B5362" w:rsidRDefault="001A19D1" w:rsidP="000B536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0B5362">
              <w:rPr>
                <w:rFonts w:ascii="Times New Roman" w:hAnsi="Times New Roman"/>
                <w:b/>
                <w:sz w:val="32"/>
                <w:szCs w:val="32"/>
              </w:rPr>
              <w:t>Tlak</w:t>
            </w:r>
          </w:p>
        </w:tc>
      </w:tr>
      <w:tr w:rsidR="001A19D1" w:rsidRPr="000B5362" w:rsidTr="000B5362">
        <w:trPr>
          <w:trHeight w:val="487"/>
          <w:jc w:val="center"/>
        </w:trPr>
        <w:tc>
          <w:tcPr>
            <w:tcW w:w="926" w:type="pct"/>
            <w:tcBorders>
              <w:top w:val="double" w:sz="4" w:space="0" w:color="auto"/>
            </w:tcBorders>
            <w:vAlign w:val="center"/>
          </w:tcPr>
          <w:p w:rsidR="001A19D1" w:rsidRPr="000B5362" w:rsidRDefault="001A19D1" w:rsidP="000B536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5362">
              <w:rPr>
                <w:rFonts w:ascii="Times New Roman" w:hAnsi="Times New Roman"/>
                <w:b/>
                <w:sz w:val="28"/>
                <w:szCs w:val="28"/>
              </w:rPr>
              <w:t>Pa</w:t>
            </w:r>
          </w:p>
        </w:tc>
        <w:tc>
          <w:tcPr>
            <w:tcW w:w="676" w:type="pct"/>
            <w:tcBorders>
              <w:top w:val="double" w:sz="4" w:space="0" w:color="auto"/>
            </w:tcBorders>
            <w:vAlign w:val="center"/>
          </w:tcPr>
          <w:p w:rsidR="001A19D1" w:rsidRPr="000B5362" w:rsidRDefault="001A19D1" w:rsidP="000B5362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0B5362">
              <w:rPr>
                <w:rFonts w:ascii="Times New Roman" w:hAnsi="Times New Roman"/>
                <w:i/>
                <w:sz w:val="28"/>
                <w:szCs w:val="28"/>
              </w:rPr>
              <w:t>3</w:t>
            </w:r>
          </w:p>
        </w:tc>
        <w:tc>
          <w:tcPr>
            <w:tcW w:w="676" w:type="pct"/>
            <w:tcBorders>
              <w:top w:val="double" w:sz="4" w:space="0" w:color="auto"/>
            </w:tcBorders>
            <w:vAlign w:val="center"/>
          </w:tcPr>
          <w:p w:rsidR="001A19D1" w:rsidRPr="000B5362" w:rsidRDefault="001A19D1" w:rsidP="000B5362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676" w:type="pct"/>
            <w:tcBorders>
              <w:top w:val="double" w:sz="4" w:space="0" w:color="auto"/>
            </w:tcBorders>
            <w:vAlign w:val="center"/>
          </w:tcPr>
          <w:p w:rsidR="001A19D1" w:rsidRPr="000B5362" w:rsidRDefault="001A19D1" w:rsidP="000B5362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680" w:type="pct"/>
            <w:tcBorders>
              <w:top w:val="double" w:sz="4" w:space="0" w:color="auto"/>
            </w:tcBorders>
            <w:vAlign w:val="center"/>
          </w:tcPr>
          <w:p w:rsidR="001A19D1" w:rsidRPr="000B5362" w:rsidRDefault="001A19D1" w:rsidP="000B5362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680" w:type="pct"/>
            <w:tcBorders>
              <w:top w:val="double" w:sz="4" w:space="0" w:color="auto"/>
            </w:tcBorders>
            <w:vAlign w:val="center"/>
          </w:tcPr>
          <w:p w:rsidR="001A19D1" w:rsidRPr="000B5362" w:rsidRDefault="001A19D1" w:rsidP="000B5362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0B5362">
              <w:rPr>
                <w:rFonts w:ascii="Times New Roman" w:hAnsi="Times New Roman"/>
                <w:i/>
                <w:sz w:val="28"/>
                <w:szCs w:val="28"/>
              </w:rPr>
              <w:t>200</w:t>
            </w:r>
          </w:p>
        </w:tc>
        <w:tc>
          <w:tcPr>
            <w:tcW w:w="686" w:type="pct"/>
            <w:tcBorders>
              <w:top w:val="double" w:sz="4" w:space="0" w:color="auto"/>
            </w:tcBorders>
            <w:vAlign w:val="center"/>
          </w:tcPr>
          <w:p w:rsidR="001A19D1" w:rsidRPr="000B5362" w:rsidRDefault="001A19D1" w:rsidP="000B5362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1A19D1" w:rsidRPr="000B5362" w:rsidTr="000B5362">
        <w:trPr>
          <w:trHeight w:val="487"/>
          <w:jc w:val="center"/>
        </w:trPr>
        <w:tc>
          <w:tcPr>
            <w:tcW w:w="926" w:type="pct"/>
            <w:vAlign w:val="center"/>
          </w:tcPr>
          <w:p w:rsidR="001A19D1" w:rsidRPr="000B5362" w:rsidRDefault="001A19D1" w:rsidP="000B536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5362">
              <w:rPr>
                <w:rFonts w:ascii="Times New Roman" w:hAnsi="Times New Roman"/>
                <w:b/>
                <w:sz w:val="28"/>
                <w:szCs w:val="28"/>
              </w:rPr>
              <w:t>hPa</w:t>
            </w:r>
          </w:p>
        </w:tc>
        <w:tc>
          <w:tcPr>
            <w:tcW w:w="676" w:type="pct"/>
            <w:vAlign w:val="center"/>
          </w:tcPr>
          <w:p w:rsidR="001A19D1" w:rsidRPr="000B5362" w:rsidRDefault="001A19D1" w:rsidP="000B5362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676" w:type="pct"/>
            <w:vAlign w:val="center"/>
          </w:tcPr>
          <w:p w:rsidR="001A19D1" w:rsidRPr="000B5362" w:rsidRDefault="001A19D1" w:rsidP="000B5362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0B5362">
              <w:rPr>
                <w:rFonts w:ascii="Times New Roman" w:hAnsi="Times New Roman"/>
                <w:i/>
                <w:sz w:val="28"/>
                <w:szCs w:val="28"/>
              </w:rPr>
              <w:t>1000</w:t>
            </w:r>
          </w:p>
        </w:tc>
        <w:tc>
          <w:tcPr>
            <w:tcW w:w="676" w:type="pct"/>
            <w:vAlign w:val="center"/>
          </w:tcPr>
          <w:p w:rsidR="001A19D1" w:rsidRPr="000B5362" w:rsidRDefault="001A19D1" w:rsidP="000B5362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680" w:type="pct"/>
            <w:vAlign w:val="center"/>
          </w:tcPr>
          <w:p w:rsidR="001A19D1" w:rsidRPr="000B5362" w:rsidRDefault="001A19D1" w:rsidP="000B5362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680" w:type="pct"/>
            <w:vAlign w:val="center"/>
          </w:tcPr>
          <w:p w:rsidR="001A19D1" w:rsidRPr="000B5362" w:rsidRDefault="001A19D1" w:rsidP="000B5362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686" w:type="pct"/>
            <w:vAlign w:val="center"/>
          </w:tcPr>
          <w:p w:rsidR="001A19D1" w:rsidRPr="000B5362" w:rsidRDefault="001A19D1" w:rsidP="000B5362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1A19D1" w:rsidRPr="000B5362" w:rsidTr="000B5362">
        <w:trPr>
          <w:trHeight w:val="509"/>
          <w:jc w:val="center"/>
        </w:trPr>
        <w:tc>
          <w:tcPr>
            <w:tcW w:w="926" w:type="pct"/>
            <w:vAlign w:val="center"/>
          </w:tcPr>
          <w:p w:rsidR="001A19D1" w:rsidRPr="000B5362" w:rsidRDefault="001A19D1" w:rsidP="000B536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5362">
              <w:rPr>
                <w:rFonts w:ascii="Times New Roman" w:hAnsi="Times New Roman"/>
                <w:b/>
                <w:sz w:val="28"/>
                <w:szCs w:val="28"/>
              </w:rPr>
              <w:t>kPa</w:t>
            </w:r>
          </w:p>
        </w:tc>
        <w:tc>
          <w:tcPr>
            <w:tcW w:w="676" w:type="pct"/>
            <w:vAlign w:val="center"/>
          </w:tcPr>
          <w:p w:rsidR="001A19D1" w:rsidRPr="000B5362" w:rsidRDefault="001A19D1" w:rsidP="000B5362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676" w:type="pct"/>
            <w:vAlign w:val="center"/>
          </w:tcPr>
          <w:p w:rsidR="001A19D1" w:rsidRPr="000B5362" w:rsidRDefault="001A19D1" w:rsidP="000B5362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676" w:type="pct"/>
            <w:vAlign w:val="center"/>
          </w:tcPr>
          <w:p w:rsidR="001A19D1" w:rsidRPr="000B5362" w:rsidRDefault="001A19D1" w:rsidP="000B5362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0B5362">
              <w:rPr>
                <w:rFonts w:ascii="Times New Roman" w:hAnsi="Times New Roman"/>
                <w:i/>
                <w:sz w:val="28"/>
                <w:szCs w:val="28"/>
              </w:rPr>
              <w:t>5</w:t>
            </w:r>
          </w:p>
        </w:tc>
        <w:tc>
          <w:tcPr>
            <w:tcW w:w="680" w:type="pct"/>
            <w:vAlign w:val="center"/>
          </w:tcPr>
          <w:p w:rsidR="001A19D1" w:rsidRPr="000B5362" w:rsidRDefault="001A19D1" w:rsidP="000B5362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680" w:type="pct"/>
            <w:vAlign w:val="center"/>
          </w:tcPr>
          <w:p w:rsidR="001A19D1" w:rsidRPr="000B5362" w:rsidRDefault="001A19D1" w:rsidP="000B5362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686" w:type="pct"/>
            <w:vAlign w:val="center"/>
          </w:tcPr>
          <w:p w:rsidR="001A19D1" w:rsidRPr="000B5362" w:rsidRDefault="001A19D1" w:rsidP="000B5362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1A19D1" w:rsidRPr="000B5362" w:rsidTr="000B5362">
        <w:trPr>
          <w:trHeight w:val="509"/>
          <w:jc w:val="center"/>
        </w:trPr>
        <w:tc>
          <w:tcPr>
            <w:tcW w:w="926" w:type="pct"/>
            <w:vAlign w:val="center"/>
          </w:tcPr>
          <w:p w:rsidR="001A19D1" w:rsidRPr="000B5362" w:rsidRDefault="001A19D1" w:rsidP="000B536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5362">
              <w:rPr>
                <w:rFonts w:ascii="Times New Roman" w:hAnsi="Times New Roman"/>
                <w:b/>
                <w:sz w:val="28"/>
                <w:szCs w:val="28"/>
              </w:rPr>
              <w:t>Mpa</w:t>
            </w:r>
          </w:p>
        </w:tc>
        <w:tc>
          <w:tcPr>
            <w:tcW w:w="676" w:type="pct"/>
            <w:vAlign w:val="center"/>
          </w:tcPr>
          <w:p w:rsidR="001A19D1" w:rsidRPr="000B5362" w:rsidRDefault="001A19D1" w:rsidP="000B5362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676" w:type="pct"/>
            <w:vAlign w:val="center"/>
          </w:tcPr>
          <w:p w:rsidR="001A19D1" w:rsidRPr="000B5362" w:rsidRDefault="001A19D1" w:rsidP="000B5362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676" w:type="pct"/>
            <w:vAlign w:val="center"/>
          </w:tcPr>
          <w:p w:rsidR="001A19D1" w:rsidRPr="000B5362" w:rsidRDefault="001A19D1" w:rsidP="000B5362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680" w:type="pct"/>
            <w:vAlign w:val="center"/>
          </w:tcPr>
          <w:p w:rsidR="001A19D1" w:rsidRPr="000B5362" w:rsidRDefault="001A19D1" w:rsidP="000B5362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0B5362">
              <w:rPr>
                <w:rFonts w:ascii="Times New Roman" w:hAnsi="Times New Roman"/>
                <w:i/>
                <w:sz w:val="28"/>
                <w:szCs w:val="28"/>
              </w:rPr>
              <w:t>0,7</w:t>
            </w:r>
          </w:p>
        </w:tc>
        <w:tc>
          <w:tcPr>
            <w:tcW w:w="680" w:type="pct"/>
            <w:vAlign w:val="center"/>
          </w:tcPr>
          <w:p w:rsidR="001A19D1" w:rsidRPr="000B5362" w:rsidRDefault="001A19D1" w:rsidP="000B5362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686" w:type="pct"/>
            <w:vAlign w:val="center"/>
          </w:tcPr>
          <w:p w:rsidR="001A19D1" w:rsidRPr="000B5362" w:rsidRDefault="001A19D1" w:rsidP="000B5362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0B5362">
              <w:rPr>
                <w:rFonts w:ascii="Times New Roman" w:hAnsi="Times New Roman"/>
                <w:i/>
                <w:sz w:val="28"/>
                <w:szCs w:val="28"/>
              </w:rPr>
              <w:t>0,009</w:t>
            </w:r>
          </w:p>
        </w:tc>
      </w:tr>
    </w:tbl>
    <w:p w:rsidR="001A19D1" w:rsidRPr="00DB7C96" w:rsidRDefault="001A19D1" w:rsidP="00DB7C96">
      <w:pPr>
        <w:ind w:firstLine="708"/>
        <w:rPr>
          <w:rFonts w:ascii="Times New Roman" w:hAnsi="Times New Roman"/>
          <w:sz w:val="28"/>
          <w:szCs w:val="28"/>
        </w:rPr>
      </w:pPr>
    </w:p>
    <w:sectPr w:rsidR="001A19D1" w:rsidRPr="00DB7C96" w:rsidSect="00BC6317">
      <w:pgSz w:w="11906" w:h="16838"/>
      <w:pgMar w:top="709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71A6A"/>
    <w:multiLevelType w:val="hybridMultilevel"/>
    <w:tmpl w:val="6E344F08"/>
    <w:lvl w:ilvl="0" w:tplc="EADEE7A0">
      <w:start w:val="1"/>
      <w:numFmt w:val="decimal"/>
      <w:lvlText w:val="%1."/>
      <w:lvlJc w:val="left"/>
      <w:pPr>
        <w:tabs>
          <w:tab w:val="num" w:pos="57"/>
        </w:tabs>
        <w:ind w:left="567" w:hanging="207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19A767F"/>
    <w:multiLevelType w:val="hybridMultilevel"/>
    <w:tmpl w:val="4208BD48"/>
    <w:lvl w:ilvl="0" w:tplc="EBFA838E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5B7ED9"/>
    <w:multiLevelType w:val="hybridMultilevel"/>
    <w:tmpl w:val="5D04C71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7F8C718D"/>
    <w:multiLevelType w:val="hybridMultilevel"/>
    <w:tmpl w:val="969E9926"/>
    <w:lvl w:ilvl="0" w:tplc="8AC635C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96026"/>
    <w:rsid w:val="000B5362"/>
    <w:rsid w:val="000E58B5"/>
    <w:rsid w:val="00163DF8"/>
    <w:rsid w:val="00166BA0"/>
    <w:rsid w:val="001A19D1"/>
    <w:rsid w:val="001D15CA"/>
    <w:rsid w:val="00237B90"/>
    <w:rsid w:val="002B3A4A"/>
    <w:rsid w:val="002B4F32"/>
    <w:rsid w:val="003059BB"/>
    <w:rsid w:val="0034745B"/>
    <w:rsid w:val="003C5CF3"/>
    <w:rsid w:val="00453E0B"/>
    <w:rsid w:val="004B4D19"/>
    <w:rsid w:val="00536ECD"/>
    <w:rsid w:val="005B383A"/>
    <w:rsid w:val="005F4FF3"/>
    <w:rsid w:val="00667602"/>
    <w:rsid w:val="006711AF"/>
    <w:rsid w:val="006D2042"/>
    <w:rsid w:val="00801BB8"/>
    <w:rsid w:val="0082576D"/>
    <w:rsid w:val="0083610D"/>
    <w:rsid w:val="00937D53"/>
    <w:rsid w:val="00987865"/>
    <w:rsid w:val="00994B05"/>
    <w:rsid w:val="009B3C81"/>
    <w:rsid w:val="009F0E80"/>
    <w:rsid w:val="00A80C84"/>
    <w:rsid w:val="00A9701A"/>
    <w:rsid w:val="00A97D2B"/>
    <w:rsid w:val="00AC795C"/>
    <w:rsid w:val="00AE3165"/>
    <w:rsid w:val="00AF5BBA"/>
    <w:rsid w:val="00B34B23"/>
    <w:rsid w:val="00B42E12"/>
    <w:rsid w:val="00B70667"/>
    <w:rsid w:val="00BC6317"/>
    <w:rsid w:val="00C57090"/>
    <w:rsid w:val="00D662CA"/>
    <w:rsid w:val="00DA10FA"/>
    <w:rsid w:val="00DB7C96"/>
    <w:rsid w:val="00F96026"/>
    <w:rsid w:val="00FA1D56"/>
    <w:rsid w:val="00FE15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6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2E12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0E58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E58B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82576D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D662CA"/>
    <w:rPr>
      <w:rFonts w:cs="Times New Roman"/>
      <w:color w:val="808080"/>
    </w:rPr>
  </w:style>
  <w:style w:type="table" w:styleId="TableGrid">
    <w:name w:val="Table Grid"/>
    <w:basedOn w:val="TableNormal"/>
    <w:uiPriority w:val="99"/>
    <w:rsid w:val="00536EC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Grid-Accent5">
    <w:name w:val="Light Grid Accent 5"/>
    <w:basedOn w:val="TableNormal"/>
    <w:uiPriority w:val="99"/>
    <w:rsid w:val="00536ECD"/>
    <w:rPr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ascii="Times New Roman" w:eastAsia="Times New Roman" w:hAnsi="Times New Roman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/>
      </w:pPr>
      <w:rPr>
        <w:rFonts w:ascii="Times New Roman" w:eastAsia="Times New Roman" w:hAnsi="Times New Roman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Times New Roman" w:eastAsia="Times New Roman" w:hAnsi="Times New Roman" w:cs="Times New Roman"/>
        <w:b/>
        <w:bCs/>
      </w:rPr>
    </w:tblStylePr>
    <w:tblStylePr w:type="lastCol">
      <w:rPr>
        <w:rFonts w:ascii="Times New Roman" w:eastAsia="Times New Roman" w:hAnsi="Times New Roman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rPr>
        <w:rFonts w:cs="Times New Roman"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rPr>
        <w:rFonts w:cs="Times New Roman"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rPr>
        <w:rFonts w:cs="Times New Roman"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129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29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6</Pages>
  <Words>446</Words>
  <Characters>2637</Characters>
  <Application>Microsoft Office Outlook</Application>
  <DocSecurity>0</DocSecurity>
  <Lines>0</Lines>
  <Paragraphs>0</Paragraphs>
  <ScaleCrop>false</ScaleCrop>
  <Company>ZŠ Moravský Krumlov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Mgr. Leona Zejdová</dc:creator>
  <cp:keywords/>
  <dc:description/>
  <cp:lastModifiedBy>DUM</cp:lastModifiedBy>
  <cp:revision>2</cp:revision>
  <dcterms:created xsi:type="dcterms:W3CDTF">2013-05-06T12:51:00Z</dcterms:created>
  <dcterms:modified xsi:type="dcterms:W3CDTF">2013-05-06T12:51:00Z</dcterms:modified>
</cp:coreProperties>
</file>