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80" w:rsidRDefault="001C2E80" w:rsidP="0049590C">
      <w:pPr>
        <w:spacing w:after="0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4" o:spid="_x0000_s1026" type="#_x0000_t75" style="position:absolute;margin-left:65.55pt;margin-top:-8.15pt;width:379.95pt;height:92.85pt;z-index:251661824;visibility:visible;mso-wrap-distance-left:0;mso-wrap-distance-right:0" filled="t">
            <v:imagedata r:id="rId7" o:title=""/>
            <w10:wrap type="square" side="largest"/>
          </v:shape>
        </w:pict>
      </w: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0A0"/>
      </w:tblPr>
      <w:tblGrid>
        <w:gridCol w:w="1702"/>
        <w:gridCol w:w="992"/>
        <w:gridCol w:w="1559"/>
        <w:gridCol w:w="851"/>
        <w:gridCol w:w="1528"/>
        <w:gridCol w:w="3575"/>
      </w:tblGrid>
      <w:tr w:rsidR="001C2E80" w:rsidRPr="00810C6E" w:rsidTr="0049590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1C2E80" w:rsidRPr="00810C6E" w:rsidTr="0049590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 Pohyb těles, rychlost</w:t>
            </w:r>
          </w:p>
        </w:tc>
      </w:tr>
      <w:tr w:rsidR="001C2E80" w:rsidRPr="00810C6E" w:rsidTr="0049590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 III_2-02_46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1C2E80" w:rsidRPr="00810C6E" w:rsidTr="0049590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 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Pohyb těles, rychlost</w:t>
            </w:r>
          </w:p>
        </w:tc>
      </w:tr>
      <w:tr w:rsidR="001C2E80" w:rsidRPr="00810C6E" w:rsidTr="0094090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Vyhledat a získat vědomosti z učiva Pohyb těles, rychlost</w:t>
            </w:r>
          </w:p>
        </w:tc>
      </w:tr>
      <w:tr w:rsidR="001C2E80" w:rsidRPr="00810C6E" w:rsidTr="0094090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1C2E80" w:rsidRPr="00810C6E" w:rsidRDefault="001C2E80" w:rsidP="00940900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29. 5. 2012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1C2E80" w:rsidRPr="00810C6E" w:rsidRDefault="001C2E80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 xml:space="preserve">duben 2012 </w:t>
            </w:r>
          </w:p>
        </w:tc>
      </w:tr>
      <w:tr w:rsidR="001C2E80" w:rsidRPr="00810C6E" w:rsidTr="0049590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1C2E80" w:rsidRPr="00810C6E" w:rsidTr="0049590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 RAUNER, K.</w:t>
            </w:r>
            <w:r w:rsidRPr="00810C6E">
              <w:rPr>
                <w:rFonts w:ascii="Arial" w:hAnsi="Arial" w:cs="Arial"/>
                <w:i/>
                <w:color w:val="000000"/>
              </w:rPr>
              <w:t>Učebnice Fyziky pro 6.ročník.</w:t>
            </w:r>
            <w:r w:rsidRPr="00810C6E"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1C2E80" w:rsidRPr="00810C6E" w:rsidTr="0049590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C2E80" w:rsidRPr="00810C6E" w:rsidRDefault="001C2E80" w:rsidP="0049590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C2E80" w:rsidRPr="00810C6E" w:rsidRDefault="001C2E80" w:rsidP="0049590C">
            <w:pPr>
              <w:spacing w:after="0"/>
              <w:rPr>
                <w:rFonts w:ascii="Arial" w:hAnsi="Arial" w:cs="Arial"/>
                <w:color w:val="000000"/>
              </w:rPr>
            </w:pPr>
            <w:r w:rsidRPr="00810C6E">
              <w:rPr>
                <w:rFonts w:ascii="Arial" w:hAnsi="Arial" w:cs="Arial"/>
                <w:color w:val="000000"/>
              </w:rPr>
              <w:t>VY_32_INOVACE_III_2-02_46- Pohyb těles, rychlost</w:t>
            </w:r>
          </w:p>
        </w:tc>
      </w:tr>
    </w:tbl>
    <w:p w:rsidR="001C2E80" w:rsidRDefault="001C2E80" w:rsidP="0049590C">
      <w:pPr>
        <w:spacing w:after="0"/>
      </w:pPr>
    </w:p>
    <w:p w:rsidR="001C2E80" w:rsidRDefault="001C2E80" w:rsidP="0049590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1C2E80" w:rsidRDefault="001C2E80" w:rsidP="0049590C">
      <w:pPr>
        <w:spacing w:after="0"/>
      </w:pPr>
      <w:r>
        <w:t>- pracovní list, učebnici, tužku obyčejnou</w:t>
      </w: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nakopíruje pracovní listy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po výkladu učiva „</w:t>
      </w:r>
      <w:r>
        <w:rPr>
          <w:color w:val="000000"/>
        </w:rPr>
        <w:t>Pohyb těles, rychlost</w:t>
      </w:r>
      <w:r>
        <w:t xml:space="preserve">“ žáci pomocí učebnice ze stran 35-37 samostatně vyplní vynechaná místa pracovního listu, vypracuje zadané úkoly. Žáci postupně pracují podle zadaných pokynů v pracovním listě, převedou jednotky rychlosti dle uvedeného vzoru, na převod jednotek také vypracují slovní úlohu. </w:t>
      </w:r>
      <w:r>
        <w:rPr>
          <w:i/>
        </w:rPr>
        <w:t>Příklad 2</w:t>
      </w:r>
      <w:r>
        <w:t xml:space="preserve"> na výpočet průměrné rychlosti vypočítají žáci také podle uvedeného vzoru (je třeba je naučit uvedeného zápisu pro výpočty dalších fyzikálních veličin).  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pracovní list slouží jako zápis k samostatnému studiu žáků.</w:t>
      </w: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žáci splnili úkol bez problémů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výjimečně se vyskytne problém při práci s desítkovou a šedesátkovou soustavou dohromady</w:t>
      </w: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</w:pPr>
    </w:p>
    <w:p w:rsidR="001C2E80" w:rsidRDefault="001C2E80" w:rsidP="0049590C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1C2E80" w:rsidRDefault="001C2E80" w:rsidP="0049590C">
      <w:pPr>
        <w:numPr>
          <w:ilvl w:val="0"/>
          <w:numId w:val="4"/>
        </w:numPr>
        <w:spacing w:after="0" w:line="240" w:lineRule="auto"/>
      </w:pPr>
      <w:r>
        <w:t>podpora čtenářské gramotnosti</w:t>
      </w:r>
    </w:p>
    <w:p w:rsidR="001C2E80" w:rsidRDefault="001C2E80" w:rsidP="0049590C"/>
    <w:p w:rsidR="001C2E80" w:rsidRDefault="001C2E80">
      <w:pPr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br w:type="page"/>
      </w:r>
    </w:p>
    <w:p w:rsidR="001C2E80" w:rsidRPr="00994B05" w:rsidRDefault="001C2E80" w:rsidP="00940900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Pracovní list:</w:t>
      </w:r>
    </w:p>
    <w:p w:rsidR="001C2E80" w:rsidRPr="00143D11" w:rsidRDefault="001C2E80" w:rsidP="00143D11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143D11">
        <w:rPr>
          <w:rFonts w:ascii="Times New Roman" w:hAnsi="Times New Roman"/>
          <w:b/>
          <w:sz w:val="44"/>
          <w:szCs w:val="44"/>
        </w:rPr>
        <w:t>Pohyb těles, rychlost</w:t>
      </w:r>
    </w:p>
    <w:p w:rsidR="001C2E80" w:rsidRPr="00143D11" w:rsidRDefault="001C2E80" w:rsidP="00143D1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143D11" w:rsidRDefault="001C2E80" w:rsidP="00143D1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group id="Skupina 19" o:spid="_x0000_s1027" style="position:absolute;left:0;text-align:left;margin-left:15.1pt;margin-top:22.2pt;width:245.85pt;height:123.6pt;z-index:251653632" coordsize="31227,15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">
            <v:line id="Přímá spojnice 12" o:spid="_x0000_s1028" style="position:absolute;flip:x;visibility:visible" from="6987,8108" to="7504,9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hB4L8AAADbAAAADwAAAGRycy9kb3ducmV2LnhtbERPTYvCMBC9C/6HMIIX0dQuLFIbRQRB&#10;FBa2evE2NGNb2kxKE7X+eyMI3ubxPidd96YRd+pcZVnBfBaBIM6trrhQcD7tpgsQziNrbCyTgic5&#10;WK+GgxQTbR/8T/fMFyKEsEtQQel9m0jp8pIMupltiQN3tZ1BH2BXSN3hI4SbRsZR9CsNVhwaSmxp&#10;W1JeZzej4FZ7i/v6cDlat+l3P9mfbuOJUuNRv1mC8NT7r/jj3uswP4b3L+EAuXo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FhB4L8AAADbAAAADwAAAAAAAAAAAAAAAACh&#10;AgAAZHJzL2Rvd25yZXYueG1sUEsFBgAAAAAEAAQA+QAAAI0DAAAAAA==&#10;" strokeweight="1.25pt"/>
            <v:line id="Přímá spojnice 13" o:spid="_x0000_s1029" style="position:absolute;flip:x y;visibility:visible" from="15872,6383" to="16735,80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5NhsEAAADbAAAADwAAAGRycy9kb3ducmV2LnhtbERPS2vCQBC+C/6HZQRvumlKxaauUgqF&#10;Kr0YS89DdpoEs7Pb7Ob1791Cwdt8fM/ZHUbTiJ5aX1tW8LBOQBAXVtdcKvi6vK+2IHxA1thYJgUT&#10;eTjs57MdZtoOfKY+D6WIIewzVFCF4DIpfVGRQb+2jjhyP7Y1GCJsS6lbHGK4aWSaJBtpsObYUKGj&#10;t4qKa94ZBd9l+jSF599TkfjNZ3d1bsvTUanlYnx9ARFoDHfxv/tDx/mP8PdLPED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bk2GwQAAANsAAAAPAAAAAAAAAAAAAAAA&#10;AKECAABkcnMvZG93bnJldi54bWxQSwUGAAAAAAQABAD5AAAAjwMAAAAA&#10;" strokeweight="1.25pt"/>
            <v:group id="Skupina 18" o:spid="_x0000_s1030" style="position:absolute;width:31227;height:15700" coordsize="31227,157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24757;top:6987;width:6470;height:40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<v:textbox>
                  <w:txbxContent>
                    <w:p w:rsidR="001C2E80" w:rsidRDefault="001C2E80">
                      <w:r>
                        <w:t>křivka</w:t>
                      </w:r>
                    </w:p>
                  </w:txbxContent>
                </v:textbox>
              </v:shape>
              <v:group id="Skupina 17" o:spid="_x0000_s1032" style="position:absolute;width:30384;height:15700" coordsize="30384,157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<v:shape id="Volný tvar 1" o:spid="_x0000_s1033" style="position:absolute;top:3364;width:30384;height:8160;visibility:visible;mso-wrap-style:square;v-text-anchor:middle" coordsize="3038685,816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mkKMMA&#10;AADaAAAADwAAAGRycy9kb3ducmV2LnhtbERPTWvCQBC9F/wPywhepG5ULJJmI1oppL1ItdLrkB2T&#10;YHY2za4m7a/vCkJPw+N9TrLqTS2u1LrKsoLpJAJBnFtdcaHg8/D6uAThPLLG2jIp+CEHq3TwkGCs&#10;bccfdN37QoQQdjEqKL1vYildXpJBN7ENceBOtjXoA2wLqVvsQrip5SyKnqTBikNDiQ29lJSf9xej&#10;YDuvd+vF9+94/pVdZuPdcfN2fO+VGg379TMIT73/F9/dmQ7z4fbK7cr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mkKMMAAADaAAAADwAAAAAAAAAAAAAAAACYAgAAZHJzL2Rv&#10;d25yZXYueG1sUEsFBgAAAAAEAAQA9QAAAIgDAAAAAA==&#10;" path="m,816402c188343,671909,376687,527417,569344,497225v192657,-30192,300487,219973,586596,138022c1442049,553296,2011393,80281,2286000,5519v274608,-74762,1174630,642668,517585,181155e" filled="f" strokeweight="1.5pt">
                  <v:shadow on="t" color="#0d0d0d" opacity="26214f" origin=",-.5" offset="0,3pt"/>
                  <v:path arrowok="t" o:connecttype="custom" o:connectlocs="0,815975;569305,496965;1155860,634915;2285842,5516;2803391,186576" o:connectangles="0,0,0,0,0"/>
                </v:shape>
                <v:group id="Skupina 6" o:spid="_x0000_s1034" style="position:absolute;left:17425;width:5287;height:4742;rotation:-195744fd" coordsize="5287,47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SM7lDCAAAA2gAAAA8A&#10;AAAAAAAAAAAAAAAAqgIAAGRycy9kb3ducmV2LnhtbFBLBQYAAAAABAAEAPoAAACZAwAAAAA=&#10;">
                  <v:oval id="Ovál 5" o:spid="_x0000_s1035" style="position:absolute;width:5287;height:3834;rotation:-2059813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WNXcIA&#10;AADaAAAADwAAAGRycy9kb3ducmV2LnhtbESPQWvCQBSE7wX/w/KE3urGQktJ3QQRlCJ4SOqhx2f2&#10;mQ1m34bsq6b/3i0Uehxm5htmVU6+V1caYxfYwHKRgSJugu24NXD83D69gYqCbLEPTAZ+KEJZzB5W&#10;mNtw44qutbQqQTjmaMCJDLnWsXHkMS7CQJy8cxg9SpJjq+2ItwT3vX7OslftseO04HCgjaPmUn97&#10;A7vTxh1Eetntv/budFxWtdSVMY/zaf0OSmiS//Bf+8MaeIHfK+kG6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Y1dwgAAANoAAAAPAAAAAAAAAAAAAAAAAJgCAABkcnMvZG93&#10;bnJldi54bWxQSwUGAAAAAAQABAD1AAAAhwMAAAAA&#10;" filled="f" strokeweight="1pt"/>
                  <v:oval id="Ovál 2" o:spid="_x0000_s1036" style="position:absolute;left:3881;top:2329;width:1378;height:14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FY2MEA&#10;AADaAAAADwAAAGRycy9kb3ducmV2LnhtbESPQYvCMBSE74L/ITzBm6Yq7Eo1igiKB2Gx6v3ZPNtq&#10;81KaWNt/v1kQ9jjMzDfMct2aUjRUu8Kygsk4AkGcWl1wpuBy3o3mIJxH1lhaJgUdOViv+r0lxtq+&#10;+URN4jMRIOxiVJB7X8VSujQng25sK+Lg3W1t0AdZZ1LX+A5wU8ppFH1JgwWHhRwr2uaUPpOXUdA8&#10;kmNx7W6Ty/dev378TO67rlFqOGg3CxCeWv8f/rQPWsEU/q6EG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hWNjBAAAA2gAAAA8AAAAAAAAAAAAAAAAAmAIAAGRycy9kb3du&#10;cmV2LnhtbFBLBQYAAAAABAAEAPUAAACGAwAAAAA=&#10;" strokeweight="1pt"/>
                  <v:oval id="Ovál 3" o:spid="_x0000_s1037" style="position:absolute;left:1552;top:3364;width:1289;height:13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gClcMA&#10;AADaAAAADwAAAGRycy9kb3ducmV2LnhtbESP3WrCQBSE7wu+w3IEb4JutCWW1FVEEQoWwZ8HOGRP&#10;s6HZsyG7JvHt3UKhl8PMfMOsNoOtRUetrxwrmM9SEMSF0xWXCm7Xw/QdhA/IGmvHpOBBHjbr0csK&#10;c+16PlN3CaWIEPY5KjAhNLmUvjBk0c9cQxy9b9daDFG2pdQt9hFua7lI00xarDguGGxoZ6j4udyt&#10;gubUJd32iOmSH/3++GWSDN8SpSbjYfsBItAQ/sN/7U+t4BV+r8QbIN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0gClcMAAADaAAAADwAAAAAAAAAAAAAAAACYAgAAZHJzL2Rv&#10;d25yZXYueG1sUEsFBgAAAAAEAAQA9QAAAIgDAAAAAA==&#10;" strokecolor="windowText" strokeweight="1pt"/>
                </v:group>
                <v:group id="Skupina 7" o:spid="_x0000_s1038" style="position:absolute;left:603;top:4744;width:5287;height:4742" coordsize="5287,47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oval id="Ovál 8" o:spid="_x0000_s1039" style="position:absolute;width:5287;height:3834;rotation:-2059813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RlCcIA&#10;AADaAAAADwAAAGRycy9kb3ducmV2LnhtbERPTWvCQBC9F/wPywi9BN3YFo3RNZRCQ6EeNHrwOGTH&#10;JJidTbPbmP777qHQ4+N9b7PRtGKg3jWWFSzmMQji0uqGKwXn0/ssAeE8ssbWMin4IQfZbvKwxVTb&#10;Ox9pKHwlQgi7FBXU3neplK6syaCb2444cFfbG/QB9pXUPd5DuGnlUxwvpcGGQ0ONHb3VVN6Kb6OA&#10;vj5Xz4fcRnmyf8lzuY7Gyy1S6nE6vm5AeBr9v/jP/aEVhK3hSrgB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9GUJwgAAANoAAAAPAAAAAAAAAAAAAAAAAJgCAABkcnMvZG93&#10;bnJldi54bWxQSwUGAAAAAAQABAD1AAAAhwMAAAAA&#10;" filled="f" strokecolor="windowText" strokeweight="1pt"/>
                  <v:oval id="Ovál 9" o:spid="_x0000_s1040" style="position:absolute;left:3881;top:2329;width:1378;height:14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M3xMUA&#10;AADaAAAADwAAAGRycy9kb3ducmV2LnhtbESPT08CMRTE7yZ8h+aRcJOuHlxdKURQ/iTEg2g8v2yf&#10;24Xt66Yty8KnpyYmHicz85vMZNbbRnTkQ+1Ywd04A0FcOl1zpeDrc3n7CCJEZI2NY1JwpgCz6eBm&#10;goV2J/6gbhcrkSAcClRgYmwLKUNpyGIYu5Y4eT/OW4xJ+kpqj6cEt428z7IHabHmtGCwpYWh8rA7&#10;WgVh387X2/e9yfPV91vuL5euX7wqNRr2L88gIvXxP/zX3mgFT/B7Jd0A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4zfExQAAANoAAAAPAAAAAAAAAAAAAAAAAJgCAABkcnMv&#10;ZG93bnJldi54bWxQSwUGAAAAAAQABAD1AAAAigMAAAAA&#10;" fillcolor="window" strokecolor="windowText" strokeweight="1pt"/>
                  <v:oval id="Ovál 10" o:spid="_x0000_s1041" style="position:absolute;left:1552;top:3364;width:1289;height:13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VLysUA&#10;AADbAAAADwAAAGRycy9kb3ducmV2LnhtbESPT0/DMAzF70h8h8hI3Fg6DhSVZRMbfyW0wza0s9V4&#10;TUfjVEnoyj49PiBxs/We3/t5thh9pwaKqQ1sYDopQBHXwbbcGPjcvdzcg0oZ2WIXmAz8UILF/PJi&#10;hpUNJ97QsM2NkhBOFRpwOfeV1ql25DFNQk8s2iFEj1nW2Ggb8SThvtO3RXGnPbYsDQ57Wjmqv7bf&#10;3kA69su3j/XRleXr/rmM5/Mwrp6Mub4aHx9AZRrzv/nv+t0KvtDLLzKAn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UvKxQAAANsAAAAPAAAAAAAAAAAAAAAAAJgCAABkcnMv&#10;ZG93bnJldi54bWxQSwUGAAAAAAQABAD1AAAAigMAAAAA&#10;" fillcolor="window" strokecolor="windowText" strokeweight="1pt"/>
                </v:group>
                <v:shape id="_x0000_s1042" type="#_x0000_t202" style="position:absolute;left:8195;top:11645;width:6469;height:40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1C2E80" w:rsidRPr="008B578A" w:rsidRDefault="001C2E80" w:rsidP="008B578A">
                        <w:pPr>
                          <w:rPr>
                            <w:color w:val="FF0000"/>
                          </w:rPr>
                        </w:pPr>
                        <w:r w:rsidRPr="008B578A">
                          <w:rPr>
                            <w:color w:val="FF0000"/>
                          </w:rPr>
                          <w:t>dráha</w:t>
                        </w:r>
                      </w:p>
                    </w:txbxContent>
                  </v:textbox>
                </v:shape>
                <v:shape id="Volný tvar 16" o:spid="_x0000_s1043" style="position:absolute;left:7418;top:7073;width:8975;height:2936;visibility:visible;mso-wrap-style:square;v-text-anchor:middle" coordsize="897504,293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fMJMIA&#10;AADbAAAADwAAAGRycy9kb3ducmV2LnhtbERPTWsCMRC9F/wPYQRvNWsPtrsaRUstPaoVxduQjJvF&#10;zWS7Sdftv2+EQm/zeJ8zX/auFh21ofKsYDLOQBBrbyouFRw+N48vIEJENlh7JgU/FGC5GDzMsTD+&#10;xjvq9rEUKYRDgQpsjE0hZdCWHIaxb4gTd/Gtw5hgW0rT4i2Fu1o+ZdlUOqw4NVhs6NWSvu6/nYL3&#10;c3fSb97m62N/+dJmm5+2z7lSo2G/moGI1Md/8Z/7w6T5U7j/kg6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98wkwgAAANsAAAAPAAAAAAAAAAAAAAAAAJgCAABkcnMvZG93&#10;bnJldi54bWxQSwUGAAAAAAQABAD1AAAAhwMAAAAA&#10;" path="m,164181v89140,63979,178280,127958,284672,129396c391064,295015,536276,221691,638355,172808,740434,123925,887083,7468,897147,279,907211,-6910,701615,126801,698740,129676v-2875,2875,89140,-54635,181155,-112144e" filled="f" strokecolor="red" strokeweight="1.25pt">
                  <v:path arrowok="t" o:connecttype="custom" o:connectlocs="0,164181;284672,293577;638355,172808;897147,279;698740,129676;879895,17532" o:connectangles="0,0,0,0,0,0"/>
                </v:shape>
              </v:group>
            </v:group>
            <w10:wrap type="square"/>
          </v:group>
        </w:pict>
      </w:r>
      <w:r w:rsidRPr="00143D11">
        <w:rPr>
          <w:rFonts w:ascii="Times New Roman" w:hAnsi="Times New Roman"/>
          <w:sz w:val="28"/>
          <w:szCs w:val="28"/>
        </w:rPr>
        <w:t>Při pohybu opisuje každý bod těl</w:t>
      </w:r>
      <w:r>
        <w:rPr>
          <w:rFonts w:ascii="Times New Roman" w:hAnsi="Times New Roman"/>
          <w:sz w:val="28"/>
          <w:szCs w:val="28"/>
        </w:rPr>
        <w:t xml:space="preserve">esa nějakou __________________. </w:t>
      </w:r>
      <w:r w:rsidRPr="00143D11">
        <w:rPr>
          <w:rFonts w:ascii="Times New Roman" w:hAnsi="Times New Roman"/>
          <w:sz w:val="28"/>
          <w:szCs w:val="28"/>
        </w:rPr>
        <w:t>Délka křivky, kterou opíše určitý bod pohybujícího se tělesa, se nazývá ______________.</w:t>
      </w:r>
    </w:p>
    <w:p w:rsidR="001C2E80" w:rsidRPr="00143D11" w:rsidRDefault="001C2E80" w:rsidP="00143D1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Default="001C2E80" w:rsidP="00143D11">
      <w:pPr>
        <w:spacing w:line="360" w:lineRule="auto"/>
        <w:rPr>
          <w:rFonts w:ascii="Times New Roman" w:hAnsi="Times New Roman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>Dráha se měří ve stejných jednotkách jako ________________, základní jednotkou je ____________.</w:t>
      </w:r>
    </w:p>
    <w:p w:rsidR="001C2E80" w:rsidRPr="00143D11" w:rsidRDefault="001C2E80" w:rsidP="00143D1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143D11" w:rsidRDefault="001C2E80" w:rsidP="00143D11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143D11">
        <w:rPr>
          <w:rFonts w:ascii="Times New Roman" w:hAnsi="Times New Roman"/>
          <w:i/>
          <w:sz w:val="28"/>
          <w:szCs w:val="28"/>
        </w:rPr>
        <w:t>Těleso se pohybuje → má nějakou rychlost.</w:t>
      </w:r>
    </w:p>
    <w:p w:rsidR="001C2E80" w:rsidRPr="00143D11" w:rsidRDefault="001C2E80" w:rsidP="00143D11">
      <w:pPr>
        <w:spacing w:line="360" w:lineRule="auto"/>
        <w:rPr>
          <w:rFonts w:ascii="Times New Roman" w:hAnsi="Times New Roman"/>
          <w:sz w:val="28"/>
          <w:szCs w:val="28"/>
        </w:rPr>
      </w:pPr>
      <w:r w:rsidRPr="00C823EE">
        <w:rPr>
          <w:rFonts w:ascii="Times New Roman" w:hAnsi="Times New Roman"/>
          <w:b/>
          <w:sz w:val="28"/>
          <w:szCs w:val="28"/>
          <w:u w:val="single"/>
        </w:rPr>
        <w:t>Rychlost (průměrná rychlost)</w:t>
      </w:r>
      <w:r w:rsidRPr="00143D11">
        <w:rPr>
          <w:rFonts w:ascii="Times New Roman" w:hAnsi="Times New Roman"/>
          <w:sz w:val="28"/>
          <w:szCs w:val="28"/>
        </w:rPr>
        <w:t xml:space="preserve"> je dráha, kterou urazí těleso za jednotku _____________.</w:t>
      </w:r>
    </w:p>
    <w:p w:rsidR="001C2E80" w:rsidRPr="00143D11" w:rsidRDefault="001C2E80" w:rsidP="00143D1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</w:t>
      </w:r>
      <w:r w:rsidRPr="00143D11">
        <w:rPr>
          <w:rFonts w:ascii="Times New Roman" w:hAnsi="Times New Roman"/>
          <w:sz w:val="28"/>
          <w:szCs w:val="28"/>
        </w:rPr>
        <w:t>Značí se písmenem ______</w:t>
      </w:r>
    </w:p>
    <w:p w:rsidR="001C2E80" w:rsidRPr="00143D11" w:rsidRDefault="001C2E80" w:rsidP="00143D11">
      <w:pPr>
        <w:tabs>
          <w:tab w:val="left" w:pos="900"/>
          <w:tab w:val="left" w:pos="270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 xml:space="preserve">       - Jednotky jsou  -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25" type="#_x0000_t75" style="width:15pt;height:51.75pt" o:ole="">
            <v:imagedata r:id="rId8" o:title=""/>
          </v:shape>
          <o:OLEObject Type="Embed" ProgID="Equation.3" ShapeID="_x0000_i1025" DrawAspect="Content" ObjectID="_1429357660" r:id="rId9"/>
        </w:object>
      </w:r>
      <w:r w:rsidRPr="00143D11">
        <w:rPr>
          <w:rFonts w:ascii="Times New Roman" w:hAnsi="Times New Roman"/>
          <w:sz w:val="28"/>
          <w:szCs w:val="28"/>
        </w:rPr>
        <w:t xml:space="preserve"> (metr za sekundu)</w:t>
      </w:r>
    </w:p>
    <w:p w:rsidR="001C2E80" w:rsidRPr="00143D11" w:rsidRDefault="001C2E80" w:rsidP="00143D11">
      <w:pPr>
        <w:tabs>
          <w:tab w:val="left" w:pos="900"/>
          <w:tab w:val="left" w:pos="1985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ab/>
      </w:r>
      <w:r w:rsidRPr="00143D1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143D11">
        <w:rPr>
          <w:rFonts w:ascii="Times New Roman" w:hAnsi="Times New Roman"/>
          <w:sz w:val="28"/>
          <w:szCs w:val="28"/>
        </w:rPr>
        <w:t xml:space="preserve"> - 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26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56FCD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656FCD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27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56FCD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656FCD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143D11">
        <w:rPr>
          <w:rFonts w:ascii="Times New Roman" w:hAnsi="Times New Roman"/>
          <w:sz w:val="28"/>
          <w:szCs w:val="28"/>
        </w:rPr>
        <w:t xml:space="preserve">     (                                                                        )</w:t>
      </w:r>
    </w:p>
    <w:p w:rsidR="001C2E80" w:rsidRDefault="001C2E80" w:rsidP="00143D11">
      <w:pPr>
        <w:tabs>
          <w:tab w:val="left" w:pos="900"/>
          <w:tab w:val="left" w:pos="21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ab/>
      </w:r>
      <w:r w:rsidRPr="00143D1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43D11">
        <w:rPr>
          <w:rFonts w:ascii="Times New Roman" w:hAnsi="Times New Roman"/>
          <w:sz w:val="28"/>
          <w:szCs w:val="28"/>
        </w:rPr>
        <w:t xml:space="preserve">- u kosmických těles se používá jednotka 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28" type="#_x0000_t75" style="width:19.5pt;height:30.75pt" o:ole="">
            <v:imagedata r:id="rId11" o:title=""/>
          </v:shape>
          <o:OLEObject Type="Embed" ProgID="Equation.3" ShapeID="_x0000_i1028" DrawAspect="Content" ObjectID="_1429357661" r:id="rId12"/>
        </w:object>
      </w:r>
      <w:r w:rsidRPr="00143D11">
        <w:rPr>
          <w:rFonts w:ascii="Times New Roman" w:hAnsi="Times New Roman"/>
          <w:sz w:val="28"/>
          <w:szCs w:val="28"/>
        </w:rPr>
        <w:t xml:space="preserve"> (      </w:t>
      </w:r>
    </w:p>
    <w:p w:rsidR="001C2E80" w:rsidRDefault="001C2E80" w:rsidP="00143D11">
      <w:pPr>
        <w:tabs>
          <w:tab w:val="left" w:pos="900"/>
          <w:tab w:val="left" w:pos="2127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505DD7" w:rsidRDefault="001C2E80" w:rsidP="00143D11">
      <w:pPr>
        <w:tabs>
          <w:tab w:val="left" w:pos="900"/>
          <w:tab w:val="left" w:pos="2127"/>
        </w:tabs>
        <w:spacing w:line="360" w:lineRule="auto"/>
        <w:rPr>
          <w:rFonts w:ascii="Times New Roman" w:hAnsi="Times New Roman"/>
          <w:i/>
          <w:sz w:val="20"/>
          <w:szCs w:val="20"/>
        </w:rPr>
      </w:pPr>
      <w:r w:rsidRPr="00505DD7">
        <w:rPr>
          <w:rFonts w:ascii="Times New Roman" w:hAnsi="Times New Roman"/>
          <w:i/>
          <w:sz w:val="20"/>
          <w:szCs w:val="20"/>
        </w:rPr>
        <w:t>Za jednotky rychlosti</w:t>
      </w:r>
      <w:r>
        <w:rPr>
          <w:rFonts w:ascii="Times New Roman" w:hAnsi="Times New Roman"/>
          <w:i/>
          <w:sz w:val="20"/>
          <w:szCs w:val="20"/>
        </w:rPr>
        <w:t xml:space="preserve"> (do závorek) napiš jejich název (jak se čtou)</w:t>
      </w:r>
      <w:r w:rsidRPr="00505DD7">
        <w:rPr>
          <w:rFonts w:ascii="Times New Roman" w:hAnsi="Times New Roman"/>
          <w:i/>
          <w:sz w:val="20"/>
          <w:szCs w:val="20"/>
        </w:rPr>
        <w:t>↑.</w:t>
      </w:r>
    </w:p>
    <w:p w:rsidR="001C2E80" w:rsidRPr="00143D11" w:rsidRDefault="001C2E80" w:rsidP="00143D11">
      <w:pPr>
        <w:tabs>
          <w:tab w:val="left" w:pos="900"/>
          <w:tab w:val="left" w:pos="2127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Textové pole 2" o:spid="_x0000_s1044" type="#_x0000_t202" style="position:absolute;margin-left:304pt;margin-top:20.05pt;width:52.3pt;height:29.2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" filled="f" stroked="f">
            <v:textbox>
              <w:txbxContent>
                <w:p w:rsidR="001C2E80" w:rsidRPr="00820641" w:rsidRDefault="001C2E80" w:rsidP="00820641">
                  <w:pPr>
                    <w:rPr>
                      <w:i/>
                    </w:rPr>
                  </w:pPr>
                  <w:r w:rsidRPr="00810C6E">
                    <w:rPr>
                      <w:rFonts w:cs="Calibri"/>
                      <w:i/>
                    </w:rPr>
                    <w:t>∙</w:t>
                  </w:r>
                  <w:r w:rsidRPr="00820641">
                    <w:rPr>
                      <w:i/>
                    </w:rPr>
                    <w:t>3,6</w:t>
                  </w:r>
                </w:p>
              </w:txbxContent>
            </v:textbox>
          </v:shape>
        </w:pict>
      </w:r>
      <w:r w:rsidRPr="00143D11">
        <w:rPr>
          <w:rFonts w:ascii="Times New Roman" w:hAnsi="Times New Roman"/>
          <w:sz w:val="28"/>
          <w:szCs w:val="28"/>
        </w:rPr>
        <w:t>Mezi jednotkami rychlosti platí:</w:t>
      </w:r>
    </w:p>
    <w:p w:rsidR="001C2E80" w:rsidRPr="00143D11" w:rsidRDefault="001C2E80" w:rsidP="00143D11">
      <w:pPr>
        <w:tabs>
          <w:tab w:val="left" w:pos="900"/>
          <w:tab w:val="left" w:pos="270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group id="Skupina 21" o:spid="_x0000_s1045" style="position:absolute;margin-left:293.25pt;margin-top:12.25pt;width:63pt;height:81.6pt;z-index:251654656" coordorigin="5809,5557" coordsize="1260,1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">
            <v:shapetype id="_x0000_t104" coordsize="21600,21600" o:spt="104" adj="12960,19440,7200" path="ar0@22@3@21,,0@4@21@14@22@1@21@7@21@12@2l@13@2@8,0@11@2wa0@22@3@21@10@2@16@24@14@22@1@21@16@24@14,xewr@14@22@1@21@7@21@16@24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@8,0;@11,@2;@15,0;@16,@21;@13,@2" o:connectangles="270,270,270,90,0" textboxrect="@41,@43,@42,@44"/>
              <v:handles>
                <v:h position="#0,topLeft" xrange="@37,@27"/>
                <v:h position="#1,topLeft" xrange="@25,@20"/>
                <v:h position="bottomRight,#2" yrange="0,@40"/>
              </v:handles>
              <o:complex v:ext="view"/>
            </v:shapetype>
            <v:shape id="AutoShape 3" o:spid="_x0000_s1046" type="#_x0000_t104" style="position:absolute;left:5989;top:6829;width:10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Zk9cEA&#10;AADbAAAADwAAAGRycy9kb3ducmV2LnhtbESP3YrCMBSE74V9h3CEvdPUsrpSjbIUhBW8se4DHJLT&#10;H21OShO1+/ZGELwcZuYbZr0dbCtu1PvGsYLZNAFBrJ1puFLwd9pNliB8QDbYOiYF/+Rhu/kYrTEz&#10;7s5HuhWhEhHCPkMFdQhdJqXXNVn0U9cRR690vcUQZV9J0+M9wm0r0yRZSIsNx4UaO8pr0pfiahXM&#10;9f5rUTR5i93svCyHUn9TflDqczz8rEAEGsI7/Gr/GgVpCs8v8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mZPXBAAAA2wAAAA8AAAAAAAAAAAAAAAAAmAIAAGRycy9kb3du&#10;cmV2LnhtbFBLBQYAAAAABAAEAPUAAACGAwAAAAA=&#10;"/>
            <v:shape id="AutoShape 4" o:spid="_x0000_s1047" type="#_x0000_t104" style="position:absolute;left:5809;top:5557;width:1080;height:360;rotation:11627814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6Gr8IA&#10;AADbAAAADwAAAGRycy9kb3ducmV2LnhtbESPT4vCMBTE78J+h/AWvGm6LehSjbK7IHgS/HPY4zN5&#10;tsXmpTSprd/eCILHYWZ+wyzXg63FjVpfOVbwNU1AEGtnKi4UnI6byTcIH5AN1o5JwZ08rFcfoyXm&#10;xvW8p9shFCJC2OeooAyhyaX0uiSLfuoa4uhdXGsxRNkW0rTYR7itZZokM2mx4rhQYkN/JenrobMK&#10;5t50v64/79P/zHR6m+0KbXdKjT+HnwWIQEN4h1/trVGQZvD8En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7oavwgAAANsAAAAPAAAAAAAAAAAAAAAAAJgCAABkcnMvZG93&#10;bnJldi54bWxQSwUGAAAAAAQABAD1AAAAhwMAAAAA&#10;"/>
          </v:group>
        </w:pict>
      </w:r>
      <w:r>
        <w:rPr>
          <w:noProof/>
          <w:lang w:eastAsia="cs-CZ"/>
        </w:rPr>
        <w:pict>
          <v:rect id="Obdélník 29" o:spid="_x0000_s1048" style="position:absolute;margin-left:65.6pt;margin-top:14.5pt;width:125.6pt;height:135.1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" filled="f" strokecolor="red" strokeweight="2pt"/>
        </w:pict>
      </w:r>
    </w:p>
    <w:p w:rsidR="001C2E80" w:rsidRPr="00143D11" w:rsidRDefault="001C2E80" w:rsidP="00143D11">
      <w:pPr>
        <w:tabs>
          <w:tab w:val="left" w:pos="900"/>
          <w:tab w:val="left" w:pos="2700"/>
          <w:tab w:val="left" w:pos="432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_x0000_s1049" type="#_x0000_t202" style="position:absolute;margin-left:301.95pt;margin-top:67.2pt;width:52.35pt;height:29.2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" filled="f" stroked="f">
            <v:textbox>
              <w:txbxContent>
                <w:p w:rsidR="001C2E80" w:rsidRPr="00820641" w:rsidRDefault="001C2E80">
                  <w:pPr>
                    <w:rPr>
                      <w:i/>
                    </w:rPr>
                  </w:pPr>
                  <w:r w:rsidRPr="00820641">
                    <w:rPr>
                      <w:i/>
                    </w:rPr>
                    <w:t>:3,6</w:t>
                  </w:r>
                </w:p>
              </w:txbxContent>
            </v:textbox>
          </v:shape>
        </w:pict>
      </w:r>
      <w:r w:rsidRPr="00143D11">
        <w:rPr>
          <w:rFonts w:ascii="Times New Roman" w:hAnsi="Times New Roman"/>
          <w:sz w:val="28"/>
          <w:szCs w:val="28"/>
        </w:rPr>
        <w:t xml:space="preserve">                          1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29" type="#_x0000_t75" style="width:15pt;height:51.75pt" o:ole="">
            <v:imagedata r:id="rId8" o:title=""/>
          </v:shape>
          <o:OLEObject Type="Embed" ProgID="Equation.3" ShapeID="_x0000_i1029" DrawAspect="Content" ObjectID="_1429357662" r:id="rId13"/>
        </w:object>
      </w:r>
      <w:r w:rsidRPr="00143D11">
        <w:rPr>
          <w:rFonts w:ascii="Times New Roman" w:hAnsi="Times New Roman"/>
          <w:sz w:val="28"/>
          <w:szCs w:val="28"/>
        </w:rPr>
        <w:t xml:space="preserve">  =  3,6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30" type="#_x0000_t75" style="width:19.5pt;height:30.75pt" o:ole="">
            <v:imagedata r:id="rId14" o:title=""/>
          </v:shape>
          <o:OLEObject Type="Embed" ProgID="Equation.3" ShapeID="_x0000_i1030" DrawAspect="Content" ObjectID="_1429357663" r:id="rId15"/>
        </w:object>
      </w:r>
      <w:r w:rsidRPr="00143D11">
        <w:rPr>
          <w:rFonts w:ascii="Times New Roman" w:hAnsi="Times New Roman"/>
          <w:sz w:val="28"/>
          <w:szCs w:val="28"/>
        </w:rPr>
        <w:tab/>
      </w:r>
      <w:r w:rsidRPr="00143D1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31" type="#_x0000_t75" style="width:19.5pt;height:30.75pt" o:ole="">
            <v:imagedata r:id="rId14" o:title=""/>
          </v:shape>
          <o:OLEObject Type="Embed" ProgID="Equation.3" ShapeID="_x0000_i1031" DrawAspect="Content" ObjectID="_1429357664" r:id="rId16"/>
        </w:object>
      </w:r>
      <w:r w:rsidRPr="00143D11">
        <w:rPr>
          <w:rFonts w:ascii="Times New Roman" w:hAnsi="Times New Roman"/>
          <w:sz w:val="28"/>
          <w:szCs w:val="28"/>
        </w:rPr>
        <w:t xml:space="preserve">         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32" type="#_x0000_t75" style="width:15pt;height:51.75pt" o:ole="">
            <v:imagedata r:id="rId8" o:title=""/>
          </v:shape>
          <o:OLEObject Type="Embed" ProgID="Equation.3" ShapeID="_x0000_i1032" DrawAspect="Content" ObjectID="_1429357665" r:id="rId17"/>
        </w:object>
      </w:r>
      <w:r w:rsidRPr="00143D11">
        <w:rPr>
          <w:rFonts w:ascii="Times New Roman" w:hAnsi="Times New Roman"/>
          <w:sz w:val="28"/>
          <w:szCs w:val="28"/>
        </w:rPr>
        <w:t xml:space="preserve">             </w:t>
      </w:r>
    </w:p>
    <w:p w:rsidR="001C2E80" w:rsidRDefault="001C2E80" w:rsidP="00143D11">
      <w:pPr>
        <w:tabs>
          <w:tab w:val="left" w:pos="900"/>
          <w:tab w:val="left" w:pos="21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 xml:space="preserve">                         1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33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A52CF1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A52CF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8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34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A52CF1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A52CF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8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143D11">
        <w:rPr>
          <w:rFonts w:ascii="Times New Roman" w:hAnsi="Times New Roman"/>
          <w:sz w:val="28"/>
          <w:szCs w:val="28"/>
        </w:rPr>
        <w:t xml:space="preserve"> = 3 600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35" type="#_x0000_t75" style="width:19.5pt;height:30.75pt" o:ole="">
            <v:imagedata r:id="rId14" o:title=""/>
          </v:shape>
          <o:OLEObject Type="Embed" ProgID="Equation.3" ShapeID="_x0000_i1035" DrawAspect="Content" ObjectID="_1429357666" r:id="rId19"/>
        </w:object>
      </w:r>
    </w:p>
    <w:p w:rsidR="001C2E80" w:rsidRPr="00143D11" w:rsidRDefault="001C2E80" w:rsidP="00143D11">
      <w:pPr>
        <w:tabs>
          <w:tab w:val="left" w:pos="900"/>
          <w:tab w:val="left" w:pos="2127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143D11" w:rsidRDefault="001C2E80" w:rsidP="00143D11">
      <w:pPr>
        <w:tabs>
          <w:tab w:val="left" w:pos="900"/>
          <w:tab w:val="left" w:pos="2700"/>
          <w:tab w:val="left" w:pos="558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23EE">
        <w:rPr>
          <w:rFonts w:ascii="Times New Roman" w:hAnsi="Times New Roman"/>
          <w:i/>
          <w:sz w:val="24"/>
          <w:szCs w:val="24"/>
        </w:rPr>
        <w:t>Návod</w:t>
      </w:r>
      <w:r w:rsidRPr="00C823EE">
        <w:rPr>
          <w:rFonts w:ascii="Times New Roman" w:hAnsi="Times New Roman"/>
          <w:sz w:val="24"/>
          <w:szCs w:val="24"/>
        </w:rPr>
        <w:t>:</w:t>
      </w:r>
      <w:r w:rsidRPr="00143D11">
        <w:rPr>
          <w:rFonts w:ascii="Times New Roman" w:hAnsi="Times New Roman"/>
          <w:sz w:val="28"/>
          <w:szCs w:val="28"/>
        </w:rPr>
        <w:t xml:space="preserve">  2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36" type="#_x0000_t75" style="width:15pt;height:51.75pt" o:ole="">
            <v:imagedata r:id="rId8" o:title=""/>
          </v:shape>
          <o:OLEObject Type="Embed" ProgID="Equation.3" ShapeID="_x0000_i1036" DrawAspect="Content" ObjectID="_1429357667" r:id="rId20"/>
        </w:object>
      </w:r>
      <w:r w:rsidRPr="00143D11">
        <w:rPr>
          <w:rFonts w:ascii="Times New Roman" w:hAnsi="Times New Roman"/>
          <w:sz w:val="28"/>
          <w:szCs w:val="28"/>
        </w:rPr>
        <w:t xml:space="preserve"> = 2 ∙ 3.6 = 7,2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37" type="#_x0000_t75" style="width:19.5pt;height:30.75pt" o:ole="">
            <v:imagedata r:id="rId14" o:title=""/>
          </v:shape>
          <o:OLEObject Type="Embed" ProgID="Equation.3" ShapeID="_x0000_i1037" DrawAspect="Content" ObjectID="_1429357668" r:id="rId21"/>
        </w:object>
      </w:r>
      <w:r w:rsidRPr="00143D11">
        <w:rPr>
          <w:rFonts w:ascii="Times New Roman" w:hAnsi="Times New Roman"/>
          <w:sz w:val="28"/>
          <w:szCs w:val="28"/>
        </w:rPr>
        <w:tab/>
        <w:t>72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38" type="#_x0000_t75" style="width:19.5pt;height:30.75pt" o:ole="">
            <v:imagedata r:id="rId14" o:title=""/>
          </v:shape>
          <o:OLEObject Type="Embed" ProgID="Equation.3" ShapeID="_x0000_i1038" DrawAspect="Content" ObjectID="_1429357669" r:id="rId22"/>
        </w:object>
      </w:r>
      <w:r w:rsidRPr="00143D11">
        <w:rPr>
          <w:rFonts w:ascii="Times New Roman" w:hAnsi="Times New Roman"/>
          <w:sz w:val="28"/>
          <w:szCs w:val="28"/>
        </w:rPr>
        <w:t xml:space="preserve"> = 72:3,6 = 20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39" type="#_x0000_t75" style="width:15pt;height:51.75pt" o:ole="">
            <v:imagedata r:id="rId8" o:title=""/>
          </v:shape>
          <o:OLEObject Type="Embed" ProgID="Equation.3" ShapeID="_x0000_i1039" DrawAspect="Content" ObjectID="_1429357670" r:id="rId23"/>
        </w:object>
      </w:r>
      <w:r w:rsidRPr="00143D11"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1C2E80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23EE">
        <w:rPr>
          <w:rFonts w:ascii="Times New Roman" w:hAnsi="Times New Roman"/>
          <w:sz w:val="28"/>
          <w:szCs w:val="28"/>
          <w:u w:val="single"/>
        </w:rPr>
        <w:t>Převeď:</w:t>
      </w:r>
      <w:r w:rsidRPr="00143D11">
        <w:rPr>
          <w:rFonts w:ascii="Times New Roman" w:hAnsi="Times New Roman"/>
          <w:sz w:val="28"/>
          <w:szCs w:val="28"/>
        </w:rPr>
        <w:t xml:space="preserve"> </w:t>
      </w:r>
      <w:r w:rsidRPr="00143D11">
        <w:rPr>
          <w:rFonts w:ascii="Times New Roman" w:hAnsi="Times New Roman"/>
          <w:sz w:val="28"/>
          <w:szCs w:val="28"/>
        </w:rPr>
        <w:tab/>
      </w:r>
    </w:p>
    <w:p w:rsidR="001C2E80" w:rsidRDefault="001C2E80" w:rsidP="000843FC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position w:val="-66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 xml:space="preserve">108 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40" type="#_x0000_t75" style="width:19.5pt;height:30.75pt" o:ole="">
            <v:imagedata r:id="rId14" o:title=""/>
          </v:shape>
          <o:OLEObject Type="Embed" ProgID="Equation.3" ShapeID="_x0000_i1040" DrawAspect="Content" ObjectID="_1429357671" r:id="rId24"/>
        </w:object>
      </w:r>
      <w:r w:rsidRPr="00143D11">
        <w:rPr>
          <w:rFonts w:ascii="Times New Roman" w:hAnsi="Times New Roman"/>
          <w:sz w:val="28"/>
          <w:szCs w:val="28"/>
        </w:rPr>
        <w:t xml:space="preserve"> =                   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41" type="#_x0000_t75" style="width:15pt;height:51.75pt" o:ole="">
            <v:imagedata r:id="rId8" o:title=""/>
          </v:shape>
          <o:OLEObject Type="Embed" ProgID="Equation.3" ShapeID="_x0000_i1041" DrawAspect="Content" ObjectID="_1429357672" r:id="rId25"/>
        </w:object>
      </w:r>
      <w:r>
        <w:rPr>
          <w:rFonts w:ascii="Times New Roman" w:hAnsi="Times New Roman"/>
          <w:position w:val="-66"/>
          <w:sz w:val="28"/>
          <w:szCs w:val="28"/>
        </w:rPr>
        <w:tab/>
      </w:r>
      <w:r>
        <w:rPr>
          <w:rFonts w:ascii="Times New Roman" w:hAnsi="Times New Roman"/>
          <w:position w:val="-66"/>
          <w:sz w:val="28"/>
          <w:szCs w:val="28"/>
        </w:rPr>
        <w:tab/>
      </w:r>
      <w:r>
        <w:rPr>
          <w:rFonts w:ascii="Times New Roman" w:hAnsi="Times New Roman"/>
          <w:position w:val="-66"/>
          <w:sz w:val="28"/>
          <w:szCs w:val="28"/>
        </w:rPr>
        <w:tab/>
      </w:r>
      <w:r>
        <w:rPr>
          <w:rFonts w:ascii="Times New Roman" w:hAnsi="Times New Roman"/>
          <w:position w:val="-66"/>
          <w:sz w:val="28"/>
          <w:szCs w:val="28"/>
        </w:rPr>
        <w:tab/>
      </w:r>
      <w:r w:rsidRPr="00143D11">
        <w:rPr>
          <w:rFonts w:ascii="Times New Roman" w:hAnsi="Times New Roman"/>
          <w:sz w:val="28"/>
          <w:szCs w:val="28"/>
        </w:rPr>
        <w:t>162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42" type="#_x0000_t75" style="width:19.5pt;height:30.75pt" o:ole="">
            <v:imagedata r:id="rId14" o:title=""/>
          </v:shape>
          <o:OLEObject Type="Embed" ProgID="Equation.3" ShapeID="_x0000_i1042" DrawAspect="Content" ObjectID="_1429357673" r:id="rId26"/>
        </w:object>
      </w:r>
      <w:r w:rsidRPr="00143D11">
        <w:rPr>
          <w:rFonts w:ascii="Times New Roman" w:hAnsi="Times New Roman"/>
          <w:sz w:val="28"/>
          <w:szCs w:val="28"/>
        </w:rPr>
        <w:t xml:space="preserve">=                        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43" type="#_x0000_t75" style="width:15pt;height:51.75pt" o:ole="">
            <v:imagedata r:id="rId8" o:title=""/>
          </v:shape>
          <o:OLEObject Type="Embed" ProgID="Equation.3" ShapeID="_x0000_i1043" DrawAspect="Content" ObjectID="_1429357674" r:id="rId27"/>
        </w:object>
      </w:r>
    </w:p>
    <w:p w:rsidR="001C2E80" w:rsidRDefault="001C2E80" w:rsidP="000843FC">
      <w:pPr>
        <w:tabs>
          <w:tab w:val="left" w:pos="900"/>
          <w:tab w:val="left" w:pos="2700"/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143D11">
        <w:rPr>
          <w:rFonts w:ascii="Times New Roman" w:hAnsi="Times New Roman"/>
          <w:sz w:val="28"/>
          <w:szCs w:val="28"/>
        </w:rPr>
        <w:t xml:space="preserve">5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44" type="#_x0000_t75" style="width:15pt;height:51.75pt" o:ole="">
            <v:imagedata r:id="rId8" o:title=""/>
          </v:shape>
          <o:OLEObject Type="Embed" ProgID="Equation.3" ShapeID="_x0000_i1044" DrawAspect="Content" ObjectID="_1429357675" r:id="rId28"/>
        </w:object>
      </w:r>
      <w:r w:rsidRPr="00143D11">
        <w:rPr>
          <w:rFonts w:ascii="Times New Roman" w:hAnsi="Times New Roman"/>
          <w:sz w:val="28"/>
          <w:szCs w:val="28"/>
        </w:rPr>
        <w:t xml:space="preserve">=                           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45" type="#_x0000_t75" style="width:19.5pt;height:30.75pt" o:ole="">
            <v:imagedata r:id="rId14" o:title=""/>
          </v:shape>
          <o:OLEObject Type="Embed" ProgID="Equation.3" ShapeID="_x0000_i1045" DrawAspect="Content" ObjectID="_1429357676" r:id="rId29"/>
        </w:object>
      </w:r>
      <w:r>
        <w:rPr>
          <w:rFonts w:ascii="Times New Roman" w:hAnsi="Times New Roman"/>
          <w:sz w:val="28"/>
          <w:szCs w:val="28"/>
        </w:rPr>
        <w:tab/>
      </w:r>
      <w:r w:rsidRPr="00143D11">
        <w:rPr>
          <w:rFonts w:ascii="Times New Roman" w:hAnsi="Times New Roman"/>
          <w:sz w:val="28"/>
          <w:szCs w:val="28"/>
        </w:rPr>
        <w:t xml:space="preserve">12 </w:t>
      </w:r>
      <w:r w:rsidRPr="00143D11">
        <w:rPr>
          <w:rFonts w:ascii="Times New Roman" w:hAnsi="Times New Roman"/>
          <w:position w:val="-66"/>
          <w:sz w:val="28"/>
          <w:szCs w:val="28"/>
        </w:rPr>
        <w:object w:dxaOrig="300" w:dyaOrig="1040">
          <v:shape id="_x0000_i1046" type="#_x0000_t75" style="width:15pt;height:51.75pt" o:ole="">
            <v:imagedata r:id="rId8" o:title=""/>
          </v:shape>
          <o:OLEObject Type="Embed" ProgID="Equation.3" ShapeID="_x0000_i1046" DrawAspect="Content" ObjectID="_1429357677" r:id="rId30"/>
        </w:object>
      </w:r>
      <w:r w:rsidRPr="00143D11">
        <w:rPr>
          <w:rFonts w:ascii="Times New Roman" w:hAnsi="Times New Roman"/>
          <w:sz w:val="28"/>
          <w:szCs w:val="28"/>
        </w:rPr>
        <w:t xml:space="preserve">=                           </w:t>
      </w:r>
      <w:r w:rsidRPr="00143D11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47" type="#_x0000_t75" style="width:19.5pt;height:30.75pt" o:ole="">
            <v:imagedata r:id="rId14" o:title=""/>
          </v:shape>
          <o:OLEObject Type="Embed" ProgID="Equation.3" ShapeID="_x0000_i1047" DrawAspect="Content" ObjectID="_1429357678" r:id="rId31"/>
        </w:object>
      </w:r>
      <w:r w:rsidRPr="00143D11">
        <w:rPr>
          <w:rFonts w:ascii="Times New Roman" w:hAnsi="Times New Roman"/>
          <w:sz w:val="28"/>
          <w:szCs w:val="28"/>
        </w:rPr>
        <w:t xml:space="preserve">   </w:t>
      </w:r>
    </w:p>
    <w:p w:rsidR="001C2E80" w:rsidRDefault="001C2E80" w:rsidP="000843FC">
      <w:pPr>
        <w:tabs>
          <w:tab w:val="left" w:pos="900"/>
          <w:tab w:val="left" w:pos="2700"/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0843FC" w:rsidRDefault="001C2E80" w:rsidP="000843FC">
      <w:pPr>
        <w:tabs>
          <w:tab w:val="left" w:pos="900"/>
          <w:tab w:val="left" w:pos="2700"/>
          <w:tab w:val="left" w:pos="4962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0843FC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0843FC">
        <w:rPr>
          <w:rFonts w:ascii="Times New Roman" w:hAnsi="Times New Roman"/>
          <w:b/>
          <w:sz w:val="28"/>
          <w:szCs w:val="28"/>
        </w:rPr>
        <w:t>:</w:t>
      </w:r>
    </w:p>
    <w:p w:rsidR="001C2E80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silnici I. třídy je povolená max. rychlost 90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48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1C6A7E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1C6A7E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49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1C6A7E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1C6A7E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. Řidiči Škody Superb naměřila policie 24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50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AA1E54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AA1E54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2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51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AA1E54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AA1E54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2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. Překročil řidič povolenou rychlost?</w:t>
      </w:r>
    </w:p>
    <w:p w:rsidR="001C2E80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Default="001C2E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C2E80" w:rsidRPr="00EB1571" w:rsidRDefault="001C2E80" w:rsidP="00EB157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30" o:spid="_x0000_s1050" style="position:absolute;margin-left:163.7pt;margin-top:25.65pt;width:125.6pt;height:54.9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" filled="f" strokecolor="red" strokeweight="2pt"/>
        </w:pict>
      </w:r>
      <w:r w:rsidRPr="00C823EE">
        <w:rPr>
          <w:rFonts w:ascii="Times New Roman" w:hAnsi="Times New Roman"/>
          <w:sz w:val="28"/>
          <w:szCs w:val="28"/>
          <w:u w:val="single"/>
        </w:rPr>
        <w:t>Průměrná rychlost se vypočítá podle vztahu</w:t>
      </w:r>
      <w:r w:rsidRPr="00143D11">
        <w:rPr>
          <w:rFonts w:ascii="Times New Roman" w:hAnsi="Times New Roman"/>
          <w:sz w:val="28"/>
          <w:szCs w:val="28"/>
        </w:rPr>
        <w:t>:</w:t>
      </w:r>
    </w:p>
    <w:p w:rsidR="001C2E80" w:rsidRDefault="001C2E80" w:rsidP="00C823EE">
      <w:pPr>
        <w:tabs>
          <w:tab w:val="left" w:pos="900"/>
          <w:tab w:val="left" w:pos="2552"/>
        </w:tabs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v </w:t>
      </w:r>
      <w:r w:rsidRPr="00C823EE">
        <w:rPr>
          <w:rFonts w:ascii="Times New Roman" w:hAnsi="Times New Roman"/>
          <w:b/>
          <w:sz w:val="40"/>
          <w:szCs w:val="40"/>
        </w:rPr>
        <w:t xml:space="preserve">= </w:t>
      </w:r>
      <w:r w:rsidRPr="00810C6E">
        <w:rPr>
          <w:rFonts w:ascii="Times New Roman" w:hAnsi="Times New Roman"/>
          <w:b/>
          <w:sz w:val="40"/>
          <w:szCs w:val="40"/>
        </w:rPr>
        <w:fldChar w:fldCharType="begin"/>
      </w:r>
      <w:r w:rsidRPr="00810C6E">
        <w:rPr>
          <w:rFonts w:ascii="Times New Roman" w:hAnsi="Times New Roman"/>
          <w:b/>
          <w:sz w:val="40"/>
          <w:szCs w:val="40"/>
        </w:rPr>
        <w:instrText xml:space="preserve"> QUOTE </w:instrText>
      </w:r>
      <w:r w:rsidRPr="00810C6E">
        <w:pict>
          <v:shape id="_x0000_i1052" type="#_x0000_t75" style="width:12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3764D4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3764D4&quot;&gt;&lt;m:oMathPara&gt;&lt;m:oMath&gt;&lt;m:f&gt;&lt;m:fPr&gt;&lt;m:ctrlPr&gt;&lt;w:rPr&gt;&lt;w:rFonts w:ascii=&quot;Cambria Math&quot; w:h-ansi=&quot;Cambria Math&quot;/&gt;&lt;wx:font wx:val=&quot;Cambria Math&quot;/&gt;&lt;w:b/&gt;&lt;w:i/&gt;&lt;w:sz w:val=&quot;40&quot;/&gt;&lt;w:sz-cs w:val=&quot;40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40&quot;/&gt;&lt;w:sz-cs w:val=&quot;40&quot;/&gt;&lt;/w:rPr&gt;&lt;m:t&gt;s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40&quot;/&gt;&lt;w:sz-cs w:val=&quot;40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3" o:title="" chromakey="white"/>
          </v:shape>
        </w:pict>
      </w:r>
      <w:r w:rsidRPr="00810C6E">
        <w:rPr>
          <w:rFonts w:ascii="Times New Roman" w:hAnsi="Times New Roman"/>
          <w:b/>
          <w:sz w:val="40"/>
          <w:szCs w:val="40"/>
        </w:rPr>
        <w:instrText xml:space="preserve"> </w:instrText>
      </w:r>
      <w:r w:rsidRPr="00810C6E">
        <w:rPr>
          <w:rFonts w:ascii="Times New Roman" w:hAnsi="Times New Roman"/>
          <w:b/>
          <w:sz w:val="40"/>
          <w:szCs w:val="40"/>
        </w:rPr>
        <w:fldChar w:fldCharType="separate"/>
      </w:r>
      <w:r w:rsidRPr="00810C6E">
        <w:pict>
          <v:shape id="_x0000_i1053" type="#_x0000_t75" style="width:12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3764D4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3764D4&quot;&gt;&lt;m:oMathPara&gt;&lt;m:oMath&gt;&lt;m:f&gt;&lt;m:fPr&gt;&lt;m:ctrlPr&gt;&lt;w:rPr&gt;&lt;w:rFonts w:ascii=&quot;Cambria Math&quot; w:h-ansi=&quot;Cambria Math&quot;/&gt;&lt;wx:font wx:val=&quot;Cambria Math&quot;/&gt;&lt;w:b/&gt;&lt;w:i/&gt;&lt;w:sz w:val=&quot;40&quot;/&gt;&lt;w:sz-cs w:val=&quot;40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40&quot;/&gt;&lt;w:sz-cs w:val=&quot;40&quot;/&gt;&lt;/w:rPr&gt;&lt;m:t&gt;s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40&quot;/&gt;&lt;w:sz-cs w:val=&quot;40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3" o:title="" chromakey="white"/>
          </v:shape>
        </w:pict>
      </w:r>
      <w:r w:rsidRPr="00810C6E">
        <w:rPr>
          <w:rFonts w:ascii="Times New Roman" w:hAnsi="Times New Roman"/>
          <w:b/>
          <w:sz w:val="40"/>
          <w:szCs w:val="40"/>
        </w:rPr>
        <w:fldChar w:fldCharType="end"/>
      </w:r>
      <w:r w:rsidRPr="00C823EE">
        <w:rPr>
          <w:rFonts w:ascii="Times New Roman" w:hAnsi="Times New Roman"/>
          <w:b/>
          <w:sz w:val="40"/>
          <w:szCs w:val="40"/>
        </w:rPr>
        <w:t xml:space="preserve"> (s :t)</w:t>
      </w:r>
    </w:p>
    <w:p w:rsidR="001C2E80" w:rsidRPr="00C823EE" w:rsidRDefault="001C2E80" w:rsidP="00C823EE">
      <w:pPr>
        <w:tabs>
          <w:tab w:val="left" w:pos="900"/>
          <w:tab w:val="left" w:pos="2552"/>
        </w:tabs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1C2E80" w:rsidRPr="00C823EE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i/>
          <w:sz w:val="20"/>
          <w:szCs w:val="20"/>
        </w:rPr>
      </w:pPr>
      <w:r w:rsidRPr="00C823EE">
        <w:rPr>
          <w:rFonts w:ascii="Times New Roman" w:hAnsi="Times New Roman"/>
          <w:i/>
          <w:sz w:val="20"/>
          <w:szCs w:val="20"/>
        </w:rPr>
        <w:t>Doplň názvy fyzikálních veličin označené písmeny:</w:t>
      </w:r>
    </w:p>
    <w:p w:rsidR="001C2E80" w:rsidRPr="00143D11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23EE">
        <w:rPr>
          <w:rFonts w:ascii="Times New Roman" w:hAnsi="Times New Roman"/>
          <w:b/>
          <w:i/>
          <w:sz w:val="28"/>
          <w:szCs w:val="28"/>
        </w:rPr>
        <w:t>v</w:t>
      </w:r>
      <w:r w:rsidRPr="00143D11">
        <w:rPr>
          <w:rFonts w:ascii="Times New Roman" w:hAnsi="Times New Roman"/>
          <w:sz w:val="28"/>
          <w:szCs w:val="28"/>
        </w:rPr>
        <w:t xml:space="preserve"> ………………… </w:t>
      </w:r>
      <w:r>
        <w:rPr>
          <w:rFonts w:ascii="Times New Roman" w:hAnsi="Times New Roman"/>
          <w:sz w:val="28"/>
          <w:szCs w:val="28"/>
        </w:rPr>
        <w:t>_______________</w:t>
      </w:r>
    </w:p>
    <w:p w:rsidR="001C2E80" w:rsidRPr="00143D11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23EE">
        <w:rPr>
          <w:rFonts w:ascii="Times New Roman" w:hAnsi="Times New Roman"/>
          <w:b/>
          <w:i/>
          <w:sz w:val="28"/>
          <w:szCs w:val="28"/>
        </w:rPr>
        <w:t>s</w:t>
      </w:r>
      <w:r w:rsidRPr="00143D11">
        <w:rPr>
          <w:rFonts w:ascii="Times New Roman" w:hAnsi="Times New Roman"/>
          <w:sz w:val="28"/>
          <w:szCs w:val="28"/>
        </w:rPr>
        <w:t xml:space="preserve"> …………………</w:t>
      </w:r>
      <w:r>
        <w:rPr>
          <w:rFonts w:ascii="Times New Roman" w:hAnsi="Times New Roman"/>
          <w:sz w:val="28"/>
          <w:szCs w:val="28"/>
        </w:rPr>
        <w:t>________________</w:t>
      </w:r>
    </w:p>
    <w:p w:rsidR="001C2E80" w:rsidRPr="00143D11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23EE">
        <w:rPr>
          <w:rFonts w:ascii="Times New Roman" w:hAnsi="Times New Roman"/>
          <w:b/>
          <w:i/>
          <w:sz w:val="28"/>
          <w:szCs w:val="28"/>
        </w:rPr>
        <w:t>t</w:t>
      </w:r>
      <w:r w:rsidRPr="00143D11">
        <w:rPr>
          <w:rFonts w:ascii="Times New Roman" w:hAnsi="Times New Roman"/>
          <w:sz w:val="28"/>
          <w:szCs w:val="28"/>
        </w:rPr>
        <w:t xml:space="preserve"> …………………</w:t>
      </w:r>
      <w:r>
        <w:rPr>
          <w:rFonts w:ascii="Times New Roman" w:hAnsi="Times New Roman"/>
          <w:sz w:val="28"/>
          <w:szCs w:val="28"/>
        </w:rPr>
        <w:t>________________</w:t>
      </w:r>
    </w:p>
    <w:p w:rsidR="001C2E80" w:rsidRPr="00143D11" w:rsidRDefault="001C2E80" w:rsidP="00143D11">
      <w:pPr>
        <w:tabs>
          <w:tab w:val="left" w:pos="900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C823EE" w:rsidRDefault="001C2E80" w:rsidP="00C823EE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C823EE">
        <w:rPr>
          <w:rFonts w:ascii="Times New Roman" w:hAnsi="Times New Roman"/>
          <w:b/>
          <w:sz w:val="28"/>
          <w:szCs w:val="28"/>
          <w:u w:val="single"/>
        </w:rPr>
        <w:t xml:space="preserve">Pozn. </w:t>
      </w:r>
    </w:p>
    <w:p w:rsidR="001C2E80" w:rsidRPr="00C823EE" w:rsidRDefault="001C2E80" w:rsidP="00C823EE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Chceme-</w:t>
      </w:r>
      <w:r w:rsidRPr="00C823EE">
        <w:rPr>
          <w:rFonts w:ascii="Times New Roman" w:hAnsi="Times New Roman"/>
          <w:sz w:val="28"/>
          <w:szCs w:val="28"/>
        </w:rPr>
        <w:t xml:space="preserve">li určit průměrnou rychlost </w:t>
      </w:r>
      <w:r w:rsidRPr="00C823EE">
        <w:rPr>
          <w:rFonts w:ascii="Times New Roman" w:hAnsi="Times New Roman"/>
          <w:b/>
          <w:i/>
          <w:sz w:val="28"/>
          <w:szCs w:val="28"/>
        </w:rPr>
        <w:t>v</w:t>
      </w:r>
      <w:r w:rsidRPr="00C823EE">
        <w:rPr>
          <w:rFonts w:ascii="Times New Roman" w:hAnsi="Times New Roman"/>
          <w:sz w:val="28"/>
          <w:szCs w:val="28"/>
        </w:rPr>
        <w:t xml:space="preserve"> v </w:t>
      </w:r>
      <w:r w:rsidRPr="00C823EE">
        <w:rPr>
          <w:rFonts w:ascii="Times New Roman" w:hAnsi="Times New Roman"/>
          <w:position w:val="-24"/>
          <w:sz w:val="28"/>
          <w:szCs w:val="28"/>
        </w:rPr>
        <w:object w:dxaOrig="300" w:dyaOrig="620">
          <v:shape id="_x0000_i1054" type="#_x0000_t75" style="width:15pt;height:30.75pt" o:ole="">
            <v:imagedata r:id="rId34" o:title=""/>
          </v:shape>
          <o:OLEObject Type="Embed" ProgID="Equation.3" ShapeID="_x0000_i1054" DrawAspect="Content" ObjectID="_1429357679" r:id="rId35"/>
        </w:object>
      </w:r>
      <w:r w:rsidRPr="00C823EE">
        <w:rPr>
          <w:rFonts w:ascii="Times New Roman" w:hAnsi="Times New Roman"/>
          <w:sz w:val="28"/>
          <w:szCs w:val="28"/>
        </w:rPr>
        <w:t xml:space="preserve"> , musíme do vztahu dosadit dráhu </w:t>
      </w:r>
      <w:r w:rsidRPr="00C823EE">
        <w:rPr>
          <w:rFonts w:ascii="Times New Roman" w:hAnsi="Times New Roman"/>
          <w:b/>
          <w:i/>
          <w:sz w:val="28"/>
          <w:szCs w:val="28"/>
        </w:rPr>
        <w:t>s</w:t>
      </w:r>
      <w:r w:rsidRPr="00C823EE">
        <w:rPr>
          <w:rFonts w:ascii="Times New Roman" w:hAnsi="Times New Roman"/>
          <w:sz w:val="28"/>
          <w:szCs w:val="28"/>
        </w:rPr>
        <w:t xml:space="preserve"> v metrech a dobu </w:t>
      </w:r>
      <w:r w:rsidRPr="00C823EE">
        <w:rPr>
          <w:rFonts w:ascii="Times New Roman" w:hAnsi="Times New Roman"/>
          <w:b/>
          <w:i/>
          <w:sz w:val="28"/>
          <w:szCs w:val="28"/>
        </w:rPr>
        <w:t>t</w:t>
      </w:r>
      <w:r w:rsidRPr="00C823EE">
        <w:rPr>
          <w:rFonts w:ascii="Times New Roman" w:hAnsi="Times New Roman"/>
          <w:sz w:val="28"/>
          <w:szCs w:val="28"/>
        </w:rPr>
        <w:t xml:space="preserve"> v sekundách.</w:t>
      </w:r>
    </w:p>
    <w:p w:rsidR="001C2E80" w:rsidRDefault="001C2E80" w:rsidP="00C823EE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Chceme-</w:t>
      </w:r>
      <w:r w:rsidRPr="00C823EE">
        <w:rPr>
          <w:rFonts w:ascii="Times New Roman" w:hAnsi="Times New Roman"/>
          <w:sz w:val="28"/>
          <w:szCs w:val="28"/>
        </w:rPr>
        <w:t xml:space="preserve">li vypočítat průměrnou rychlost </w:t>
      </w:r>
      <w:r w:rsidRPr="00C823EE">
        <w:rPr>
          <w:rFonts w:ascii="Times New Roman" w:hAnsi="Times New Roman"/>
          <w:b/>
          <w:i/>
          <w:sz w:val="28"/>
          <w:szCs w:val="28"/>
        </w:rPr>
        <w:t>v</w:t>
      </w:r>
      <w:r w:rsidRPr="00C823EE">
        <w:rPr>
          <w:rFonts w:ascii="Times New Roman" w:hAnsi="Times New Roman"/>
          <w:b/>
          <w:sz w:val="28"/>
          <w:szCs w:val="28"/>
        </w:rPr>
        <w:t xml:space="preserve"> </w:t>
      </w:r>
      <w:r w:rsidRPr="00C823EE">
        <w:rPr>
          <w:rFonts w:ascii="Times New Roman" w:hAnsi="Times New Roman"/>
          <w:sz w:val="28"/>
          <w:szCs w:val="28"/>
        </w:rPr>
        <w:t xml:space="preserve"> v  </w:t>
      </w:r>
      <w:r w:rsidRPr="00C823EE">
        <w:rPr>
          <w:rFonts w:ascii="Times New Roman" w:hAnsi="Times New Roman"/>
          <w:position w:val="-24"/>
          <w:sz w:val="28"/>
          <w:szCs w:val="28"/>
        </w:rPr>
        <w:object w:dxaOrig="400" w:dyaOrig="620">
          <v:shape id="_x0000_i1055" type="#_x0000_t75" style="width:19.5pt;height:30.75pt" o:ole="">
            <v:imagedata r:id="rId14" o:title=""/>
          </v:shape>
          <o:OLEObject Type="Embed" ProgID="Equation.3" ShapeID="_x0000_i1055" DrawAspect="Content" ObjectID="_1429357680" r:id="rId36"/>
        </w:object>
      </w:r>
      <w:r w:rsidRPr="00C823EE">
        <w:rPr>
          <w:rFonts w:ascii="Times New Roman" w:hAnsi="Times New Roman"/>
          <w:sz w:val="28"/>
          <w:szCs w:val="28"/>
        </w:rPr>
        <w:t xml:space="preserve">, musíme do vztahu dosadit dráhu </w:t>
      </w:r>
      <w:r w:rsidRPr="00C823EE">
        <w:rPr>
          <w:rFonts w:ascii="Times New Roman" w:hAnsi="Times New Roman"/>
          <w:b/>
          <w:i/>
          <w:sz w:val="28"/>
          <w:szCs w:val="28"/>
        </w:rPr>
        <w:t>s</w:t>
      </w:r>
      <w:r w:rsidRPr="00C823EE">
        <w:rPr>
          <w:rFonts w:ascii="Times New Roman" w:hAnsi="Times New Roman"/>
          <w:sz w:val="28"/>
          <w:szCs w:val="28"/>
        </w:rPr>
        <w:t xml:space="preserve"> v ____________ a dobu </w:t>
      </w:r>
      <w:r w:rsidRPr="00C823EE">
        <w:rPr>
          <w:rFonts w:ascii="Times New Roman" w:hAnsi="Times New Roman"/>
          <w:b/>
          <w:i/>
          <w:sz w:val="28"/>
          <w:szCs w:val="28"/>
        </w:rPr>
        <w:t>t</w:t>
      </w:r>
      <w:r w:rsidRPr="00C823EE">
        <w:rPr>
          <w:rFonts w:ascii="Times New Roman" w:hAnsi="Times New Roman"/>
          <w:sz w:val="28"/>
          <w:szCs w:val="28"/>
        </w:rPr>
        <w:t xml:space="preserve"> v ________________.</w:t>
      </w:r>
    </w:p>
    <w:p w:rsidR="001C2E80" w:rsidRDefault="001C2E80" w:rsidP="00C823EE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C823EE" w:rsidRDefault="001C2E80" w:rsidP="00C823EE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1C2E80" w:rsidRPr="00EB1571" w:rsidRDefault="001C2E80" w:rsidP="00C823EE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C823EE">
        <w:rPr>
          <w:rFonts w:ascii="Times New Roman" w:hAnsi="Times New Roman"/>
          <w:sz w:val="28"/>
          <w:szCs w:val="28"/>
          <w:u w:val="single"/>
        </w:rPr>
        <w:t>Doplň příslušnými jednotkami tabulku:</w:t>
      </w:r>
    </w:p>
    <w:tbl>
      <w:tblPr>
        <w:tblW w:w="8052" w:type="dxa"/>
        <w:tblInd w:w="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4"/>
        <w:gridCol w:w="1962"/>
        <w:gridCol w:w="1868"/>
        <w:gridCol w:w="1838"/>
      </w:tblGrid>
      <w:tr w:rsidR="001C2E80" w:rsidRPr="00810C6E" w:rsidTr="00810C6E">
        <w:trPr>
          <w:trHeight w:val="658"/>
        </w:trPr>
        <w:tc>
          <w:tcPr>
            <w:tcW w:w="2384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810C6E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Rychlost</w:t>
            </w:r>
          </w:p>
        </w:tc>
        <w:tc>
          <w:tcPr>
            <w:tcW w:w="1962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Cambria Math" w:hAnsi="Cambria Math"/>
                <w:sz w:val="28"/>
                <w:szCs w:val="28"/>
                <w:lang w:eastAsia="cs-CZ"/>
              </w:rPr>
            </w:pPr>
            <w:r w:rsidRPr="00810C6E">
              <w:pict>
                <v:shape id="_x0000_i1056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4D003C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4D003C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fareast=&quot;C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10" o:title="" chromakey="white"/>
                </v:shape>
              </w:pict>
            </w:r>
          </w:p>
        </w:tc>
        <w:tc>
          <w:tcPr>
            <w:tcW w:w="1868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Cambria Math" w:hAnsi="Cambria Math" w:cs="Calibri"/>
                <w:sz w:val="28"/>
                <w:szCs w:val="28"/>
                <w:lang w:eastAsia="cs-CZ"/>
              </w:rPr>
            </w:pPr>
            <w:r w:rsidRPr="00810C6E">
              <w:pict>
                <v:shape id="_x0000_i1057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3835B4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3835B4&quot;&gt;&lt;m:oMathPara&gt;&lt;m:oMath&gt;&lt;m:f&gt;&lt;m:fPr&gt;&lt;m:ctrlPr&gt;&lt;w:rPr&gt;&lt;w:rFonts w:ascii=&quot;Cambria Math&quot; w:fareast=&quot;Times New Roman&quot; w:h-ansi=&quot;Cambria Math&quot; w:cs=&quot;Calibri&quot;/&gt;&lt;wx:font wx:val=&quot;Cambria Math&quot;/&gt;&lt;w:i/&gt;&lt;w:sz w:val=&quot;28&quot;/&gt;&lt;w:sz-cs w:val=&quot;28&quot;/&gt;&lt;w:lang w:fareast=&quot;CS&quot;/&gt;&lt;/w:rPr&gt;&lt;/m:ctrlPr&gt;&lt;/m:fPr&gt;&lt;m:num&gt;&lt;m:r&gt;&lt;w:rPr&gt;&lt;w:rFonts w:ascii=&quot;Cambria Math&quot; w:h-ansi=&quot;Cambria Math&quot; w:cs=&quot;Calibri&quot;/&gt;&lt;wx:font wx:val=&quot;Cambria Math&quot;/&gt;&lt;w:i/&gt;&lt;w:sz w:val=&quot;28&quot;/&gt;&lt;w:sz-cs w:val=&quot;28&quot;/&gt;&lt;/w:rPr&gt;&lt;m:t&gt;km&lt;/m:t&gt;&lt;/m:r&gt;&lt;m:ctrlPr&gt;&lt;w:rPr&gt;&lt;w:rFonts w:ascii=&quot;Cambria Math&quot; w:h-ansi=&quot;Cambria Math&quot; w:cs=&quot;Calibri&quot;/&gt;&lt;wx:font wx:val=&quot;Cambria Math&quot;/&gt;&lt;w:i/&gt;&lt;w:sz w:val=&quot;28&quot;/&gt;&lt;w:sz-cs w:val=&quot;28&quot;/&gt;&lt;/w:rPr&gt;&lt;/m:ctrlPr&gt;&lt;/m:num&gt;&lt;m:den&gt;&lt;m:r&gt;&lt;w:rPr&gt;&lt;w:rFonts w:ascii=&quot;Cambria Math&quot; w:h-ansi=&quot;Cambria Math&quot; w:cs=&quot;Calibri&quot;/&gt;&lt;wx:font wx:val=&quot;Cambria Math&quot;/&gt;&lt;w:i/&gt;&lt;w:sz w:val=&quot;28&quot;/&gt;&lt;w:sz-cs w:val=&quot;28&quot;/&gt;&lt;/w:rPr&gt;&lt;m:t&gt;s&lt;/m:t&gt;&lt;/m:r&gt;&lt;m:ctrlPr&gt;&lt;w:rPr&gt;&lt;w:rFonts w:ascii=&quot;Cambria Math&quot; w:h-ansi=&quot;Cambria Math&quot; w:cs=&quot;Calibri&quot;/&gt;&lt;wx:font wx:val=&quot;Cambria Math&quot;/&gt;&lt;w:i/&gt;&lt;w:sz w:val=&quot;28&quot;/&gt;&lt;w:sz-cs w:val=&quot;28&quot;/&gt;&lt;/w:rPr&gt;&lt;/m:ctrlP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18" o:title="" chromakey="white"/>
                </v:shape>
              </w:pict>
            </w:r>
          </w:p>
        </w:tc>
        <w:tc>
          <w:tcPr>
            <w:tcW w:w="1838" w:type="dxa"/>
          </w:tcPr>
          <w:p w:rsidR="001C2E80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</w:pPr>
          </w:p>
          <w:p w:rsidR="001C2E80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</w:pPr>
          </w:p>
          <w:p w:rsidR="001C2E80" w:rsidRPr="00810C6E" w:rsidRDefault="001C2E80" w:rsidP="005641C3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t xml:space="preserve">               </w:t>
            </w:r>
            <w:r w:rsidRPr="00810C6E">
              <w:pict>
                <v:shape id="_x0000_i1058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75552B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75552B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fareast=&quot;C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m&lt;/m:t&gt;&lt;/m: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32" o:title="" chromakey="white"/>
                </v:shape>
              </w:pict>
            </w:r>
          </w:p>
        </w:tc>
      </w:tr>
      <w:tr w:rsidR="001C2E80" w:rsidRPr="00810C6E" w:rsidTr="00810C6E">
        <w:trPr>
          <w:trHeight w:val="620"/>
        </w:trPr>
        <w:tc>
          <w:tcPr>
            <w:tcW w:w="2384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810C6E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Dráha</w:t>
            </w:r>
          </w:p>
        </w:tc>
        <w:tc>
          <w:tcPr>
            <w:tcW w:w="1962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1868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1838" w:type="dxa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</w:tr>
      <w:tr w:rsidR="001C2E80" w:rsidRPr="00810C6E" w:rsidTr="00810C6E">
        <w:trPr>
          <w:trHeight w:val="658"/>
        </w:trPr>
        <w:tc>
          <w:tcPr>
            <w:tcW w:w="2384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810C6E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čas</w:t>
            </w:r>
          </w:p>
        </w:tc>
        <w:tc>
          <w:tcPr>
            <w:tcW w:w="1962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1868" w:type="dxa"/>
            <w:vAlign w:val="center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1838" w:type="dxa"/>
          </w:tcPr>
          <w:p w:rsidR="001C2E80" w:rsidRPr="00810C6E" w:rsidRDefault="001C2E80" w:rsidP="00810C6E">
            <w:pPr>
              <w:tabs>
                <w:tab w:val="left" w:pos="900"/>
                <w:tab w:val="left" w:pos="2700"/>
                <w:tab w:val="left" w:pos="540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1C2E80" w:rsidRDefault="001C2E80"/>
    <w:p w:rsidR="001C2E80" w:rsidRDefault="001C2E8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1C2E80" w:rsidRPr="00D97455" w:rsidRDefault="001C2E80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97455">
        <w:rPr>
          <w:rFonts w:ascii="Times New Roman" w:hAnsi="Times New Roman"/>
          <w:b/>
          <w:sz w:val="28"/>
          <w:szCs w:val="28"/>
        </w:rPr>
        <w:t>Vzorový příklad:</w:t>
      </w:r>
    </w:p>
    <w:p w:rsidR="001C2E80" w:rsidRDefault="001C2E80">
      <w:pPr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sz w:val="28"/>
          <w:szCs w:val="28"/>
        </w:rPr>
        <w:t xml:space="preserve">Vypočítej rychlost automobilu, které urazilo vzdálenost </w:t>
      </w:r>
      <w:smartTag w:uri="urn:schemas-microsoft-com:office:smarttags" w:element="metricconverter">
        <w:smartTagPr>
          <w:attr w:name="ProductID" w:val="200 km"/>
        </w:smartTagPr>
        <w:r w:rsidRPr="00D97455">
          <w:rPr>
            <w:rFonts w:ascii="Times New Roman" w:hAnsi="Times New Roman"/>
            <w:sz w:val="28"/>
            <w:szCs w:val="28"/>
          </w:rPr>
          <w:t>200 km</w:t>
        </w:r>
      </w:smartTag>
      <w:r w:rsidRPr="00D97455">
        <w:rPr>
          <w:rFonts w:ascii="Times New Roman" w:hAnsi="Times New Roman"/>
          <w:sz w:val="28"/>
          <w:szCs w:val="28"/>
        </w:rPr>
        <w:t xml:space="preserve"> za 2,5h.</w:t>
      </w:r>
    </w:p>
    <w:p w:rsidR="001C2E80" w:rsidRPr="00D97455" w:rsidRDefault="001C2E80">
      <w:pPr>
        <w:rPr>
          <w:rFonts w:ascii="Times New Roman" w:hAnsi="Times New Roman"/>
          <w:sz w:val="28"/>
          <w:szCs w:val="28"/>
        </w:rPr>
      </w:pPr>
    </w:p>
    <w:p w:rsidR="001C2E80" w:rsidRPr="00D97455" w:rsidRDefault="001C2E80" w:rsidP="00D97455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i/>
          <w:sz w:val="28"/>
          <w:szCs w:val="28"/>
        </w:rPr>
        <w:t>Řešení</w:t>
      </w:r>
      <w:r w:rsidRPr="00D9745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D97455">
        <w:rPr>
          <w:rFonts w:ascii="Times New Roman" w:hAnsi="Times New Roman"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455">
        <w:rPr>
          <w:rFonts w:ascii="Times New Roman" w:hAnsi="Times New Roman"/>
          <w:sz w:val="28"/>
          <w:szCs w:val="28"/>
        </w:rPr>
        <w:t xml:space="preserve">km…………je dráha……………s = </w:t>
      </w:r>
      <w:smartTag w:uri="urn:schemas-microsoft-com:office:smarttags" w:element="metricconverter">
        <w:smartTagPr>
          <w:attr w:name="ProductID" w:val="200 km"/>
        </w:smartTagPr>
        <w:r w:rsidRPr="00D97455">
          <w:rPr>
            <w:rFonts w:ascii="Times New Roman" w:hAnsi="Times New Roman"/>
            <w:sz w:val="28"/>
            <w:szCs w:val="28"/>
          </w:rPr>
          <w:t>200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D97455">
          <w:rPr>
            <w:rFonts w:ascii="Times New Roman" w:hAnsi="Times New Roman"/>
            <w:sz w:val="28"/>
            <w:szCs w:val="28"/>
          </w:rPr>
          <w:t>km</w:t>
        </w:r>
      </w:smartTag>
    </w:p>
    <w:p w:rsidR="001C2E80" w:rsidRPr="00D97455" w:rsidRDefault="001C2E80" w:rsidP="00D97455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D97455">
        <w:rPr>
          <w:rFonts w:ascii="Times New Roman" w:hAnsi="Times New Roman"/>
          <w:sz w:val="28"/>
          <w:szCs w:val="28"/>
        </w:rPr>
        <w:t>2,5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455">
        <w:rPr>
          <w:rFonts w:ascii="Times New Roman" w:hAnsi="Times New Roman"/>
          <w:sz w:val="28"/>
          <w:szCs w:val="28"/>
        </w:rPr>
        <w:t>h……………</w:t>
      </w:r>
      <w:r>
        <w:rPr>
          <w:rFonts w:ascii="Times New Roman" w:hAnsi="Times New Roman"/>
          <w:sz w:val="28"/>
          <w:szCs w:val="28"/>
        </w:rPr>
        <w:t>j</w:t>
      </w:r>
      <w:r w:rsidRPr="00D97455">
        <w:rPr>
          <w:rFonts w:ascii="Times New Roman" w:hAnsi="Times New Roman"/>
          <w:sz w:val="28"/>
          <w:szCs w:val="28"/>
        </w:rPr>
        <w:t>e čas………………t = 2,5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455">
        <w:rPr>
          <w:rFonts w:ascii="Times New Roman" w:hAnsi="Times New Roman"/>
          <w:sz w:val="28"/>
          <w:szCs w:val="28"/>
        </w:rPr>
        <w:t>h</w:t>
      </w:r>
    </w:p>
    <w:p w:rsidR="001C2E80" w:rsidRPr="00D97455" w:rsidRDefault="001C2E80" w:rsidP="00D97455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D97455">
        <w:rPr>
          <w:rFonts w:ascii="Times New Roman" w:hAnsi="Times New Roman"/>
          <w:sz w:val="28"/>
          <w:szCs w:val="28"/>
        </w:rPr>
        <w:t>Máme spočítat rychlost……………</w:t>
      </w:r>
      <w:r>
        <w:rPr>
          <w:rFonts w:ascii="Times New Roman" w:hAnsi="Times New Roman"/>
          <w:sz w:val="28"/>
          <w:szCs w:val="28"/>
        </w:rPr>
        <w:t xml:space="preserve">.. </w:t>
      </w:r>
      <w:r w:rsidRPr="00D97455">
        <w:rPr>
          <w:rFonts w:ascii="Times New Roman" w:hAnsi="Times New Roman"/>
          <w:sz w:val="28"/>
          <w:szCs w:val="28"/>
        </w:rPr>
        <w:t>v = ?  (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59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7B05F9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7B05F9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60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7B05F9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7B05F9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D97455">
        <w:rPr>
          <w:rFonts w:ascii="Times New Roman" w:hAnsi="Times New Roman"/>
          <w:sz w:val="28"/>
          <w:szCs w:val="28"/>
        </w:rPr>
        <w:t>)</w:t>
      </w:r>
    </w:p>
    <w:p w:rsidR="001C2E80" w:rsidRPr="00D97455" w:rsidRDefault="001C2E80" w:rsidP="00D97455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line id="Přímá spojnice 31" o:spid="_x0000_s1051" style="position:absolute;z-index:251659776;visibility:visible" from=".45pt,.15pt" to="407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"/>
        </w:pict>
      </w:r>
    </w:p>
    <w:p w:rsidR="001C2E80" w:rsidRPr="00D97455" w:rsidRDefault="001C2E80" w:rsidP="00D97455">
      <w:pPr>
        <w:tabs>
          <w:tab w:val="left" w:pos="900"/>
          <w:tab w:val="left" w:pos="2552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D97455">
        <w:rPr>
          <w:rFonts w:ascii="Times New Roman" w:hAnsi="Times New Roman"/>
          <w:sz w:val="28"/>
          <w:szCs w:val="28"/>
        </w:rPr>
        <w:t xml:space="preserve">v =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61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ED4FC1&quot;/&gt;&lt;wsp:rsid wsp:val=&quot;00FC1D21&quot;/&gt;&lt;/wsp:rsids&gt;&lt;/w:docPr&gt;&lt;w:body&gt;&lt;w:p wsp:rsidR=&quot;00000000&quot; wsp:rsidRDefault=&quot;00ED4FC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7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62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ED4FC1&quot;/&gt;&lt;wsp:rsid wsp:val=&quot;00FC1D21&quot;/&gt;&lt;/wsp:rsids&gt;&lt;/w:docPr&gt;&lt;w:body&gt;&lt;w:p wsp:rsidR=&quot;00000000&quot; wsp:rsidRDefault=&quot;00ED4FC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7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D97455">
        <w:rPr>
          <w:rFonts w:ascii="Times New Roman" w:hAnsi="Times New Roman"/>
          <w:sz w:val="28"/>
          <w:szCs w:val="28"/>
        </w:rPr>
        <w:t xml:space="preserve"> </w:t>
      </w:r>
    </w:p>
    <w:p w:rsidR="001C2E80" w:rsidRPr="00D97455" w:rsidRDefault="001C2E80" w:rsidP="00D97455">
      <w:pPr>
        <w:tabs>
          <w:tab w:val="left" w:pos="900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D97455">
        <w:rPr>
          <w:rFonts w:ascii="Times New Roman" w:hAnsi="Times New Roman"/>
          <w:sz w:val="28"/>
          <w:szCs w:val="28"/>
        </w:rPr>
        <w:t xml:space="preserve">v =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63" type="#_x0000_t75" style="width:24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A63EC&quot;/&gt;&lt;wsp:rsid wsp:val=&quot;00EB1571&quot;/&gt;&lt;wsp:rsid wsp:val=&quot;00FC1D21&quot;/&gt;&lt;/wsp:rsids&gt;&lt;/w:docPr&gt;&lt;w:body&gt;&lt;w:p wsp:rsidR=&quot;00000000&quot; wsp:rsidRDefault=&quot;00EA63EC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00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,5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8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64" type="#_x0000_t75" style="width:24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A63EC&quot;/&gt;&lt;wsp:rsid wsp:val=&quot;00EB1571&quot;/&gt;&lt;wsp:rsid wsp:val=&quot;00FC1D21&quot;/&gt;&lt;/wsp:rsids&gt;&lt;/w:docPr&gt;&lt;w:body&gt;&lt;w:p wsp:rsidR=&quot;00000000&quot; wsp:rsidRDefault=&quot;00EA63EC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00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,5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8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D97455">
        <w:rPr>
          <w:rFonts w:ascii="Times New Roman" w:hAnsi="Times New Roman"/>
          <w:sz w:val="28"/>
          <w:szCs w:val="28"/>
        </w:rPr>
        <w:t xml:space="preserve"> (200:2,5)</w:t>
      </w:r>
    </w:p>
    <w:p w:rsidR="001C2E80" w:rsidRDefault="001C2E80" w:rsidP="005641C3">
      <w:pPr>
        <w:tabs>
          <w:tab w:val="left" w:pos="900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D97455">
        <w:rPr>
          <w:rFonts w:ascii="Times New Roman" w:hAnsi="Times New Roman"/>
          <w:sz w:val="28"/>
          <w:szCs w:val="28"/>
        </w:rPr>
        <w:t xml:space="preserve">v = 80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65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060B9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B060B9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66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060B9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B060B9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</w:p>
    <w:p w:rsidR="001C2E80" w:rsidRPr="00FC1D21" w:rsidRDefault="001C2E80" w:rsidP="00D97455">
      <w:pPr>
        <w:tabs>
          <w:tab w:val="left" w:pos="900"/>
          <w:tab w:val="left" w:pos="2552"/>
          <w:tab w:val="left" w:pos="4111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FC1D21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FC1D21">
        <w:rPr>
          <w:rFonts w:ascii="Times New Roman" w:hAnsi="Times New Roman"/>
          <w:b/>
          <w:sz w:val="28"/>
          <w:szCs w:val="28"/>
        </w:rPr>
        <w:t>:</w:t>
      </w:r>
    </w:p>
    <w:p w:rsidR="001C2E80" w:rsidRDefault="001C2E80" w:rsidP="00D97455">
      <w:pPr>
        <w:tabs>
          <w:tab w:val="left" w:pos="900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Chlapec ujde cestou do školy </w:t>
      </w:r>
      <w:smartTag w:uri="urn:schemas-microsoft-com:office:smarttags" w:element="metricconverter">
        <w:smartTagPr>
          <w:attr w:name="ProductID" w:val="300 m"/>
        </w:smartTagPr>
        <w:r>
          <w:rPr>
            <w:rFonts w:ascii="Times New Roman" w:hAnsi="Times New Roman"/>
            <w:sz w:val="28"/>
            <w:szCs w:val="28"/>
          </w:rPr>
          <w:t>300 m</w:t>
        </w:r>
      </w:smartTag>
      <w:r>
        <w:rPr>
          <w:rFonts w:ascii="Times New Roman" w:hAnsi="Times New Roman"/>
          <w:sz w:val="28"/>
          <w:szCs w:val="28"/>
        </w:rPr>
        <w:t xml:space="preserve"> za 255 s. Jaká je jeho průměrná rychlost                        v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67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55050&quot;/&gt;&lt;wsp:rsid wsp:val=&quot;00EB1571&quot;/&gt;&lt;wsp:rsid wsp:val=&quot;00FC1D21&quot;/&gt;&lt;/wsp:rsids&gt;&lt;/w:docPr&gt;&lt;w:body&gt;&lt;w:p wsp:rsidR=&quot;00000000&quot; wsp:rsidRDefault=&quot;00E55050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68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55050&quot;/&gt;&lt;wsp:rsid wsp:val=&quot;00EB1571&quot;/&gt;&lt;wsp:rsid wsp:val=&quot;00FC1D21&quot;/&gt;&lt;/wsp:rsids&gt;&lt;/w:docPr&gt;&lt;w:body&gt;&lt;w:p wsp:rsidR=&quot;00000000&quot; wsp:rsidRDefault=&quot;00E55050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a v 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69" type="#_x0000_t75" style="width:19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32593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832593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9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70" type="#_x0000_t75" style="width:19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32593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832593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9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?</w:t>
      </w:r>
    </w:p>
    <w:p w:rsidR="001C2E80" w:rsidRDefault="001C2E80" w:rsidP="00183A7F">
      <w:pPr>
        <w:tabs>
          <w:tab w:val="left" w:pos="1418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C1D21">
        <w:rPr>
          <w:rFonts w:ascii="Times New Roman" w:hAnsi="Times New Roman"/>
          <w:i/>
          <w:sz w:val="28"/>
          <w:szCs w:val="28"/>
        </w:rPr>
        <w:t>Řešení: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s = </w:t>
      </w:r>
    </w:p>
    <w:p w:rsidR="001C2E80" w:rsidRDefault="001C2E80" w:rsidP="00183A7F">
      <w:pPr>
        <w:tabs>
          <w:tab w:val="left" w:pos="1418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 =</w:t>
      </w:r>
    </w:p>
    <w:p w:rsidR="001C2E80" w:rsidRPr="00D97455" w:rsidRDefault="001C2E80" w:rsidP="00183A7F">
      <w:pPr>
        <w:tabs>
          <w:tab w:val="left" w:pos="1418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line id="Přímá spojnice 4" o:spid="_x0000_s1052" style="position:absolute;z-index:251660800;visibility:visible" from="36.2pt,30.2pt" to="443.0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" strokecolor="windowText"/>
        </w:pict>
      </w:r>
      <w:r>
        <w:rPr>
          <w:rFonts w:ascii="Times New Roman" w:hAnsi="Times New Roman"/>
          <w:sz w:val="28"/>
          <w:szCs w:val="28"/>
        </w:rPr>
        <w:tab/>
        <w:t xml:space="preserve">v =  ? (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71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705D4&quot;/&gt;&lt;wsp:rsid wsp:val=&quot;00FC1D21&quot;/&gt;&lt;/wsp:rsids&gt;&lt;/w:docPr&gt;&lt;w:body&gt;&lt;w:p wsp:rsidR=&quot;00000000&quot; wsp:rsidRDefault=&quot;00F705D4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2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72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705D4&quot;/&gt;&lt;wsp:rsid wsp:val=&quot;00FC1D21&quot;/&gt;&lt;/wsp:rsids&gt;&lt;/w:docPr&gt;&lt;w:body&gt;&lt;w:p wsp:rsidR=&quot;00000000&quot; wsp:rsidRDefault=&quot;00F705D4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2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)</w:t>
      </w:r>
    </w:p>
    <w:p w:rsidR="001C2E80" w:rsidRPr="00D97455" w:rsidRDefault="001C2E80" w:rsidP="00183A7F">
      <w:pPr>
        <w:tabs>
          <w:tab w:val="left" w:pos="1418"/>
          <w:tab w:val="left" w:pos="255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 xml:space="preserve">v =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73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55E02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D55E02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7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74" type="#_x0000_t75" style="width:8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55E02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D55E02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7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D97455">
        <w:rPr>
          <w:rFonts w:ascii="Times New Roman" w:hAnsi="Times New Roman"/>
          <w:sz w:val="28"/>
          <w:szCs w:val="28"/>
        </w:rPr>
        <w:t xml:space="preserve"> </w:t>
      </w:r>
    </w:p>
    <w:p w:rsidR="001C2E80" w:rsidRDefault="001C2E80" w:rsidP="00183A7F">
      <w:pPr>
        <w:tabs>
          <w:tab w:val="left" w:pos="1418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v =</w:t>
      </w:r>
    </w:p>
    <w:p w:rsidR="001C2E80" w:rsidRPr="00541A51" w:rsidRDefault="001C2E80" w:rsidP="00541A51">
      <w:pPr>
        <w:tabs>
          <w:tab w:val="left" w:pos="1418"/>
          <w:tab w:val="left" w:pos="2552"/>
          <w:tab w:val="left" w:pos="4111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v =</w:t>
      </w:r>
      <w:r w:rsidRPr="00D97455">
        <w:rPr>
          <w:rFonts w:ascii="Times New Roman" w:hAnsi="Times New Roman"/>
          <w:sz w:val="28"/>
          <w:szCs w:val="28"/>
        </w:rPr>
        <w:tab/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75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A5657&quot;/&gt;&lt;wsp:rsid wsp:val=&quot;00FC1D21&quot;/&gt;&lt;/wsp:rsids&gt;&lt;/w:docPr&gt;&lt;w:body&gt;&lt;w:p wsp:rsidR=&quot;00000000&quot; wsp:rsidRDefault=&quot;00FA5657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2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76" type="#_x0000_t75" style="width:13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A5657&quot;/&gt;&lt;wsp:rsid wsp:val=&quot;00FC1D21&quot;/&gt;&lt;/wsp:rsids&gt;&lt;/w:docPr&gt;&lt;w:body&gt;&lt;w:p wsp:rsidR=&quot;00000000&quot; wsp:rsidRDefault=&quot;00FA5657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32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                </w:t>
      </w:r>
      <w:r w:rsidRPr="00810C6E">
        <w:rPr>
          <w:rFonts w:ascii="Times New Roman" w:hAnsi="Times New Roman"/>
          <w:sz w:val="28"/>
          <w:szCs w:val="28"/>
        </w:rPr>
        <w:fldChar w:fldCharType="begin"/>
      </w:r>
      <w:r w:rsidRPr="00810C6E">
        <w:rPr>
          <w:rFonts w:ascii="Times New Roman" w:hAnsi="Times New Roman"/>
          <w:sz w:val="28"/>
          <w:szCs w:val="28"/>
        </w:rPr>
        <w:instrText xml:space="preserve"> QUOTE </w:instrText>
      </w:r>
      <w:r w:rsidRPr="00810C6E">
        <w:pict>
          <v:shape id="_x0000_i1077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352CE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B352CE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instrText xml:space="preserve"> </w:instrText>
      </w:r>
      <w:r w:rsidRPr="00810C6E">
        <w:rPr>
          <w:rFonts w:ascii="Times New Roman" w:hAnsi="Times New Roman"/>
          <w:sz w:val="28"/>
          <w:szCs w:val="28"/>
        </w:rPr>
        <w:fldChar w:fldCharType="separate"/>
      </w:r>
      <w:r w:rsidRPr="00810C6E">
        <w:pict>
          <v:shape id="_x0000_i1078" type="#_x0000_t75" style="width:21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662CC&quot;/&gt;&lt;wsp:rsid wsp:val=&quot;00013106&quot;/&gt;&lt;wsp:rsid wsp:val=&quot;000843FC&quot;/&gt;&lt;wsp:rsid wsp:val=&quot;00143D11&quot;/&gt;&lt;wsp:rsid wsp:val=&quot;00183A7F&quot;/&gt;&lt;wsp:rsid wsp:val=&quot;001B650A&quot;/&gt;&lt;wsp:rsid wsp:val=&quot;00237B90&quot;/&gt;&lt;wsp:rsid wsp:val=&quot;00284FF1&quot;/&gt;&lt;wsp:rsid wsp:val=&quot;002B7E57&quot;/&gt;&lt;wsp:rsid wsp:val=&quot;002C50BA&quot;/&gt;&lt;wsp:rsid wsp:val=&quot;0049590C&quot;/&gt;&lt;wsp:rsid wsp:val=&quot;004A24B2&quot;/&gt;&lt;wsp:rsid wsp:val=&quot;00505DD7&quot;/&gt;&lt;wsp:rsid wsp:val=&quot;00541A51&quot;/&gt;&lt;wsp:rsid wsp:val=&quot;005E1570&quot;/&gt;&lt;wsp:rsid wsp:val=&quot;005F4FF3&quot;/&gt;&lt;wsp:rsid wsp:val=&quot;006679D3&quot;/&gt;&lt;wsp:rsid wsp:val=&quot;006B2C82&quot;/&gt;&lt;wsp:rsid wsp:val=&quot;00725106&quot;/&gt;&lt;wsp:rsid wsp:val=&quot;00810C6E&quot;/&gt;&lt;wsp:rsid wsp:val=&quot;00820641&quot;/&gt;&lt;wsp:rsid wsp:val=&quot;008B578A&quot;/&gt;&lt;wsp:rsid wsp:val=&quot;00940900&quot;/&gt;&lt;wsp:rsid wsp:val=&quot;009662CC&quot;/&gt;&lt;wsp:rsid wsp:val=&quot;00B25770&quot;/&gt;&lt;wsp:rsid wsp:val=&quot;00B352CE&quot;/&gt;&lt;wsp:rsid wsp:val=&quot;00B80CB9&quot;/&gt;&lt;wsp:rsid wsp:val=&quot;00C823EE&quot;/&gt;&lt;wsp:rsid wsp:val=&quot;00CE7C9B&quot;/&gt;&lt;wsp:rsid wsp:val=&quot;00D55473&quot;/&gt;&lt;wsp:rsid wsp:val=&quot;00D94839&quot;/&gt;&lt;wsp:rsid wsp:val=&quot;00D97455&quot;/&gt;&lt;wsp:rsid wsp:val=&quot;00DC013D&quot;/&gt;&lt;wsp:rsid wsp:val=&quot;00EB1571&quot;/&gt;&lt;wsp:rsid wsp:val=&quot;00FC1D21&quot;/&gt;&lt;/wsp:rsids&gt;&lt;/w:docPr&gt;&lt;w:body&gt;&lt;w:p wsp:rsidR=&quot;00000000&quot; wsp:rsidRDefault=&quot;00B352CE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km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10C6E">
        <w:rPr>
          <w:rFonts w:ascii="Times New Roman" w:hAnsi="Times New Roman"/>
          <w:sz w:val="28"/>
          <w:szCs w:val="28"/>
        </w:rPr>
        <w:fldChar w:fldCharType="end"/>
      </w: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D97455"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ab/>
      </w:r>
      <w:r w:rsidRPr="00D974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sectPr w:rsidR="001C2E80" w:rsidRPr="00541A51" w:rsidSect="00940900">
      <w:pgSz w:w="11906" w:h="16838"/>
      <w:pgMar w:top="1134" w:right="1417" w:bottom="1134" w:left="1417" w:header="850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E80" w:rsidRDefault="001C2E80" w:rsidP="00820641">
      <w:pPr>
        <w:spacing w:after="0" w:line="240" w:lineRule="auto"/>
      </w:pPr>
      <w:r>
        <w:separator/>
      </w:r>
    </w:p>
  </w:endnote>
  <w:endnote w:type="continuationSeparator" w:id="0">
    <w:p w:rsidR="001C2E80" w:rsidRDefault="001C2E80" w:rsidP="00820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E80" w:rsidRDefault="001C2E80" w:rsidP="00820641">
      <w:pPr>
        <w:spacing w:after="0" w:line="240" w:lineRule="auto"/>
      </w:pPr>
      <w:r>
        <w:separator/>
      </w:r>
    </w:p>
  </w:footnote>
  <w:footnote w:type="continuationSeparator" w:id="0">
    <w:p w:rsidR="001C2E80" w:rsidRDefault="001C2E80" w:rsidP="00820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47260"/>
    <w:multiLevelType w:val="hybridMultilevel"/>
    <w:tmpl w:val="58566450"/>
    <w:lvl w:ilvl="0" w:tplc="63DC5668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5B5A6F"/>
    <w:multiLevelType w:val="hybridMultilevel"/>
    <w:tmpl w:val="AEDE2B5E"/>
    <w:lvl w:ilvl="0" w:tplc="2488F56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D514B"/>
    <w:multiLevelType w:val="hybridMultilevel"/>
    <w:tmpl w:val="098ED424"/>
    <w:lvl w:ilvl="0" w:tplc="62DAD648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62CC"/>
    <w:rsid w:val="00013106"/>
    <w:rsid w:val="0001512E"/>
    <w:rsid w:val="000843FC"/>
    <w:rsid w:val="00143D11"/>
    <w:rsid w:val="00183A7F"/>
    <w:rsid w:val="001B650A"/>
    <w:rsid w:val="001C2E80"/>
    <w:rsid w:val="00237B90"/>
    <w:rsid w:val="00284FF1"/>
    <w:rsid w:val="002B4F32"/>
    <w:rsid w:val="002B7E57"/>
    <w:rsid w:val="002C50BA"/>
    <w:rsid w:val="0049590C"/>
    <w:rsid w:val="004A24B2"/>
    <w:rsid w:val="00505DD7"/>
    <w:rsid w:val="00541A51"/>
    <w:rsid w:val="005641C3"/>
    <w:rsid w:val="005E1570"/>
    <w:rsid w:val="005F4FF3"/>
    <w:rsid w:val="006679D3"/>
    <w:rsid w:val="006B2C82"/>
    <w:rsid w:val="00725106"/>
    <w:rsid w:val="00810C6E"/>
    <w:rsid w:val="00820641"/>
    <w:rsid w:val="008B578A"/>
    <w:rsid w:val="00940900"/>
    <w:rsid w:val="009662CC"/>
    <w:rsid w:val="00994B05"/>
    <w:rsid w:val="00B25770"/>
    <w:rsid w:val="00B80CB9"/>
    <w:rsid w:val="00C57090"/>
    <w:rsid w:val="00C823EE"/>
    <w:rsid w:val="00CE7C9B"/>
    <w:rsid w:val="00D55473"/>
    <w:rsid w:val="00D94839"/>
    <w:rsid w:val="00D97455"/>
    <w:rsid w:val="00DC013D"/>
    <w:rsid w:val="00EB1571"/>
    <w:rsid w:val="00FC1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7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B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57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B2C8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80CB9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820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2064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20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20641"/>
    <w:rPr>
      <w:rFonts w:cs="Times New Roman"/>
    </w:rPr>
  </w:style>
  <w:style w:type="table" w:styleId="TableGrid">
    <w:name w:val="Table Grid"/>
    <w:basedOn w:val="TableNormal"/>
    <w:uiPriority w:val="99"/>
    <w:rsid w:val="00C823E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56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oleObject" Target="embeddings/oleObject14.bin"/><Relationship Id="rId39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9.wmf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3.bin"/><Relationship Id="rId33" Type="http://schemas.openxmlformats.org/officeDocument/2006/relationships/image" Target="media/image8.png"/><Relationship Id="rId38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7.bin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12.bin"/><Relationship Id="rId32" Type="http://schemas.openxmlformats.org/officeDocument/2006/relationships/image" Target="media/image7.png"/><Relationship Id="rId37" Type="http://schemas.openxmlformats.org/officeDocument/2006/relationships/image" Target="media/image10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6.bin"/><Relationship Id="rId36" Type="http://schemas.openxmlformats.org/officeDocument/2006/relationships/oleObject" Target="embeddings/oleObject21.bin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9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5.bin"/><Relationship Id="rId30" Type="http://schemas.openxmlformats.org/officeDocument/2006/relationships/oleObject" Target="embeddings/oleObject18.bin"/><Relationship Id="rId35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7</Pages>
  <Words>654</Words>
  <Characters>3860</Characters>
  <Application>Microsoft Office Outlook</Application>
  <DocSecurity>0</DocSecurity>
  <Lines>0</Lines>
  <Paragraphs>0</Paragraphs>
  <ScaleCrop>false</ScaleCrop>
  <Company>ZŠ Moravský Krumlov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Leona Zejdová</dc:creator>
  <cp:keywords/>
  <dc:description/>
  <cp:lastModifiedBy>DUM</cp:lastModifiedBy>
  <cp:revision>2</cp:revision>
  <dcterms:created xsi:type="dcterms:W3CDTF">2013-05-06T13:01:00Z</dcterms:created>
  <dcterms:modified xsi:type="dcterms:W3CDTF">2013-05-06T13:01:00Z</dcterms:modified>
</cp:coreProperties>
</file>