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D5E" w:rsidRDefault="00CF2D5E" w:rsidP="00E16585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8" o:spid="_x0000_s1026" type="#_x0000_t75" style="position:absolute;margin-left:65.55pt;margin-top:-10.65pt;width:379.95pt;height:92.85pt;z-index:251678208;visibility:visible;mso-wrap-distance-left:0;mso-wrap-distance-right:0" filled="t">
            <v:imagedata r:id="rId5" o:title=""/>
            <w10:wrap type="square" side="largest"/>
          </v:shape>
        </w:pict>
      </w:r>
    </w:p>
    <w:p w:rsidR="00CF2D5E" w:rsidRDefault="00CF2D5E" w:rsidP="00E16585"/>
    <w:p w:rsidR="00CF2D5E" w:rsidRDefault="00CF2D5E" w:rsidP="00E16585"/>
    <w:p w:rsidR="00CF2D5E" w:rsidRDefault="00CF2D5E" w:rsidP="00E16585"/>
    <w:p w:rsidR="00CF2D5E" w:rsidRDefault="00CF2D5E" w:rsidP="00E16585"/>
    <w:p w:rsidR="00CF2D5E" w:rsidRDefault="00CF2D5E" w:rsidP="00E16585"/>
    <w:p w:rsidR="00CF2D5E" w:rsidRDefault="00CF2D5E" w:rsidP="00E16585"/>
    <w:tbl>
      <w:tblPr>
        <w:tblW w:w="10490" w:type="dxa"/>
        <w:tblInd w:w="-497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858"/>
      </w:tblGrid>
      <w:tr w:rsidR="00CF2D5E" w:rsidTr="0011704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ZŠ Brno, Měšťanská 21, Brno-Tuřany 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Pr="002E6FE9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02BD1">
              <w:rPr>
                <w:rFonts w:ascii="Arial" w:hAnsi="Arial" w:cs="Arial"/>
                <w:color w:val="000000"/>
                <w:sz w:val="22"/>
                <w:szCs w:val="22"/>
              </w:rPr>
              <w:t>Vztlaková síla působící na těleso v kapalině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Pr="00A34845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A34845">
              <w:rPr>
                <w:rFonts w:ascii="Arial" w:hAnsi="Arial" w:cs="Arial"/>
                <w:color w:val="000000"/>
                <w:sz w:val="22"/>
                <w:szCs w:val="22"/>
              </w:rPr>
              <w:t>II_2-02_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D5E" w:rsidRPr="002E6FE9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Kapaliny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F2D5E" w:rsidRPr="002E6FE9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Vyhledat a získat vědomosti z učiva - </w:t>
            </w:r>
            <w:r w:rsidRPr="00E02BD1">
              <w:rPr>
                <w:rFonts w:ascii="Arial" w:hAnsi="Arial" w:cs="Arial"/>
                <w:color w:val="000000"/>
                <w:sz w:val="22"/>
                <w:szCs w:val="22"/>
              </w:rPr>
              <w:t>Vztlaková síla působící na těleso v kapalině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D5E" w:rsidRPr="00C077A4" w:rsidRDefault="00CF2D5E" w:rsidP="00370EFF">
            <w:pPr>
              <w:rPr>
                <w:rFonts w:ascii="Arial" w:hAnsi="Arial" w:cs="Arial"/>
                <w:sz w:val="22"/>
                <w:szCs w:val="22"/>
              </w:rPr>
            </w:pPr>
            <w:r w:rsidRPr="00C077A4">
              <w:rPr>
                <w:rFonts w:ascii="Arial" w:hAnsi="Arial" w:cs="Arial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CF2D5E" w:rsidRPr="00C077A4" w:rsidRDefault="00CF2D5E" w:rsidP="00370EFF">
            <w:pPr>
              <w:rPr>
                <w:rFonts w:ascii="Arial" w:hAnsi="Arial" w:cs="Arial"/>
                <w:sz w:val="22"/>
                <w:szCs w:val="22"/>
              </w:rPr>
            </w:pPr>
            <w:r w:rsidRPr="00C077A4">
              <w:rPr>
                <w:rFonts w:ascii="Arial" w:hAnsi="Arial" w:cs="Arial"/>
                <w:sz w:val="22"/>
                <w:szCs w:val="22"/>
              </w:rPr>
              <w:t>18. 5. 2012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CF2D5E" w:rsidRPr="00C077A4" w:rsidRDefault="00CF2D5E" w:rsidP="00370EFF">
            <w:pPr>
              <w:rPr>
                <w:rFonts w:ascii="Arial" w:hAnsi="Arial" w:cs="Arial"/>
                <w:sz w:val="22"/>
                <w:szCs w:val="22"/>
              </w:rPr>
            </w:pPr>
            <w:r w:rsidRPr="00C077A4">
              <w:rPr>
                <w:rFonts w:ascii="Arial" w:hAnsi="Arial" w:cs="Arial"/>
                <w:sz w:val="22"/>
                <w:szCs w:val="22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F2D5E" w:rsidRPr="00C077A4" w:rsidRDefault="00CF2D5E" w:rsidP="00370EFF">
            <w:pPr>
              <w:rPr>
                <w:rFonts w:ascii="Arial" w:hAnsi="Arial" w:cs="Arial"/>
                <w:sz w:val="22"/>
                <w:szCs w:val="22"/>
              </w:rPr>
            </w:pPr>
            <w:r w:rsidRPr="00C077A4">
              <w:rPr>
                <w:rFonts w:ascii="Arial" w:hAnsi="Arial" w:cs="Arial"/>
                <w:sz w:val="22"/>
                <w:szCs w:val="22"/>
              </w:rPr>
              <w:t xml:space="preserve">květen 2012 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tužka, sbírka pomůcek „Mechanika kapalin“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7</w:t>
            </w:r>
            <w:r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.ročník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2004. ISBN 80-7238-431-7</w:t>
            </w:r>
          </w:p>
          <w:p w:rsidR="00CF2D5E" w:rsidRPr="000549D7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KOLÁŘOVÁ R., BOHUNĚK J. </w:t>
            </w:r>
            <w:r w:rsidRPr="000549D7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7.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  <w:r w:rsidRPr="000549D7">
              <w:rPr>
                <w:rFonts w:ascii="Arial" w:hAnsi="Arial" w:cs="Arial"/>
                <w:i/>
                <w:color w:val="000000"/>
                <w:sz w:val="22"/>
                <w:szCs w:val="22"/>
              </w:rPr>
              <w:t>ročník základní školy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2.vyd. Prometheus 2003. ISBN 80-7196-265-1</w:t>
            </w:r>
          </w:p>
        </w:tc>
      </w:tr>
      <w:tr w:rsidR="00CF2D5E" w:rsidTr="0011704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CF2D5E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F2D5E" w:rsidRDefault="00CF2D5E" w:rsidP="00370EFF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F2D5E" w:rsidRPr="002E6FE9" w:rsidRDefault="00CF2D5E" w:rsidP="00370E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VY_32_INOVACE_III_2-02_57- </w:t>
            </w:r>
            <w:r w:rsidRPr="00E02BD1">
              <w:rPr>
                <w:rFonts w:ascii="Arial" w:hAnsi="Arial" w:cs="Arial"/>
                <w:color w:val="000000"/>
                <w:sz w:val="22"/>
                <w:szCs w:val="22"/>
              </w:rPr>
              <w:t>Vztlaková síla působící na těleso v kapalině</w:t>
            </w:r>
          </w:p>
        </w:tc>
      </w:tr>
    </w:tbl>
    <w:p w:rsidR="00CF2D5E" w:rsidRDefault="00CF2D5E" w:rsidP="00E16585"/>
    <w:p w:rsidR="00CF2D5E" w:rsidRPr="00EB5721" w:rsidRDefault="00CF2D5E" w:rsidP="00E16585">
      <w:pPr>
        <w:rPr>
          <w:rFonts w:ascii="Calibri" w:hAnsi="Calibri" w:cs="Calibri"/>
          <w:b/>
          <w:sz w:val="22"/>
          <w:szCs w:val="22"/>
          <w:u w:val="single"/>
        </w:rPr>
      </w:pPr>
      <w:r w:rsidRPr="00EB5721">
        <w:rPr>
          <w:rFonts w:ascii="Calibri" w:hAnsi="Calibri" w:cs="Calibri"/>
          <w:b/>
          <w:sz w:val="22"/>
          <w:szCs w:val="22"/>
          <w:u w:val="single"/>
        </w:rPr>
        <w:t xml:space="preserve">Pro žáky: </w:t>
      </w:r>
    </w:p>
    <w:p w:rsidR="00CF2D5E" w:rsidRPr="00EB5721" w:rsidRDefault="00CF2D5E" w:rsidP="00E16585">
      <w:pPr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- pracovní list, učebnici, tužku obyčejnou</w:t>
      </w:r>
    </w:p>
    <w:p w:rsidR="00CF2D5E" w:rsidRPr="00EB5721" w:rsidRDefault="00CF2D5E" w:rsidP="00E16585">
      <w:pPr>
        <w:rPr>
          <w:rFonts w:ascii="Calibri" w:hAnsi="Calibri" w:cs="Calibri"/>
          <w:b/>
          <w:sz w:val="22"/>
          <w:szCs w:val="22"/>
          <w:u w:val="single"/>
        </w:rPr>
      </w:pPr>
      <w:bookmarkStart w:id="0" w:name="_GoBack"/>
      <w:bookmarkEnd w:id="0"/>
    </w:p>
    <w:p w:rsidR="00CF2D5E" w:rsidRPr="00EB5721" w:rsidRDefault="00CF2D5E" w:rsidP="00E16585">
      <w:pPr>
        <w:rPr>
          <w:rFonts w:ascii="Calibri" w:hAnsi="Calibri" w:cs="Calibri"/>
          <w:b/>
          <w:sz w:val="22"/>
          <w:szCs w:val="22"/>
          <w:u w:val="single"/>
        </w:rPr>
      </w:pPr>
      <w:r w:rsidRPr="00EB5721">
        <w:rPr>
          <w:rFonts w:ascii="Calibri" w:hAnsi="Calibri" w:cs="Calibri"/>
          <w:b/>
          <w:sz w:val="22"/>
          <w:szCs w:val="22"/>
          <w:u w:val="single"/>
        </w:rPr>
        <w:t xml:space="preserve">Pro učitele: 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nakopíruje pracovní listy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název tohoto pracovního listu se neshoduje s názvem kapitoly v učebnici, ten je „Archimédův zákon“, kterou jsem se rozhodla rozdělit do dvou podkapitol – 1. Vztlaková síla působící na těleso v kapalině, 2. Archimédův zákon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po výkladu učiva „</w:t>
      </w:r>
      <w:r w:rsidRPr="00EB5721">
        <w:rPr>
          <w:rFonts w:ascii="Calibri" w:hAnsi="Calibri" w:cs="Calibri"/>
          <w:color w:val="000000"/>
          <w:sz w:val="22"/>
          <w:szCs w:val="22"/>
        </w:rPr>
        <w:t>Vztlaková síla působící na těleso v kapalině</w:t>
      </w:r>
      <w:r w:rsidRPr="00EB5721">
        <w:rPr>
          <w:rFonts w:ascii="Calibri" w:hAnsi="Calibri" w:cs="Calibri"/>
          <w:sz w:val="22"/>
          <w:szCs w:val="22"/>
        </w:rPr>
        <w:t>“ a předvedení pokusů žáci pomocí učebnice ze stran 73-75 samostatně vyplní vynechaná místa pracovního listu, vypracují zadané otázky a úkoly. Doporučuji předvedení všech pokusů ve výkladové části.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učitel zkontroluje vyplněné listy, žákům s poruchami učení a integrovaným pomáhá při vyplnění individuálně.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pracovní list slouží jako zápis k samostatnému studiu žáků.</w:t>
      </w:r>
    </w:p>
    <w:p w:rsidR="00CF2D5E" w:rsidRPr="00EB5721" w:rsidRDefault="00CF2D5E" w:rsidP="00E16585">
      <w:pPr>
        <w:rPr>
          <w:rFonts w:ascii="Calibri" w:hAnsi="Calibri" w:cs="Calibri"/>
          <w:sz w:val="22"/>
          <w:szCs w:val="22"/>
        </w:rPr>
      </w:pPr>
    </w:p>
    <w:p w:rsidR="00CF2D5E" w:rsidRPr="00EB5721" w:rsidRDefault="00CF2D5E" w:rsidP="00E16585">
      <w:pPr>
        <w:rPr>
          <w:rFonts w:ascii="Calibri" w:hAnsi="Calibri" w:cs="Calibri"/>
          <w:sz w:val="22"/>
          <w:szCs w:val="22"/>
        </w:rPr>
      </w:pPr>
    </w:p>
    <w:p w:rsidR="00CF2D5E" w:rsidRPr="00EB5721" w:rsidRDefault="00CF2D5E" w:rsidP="00E16585">
      <w:pPr>
        <w:rPr>
          <w:rFonts w:ascii="Calibri" w:hAnsi="Calibri" w:cs="Calibri"/>
          <w:b/>
          <w:sz w:val="22"/>
          <w:szCs w:val="22"/>
          <w:u w:val="single"/>
        </w:rPr>
      </w:pPr>
      <w:r w:rsidRPr="00EB5721">
        <w:rPr>
          <w:rFonts w:ascii="Calibri" w:hAnsi="Calibri" w:cs="Calibri"/>
          <w:b/>
          <w:sz w:val="22"/>
          <w:szCs w:val="22"/>
          <w:u w:val="single"/>
        </w:rPr>
        <w:t xml:space="preserve">Zhodnocení hodiny: 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žáci úkol splnili bez větších problémů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drobné nedostatky se objevili u otázky č.5</w:t>
      </w:r>
    </w:p>
    <w:p w:rsidR="00CF2D5E" w:rsidRPr="00EB5721" w:rsidRDefault="00CF2D5E" w:rsidP="00E16585">
      <w:pPr>
        <w:rPr>
          <w:rFonts w:ascii="Calibri" w:hAnsi="Calibri" w:cs="Calibri"/>
          <w:sz w:val="22"/>
          <w:szCs w:val="22"/>
        </w:rPr>
      </w:pPr>
    </w:p>
    <w:p w:rsidR="00CF2D5E" w:rsidRPr="00EB5721" w:rsidRDefault="00CF2D5E" w:rsidP="00E16585">
      <w:pPr>
        <w:rPr>
          <w:rFonts w:ascii="Calibri" w:hAnsi="Calibri" w:cs="Calibri"/>
          <w:b/>
          <w:sz w:val="22"/>
          <w:szCs w:val="22"/>
          <w:u w:val="single"/>
        </w:rPr>
      </w:pPr>
      <w:r w:rsidRPr="00EB5721">
        <w:rPr>
          <w:rFonts w:ascii="Calibri" w:hAnsi="Calibri" w:cs="Calibri"/>
          <w:b/>
          <w:sz w:val="22"/>
          <w:szCs w:val="22"/>
          <w:u w:val="single"/>
        </w:rPr>
        <w:t>Závěr: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zápis učiva formou těchto PL je rychlejší a přehlednější, žákům zbývá dostatek času na zafixování látky během hodiny</w:t>
      </w:r>
    </w:p>
    <w:p w:rsidR="00CF2D5E" w:rsidRPr="00EB5721" w:rsidRDefault="00CF2D5E" w:rsidP="00E16585">
      <w:pPr>
        <w:numPr>
          <w:ilvl w:val="0"/>
          <w:numId w:val="3"/>
        </w:numPr>
        <w:overflowPunct/>
        <w:autoSpaceDE/>
        <w:autoSpaceDN/>
        <w:adjustRightInd/>
        <w:textAlignment w:val="auto"/>
        <w:rPr>
          <w:rFonts w:ascii="Calibri" w:hAnsi="Calibri" w:cs="Calibri"/>
          <w:sz w:val="22"/>
          <w:szCs w:val="22"/>
        </w:rPr>
      </w:pPr>
      <w:r w:rsidRPr="00EB5721">
        <w:rPr>
          <w:rFonts w:ascii="Calibri" w:hAnsi="Calibri" w:cs="Calibri"/>
          <w:sz w:val="22"/>
          <w:szCs w:val="22"/>
        </w:rPr>
        <w:t>podpora čtenářské gramotnosti</w:t>
      </w:r>
    </w:p>
    <w:p w:rsidR="00CF2D5E" w:rsidRPr="005B238C" w:rsidRDefault="00CF2D5E" w:rsidP="00E16585">
      <w:pPr>
        <w:rPr>
          <w:rFonts w:ascii="Arial" w:hAnsi="Arial" w:cs="Arial"/>
          <w:sz w:val="22"/>
          <w:szCs w:val="22"/>
        </w:rPr>
      </w:pPr>
    </w:p>
    <w:p w:rsidR="00CF2D5E" w:rsidRPr="005B238C" w:rsidRDefault="00CF2D5E" w:rsidP="00E16585">
      <w:pPr>
        <w:rPr>
          <w:sz w:val="22"/>
          <w:szCs w:val="22"/>
        </w:rPr>
      </w:pPr>
    </w:p>
    <w:p w:rsidR="00CF2D5E" w:rsidRPr="005B238C" w:rsidRDefault="00CF2D5E" w:rsidP="00E16585">
      <w:pPr>
        <w:rPr>
          <w:sz w:val="22"/>
          <w:szCs w:val="22"/>
        </w:rPr>
      </w:pPr>
    </w:p>
    <w:p w:rsidR="00CF2D5E" w:rsidRDefault="00CF2D5E">
      <w:pPr>
        <w:overflowPunct/>
        <w:autoSpaceDE/>
        <w:autoSpaceDN/>
        <w:adjustRightInd/>
        <w:spacing w:after="200" w:line="276" w:lineRule="auto"/>
        <w:textAlignment w:val="auto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CF2D5E" w:rsidRPr="00994B05" w:rsidRDefault="00CF2D5E" w:rsidP="00E16585">
      <w:pPr>
        <w:rPr>
          <w:b/>
          <w:sz w:val="32"/>
          <w:szCs w:val="32"/>
        </w:rPr>
      </w:pPr>
      <w:r>
        <w:rPr>
          <w:b/>
          <w:sz w:val="32"/>
          <w:szCs w:val="32"/>
        </w:rPr>
        <w:t>Pracovní list:</w:t>
      </w:r>
    </w:p>
    <w:p w:rsidR="00CF2D5E" w:rsidRDefault="00CF2D5E" w:rsidP="007932BC">
      <w:pPr>
        <w:ind w:left="2977" w:hanging="2977"/>
        <w:jc w:val="center"/>
        <w:rPr>
          <w:b/>
          <w:sz w:val="48"/>
          <w:szCs w:val="48"/>
        </w:rPr>
      </w:pPr>
      <w:r w:rsidRPr="007932BC">
        <w:rPr>
          <w:b/>
          <w:sz w:val="48"/>
          <w:szCs w:val="48"/>
        </w:rPr>
        <w:t>Vztlaková síla působící na těleso v</w:t>
      </w:r>
      <w:r>
        <w:rPr>
          <w:b/>
          <w:sz w:val="48"/>
          <w:szCs w:val="48"/>
        </w:rPr>
        <w:t> </w:t>
      </w:r>
      <w:r w:rsidRPr="007932BC">
        <w:rPr>
          <w:b/>
          <w:sz w:val="48"/>
          <w:szCs w:val="48"/>
        </w:rPr>
        <w:t>kapalině</w:t>
      </w:r>
    </w:p>
    <w:p w:rsidR="00CF2D5E" w:rsidRPr="007932BC" w:rsidRDefault="00CF2D5E" w:rsidP="007932BC">
      <w:pPr>
        <w:ind w:left="2977" w:hanging="2977"/>
        <w:jc w:val="center"/>
        <w:rPr>
          <w:b/>
          <w:sz w:val="48"/>
          <w:szCs w:val="48"/>
        </w:rPr>
      </w:pPr>
    </w:p>
    <w:p w:rsidR="00CF2D5E" w:rsidRPr="00894645" w:rsidRDefault="00CF2D5E" w:rsidP="00894645">
      <w:pPr>
        <w:ind w:left="2977" w:hanging="2977"/>
        <w:rPr>
          <w:i/>
          <w:sz w:val="24"/>
          <w:szCs w:val="24"/>
        </w:rPr>
      </w:pPr>
      <w:r w:rsidRPr="00894645">
        <w:rPr>
          <w:b/>
          <w:sz w:val="28"/>
          <w:szCs w:val="28"/>
        </w:rPr>
        <w:t>Pokus</w:t>
      </w:r>
      <w:r>
        <w:rPr>
          <w:b/>
          <w:sz w:val="24"/>
          <w:szCs w:val="24"/>
        </w:rPr>
        <w:t xml:space="preserve"> </w:t>
      </w:r>
      <w:r w:rsidRPr="00CA5DB4">
        <w:rPr>
          <w:i/>
        </w:rPr>
        <w:t xml:space="preserve">V obrázku popiš </w:t>
      </w:r>
      <w:r>
        <w:rPr>
          <w:i/>
        </w:rPr>
        <w:t xml:space="preserve">značkami </w:t>
      </w:r>
      <w:r w:rsidRPr="00CA5DB4">
        <w:rPr>
          <w:i/>
        </w:rPr>
        <w:t>zakreslené síly</w:t>
      </w:r>
      <w:r>
        <w:rPr>
          <w:i/>
        </w:rPr>
        <w:t>.</w:t>
      </w:r>
    </w:p>
    <w:p w:rsidR="00CF2D5E" w:rsidRDefault="00CF2D5E" w:rsidP="00057DCD">
      <w:pPr>
        <w:ind w:left="2977" w:hanging="2977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group id="Skupina 106" o:spid="_x0000_s1027" style="position:absolute;left:0;text-align:left;margin-left:22.15pt;margin-top:4.6pt;width:414pt;height:12.75pt;z-index:251646464" coordsize="52578,1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">
            <v:rect id="Obdélník 26" o:spid="_x0000_s1028" alt="Světlé dřevo" style="position:absolute;width:52578;height:1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oKesUA&#10;AADbAAAADwAAAGRycy9kb3ducmV2LnhtbESPQWsCMRSE70L/Q3gFL6LZblF0NUoRBBEUtAU9PjbP&#10;zbabl3UTdfvvjVDocZiZb5jZorWVuFHjS8cK3gYJCOLc6ZILBV+fq/4YhA/IGivHpOCXPCzmL50Z&#10;ZtrdeU+3QyhEhLDPUIEJoc6k9Lkhi37gauLonV1jMUTZFFI3eI9wW8k0SUbSYslxwWBNS0P5z+Fq&#10;FZzq3a64bHuTPH0f8sbsr9/nIynVfW0/piACteE//NdeawXpCJ5f4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Kgp6xQAAANsAAAAPAAAAAAAAAAAAAAAAAJgCAABkcnMv&#10;ZG93bnJldi54bWxQSwUGAAAAAAQABAD1AAAAigMAAAAA&#10;" fillcolor="black" stroked="f">
              <v:fill r:id="rId6" o:title="" type="pattern"/>
            </v:rect>
            <v:line id="Přímá spojnice 27" o:spid="_x0000_s1029" style="position:absolute;visibility:visible" from="0,1619" to="52578,1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Fys8YAAADbAAAADwAAAGRycy9kb3ducmV2LnhtbESPT2vCQBDF7wW/wzKCl6KbhlYluooU&#10;hSoe/HfQ25Adk2B2NmRXjX56t1Do8fHm/d688bQxpbhR7QrLCj56EQji1OqCMwWH/aI7BOE8ssbS&#10;Mil4kIPppPU2xkTbO2/ptvOZCBB2CSrIva8SKV2ak0HXsxVx8M62NuiDrDOpa7wHuCllHEV9abDg&#10;0JBjRd85pZfd1YQ3nvN1evh8H56Oq2YZzx9f1w2dlOq0m9kIhKfG/x//pX+0gngAv1sCAOTk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RcrPGAAAA2wAAAA8AAAAAAAAA&#10;AAAAAAAAoQIAAGRycy9kb3ducmV2LnhtbFBLBQYAAAAABAAEAPkAAACUAwAAAAA=&#10;" strokeweight="1.25pt"/>
          </v:group>
        </w:pict>
      </w: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group id="Skupina 37" o:spid="_x0000_s1030" style="position:absolute;left:0;text-align:left;margin-left:76.15pt;margin-top:5.2pt;width:48pt;height:237pt;z-index:251647488" coordsize="6096,30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">
            <v:rect id="Obdélník 22" o:spid="_x0000_s1031" style="position:absolute;left:762;top:3143;width:4572;height:1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2ocAA&#10;AADbAAAADwAAAGRycy9kb3ducmV2LnhtbESPQYvCMBSE74L/ITxhL6KplRWpRpHCgld1weujebbF&#10;5qUmaa3/3iwseBxm5htmux9MI3pyvrasYDFPQBAXVtdcKvi9/MzWIHxA1thYJgUv8rDfjUdbzLR9&#10;8on6cyhFhLDPUEEVQptJ6YuKDPq5bYmjd7POYIjSlVI7fEa4aWSaJCtpsOa4UGFLeUXF/dwZBd95&#10;9zi+6FFM/YW69Lq8uXzdK/U1GQ4bEIGG8An/t49aQZrC35f4A+Tu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Yk2ocAAAADbAAAADwAAAAAAAAAAAAAAAACYAgAAZHJzL2Rvd25y&#10;ZXYueG1sUEsFBgAAAAAEAAQA9QAAAIUDAAAAAA==&#10;" fillcolor="silver" strokeweight="1.5pt"/>
            <v:rect id="Obdélník 17" o:spid="_x0000_s1032" style="position:absolute;left:1524;top:14668;width:3048;height:6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dohsIA&#10;AADbAAAADwAAAGRycy9kb3ducmV2LnhtbERPTWvCQBC9F/wPywi9lLpRbGtTV5GgUD3Z6MXbkJ0m&#10;odnZmNlq/PfdQqG3ebzPmS9716gLdVJ7NjAeJaCIC29rLg0cD5vHGSgJyBYbz2TgRgLLxeBujqn1&#10;V/6gSx5KFUNYUjRQhdCmWktRkUMZ+ZY4cp++cxgi7EptO7zGcNfoSZI8a4c1x4YKW8oqKr7yb2cA&#10;3bacbs+vu1yOsn46PGR7OWXG3A/71RuoQH34F/+5322c/wK/v8QD9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F2iGwgAAANsAAAAPAAAAAAAAAAAAAAAAAJgCAABkcnMvZG93&#10;bnJldi54bWxQSwUGAAAAAAQABAD1AAAAhwMAAAAA&#10;" strokeweight="2.25pt"/>
            <v:line id="Přímá spojnice 9" o:spid="_x0000_s1033" style="position:absolute;visibility:visible" from="3048,20955" to="3048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1DSsIAAADaAAAADwAAAGRycy9kb3ducmV2LnhtbESPQWvCQBSE74L/YXmCN920QtHUVYpg&#10;Lb01iuDtkX0mabJv4+5G03/fFQSPw8x8wyzXvWnElZyvLCt4mSYgiHOrKy4UHPbbyRyED8gaG8uk&#10;4I88rFfDwRJTbW/8Q9csFCJC2KeooAyhTaX0eUkG/dS2xNE7W2cwROkKqR3eItw08jVJ3qTBiuNC&#10;iS1tSsrrrDMKjl3Gp9966xrsPne78/FS+9m3UuNR//EOIlAfnuFH+0srWMD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+1DSsIAAADaAAAADwAAAAAAAAAAAAAA&#10;AAChAgAAZHJzL2Rvd25yZXYueG1sUEsFBgAAAAAEAAQA+QAAAJADAAAAAA==&#10;" strokeweight="1.5pt"/>
            <v:line id="Přímá spojnice 24" o:spid="_x0000_s1034" style="position:absolute;flip:y;visibility:visible" from="3048,0" to="3048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Cn/sYAAADbAAAADwAAAGRycy9kb3ducmV2LnhtbESPT2vCQBDF70K/wzIFL6IbJViJrlL8&#10;0yqUQtWDxzE7JqHZ2ZBdNX57VxA8Pt6835s3mTWmFBeqXWFZQb8XgSBOrS44U7DfrbojEM4jaywt&#10;k4IbOZhN31oTTLS98h9dtj4TAcIuQQW591UipUtzMuh6tiIO3snWBn2QdSZ1jdcAN6UcRNFQGiw4&#10;NORY0Tyn9H97NuGNRbzb3I7fXx+/y3n6c9rEnWh9UKr93nyOQXhq/Ov4mV5rBYMYHlsCAOT0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xgp/7GAAAA2wAAAA8AAAAAAAAA&#10;AAAAAAAAoQIAAGRycy9kb3ducmV2LnhtbFBLBQYAAAAABAAEAPkAAACUAwAAAAA=&#10;" strokeweight="2.25pt"/>
            <v:rect id="Obdélník 18" o:spid="_x0000_s1035" style="position:absolute;left:1524;top:14763;width:3048;height:1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XfcUA&#10;AADbAAAADwAAAGRycy9kb3ducmV2LnhtbESPT0sDQQzF74LfYUjBm52torXbTostCIJ46B8PvYWd&#10;uLu4k1lmYnf99uYgeEt4L+/9stqMoTMXSrmN7GA2LcAQV9G3XDs4HV9un8BkQfbYRSYHP5Rhs76+&#10;WmHp48B7uhykNhrCuUQHjUhfWpurhgLmaeyJVfuMKaDommrrEw4aHjp7VxSPNmDL2tBgT7uGqq/D&#10;d3AwxO35/mGBb7u5SErjx/v2VC2cu5mMz0swQqP8m/+uX73iK6z+ogPY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49d9xQAAANsAAAAPAAAAAAAAAAAAAAAAAJgCAABkcnMv&#10;ZG93bnJldi54bWxQSwUGAAAAAAQABAD1AAAAigMAAAAA&#10;" fillcolor="red"/>
            <v:rect id="Obdélník 12" o:spid="_x0000_s1036" style="position:absolute;left:1524;top:17716;width:3048;height:1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gl8IA&#10;AADbAAAADwAAAGRycy9kb3ducmV2LnhtbERPS2vCQBC+C/6HZQq96aZKtaauokKhUDz46KG3ITtN&#10;QrOzYXc06b/vFgRv8/E9Z7nuXaOuFGLt2cDTOANFXHhbc2ngfHobvYCKgmyx8UwGfinCejUcLDG3&#10;vuMDXY9SqhTCMUcDlUibax2LihzGsW+JE/ftg0NJMJTaBuxSuGv0JMtm2mHNqaHClnYVFT/HizPQ&#10;+e3X9HmBH7u5SAj95357LhbGPD70m1dQQr3cxTf3u03zJ/D/SzpA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C+CXwgAAANsAAAAPAAAAAAAAAAAAAAAAAJgCAABkcnMvZG93&#10;bnJldi54bWxQSwUGAAAAAAQABAD1AAAAhwMAAAAA&#10;" fillcolor="red"/>
            <v:group id="Skupina 33" o:spid="_x0000_s1037" style="position:absolute;top:26289;width:6096;height:3810" coordsize="6096,3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<v:rect id="Obdélník 6" o:spid="_x0000_s1038" style="position:absolute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xkysMA&#10;AADaAAAADwAAAGRycy9kb3ducmV2LnhtbESPQYvCMBSE7wv+h/AEL4umKlapRnGXFTzoYVXQ46N5&#10;tsXmpTTZWv+9EYQ9DjPzDbNYtaYUDdWusKxgOIhAEKdWF5wpOB03/RkI55E1lpZJwYMcrJadjwUm&#10;2t75l5qDz0SAsEtQQe59lUjp0pwMuoGtiIN3tbVBH2SdSV3jPcBNKUdRFEuDBYeFHCv6zim9Hf6M&#10;Ark/zcaP6/7r8jOZFrsbNZ/RuVGq123XcxCeWv8ffre3WkEMryvhBs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xkysMAAADaAAAADwAAAAAAAAAAAAAAAACYAgAAZHJzL2Rv&#10;d25yZXYueG1sUEsFBgAAAAAEAAQA9QAAAIgDAAAAAA==&#10;" fillcolor="gray"/>
              <v:line id="Přímá spojnice 28" o:spid="_x0000_s1039" style="position:absolute;flip:y;visibility:visible" from="0,0" to="6096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dWqbwAAADbAAAADwAAAGRycy9kb3ducmV2LnhtbERPSwrCMBDdC94hjOBOU7sQqaZFFMGF&#10;KFYPMDRjW2wmpYlaPb1ZCC4f77/KetOIJ3WutqxgNo1AEBdW11wquF52kwUI55E1NpZJwZscZOlw&#10;sMJE2xef6Zn7UoQQdgkqqLxvEyldUZFBN7UtceButjPoA+xKqTt8hXDTyDiK5tJgzaGhwpY2FRX3&#10;/GEUyP50c7nMT3rrr+tjbD+HZrdVajzq10sQnnr/F//ce60gDmPDl/ADZPo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AkdWqbwAAADbAAAADwAAAAAAAAAAAAAAAAChAgAA&#10;ZHJzL2Rvd25yZXYueG1sUEsFBgAAAAAEAAQA+QAAAIoDAAAAAA==&#10;" strokeweight="1pt">
                <v:stroke dashstyle="3 1"/>
              </v:line>
              <v:line id="Přímá spojnice 29" o:spid="_x0000_s1040" style="position:absolute;flip:x y;visibility:visible" from="0,0" to="609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WeZcAAAADbAAAADwAAAGRycy9kb3ducmV2LnhtbESPzQrCMBCE74LvEFbwpqke/KlGUUHw&#10;4MG/B1iata02m9LEWn16Iwgeh5n5hpkvG1OImiqXW1Yw6EcgiBOrc04VXM7b3gSE88gaC8uk4EUO&#10;lot2a46xtk8+Un3yqQgQdjEqyLwvYyldkpFB17clcfCutjLog6xSqSt8Brgp5DCKRtJgzmEhw5I2&#10;GSX308MoWBnajd+PenR7y0O+ds3+tb84pbqdZjUD4anx//CvvdMKhlP4fgk/QC4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KlnmXAAAAA2wAAAA8AAAAAAAAAAAAAAAAA&#10;oQIAAGRycy9kb3ducmV2LnhtbFBLBQYAAAAABAAEAPkAAACOAwAAAAA=&#10;" strokecolor="windowText" strokeweight="1pt">
                <v:stroke dashstyle="3 1"/>
              </v:line>
            </v:group>
          </v:group>
        </w:pict>
      </w:r>
      <w:r>
        <w:rPr>
          <w:noProof/>
        </w:rPr>
        <w:pict>
          <v:line id="Přímá spojnice 25" o:spid="_x0000_s1041" style="position:absolute;left:0;text-align:left;flip:y;z-index:251639296;visibility:visible" from="316.15pt,5.2pt" to="316.15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" strokeweight="2.25pt"/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rect id="Obdélník 23" o:spid="_x0000_s1042" style="position:absolute;left:0;text-align:left;margin-left:298.15pt;margin-top:6.2pt;width:36pt;height:96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" fillcolor="silver" strokeweight="1.5pt"/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rect id="Obdélník 15" o:spid="_x0000_s1043" style="position:absolute;left:0;text-align:left;margin-left:304.15pt;margin-top:6.45pt;width:24pt;height:43.5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" strokeweight="2pt"/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rect id="Obdélník 16" o:spid="_x0000_s1044" style="position:absolute;left:0;text-align:left;margin-left:304.9pt;margin-top:.7pt;width:23.25pt;height:12pt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" fillcolor="red"/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line id="Přímá spojnice 11" o:spid="_x0000_s1045" style="position:absolute;left:0;text-align:left;z-index:251654656;visibility:visible" from="316.15pt,3.65pt" to="316.15pt,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" strokeweight="1.5pt"/>
        </w:pict>
      </w: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group id="Skupina 107" o:spid="_x0000_s1046" style="position:absolute;left:0;text-align:left;margin-left:262.9pt;margin-top:2.1pt;width:102pt;height:101.25pt;z-index:251640320" coordsize="12954,12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">
            <v:rect id="Obdélník 19" o:spid="_x0000_s1047" style="position:absolute;width:12954;height:12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blsIA&#10;AADbAAAADwAAAGRycy9kb3ducmV2LnhtbERPTWvCQBC9F/oflil4KXVXKUFTV5GC6DFNPHgcstNs&#10;2uxsyK4a/fXdQqG3ebzPWW1G14kLDaH1rGE2VSCIa29abjQcq93LAkSIyAY7z6ThRgE268eHFebG&#10;X/mDLmVsRArhkKMGG2OfSxlqSw7D1PfEifv0g8OY4NBIM+A1hbtOzpXKpMOWU4PFnt4t1d/l2Wlw&#10;ZfF1L7KyUrdnZfdF9qq2x5PWk6dx+wYi0hj/xX/ug0nzl/D7Sz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htuWwgAAANsAAAAPAAAAAAAAAAAAAAAAAJgCAABkcnMvZG93&#10;bnJldi54bWxQSwUGAAAAAAQABAD1AAAAhwMAAAAA&#10;" fillcolor="#0cf" strokeweight="2pt"/>
            <v:rect id="Obdélník 20" o:spid="_x0000_s1048" style="position:absolute;width:12954;height:27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</v:group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line id="Přímá spojnice 21" o:spid="_x0000_s1049" style="position:absolute;left:0;text-align:left;flip:y;z-index:251663872;visibility:visible" from="316.15pt,9.2pt" to="316.1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" strokecolor="#0ff135" strokeweight="2pt">
            <v:stroke endarrow="block"/>
          </v:line>
        </w:pict>
      </w: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rect id="Obdélník 10" o:spid="_x0000_s1050" style="position:absolute;left:0;text-align:left;margin-left:292.15pt;margin-top:4.5pt;width:48pt;height:30pt;z-index:251641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" fillcolor="gray"/>
        </w:pict>
      </w:r>
      <w:r>
        <w:rPr>
          <w:noProof/>
        </w:rPr>
        <w:pict>
          <v:line id="Přímá spojnice 30" o:spid="_x0000_s1051" style="position:absolute;left:0;text-align:left;flip:x y;z-index:251648512;visibility:visible" from="292.15pt,6.75pt" to="340.15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" strokecolor="windowText" strokeweight="1pt">
            <v:stroke dashstyle="3 1"/>
          </v:line>
        </w:pict>
      </w:r>
      <w:r>
        <w:rPr>
          <w:noProof/>
        </w:rPr>
        <w:pict>
          <v:line id="Přímá spojnice 31" o:spid="_x0000_s1052" style="position:absolute;left:0;text-align:left;flip:y;z-index:251649536;visibility:visible" from="292.15pt,5.25pt" to="340.1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" strokecolor="windowText" strokeweight="1pt">
            <v:stroke dashstyle="3 1"/>
          </v:line>
        </w:pict>
      </w: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line id="Přímá spojnice 7" o:spid="_x0000_s1053" style="position:absolute;left:0;text-align:left;z-index:251644416;visibility:visible" from="316.15pt,8.75pt" to="316.15pt,1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" strokeweight="2pt">
            <v:stroke endarrow="block"/>
          </v:line>
        </w:pict>
      </w:r>
      <w:r>
        <w:rPr>
          <w:noProof/>
        </w:rPr>
        <w:pict>
          <v:line id="Přímá spojnice 8" o:spid="_x0000_s1054" style="position:absolute;left:0;text-align:left;z-index:251645440;visibility:visible" from="316.15pt,8.75pt" to="316.15pt,1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" strokecolor="red" strokeweight="2pt">
            <v:stroke endarrow="block"/>
          </v:line>
        </w:pict>
      </w:r>
      <w:r>
        <w:rPr>
          <w:noProof/>
        </w:rPr>
        <w:pict>
          <v:line id="Přímá spojnice 4" o:spid="_x0000_s1055" style="position:absolute;left:0;text-align:left;z-index:251651584;visibility:visible" from="100.15pt,8pt" to="100.15pt,1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" strokeweight="2pt">
            <v:stroke endarrow="block"/>
          </v:line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  <w:r>
        <w:rPr>
          <w:noProof/>
        </w:rPr>
        <w:pict>
          <v:rect id="Obdélník 3" o:spid="_x0000_s1056" alt="Popis: Středně tmavé dřevo" style="position:absolute;left:0;text-align:left;margin-left:2.65pt;margin-top:1.5pt;width:438pt;height:16.4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" fillcolor="#e36c0a"/>
        </w:pict>
      </w:r>
    </w:p>
    <w:p w:rsidR="00CF2D5E" w:rsidRDefault="00CF2D5E" w:rsidP="00CA5DB4">
      <w:pPr>
        <w:ind w:left="2977" w:hanging="2977"/>
        <w:jc w:val="center"/>
      </w:pPr>
    </w:p>
    <w:p w:rsidR="00CF2D5E" w:rsidRDefault="00CF2D5E" w:rsidP="00CA5DB4">
      <w:pPr>
        <w:ind w:left="2977" w:hanging="2977"/>
        <w:jc w:val="center"/>
      </w:pPr>
    </w:p>
    <w:p w:rsidR="00CF2D5E" w:rsidRDefault="00CF2D5E" w:rsidP="00057DCD">
      <w:pPr>
        <w:ind w:left="2977" w:hanging="2977"/>
      </w:pPr>
    </w:p>
    <w:p w:rsidR="00CF2D5E" w:rsidRDefault="00CF2D5E"/>
    <w:p w:rsidR="00CF2D5E" w:rsidRDefault="00CF2D5E"/>
    <w:p w:rsidR="00CF2D5E" w:rsidRDefault="00CF2D5E"/>
    <w:p w:rsidR="00CF2D5E" w:rsidRDefault="00CF2D5E"/>
    <w:p w:rsidR="00CF2D5E" w:rsidRDefault="00CF2D5E">
      <w:r>
        <w:rPr>
          <w:noProof/>
        </w:rPr>
        <w:pict>
          <v:rect id="Obdélník 36" o:spid="_x0000_s1057" style="position:absolute;margin-left:-13.1pt;margin-top:6.15pt;width:473.25pt;height:75pt;z-index:-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" strokecolor="red" strokeweight="2pt"/>
        </w:pict>
      </w:r>
    </w:p>
    <w:p w:rsidR="00CF2D5E" w:rsidRDefault="00CF2D5E" w:rsidP="00CA5DB4">
      <w:pPr>
        <w:spacing w:line="360" w:lineRule="auto"/>
        <w:rPr>
          <w:bCs/>
          <w:sz w:val="28"/>
          <w:szCs w:val="28"/>
        </w:rPr>
      </w:pPr>
      <w:r w:rsidRPr="007932BC">
        <w:rPr>
          <w:bCs/>
          <w:sz w:val="28"/>
          <w:szCs w:val="28"/>
        </w:rPr>
        <w:t>Na těleso ponořené do kapaliny působí</w:t>
      </w:r>
      <w:r>
        <w:rPr>
          <w:bCs/>
          <w:sz w:val="28"/>
          <w:szCs w:val="28"/>
        </w:rPr>
        <w:t xml:space="preserve"> svisle vzhůru</w:t>
      </w:r>
      <w:r w:rsidRPr="007932BC">
        <w:rPr>
          <w:bCs/>
          <w:sz w:val="28"/>
          <w:szCs w:val="28"/>
        </w:rPr>
        <w:t xml:space="preserve"> </w:t>
      </w:r>
      <w:r w:rsidRPr="007932BC">
        <w:rPr>
          <w:bCs/>
          <w:iCs/>
          <w:sz w:val="28"/>
          <w:szCs w:val="28"/>
        </w:rPr>
        <w:t>__________</w:t>
      </w:r>
      <w:r>
        <w:rPr>
          <w:bCs/>
          <w:iCs/>
          <w:sz w:val="28"/>
          <w:szCs w:val="28"/>
        </w:rPr>
        <w:t>_______</w:t>
      </w:r>
      <w:r w:rsidRPr="007932BC">
        <w:rPr>
          <w:bCs/>
          <w:iCs/>
          <w:sz w:val="28"/>
          <w:szCs w:val="28"/>
        </w:rPr>
        <w:t xml:space="preserve"> síla</w:t>
      </w:r>
      <w:r w:rsidRPr="007932BC">
        <w:rPr>
          <w:bCs/>
          <w:sz w:val="28"/>
          <w:szCs w:val="28"/>
        </w:rPr>
        <w:t>,</w:t>
      </w:r>
    </w:p>
    <w:p w:rsidR="00CF2D5E" w:rsidRDefault="00CF2D5E" w:rsidP="00CA5DB4">
      <w:pPr>
        <w:spacing w:line="360" w:lineRule="auto"/>
        <w:rPr>
          <w:bCs/>
          <w:sz w:val="28"/>
          <w:szCs w:val="28"/>
        </w:rPr>
      </w:pPr>
      <w:r w:rsidRPr="007932BC">
        <w:rPr>
          <w:bCs/>
          <w:sz w:val="28"/>
          <w:szCs w:val="28"/>
        </w:rPr>
        <w:t xml:space="preserve">která má opačný směr jako síla </w:t>
      </w:r>
      <w:r>
        <w:rPr>
          <w:bCs/>
          <w:sz w:val="28"/>
          <w:szCs w:val="28"/>
        </w:rPr>
        <w:t>tíhová</w:t>
      </w:r>
      <w:r w:rsidRPr="007932BC">
        <w:rPr>
          <w:bCs/>
          <w:sz w:val="28"/>
          <w:szCs w:val="28"/>
        </w:rPr>
        <w:t>. Je výslednicí tlakových sil na stěny tělesa.</w:t>
      </w:r>
    </w:p>
    <w:p w:rsidR="00CF2D5E" w:rsidRDefault="00CF2D5E" w:rsidP="00CA5DB4">
      <w:pPr>
        <w:spacing w:line="360" w:lineRule="auto"/>
        <w:rPr>
          <w:bCs/>
          <w:sz w:val="28"/>
          <w:szCs w:val="28"/>
        </w:rPr>
      </w:pPr>
    </w:p>
    <w:p w:rsidR="00CF2D5E" w:rsidRPr="001844A0" w:rsidRDefault="00CF2D5E" w:rsidP="00CA5DB4">
      <w:pPr>
        <w:pStyle w:val="Heading2"/>
        <w:spacing w:line="360" w:lineRule="auto"/>
        <w:rPr>
          <w:b w:val="0"/>
          <w:color w:val="auto"/>
          <w:sz w:val="28"/>
          <w:szCs w:val="28"/>
        </w:rPr>
      </w:pPr>
      <w:r w:rsidRPr="001844A0">
        <w:rPr>
          <w:i/>
          <w:color w:val="auto"/>
          <w:sz w:val="28"/>
          <w:szCs w:val="28"/>
        </w:rPr>
        <w:t>F</w:t>
      </w:r>
      <w:r>
        <w:rPr>
          <w:i/>
          <w:color w:val="auto"/>
          <w:sz w:val="28"/>
          <w:szCs w:val="28"/>
          <w:vertAlign w:val="subscript"/>
        </w:rPr>
        <w:t>G</w:t>
      </w:r>
      <w:r>
        <w:rPr>
          <w:b w:val="0"/>
          <w:color w:val="auto"/>
          <w:sz w:val="28"/>
          <w:szCs w:val="28"/>
        </w:rPr>
        <w:t xml:space="preserve"> …………………..</w:t>
      </w:r>
      <w:r w:rsidRPr="001844A0">
        <w:rPr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____________________</w:t>
      </w:r>
      <w:r w:rsidRPr="001844A0">
        <w:rPr>
          <w:b w:val="0"/>
          <w:color w:val="auto"/>
          <w:sz w:val="28"/>
          <w:szCs w:val="28"/>
        </w:rPr>
        <w:t xml:space="preserve"> síla</w:t>
      </w:r>
    </w:p>
    <w:p w:rsidR="00CF2D5E" w:rsidRDefault="00CF2D5E" w:rsidP="00CA5DB4">
      <w:pPr>
        <w:spacing w:line="360" w:lineRule="auto"/>
        <w:ind w:left="2977" w:hanging="2977"/>
        <w:rPr>
          <w:bCs/>
          <w:sz w:val="28"/>
          <w:szCs w:val="28"/>
        </w:rPr>
      </w:pPr>
      <w:r w:rsidRPr="001844A0">
        <w:rPr>
          <w:b/>
          <w:bCs/>
          <w:i/>
          <w:sz w:val="28"/>
          <w:szCs w:val="28"/>
        </w:rPr>
        <w:t>F</w:t>
      </w:r>
      <w:r w:rsidRPr="001844A0">
        <w:rPr>
          <w:b/>
          <w:bCs/>
          <w:i/>
          <w:sz w:val="28"/>
          <w:szCs w:val="28"/>
          <w:vertAlign w:val="subscript"/>
        </w:rPr>
        <w:t>vz</w:t>
      </w:r>
      <w:r w:rsidRPr="001844A0">
        <w:rPr>
          <w:bCs/>
          <w:sz w:val="28"/>
          <w:szCs w:val="28"/>
        </w:rPr>
        <w:t xml:space="preserve">…………….. </w:t>
      </w:r>
      <w:r>
        <w:rPr>
          <w:bCs/>
          <w:sz w:val="28"/>
          <w:szCs w:val="28"/>
        </w:rPr>
        <w:t>_______________</w:t>
      </w:r>
      <w:r w:rsidRPr="001844A0">
        <w:rPr>
          <w:bCs/>
          <w:sz w:val="28"/>
          <w:szCs w:val="28"/>
        </w:rPr>
        <w:t xml:space="preserve"> síla kapaliny</w:t>
      </w:r>
    </w:p>
    <w:p w:rsidR="00CF2D5E" w:rsidRPr="001844A0" w:rsidRDefault="00CF2D5E" w:rsidP="00CA5DB4">
      <w:pPr>
        <w:spacing w:line="360" w:lineRule="auto"/>
        <w:ind w:left="2977" w:hanging="2977"/>
        <w:rPr>
          <w:bCs/>
          <w:sz w:val="28"/>
          <w:szCs w:val="28"/>
        </w:rPr>
      </w:pPr>
      <w:r>
        <w:rPr>
          <w:noProof/>
        </w:rPr>
        <w:pict>
          <v:rect id="Obdélník 34" o:spid="_x0000_s1058" style="position:absolute;left:0;text-align:left;margin-left:235.9pt;margin-top:18.55pt;width:114pt;height:33.75pt;z-index:-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" strokecolor="red" strokeweight="2pt"/>
        </w:pict>
      </w:r>
    </w:p>
    <w:p w:rsidR="00CF2D5E" w:rsidRPr="00894645" w:rsidRDefault="00CF2D5E" w:rsidP="00894645">
      <w:pPr>
        <w:spacing w:line="360" w:lineRule="auto"/>
        <w:ind w:left="2977" w:hanging="2977"/>
        <w:rPr>
          <w:b/>
          <w:bCs/>
          <w:i/>
          <w:sz w:val="40"/>
          <w:szCs w:val="40"/>
        </w:rPr>
      </w:pPr>
      <w:r w:rsidRPr="001844A0">
        <w:rPr>
          <w:b/>
          <w:bCs/>
          <w:i/>
          <w:sz w:val="28"/>
          <w:szCs w:val="28"/>
        </w:rPr>
        <w:t>F</w:t>
      </w:r>
      <w:r w:rsidRPr="001844A0">
        <w:rPr>
          <w:bCs/>
          <w:sz w:val="28"/>
          <w:szCs w:val="28"/>
        </w:rPr>
        <w:t xml:space="preserve"> … výslednice sil</w:t>
      </w:r>
      <w:r>
        <w:rPr>
          <w:bCs/>
          <w:sz w:val="28"/>
          <w:szCs w:val="28"/>
        </w:rPr>
        <w:t>, platí:</w:t>
      </w:r>
      <w:r w:rsidRPr="001844A0">
        <w:rPr>
          <w:bCs/>
          <w:sz w:val="28"/>
          <w:szCs w:val="28"/>
        </w:rPr>
        <w:t xml:space="preserve"> </w:t>
      </w:r>
      <w:r w:rsidRPr="001844A0">
        <w:rPr>
          <w:bCs/>
          <w:i/>
          <w:sz w:val="28"/>
          <w:szCs w:val="28"/>
        </w:rPr>
        <w:t>F = F</w:t>
      </w:r>
      <w:r w:rsidRPr="002140B7">
        <w:rPr>
          <w:bCs/>
          <w:i/>
          <w:sz w:val="28"/>
          <w:szCs w:val="28"/>
          <w:vertAlign w:val="subscript"/>
        </w:rPr>
        <w:t>G</w:t>
      </w:r>
      <w:r w:rsidRPr="001844A0">
        <w:rPr>
          <w:bCs/>
          <w:i/>
          <w:sz w:val="28"/>
          <w:szCs w:val="28"/>
        </w:rPr>
        <w:t xml:space="preserve"> - F</w:t>
      </w:r>
      <w:r w:rsidRPr="001844A0">
        <w:rPr>
          <w:bCs/>
          <w:i/>
          <w:sz w:val="28"/>
          <w:szCs w:val="28"/>
          <w:vertAlign w:val="subscript"/>
        </w:rPr>
        <w:t xml:space="preserve">vz  </w:t>
      </w:r>
      <w:r w:rsidRPr="001844A0">
        <w:rPr>
          <w:bCs/>
          <w:i/>
          <w:sz w:val="28"/>
          <w:szCs w:val="28"/>
        </w:rPr>
        <w:sym w:font="Symbol" w:char="F0DE"/>
      </w:r>
      <w:r w:rsidRPr="001844A0">
        <w:rPr>
          <w:bCs/>
          <w:i/>
          <w:sz w:val="28"/>
          <w:szCs w:val="28"/>
        </w:rPr>
        <w:t xml:space="preserve">     </w:t>
      </w:r>
      <w:r w:rsidRPr="00CA5DB4">
        <w:rPr>
          <w:b/>
          <w:bCs/>
          <w:i/>
          <w:sz w:val="40"/>
          <w:szCs w:val="40"/>
        </w:rPr>
        <w:t>F</w:t>
      </w:r>
      <w:r w:rsidRPr="00CA5DB4">
        <w:rPr>
          <w:b/>
          <w:bCs/>
          <w:i/>
          <w:sz w:val="40"/>
          <w:szCs w:val="40"/>
          <w:vertAlign w:val="subscript"/>
        </w:rPr>
        <w:t xml:space="preserve">vz = </w:t>
      </w:r>
      <w:r w:rsidRPr="00CA5DB4">
        <w:rPr>
          <w:b/>
          <w:bCs/>
          <w:i/>
          <w:sz w:val="40"/>
          <w:szCs w:val="40"/>
        </w:rPr>
        <w:t>F</w:t>
      </w:r>
      <w:r>
        <w:rPr>
          <w:b/>
          <w:bCs/>
          <w:i/>
          <w:sz w:val="40"/>
          <w:szCs w:val="40"/>
          <w:vertAlign w:val="subscript"/>
        </w:rPr>
        <w:t>G</w:t>
      </w:r>
      <w:r w:rsidRPr="00CA5DB4">
        <w:rPr>
          <w:b/>
          <w:bCs/>
          <w:i/>
          <w:sz w:val="40"/>
          <w:szCs w:val="40"/>
          <w:vertAlign w:val="subscript"/>
        </w:rPr>
        <w:t xml:space="preserve">  </w:t>
      </w:r>
      <w:r w:rsidRPr="00CA5DB4">
        <w:rPr>
          <w:b/>
          <w:bCs/>
          <w:i/>
          <w:sz w:val="40"/>
          <w:szCs w:val="40"/>
        </w:rPr>
        <w:t>- F</w:t>
      </w:r>
    </w:p>
    <w:p w:rsidR="00CF2D5E" w:rsidRPr="008E7D67" w:rsidRDefault="00CF2D5E" w:rsidP="005F072C">
      <w:pPr>
        <w:spacing w:line="360" w:lineRule="auto"/>
        <w:rPr>
          <w:b/>
          <w:bCs/>
          <w:sz w:val="36"/>
          <w:szCs w:val="36"/>
        </w:rPr>
      </w:pPr>
      <w:r w:rsidRPr="008E7D67">
        <w:rPr>
          <w:b/>
          <w:bCs/>
          <w:sz w:val="36"/>
          <w:szCs w:val="36"/>
        </w:rPr>
        <w:t>Na čem závisí vztlaková síla?</w:t>
      </w:r>
    </w:p>
    <w:p w:rsidR="00CF2D5E" w:rsidRPr="008E7D67" w:rsidRDefault="00CF2D5E" w:rsidP="00CA5DB4">
      <w:pPr>
        <w:spacing w:line="360" w:lineRule="auto"/>
        <w:ind w:left="2977" w:hanging="2977"/>
        <w:rPr>
          <w:b/>
          <w:bCs/>
          <w:sz w:val="28"/>
          <w:szCs w:val="28"/>
        </w:rPr>
      </w:pPr>
    </w:p>
    <w:p w:rsidR="00CF2D5E" w:rsidRDefault="00CF2D5E" w:rsidP="00B9464D">
      <w:pPr>
        <w:pStyle w:val="ListParagraph"/>
        <w:numPr>
          <w:ilvl w:val="0"/>
          <w:numId w:val="2"/>
        </w:numPr>
        <w:spacing w:line="360" w:lineRule="auto"/>
        <w:rPr>
          <w:bCs/>
          <w:sz w:val="28"/>
          <w:szCs w:val="28"/>
        </w:rPr>
      </w:pPr>
      <w:r w:rsidRPr="00B9464D">
        <w:rPr>
          <w:bCs/>
          <w:sz w:val="28"/>
          <w:szCs w:val="28"/>
        </w:rPr>
        <w:t>Na siloměr zavěs</w:t>
      </w:r>
      <w:r>
        <w:rPr>
          <w:bCs/>
          <w:sz w:val="28"/>
          <w:szCs w:val="28"/>
        </w:rPr>
        <w:t>íme pod sebe dvě stogramová</w:t>
      </w:r>
      <w:r w:rsidRPr="00B9464D">
        <w:rPr>
          <w:bCs/>
          <w:sz w:val="28"/>
          <w:szCs w:val="28"/>
        </w:rPr>
        <w:t xml:space="preserve"> závaží o stejném objemu.</w:t>
      </w:r>
    </w:p>
    <w:p w:rsidR="00CF2D5E" w:rsidRDefault="00CF2D5E" w:rsidP="00B9464D">
      <w:pPr>
        <w:pStyle w:val="ListParagraph"/>
        <w:numPr>
          <w:ilvl w:val="1"/>
          <w:numId w:val="2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Změř velikost tíhové síly.</w:t>
      </w:r>
    </w:p>
    <w:p w:rsidR="00CF2D5E" w:rsidRDefault="00CF2D5E" w:rsidP="00B9464D">
      <w:pPr>
        <w:pStyle w:val="ListParagraph"/>
        <w:numPr>
          <w:ilvl w:val="1"/>
          <w:numId w:val="2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Ponoř jedno těleso do vody.  Zjisti velikost vztlakové síly.</w:t>
      </w:r>
    </w:p>
    <w:p w:rsidR="00CF2D5E" w:rsidRPr="00B9464D" w:rsidRDefault="00CF2D5E" w:rsidP="00B9464D">
      <w:pPr>
        <w:pStyle w:val="ListParagraph"/>
        <w:numPr>
          <w:ilvl w:val="1"/>
          <w:numId w:val="2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Ponoř obě závaží do vody. Zjisti velikost vztlakové síly.</w:t>
      </w:r>
    </w:p>
    <w:p w:rsidR="00CF2D5E" w:rsidRPr="00B9464D" w:rsidRDefault="00CF2D5E" w:rsidP="00B9464D">
      <w:pPr>
        <w:pStyle w:val="ListParagraph"/>
        <w:spacing w:line="360" w:lineRule="auto"/>
        <w:rPr>
          <w:bCs/>
          <w:sz w:val="28"/>
          <w:szCs w:val="28"/>
        </w:rPr>
      </w:pPr>
    </w:p>
    <w:p w:rsidR="00CF2D5E" w:rsidRDefault="00CF2D5E" w:rsidP="00B9464D">
      <w:pPr>
        <w:spacing w:line="360" w:lineRule="auto"/>
        <w:ind w:left="2977" w:hanging="2977"/>
        <w:rPr>
          <w:bCs/>
          <w:sz w:val="28"/>
          <w:szCs w:val="28"/>
        </w:rPr>
      </w:pPr>
      <w:r>
        <w:rPr>
          <w:noProof/>
        </w:rPr>
        <w:pict>
          <v:line id="Přímá spojnice 42" o:spid="_x0000_s1059" style="position:absolute;left:0;text-align:left;flip:y;z-index:251655680;visibility:visible" from="60.4pt,13.45pt" to="60.4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" strokeweight="2.25pt"/>
        </w:pict>
      </w:r>
      <w:r>
        <w:rPr>
          <w:noProof/>
        </w:rPr>
        <w:pict>
          <v:group id="Skupina 75" o:spid="_x0000_s1060" style="position:absolute;left:0;text-align:left;margin-left:19.15pt;margin-top:1.45pt;width:414pt;height:12pt;z-index:251671040" coordsize="5257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">
            <v:rect id="Obdélník 63" o:spid="_x0000_s1061" alt="Světlé dřevo" style="position:absolute;width:52578;height:1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9hDsUA&#10;AADbAAAADwAAAGRycy9kb3ducmV2LnhtbESPQWvCQBSE74L/YXmFXqRuVBSJrlIqLUJBNJbW4yP7&#10;mkSzb8PuNqb/vlsQPA4z8w2zXHemFi05X1lWMBomIIhzqysuFHwcX5/mIHxA1lhbJgW/5GG96veW&#10;mGp75QO1WShEhLBPUUEZQpNK6fOSDPqhbYij922dwRClK6R2eI1wU8txksykwYrjQokNvZSUX7If&#10;o+D9fBx4N/86XT4P7R5587abtmOlHh+65wWIQF24h2/trVYwm8D/l/gD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72EOxQAAANsAAAAPAAAAAAAAAAAAAAAAAJgCAABkcnMv&#10;ZG93bnJldi54bWxQSwUGAAAAAAQABAD1AAAAigMAAAAA&#10;" fillcolor="windowText" stroked="f">
              <v:fill r:id="rId6" o:title="" color2="window" type="pattern"/>
            </v:rect>
            <v:line id="Přímá spojnice 64" o:spid="_x0000_s1062" style="position:absolute;visibility:visible" from="0,1524" to="52578,1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OdVsMAAADbAAAADwAAAGRycy9kb3ducmV2LnhtbESPS4vCQBCE74L/YWhhbzpxUZHoKOJj&#10;V735wHOTaZNgpidkZpPsv3cEwWNRVV9R82VrClFT5XLLCoaDCARxYnXOqYLrZdefgnAeWWNhmRT8&#10;k4PlotuZY6xtwyeqzz4VAcIuRgWZ92UspUsyMugGtiQO3t1WBn2QVSp1hU2Am0J+R9FEGsw5LGRY&#10;0jqj5HH+MwrGP6fb5tb8Tu9bu33U/rhaR4dUqa9eu5qB8NT6T/jd3msFkxG8voQf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0znVbDAAAA2wAAAA8AAAAAAAAAAAAA&#10;AAAAoQIAAGRycy9kb3ducmV2LnhtbFBLBQYAAAAABAAEAPkAAACRAwAAAAA=&#10;" strokecolor="windowText" strokeweight="1.25pt"/>
          </v:group>
        </w:pict>
      </w:r>
      <w:r>
        <w:rPr>
          <w:noProof/>
        </w:rPr>
        <w:pict>
          <v:group id="Skupina 65" o:spid="_x0000_s1063" style="position:absolute;left:0;text-align:left;margin-left:343.9pt;margin-top:13.45pt;width:105pt;height:318.75pt;z-index:251665920" coordsize="13335,40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">
            <v:rect id="Obdélník 99" o:spid="_x0000_s1064" style="position:absolute;top:27432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XYzMQA&#10;AADbAAAADwAAAGRycy9kb3ducmV2LnhtbESPQWsCMRSE7wX/Q3gFL0WTSll0axQRRI/b1YPHx+a5&#10;2XbzsmxSXf31TaHQ4zAz3zDL9eBacaU+NJ41vE4VCOLKm4ZrDafjbjIHESKywdYzabhTgPVq9LTE&#10;3Pgbf9C1jLVIEA45arAxdrmUobLkMEx9R5y8i+8dxiT7WpoebwnuWjlTKpMOG04LFjvaWqq+ym+n&#10;wZXF56PIyqO6vyi7L7I3tTmdtR4/D5t3EJGG+B/+ax+MhsUCfr+kH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V2MzEAAAA2wAAAA8AAAAAAAAAAAAAAAAAmAIAAGRycy9k&#10;b3ducmV2LnhtbFBLBQYAAAAABAAEAPUAAACJAwAAAAA=&#10;" fillcolor="#0cf" strokeweight="2pt"/>
            <v:rect id="Obdélník 100" o:spid="_x0000_s1065" style="position:absolute;top:27432;width:13335;height: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9/ksUA&#10;AADcAAAADwAAAGRycy9kb3ducmV2LnhtbESPQW/CMAyF70j7D5En7QYJTJpGISC0iWk7QnvhZhrT&#10;FhqnagJ0+/XzYdJutt7ze5+X68G36kZ9bAJbmE4MKOIyuIYrC0W+Hb+CignZYRuYLHxThPXqYbTE&#10;zIU77+i2T5WSEI4ZWqhT6jKtY1mTxzgJHbFop9B7TLL2lXY93iXct3pmzIv22LA01NjRW03lZX/1&#10;Fo7NrMCfXf5h/Hz7nL6G/Hw9vFv79DhsFqASDenf/Hf96QTfCL48IxP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r3+SxQAAANwAAAAPAAAAAAAAAAAAAAAAAJgCAABkcnMv&#10;ZG93bnJldi54bWxQSwUGAAAAAAQABAD1AAAAigMAAAAA&#10;"/>
            <v:group id="Skupina 13" o:spid="_x0000_s1066" style="position:absolute;left:3810;width:6191;height:39338" coordorigin=",-6381" coordsize="6191,393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<v:line id="Přímá spojnice 14" o:spid="_x0000_s1067" style="position:absolute;flip:y;visibility:visible" from="3048,-6381" to="3048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xtQ8cAAADbAAAADwAAAGRycy9kb3ducmV2LnhtbESPT2vCQBDF7wW/wzJCL0U3ltBK6iaI&#10;bf0DUjB66HHMjkkwOxuyW43fvisUepvhvd+bN7OsN424UOdqywom4wgEcWF1zaWCw/5zNAXhPLLG&#10;xjIpuJGDLB08zDDR9so7uuS+FCGEXYIKKu/bREpXVGTQjW1LHLST7Qz6sHal1B1eQ7hp5HMUvUiD&#10;NYcLFba0qKg45z8m1HiP95vbcbV8/fpYFNvTJn6K1t9KPQ77+RsIT73/N//Rax24GO6/hAFk+g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yDG1DxwAAANsAAAAPAAAAAAAA&#10;AAAAAAAAAKECAABkcnMvZG93bnJldi54bWxQSwUGAAAAAAQABAD5AAAAlQMAAAAA&#10;" strokeweight="2.25pt"/>
              <v:rect id="Obdélník 32" o:spid="_x0000_s1068" style="position:absolute;left:762;top:3048;width:4572;height:1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CgfMAA&#10;AADbAAAADwAAAGRycy9kb3ducmV2LnhtbESPQYvCMBSE7wv+h/AEL4umW1GkGkUKC15XBa+P5tkW&#10;m5eapLX+e7MgeBxm5htmsxtMI3pyvras4GeWgCAurK65VHA+/U5XIHxA1thYJgVP8rDbjr42mGn7&#10;4D/qj6EUEcI+QwVVCG0mpS8qMuhntiWO3tU6gyFKV0rt8BHhppFpkiylwZrjQoUt5RUVt2NnFCzy&#10;7n540r349ifq0sv86vJVr9RkPOzXIAIN4RN+tw9awTyF/y/xB8jt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FCgfMAAAADbAAAADwAAAAAAAAAAAAAAAACYAgAAZHJzL2Rvd25y&#10;ZXYueG1sUEsFBgAAAAAEAAQA9QAAAIUDAAAAAA==&#10;" fillcolor="silver" strokeweight="1.5pt"/>
              <v:rect id="Obdélník 35" o:spid="_x0000_s1069" style="position:absolute;left:1524;top:14668;width:3048;height:47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wPCsUA&#10;AADbAAAADwAAAGRycy9kb3ducmV2LnhtbESPQWvCQBSE74L/YXmCF6kbbS1t6iolWFBPbfTS2yP7&#10;mgSzb9O8VeO/7xYKPQ4z8w2zXPeuURfqpPZsYDZNQBEX3tZcGjge3u6eQElAtth4JgM3ElivhoMl&#10;ptZf+YMueShVhLCkaKAKoU21lqIihzL1LXH0vnznMETZldp2eI1w1+h5kjxqhzXHhQpbyioqTvnZ&#10;GUC3Kx9238/7XI6yWRwm2bt8ZsaMR/3rC6hAffgP/7W31sD9An6/xB+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PA8KxQAAANsAAAAPAAAAAAAAAAAAAAAAAJgCAABkcnMv&#10;ZG93bnJldi54bWxQSwUGAAAAAAQABAD1AAAAigMAAAAA&#10;" strokeweight="2.25pt"/>
              <v:line id="Přímá spojnice 38" o:spid="_x0000_s1070" style="position:absolute;visibility:visible" from="3048,19621" to="3048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ZECL8AAADbAAAADwAAAGRycy9kb3ducmV2LnhtbERPTYvCMBC9C/sfwix401QFWbpGEcFV&#10;vNkVYW9DM7a1zaSbpFr/vTkIHh/ve7HqTSNu5HxlWcFknIAgzq2uuFBw+t2OvkD4gKyxsUwKHuRh&#10;tfwYLDDV9s5HumWhEDGEfYoKyhDaVEqfl2TQj21LHLmLdQZDhK6Q2uE9hptGTpNkLg1WHBtKbGlT&#10;Ul5nnVFw7jL+u9Zb12D3s9tdzv+1nx2UGn72628QgfrwFr/ce61gFsfGL/EH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+ZECL8AAADbAAAADwAAAAAAAAAAAAAAAACh&#10;AgAAZHJzL2Rvd25yZXYueG1sUEsFBgAAAAAEAAQA+QAAAI0DAAAAAA==&#10;" strokeweight="1.5pt"/>
              <v:rect id="Obdélník 45" o:spid="_x0000_s1071" style="position:absolute;left:95;top:22955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K4c8UA&#10;AADbAAAADwAAAGRycy9kb3ducmV2LnhtbESPT4vCMBTE74LfIbyFvciauuoqXaPoouBBD/4BPT6a&#10;Z1tsXkqTrfXbG0HwOMzMb5jJrDGFqKlyuWUFvW4EgjixOudUwfGw+hqDcB5ZY2GZFNzJwWzabk0w&#10;1vbGO6r3PhUBwi5GBZn3ZSylSzIy6Lq2JA7exVYGfZBVKnWFtwA3hfyOoh9pMOewkGFJfxkl1/2/&#10;USC3x3H/ftkuzsvhKN9cqe5Ep1qpz49m/gvCU+Pf4Vd7rRUMhvD8En6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crhzxQAAANsAAAAPAAAAAAAAAAAAAAAAAJgCAABkcnMv&#10;ZG93bnJldi54bWxQSwUGAAAAAAQABAD1AAAAigMAAAAA&#10;" fillcolor="gray"/>
              <v:rect id="Obdélník 47" o:spid="_x0000_s1072" style="position:absolute;top:29146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yDn8UA&#10;AADbAAAADwAAAGRycy9kb3ducmV2LnhtbESPS4vCQBCE7wv+h6EFL4tOdH0RHUVlF/agBx+gxybT&#10;JsFMT8iMMf77nQXBY1FVX1HzZWMKUVPlcssK+r0IBHFidc6pgtPxpzsF4TyyxsIyKXiSg+Wi9THH&#10;WNsH76k++FQECLsYFWTel7GULsnIoOvZkjh4V1sZ9EFWqdQVPgLcFHIQRWNpMOewkGFJm4yS2+Fu&#10;FMjdafr1vO7Wl+/RJN/eqP6MzrVSnXazmoHw1Ph3+NX+1QqGE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7IOfxQAAANsAAAAPAAAAAAAAAAAAAAAAAJgCAABkcnMv&#10;ZG93bnJldi54bWxQSwUGAAAAAAQABAD1AAAAigMAAAAA&#10;" fillcolor="gray"/>
              <v:line id="Přímá spojnice 48" o:spid="_x0000_s1073" style="position:absolute;flip:x;visibility:visible" from="3048,26765" to="3048,2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A9b78AAADbAAAADwAAAGRycy9kb3ducmV2LnhtbERPTYvCMBC9L/gfwgje1lQR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+A9b78AAADbAAAADwAAAAAAAAAAAAAAAACh&#10;AgAAZHJzL2Rvd25yZXYueG1sUEsFBgAAAAAEAAQA+QAAAI0DAAAAAA==&#10;" strokeweight="1.5pt"/>
            </v:group>
          </v:group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74" type="#_x0000_t202" style="position:absolute;left:0;text-align:left;margin-left:360.3pt;margin-top:18.65pt;width:46.5pt;height:28.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" filled="f" stroked="f">
            <v:textbox>
              <w:txbxContent>
                <w:p w:rsidR="00CF2D5E" w:rsidRPr="00EC218E" w:rsidRDefault="00CF2D5E" w:rsidP="00EC218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  <w:r w:rsidRPr="00EC218E">
                    <w:rPr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5" type="#_x0000_t202" style="position:absolute;left:0;text-align:left;margin-left:172.8pt;margin-top:18.65pt;width:46.5pt;height:28.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" filled="f" stroked="f">
            <v:textbox>
              <w:txbxContent>
                <w:p w:rsidR="00CF2D5E" w:rsidRPr="00EC218E" w:rsidRDefault="00CF2D5E" w:rsidP="00EC218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</w:t>
                  </w:r>
                  <w:r w:rsidRPr="00EC218E">
                    <w:rPr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left:0;text-align:left;margin-left:10.8pt;margin-top:14.9pt;width:46.5pt;height:28.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" filled="f" stroked="f">
            <v:textbox>
              <w:txbxContent>
                <w:p w:rsidR="00CF2D5E" w:rsidRPr="00EC218E" w:rsidRDefault="00CF2D5E">
                  <w:pPr>
                    <w:rPr>
                      <w:sz w:val="28"/>
                      <w:szCs w:val="28"/>
                    </w:rPr>
                  </w:pPr>
                  <w:r w:rsidRPr="00EC218E">
                    <w:rPr>
                      <w:sz w:val="28"/>
                      <w:szCs w:val="28"/>
                    </w:rPr>
                    <w:t>a)</w:t>
                  </w:r>
                </w:p>
              </w:txbxContent>
            </v:textbox>
          </v:shape>
        </w:pict>
      </w:r>
      <w:r>
        <w:rPr>
          <w:noProof/>
        </w:rPr>
        <w:pict>
          <v:group id="Skupina 53" o:spid="_x0000_s1077" style="position:absolute;left:0;text-align:left;margin-left:195.4pt;margin-top:13.45pt;width:48.75pt;height:259.5pt;z-index:251666944" coordsize="6191,32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">
            <v:line id="Přímá spojnice 54" o:spid="_x0000_s1078" style="position:absolute;flip:y;visibility:visible" from="3048,0" to="3048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Ug8cAAADbAAAADwAAAGRycy9kb3ducmV2LnhtbESPT2vCQBDF70K/wzKFXkQ3LbGW6EbE&#10;VqsgQrWHHsfs5A9mZ0N2q/Hbu4WCx8eb93vzprPO1OJMrassK3geRiCIM6srLhR8H5aDNxDOI2us&#10;LZOCKzmYpQ+9KSbaXviLzntfiABhl6CC0vsmkdJlJRl0Q9sQBy+3rUEfZFtI3eIlwE0tX6LoVRqs&#10;ODSU2NCipOy0/zXhjff4sLkeP1fj3cci2+abuB+tf5R6euzmExCeOn8//k+vtYJRDH9bAgBke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ZtSDxwAAANsAAAAPAAAAAAAA&#10;AAAAAAAAAKECAABkcnMvZG93bnJldi54bWxQSwUGAAAAAAQABAD5AAAAlQMAAAAA&#10;" strokeweight="2.25pt"/>
            <v:rect id="Obdélník 55" o:spid="_x0000_s1079" style="position:absolute;left:762;top:3048;width:4572;height:1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dqMEA&#10;AADbAAAADwAAAGRycy9kb3ducmV2LnhtbESPQYvCMBSE7wv7H8ITvCya6qJIbSpLQfCqLnh9NM+2&#10;2LzUJK313xthYY/DzDfDZLvRtGIg5xvLChbzBARxaXXDlYLf8362AeEDssbWMil4kodd/vmRYart&#10;g480nEIlYgn7FBXUIXSplL6syaCf2444elfrDIYoXSW1w0csN61cJslaGmw4LtTYUVFTeTv1RsGq&#10;6O+HJ93LL3+mfnn5vrpiMyg1nYw/WxCBxvAf/qMPOnIreH+JP0Dm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Zm3ajBAAAA2wAAAA8AAAAAAAAAAAAAAAAAmAIAAGRycy9kb3du&#10;cmV2LnhtbFBLBQYAAAAABAAEAPUAAACGAwAAAAA=&#10;" fillcolor="silver" strokeweight="1.5pt"/>
            <v:rect id="Obdélník 56" o:spid="_x0000_s1080" style="position:absolute;left:1524;top:14668;width:3048;height:47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F03cQA&#10;AADbAAAADwAAAGRycy9kb3ducmV2LnhtbESPQWvCQBSE70L/w/IKvYhuLFU0uoqEFmpPGr14e2Rf&#10;k9Ds2zRvq+m/7xYEj8PMfMOsNr1r1IU6qT0bmIwTUMSFtzWXBk7Ht9EclARki41nMvBLApv1w2CF&#10;qfVXPtAlD6WKEJYUDVQhtKnWUlTkUMa+JY7ep+8chii7UtsOrxHuGv2cJDPtsOa4UGFLWUXFV/7j&#10;DKDblS+778VHLid5nR6H2V7OmTFPj/12CSpQH+7hW/vdGpjO4P9L/AF6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xdN3EAAAA2wAAAA8AAAAAAAAAAAAAAAAAmAIAAGRycy9k&#10;b3ducmV2LnhtbFBLBQYAAAAABAAEAPUAAACJAwAAAAA=&#10;" strokeweight="2.25pt"/>
            <v:line id="Přímá spojnice 57" o:spid="_x0000_s1081" style="position:absolute;visibility:visible" from="3048,19621" to="3048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Y12sQAAADbAAAADwAAAGRycy9kb3ducmV2LnhtbESPT2vCQBTE74V+h+UVvNWNlVqJriKC&#10;f+itqQjeHtlnEpN9m+5uNP323YLgcZiZ3zDzZW8acSXnK8sKRsMEBHFudcWFgsP35nUKwgdkjY1l&#10;UvBLHpaL56c5ptre+IuuWShEhLBPUUEZQptK6fOSDPqhbYmjd7bOYIjSFVI7vEW4aeRbkkykwYrj&#10;QoktrUvK66wzCo5dxqdLvXENdtvd7nz8qf34U6nBS7+agQjUh0f43t5rBe8f8P8l/gC5+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pjXaxAAAANsAAAAPAAAAAAAAAAAA&#10;AAAAAKECAABkcnMvZG93bnJldi54bWxQSwUGAAAAAAQABAD5AAAAkgMAAAAA&#10;" strokeweight="1.5pt"/>
            <v:rect id="Obdélník 58" o:spid="_x0000_s1082" style="position:absolute;left:95;top:22955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qBMMMA&#10;AADbAAAADwAAAGRycy9kb3ducmV2LnhtbERPTWvCQBC9C/6HZYReRDdWbCV1E2xR8FAPtYI9Dtkx&#10;CcnOhuyaxH/vHgoeH+97kw6mFh21rrSsYDGPQBBnVpecKzj/7mdrEM4ja6wtk4I7OUiT8WiDsbY9&#10;/1B38rkIIexiVFB438RSuqwgg25uG+LAXW1r0AfY5lK32IdwU8vXKHqTBksODQU29FVQVp1uRoE8&#10;ntfL+/X4+bdbvZffFXXT6NIp9TIZth8gPA3+Kf53H7SCVRgbvoQfIJ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qBMMMAAADbAAAADwAAAAAAAAAAAAAAAACYAgAAZHJzL2Rv&#10;d25yZXYueG1sUEsFBgAAAAAEAAQA9QAAAIgDAAAAAA==&#10;" fillcolor="gray"/>
            <v:rect id="Obdélník 59" o:spid="_x0000_s1083" style="position:absolute;top:29146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Ykq8YA&#10;AADbAAAADwAAAGRycy9kb3ducmV2LnhtbESPQWvCQBSE70L/w/IKvYjZ2GKr0TXY0oIHPVQDenxk&#10;n0kw+zZkt0n8992C0OMwM98wq3QwteiodZVlBdMoBkGcW11xoSA7fk3mIJxH1lhbJgU3cpCuH0Yr&#10;TLTt+Zu6gy9EgLBLUEHpfZNI6fKSDLrINsTBu9jWoA+yLaRusQ9wU8vnOH6VBisOCyU29FFSfj38&#10;GAVyn81fbpf9+/lz9lbtrtSN41On1NPjsFmC8DT4//C9vdUKZgv4+xJ+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+Ykq8YAAADbAAAADwAAAAAAAAAAAAAAAACYAgAAZHJz&#10;L2Rvd25yZXYueG1sUEsFBgAAAAAEAAQA9QAAAIsDAAAAAA==&#10;" fillcolor="gray"/>
            <v:line id="Přímá spojnice 60" o:spid="_x0000_s1084" style="position:absolute;flip:x;visibility:visible" from="3048,26765" to="3048,2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NtCb8AAADbAAAADwAAAGRycy9kb3ducmV2LnhtbERPy4rCMBTdC/5DuMLsNB0XRTpGkQFB&#10;GRc+CrO9NLdNsbkpScbWv58sBJeH815vR9uJB/nQOlbwuchAEFdOt9woKG/7+QpEiMgaO8ek4EkB&#10;tpvpZI2FdgNf6HGNjUghHApUYGLsCylDZchiWLieOHG18xZjgr6R2uOQwm0nl1mWS4stpwaDPX0b&#10;qu7XP6tAHn+Gs98vy7qpD737PZpTPoxKfczG3ReISGN8i1/ug1aQp/XpS/oBcvM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iNtCb8AAADbAAAADwAAAAAAAAAAAAAAAACh&#10;AgAAZHJzL2Rvd25yZXYueG1sUEsFBgAAAAAEAAQA+QAAAI0DAAAAAA==&#10;" strokeweight="1.5pt"/>
          </v:group>
        </w:pict>
      </w:r>
    </w:p>
    <w:p w:rsidR="00CF2D5E" w:rsidRDefault="00CF2D5E" w:rsidP="00B9464D">
      <w:pPr>
        <w:spacing w:line="360" w:lineRule="auto"/>
        <w:ind w:left="2977" w:hanging="2977"/>
        <w:rPr>
          <w:bCs/>
          <w:sz w:val="28"/>
          <w:szCs w:val="28"/>
        </w:rPr>
      </w:pPr>
      <w:r>
        <w:rPr>
          <w:noProof/>
        </w:rPr>
        <w:pict>
          <v:rect id="Obdélník 39" o:spid="_x0000_s1085" style="position:absolute;left:0;text-align:left;margin-left:42.4pt;margin-top:13.3pt;width:36pt;height:91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" fillcolor="silver" strokeweight="1.5pt"/>
        </w:pict>
      </w:r>
      <w:r>
        <w:rPr>
          <w:noProof/>
        </w:rPr>
        <w:pict>
          <v:line id="Přímá spojnice 68" o:spid="_x0000_s1086" style="position:absolute;left:0;text-align:left;z-index:251662848;visibility:visible" from="220.9pt,19.6pt" to="220.9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" strokeweight="2.25pt"/>
        </w:pict>
      </w:r>
    </w:p>
    <w:p w:rsidR="00CF2D5E" w:rsidRPr="00DE53CC" w:rsidRDefault="00CF2D5E" w:rsidP="00B9464D">
      <w:pPr>
        <w:spacing w:line="360" w:lineRule="auto"/>
        <w:ind w:left="2977" w:hanging="2977"/>
        <w:rPr>
          <w:bCs/>
          <w:sz w:val="28"/>
          <w:szCs w:val="28"/>
        </w:rPr>
      </w:pPr>
    </w:p>
    <w:p w:rsidR="00CF2D5E" w:rsidRPr="001844A0" w:rsidRDefault="00CF2D5E" w:rsidP="00B9464D">
      <w:pPr>
        <w:spacing w:line="360" w:lineRule="auto"/>
        <w:ind w:left="2977" w:hanging="2977"/>
        <w:rPr>
          <w:sz w:val="28"/>
          <w:szCs w:val="28"/>
        </w:rPr>
      </w:pPr>
    </w:p>
    <w:p w:rsidR="00CF2D5E" w:rsidRPr="001844A0" w:rsidRDefault="00CF2D5E" w:rsidP="00B9464D">
      <w:pPr>
        <w:spacing w:line="360" w:lineRule="auto"/>
        <w:rPr>
          <w:bCs/>
          <w:sz w:val="28"/>
          <w:szCs w:val="28"/>
        </w:rPr>
      </w:pPr>
    </w:p>
    <w:p w:rsidR="00CF2D5E" w:rsidRPr="007932BC" w:rsidRDefault="00CF2D5E" w:rsidP="00B9464D">
      <w:pPr>
        <w:spacing w:line="360" w:lineRule="auto"/>
        <w:rPr>
          <w:bCs/>
          <w:sz w:val="28"/>
          <w:szCs w:val="28"/>
        </w:rPr>
      </w:pPr>
      <w:r>
        <w:rPr>
          <w:noProof/>
        </w:rPr>
        <w:pict>
          <v:rect id="Obdélník 40" o:spid="_x0000_s1087" style="position:absolute;margin-left:48.4pt;margin-top:8.25pt;width:24pt;height:37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" strokeweight="2.25pt"/>
        </w:pict>
      </w:r>
    </w:p>
    <w:p w:rsidR="00CF2D5E" w:rsidRPr="007932BC" w:rsidRDefault="00CF2D5E" w:rsidP="00B9464D">
      <w:pPr>
        <w:rPr>
          <w:sz w:val="28"/>
          <w:szCs w:val="28"/>
        </w:rPr>
      </w:pPr>
    </w:p>
    <w:p w:rsidR="00CF2D5E" w:rsidRPr="007932BC" w:rsidRDefault="00CF2D5E" w:rsidP="00B9464D">
      <w:pPr>
        <w:rPr>
          <w:sz w:val="28"/>
          <w:szCs w:val="28"/>
        </w:rPr>
      </w:pPr>
      <w:r>
        <w:rPr>
          <w:noProof/>
        </w:rPr>
        <w:pict>
          <v:line id="Přímá spojnice 41" o:spid="_x0000_s1088" style="position:absolute;z-index:251658752;visibility:visible" from="60.4pt,7pt" to="60.4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" strokeweight="1.5pt"/>
        </w:pict>
      </w:r>
    </w:p>
    <w:p w:rsidR="00CF2D5E" w:rsidRDefault="00CF2D5E" w:rsidP="00B9464D">
      <w:pPr>
        <w:spacing w:line="360" w:lineRule="auto"/>
        <w:ind w:left="2977" w:hanging="2977"/>
        <w:rPr>
          <w:sz w:val="28"/>
          <w:szCs w:val="28"/>
        </w:rPr>
      </w:pPr>
      <w:r>
        <w:rPr>
          <w:noProof/>
        </w:rPr>
        <w:pict>
          <v:rect id="Obdélník 46" o:spid="_x0000_s1089" style="position:absolute;left:0;text-align:left;margin-left:37.15pt;margin-top:17.15pt;width:48pt;height:30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" fillcolor="gray"/>
        </w:pict>
      </w:r>
    </w:p>
    <w:p w:rsidR="00CF2D5E" w:rsidRDefault="00CF2D5E" w:rsidP="008E7D67">
      <w:pPr>
        <w:tabs>
          <w:tab w:val="left" w:pos="6060"/>
        </w:tabs>
        <w:rPr>
          <w:sz w:val="28"/>
          <w:szCs w:val="28"/>
        </w:rPr>
      </w:pPr>
      <w:r>
        <w:rPr>
          <w:noProof/>
        </w:rPr>
        <w:pict>
          <v:rect id="Obdélník 104" o:spid="_x0000_s1090" alt="Popis: Středně tmavé dřevo" style="position:absolute;margin-left:24.4pt;margin-top:131pt;width:438pt;height:16.4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" fillcolor="#e46c0a"/>
        </w:pict>
      </w:r>
      <w:r>
        <w:rPr>
          <w:sz w:val="28"/>
          <w:szCs w:val="28"/>
        </w:rPr>
        <w:tab/>
      </w:r>
    </w:p>
    <w:p w:rsidR="00CF2D5E" w:rsidRPr="00454685" w:rsidRDefault="00CF2D5E" w:rsidP="00454685">
      <w:pPr>
        <w:rPr>
          <w:sz w:val="28"/>
          <w:szCs w:val="28"/>
        </w:rPr>
      </w:pPr>
      <w:r>
        <w:rPr>
          <w:noProof/>
        </w:rPr>
        <w:pict>
          <v:line id="Přímá spojnice 50" o:spid="_x0000_s1091" style="position:absolute;flip:x;z-index:251661824;visibility:visible" from="60.4pt,6.9pt" to="60.4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" strokeweight="1.5pt"/>
        </w:pict>
      </w:r>
      <w:r>
        <w:rPr>
          <w:noProof/>
        </w:rPr>
        <w:pict>
          <v:group id="Skupina 86" o:spid="_x0000_s1092" style="position:absolute;margin-left:168.4pt;margin-top:12.15pt;width:105pt;height:102.75pt;z-index:251637248" coordsize="13335,13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">
            <v:rect id="Obdélník 97" o:spid="_x0000_s1093" style="position:absolute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bpJcQA&#10;AADbAAAADwAAAGRycy9kb3ducmV2LnhtbESPQWsCMRSE70L/Q3iFXkQTS1nrahQRij1uVw89PjbP&#10;zbabl2WT6uqvbwoFj8PMfMOsNoNrxZn60HjWMJsqEMSVNw3XGo6Ht8kriBCRDbaeScOVAmzWD6MV&#10;5sZf+IPOZaxFgnDIUYONsculDJUlh2HqO+LknXzvMCbZ19L0eElw18pnpTLpsOG0YLGjnaXqu/xx&#10;GlxZfN2KrDyo61jZfZG9qO3xU+unx2G7BBFpiPfwf/vdaFjM4e9L+g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G6SXEAAAA2wAAAA8AAAAAAAAAAAAAAAAAmAIAAGRycy9k&#10;b3ducmV2LnhtbFBLBQYAAAAABAAEAPUAAACJAwAAAAA=&#10;" fillcolor="#0cf" strokeweight="2pt"/>
            <v:rect id="Obdélník 98" o:spid="_x0000_s1094" style="position:absolute;width:13335;height:1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Cwr8A&#10;AADbAAAADwAAAGRycy9kb3ducmV2LnhtbERPTa/BQBTdS/yHyZXYMUUiTxkihLCk3bzdfZ2rLZ07&#10;TWdQfr1ZSN7y5HwvVq2pxIMaV1pWMBpGIIgzq0vOFaTJbvADwnlkjZVlUvAiB6tlt7PAWNsnn+hx&#10;9rkIIexiVFB4X8dSuqwgg25oa+LAXWxj0AfY5FI3+AzhppLjKJpKgyWHhgJr2hSU3c53o+CvHKf4&#10;PiX7yMx2E39sk+v9d6tUv9eu5yA8tf5f/HUftIJZGBu+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CkLCvwAAANsAAAAPAAAAAAAAAAAAAAAAAJgCAABkcnMvZG93bnJl&#10;di54bWxQSwUGAAAAAAQABAD1AAAAhAMAAAAA&#10;"/>
          </v:group>
        </w:pict>
      </w:r>
    </w:p>
    <w:p w:rsidR="00CF2D5E" w:rsidRPr="00454685" w:rsidRDefault="00CF2D5E" w:rsidP="00454685">
      <w:pPr>
        <w:rPr>
          <w:sz w:val="28"/>
          <w:szCs w:val="28"/>
        </w:rPr>
      </w:pPr>
      <w:r>
        <w:rPr>
          <w:noProof/>
        </w:rPr>
        <w:pict>
          <v:rect id="Obdélník 49" o:spid="_x0000_s1095" style="position:absolute;margin-left:36.4pt;margin-top:9.55pt;width:48pt;height:30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" fillcolor="gray"/>
        </w:pict>
      </w: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Pr="00454685" w:rsidRDefault="00CF2D5E" w:rsidP="00454685">
      <w:pPr>
        <w:rPr>
          <w:sz w:val="28"/>
          <w:szCs w:val="28"/>
        </w:rPr>
      </w:pPr>
    </w:p>
    <w:p w:rsidR="00CF2D5E" w:rsidRDefault="00CF2D5E" w:rsidP="00454685">
      <w:pPr>
        <w:rPr>
          <w:sz w:val="28"/>
          <w:szCs w:val="28"/>
        </w:rPr>
      </w:pPr>
    </w:p>
    <w:p w:rsidR="00CF2D5E" w:rsidRDefault="00CF2D5E" w:rsidP="00454685">
      <w:pPr>
        <w:rPr>
          <w:sz w:val="28"/>
          <w:szCs w:val="28"/>
        </w:rPr>
      </w:pPr>
    </w:p>
    <w:p w:rsidR="00CF2D5E" w:rsidRDefault="00CF2D5E" w:rsidP="00454685">
      <w:pPr>
        <w:rPr>
          <w:sz w:val="28"/>
          <w:szCs w:val="28"/>
        </w:rPr>
      </w:pPr>
    </w:p>
    <w:p w:rsidR="00CF2D5E" w:rsidRDefault="00CF2D5E" w:rsidP="00454685">
      <w:pPr>
        <w:rPr>
          <w:sz w:val="28"/>
          <w:szCs w:val="28"/>
        </w:rPr>
      </w:pPr>
    </w:p>
    <w:p w:rsidR="00CF2D5E" w:rsidRDefault="00CF2D5E" w:rsidP="00EC218E">
      <w:pPr>
        <w:spacing w:line="360" w:lineRule="auto"/>
        <w:rPr>
          <w:sz w:val="28"/>
          <w:szCs w:val="28"/>
        </w:rPr>
      </w:pPr>
      <w:r w:rsidRPr="00EC218E">
        <w:rPr>
          <w:sz w:val="28"/>
          <w:szCs w:val="28"/>
          <w:u w:val="single"/>
        </w:rPr>
        <w:t>Z pokusu můžeme usoudit, že</w:t>
      </w:r>
      <w:r>
        <w:rPr>
          <w:sz w:val="28"/>
          <w:szCs w:val="28"/>
        </w:rPr>
        <w:t>:</w:t>
      </w:r>
    </w:p>
    <w:p w:rsidR="00CF2D5E" w:rsidRDefault="00CF2D5E" w:rsidP="00EC218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Kolikrát větší je ___________ ponořené části tělesa, tolikrát _________ vztlaková síla na těleso působí.</w:t>
      </w:r>
    </w:p>
    <w:p w:rsidR="00CF2D5E" w:rsidRDefault="00CF2D5E" w:rsidP="00EC218E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Obě závaží zavěšená na siloměru nyní ponoř do ethanolu. Zjisti velikost vztlakové síly, porovnej s velikostí vztlakové síly na obě závaží ve vodě.</w:t>
      </w: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  <w:r>
        <w:rPr>
          <w:noProof/>
        </w:rPr>
        <w:pict>
          <v:group id="Skupina 102" o:spid="_x0000_s1096" style="position:absolute;left:0;text-align:left;margin-left:31.15pt;margin-top:1.6pt;width:182.25pt;height:12pt;z-index:251677184" coordsize="5257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">
            <v:rect id="Obdélník 103" o:spid="_x0000_s1097" alt="Světlé dřevo" style="position:absolute;width:52578;height:1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943MQA&#10;AADcAAAADwAAAGRycy9kb3ducmV2LnhtbERP32vCMBB+F/Y/hBvsRWY6xSGdUcbGxkAQraI+Hs2t&#10;7WwuJclq/e+NIPh2H9/Pm847U4uWnK8sK3gZJCCIc6srLhRsN1/PExA+IGusLZOCM3mYzx56U0y1&#10;PfGa2iwUIoawT1FBGUKTSunzkgz6gW2II/drncEQoSukdniK4aaWwyR5lQYrjg0lNvRRUn7M/o2C&#10;xd+m791kfzju1u0K+fN7OW6HSj09du9vIAJ14S6+uX90nJ+M4PpMv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PeNzEAAAA3AAAAA8AAAAAAAAAAAAAAAAAmAIAAGRycy9k&#10;b3ducmV2LnhtbFBLBQYAAAAABAAEAPUAAACJAwAAAAA=&#10;" fillcolor="windowText" stroked="f">
              <v:fill r:id="rId6" o:title="" color2="window" type="pattern"/>
            </v:rect>
            <v:line id="Přímá spojnice 105" o:spid="_x0000_s1098" style="position:absolute;visibility:visible" from="0,1524" to="52578,1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y2fMIAAADcAAAADwAAAGRycy9kb3ducmV2LnhtbERPS2vCQBC+F/wPywjeml0Fi0RXkZja&#10;x01bch6yYxLMzobsNkn/fbdQ6G0+vufsDpNtxUC9bxxrWCYKBHHpTMOVhs+P58cNCB+QDbaOScM3&#10;eTjsZw87TI0b+ULDNVQihrBPUUMdQpdK6cuaLPrEdcSRu7neYoiwr6TpcYzhtpUrpZ6kxYZjQ40d&#10;ZTWV9+uX1bA+X4pTMb5sbrnL70N4P2bqrdJ6MZ+OWxCBpvAv/nO/mjhfreH3mXiB3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y2fMIAAADcAAAADwAAAAAAAAAAAAAA&#10;AAChAgAAZHJzL2Rvd25yZXYueG1sUEsFBgAAAAAEAAQA+QAAAJADAAAAAA==&#10;" strokecolor="windowText" strokeweight="1.25pt"/>
          </v:group>
        </w:pict>
      </w:r>
      <w:r>
        <w:rPr>
          <w:noProof/>
        </w:rPr>
        <w:pict>
          <v:group id="Skupina 93" o:spid="_x0000_s1099" style="position:absolute;left:0;text-align:left;margin-left:31.15pt;margin-top:8.35pt;width:188.25pt;height:293.2pt;z-index:251673088" coordsize="23907,37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">
            <v:group id="Skupina 66" o:spid="_x0000_s1100" style="position:absolute;left:5143;width:13335;height:35147" coordorigin=",5334" coordsize="13335,351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<v:rect id="Obdélník 67" o:spid="_x0000_s1101" style="position:absolute;top:27432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DSksMA&#10;AADbAAAADwAAAGRycy9kb3ducmV2LnhtbESPQWvCQBSE74X+h+UVems2LTRK6iqlVKzgRQ3k+si+&#10;JqF5b0N21eTfdwXB4zAz3zCL1cidOtPgWycGXpMUFEnlbCu1geK4fpmD8gHFYueEDEzkYbV8fFhg&#10;bt1F9nQ+hFpFiPgcDTQh9LnWvmqI0SeuJ4nerxsYQ5RDre2AlwjnTr+laaYZW4kLDfb01VD1dzix&#10;gXTtt335ze9csBQ4nza7XVca8/w0fn6ACjSGe/jW/rEGshlcv8Qfo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DSksMAAADbAAAADwAAAAAAAAAAAAAAAACYAgAAZHJzL2Rv&#10;d25yZXYueG1sUEsFBgAAAAAEAAQA9QAAAIgDAAAAAA==&#10;" fillcolor="#fabf8f" strokeweight="2pt"/>
              <v:rect id="Obdélník 74" o:spid="_x0000_s1102" style="position:absolute;top:27432;width:13335;height: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Pc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649xQAAANsAAAAPAAAAAAAAAAAAAAAAAJgCAABkcnMv&#10;ZG93bnJldi54bWxQSwUGAAAAAAQABAD1AAAAigMAAAAA&#10;"/>
              <v:group id="Skupina 76" o:spid="_x0000_s1103" style="position:absolute;left:3810;top:5334;width:6191;height:34004" coordorigin=",-1047" coordsize="6191,34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<v:line id="Přímá spojnice 77" o:spid="_x0000_s1104" style="position:absolute;flip:y;visibility:visible" from="3048,-1047" to="3048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WlMYAAADbAAAADwAAAGRycy9kb3ducmV2LnhtbESPQWvCQBCF70L/wzKFXkQ3ihiJrlLU&#10;tgpSaPTgccyOSWh2NmS3Gv99VxA8Pt68782bLVpTiQs1rrSsYNCPQBBnVpecKzjsP3oTEM4ja6ws&#10;k4IbOVjMXzozTLS98g9dUp+LAGGXoILC+zqR0mUFGXR9WxMH72wbgz7IJpe6wWuAm0oOo2gsDZYc&#10;GgqsaVlQ9pv+mfDGarTf3k5fn/H3epntzttRN9oclXp7bd+nIDy1/nn8SG+0gjiG+5YAADn/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8BFpTGAAAA2wAAAA8AAAAAAAAA&#10;AAAAAAAAoQIAAGRycy9kb3ducmV2LnhtbFBLBQYAAAAABAAEAPkAAACUAwAAAAA=&#10;" strokeweight="2.25pt"/>
                <v:rect id="Obdélník 82" o:spid="_x0000_s1105" style="position:absolute;left:762;top:3048;width:4572;height:1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9pm8EA&#10;AADbAAAADwAAAGRycy9kb3ducmV2LnhtbESPT4vCMBTE78J+h/AW9iKa2kUpXaNIYcGrf8Dro3m2&#10;ZZuXmqS1fnsjCHscZuY3zHo7mlYM5HxjWcFinoAgLq1uuFJwPv3OMhA+IGtsLZOCB3nYbj4ma8y1&#10;vfOBhmOoRISwz1FBHUKXS+nLmgz6ue2Io3e1zmCI0lVSO7xHuGllmiQrabDhuFBjR0VN5d+xNwqW&#10;RX/bP+hWTv2J+vTyfXVFNij19TnufkAEGsN/+N3eawVZCq8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vaZvBAAAA2wAAAA8AAAAAAAAAAAAAAAAAmAIAAGRycy9kb3du&#10;cmV2LnhtbFBLBQYAAAAABAAEAPUAAACGAwAAAAA=&#10;" fillcolor="silver" strokeweight="1.5pt"/>
                <v:rect id="Obdélník 89" o:spid="_x0000_s1106" style="position:absolute;left:1524;top:14668;width:3048;height:47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7M6MQA&#10;AADbAAAADwAAAGRycy9kb3ducmV2LnhtbESPQWvCQBSE7wX/w/KEXkrdVFrR1FUkKGhPGr309si+&#10;JsHs2zRvq+m/d4VCj8PMfMPMl71r1IU6qT0beBkloIgLb2suDZyOm+cpKAnIFhvPZOCXBJaLwcMc&#10;U+uvfKBLHkoVISwpGqhCaFOtpajIoYx8Sxy9L985DFF2pbYdXiPcNXqcJBPtsOa4UGFLWUXFOf9x&#10;BtDtytfd9+wjl5Os345P2V4+M2Meh/3qHVSgPvyH/9pba2A6g/uX+AP0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OzOjEAAAA2wAAAA8AAAAAAAAAAAAAAAAAmAIAAGRycy9k&#10;b3ducmV2LnhtbFBLBQYAAAAABAAEAPUAAACJAwAAAAA=&#10;" strokeweight="2.25pt"/>
                <v:line id="Přímá spojnice 91" o:spid="_x0000_s1107" style="position:absolute;visibility:visible" from="3048,19621" to="3048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qyr8MAAADbAAAADwAAAGRycy9kb3ducmV2LnhtbESPQWvCQBSE7wX/w/IEb3VjhVKjq4hg&#10;Lb0ZRfD2yD6TmOzbuLvR9N+7hUKPw8x8wyxWvWnEnZyvLCuYjBMQxLnVFRcKjoft6wcIH5A1NpZJ&#10;wQ95WC0HLwtMtX3wnu5ZKESEsE9RQRlCm0rp85IM+rFtiaN3sc5giNIVUjt8RLhp5FuSvEuDFceF&#10;ElvalJTXWWcUnLqMz9d66xrsPne7y+lW++m3UqNhv56DCNSH//Bf+0srmE3g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6sq/DAAAA2wAAAA8AAAAAAAAAAAAA&#10;AAAAoQIAAGRycy9kb3ducmV2LnhtbFBLBQYAAAAABAAEAPkAAACRAwAAAAA=&#10;" strokeweight="1.5pt"/>
                <v:rect id="Obdélník 92" o:spid="_x0000_s1108" style="position:absolute;left:95;top:22955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sMQMUA&#10;AADbAAAADwAAAGRycy9kb3ducmV2LnhtbESPT4vCMBTE74LfITzBi6ypLuufahSVFTzoQVfYPT6a&#10;Z1tsXkoTa/32RljwOMzMb5j5sjGFqKlyuWUFg34EgjixOudUwfln+zEB4TyyxsIyKXiQg+Wi3Zpj&#10;rO2dj1SffCoChF2MCjLvy1hKl2Rk0PVtSRy8i60M+iCrVOoK7wFuCjmMopE0mHNYyLCkTUbJ9XQz&#10;CuThPPl8XA7rv++vcb6/Ut2Lfmulup1mNQPhqfHv8H97pxVMh/D6En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+wxAxQAAANsAAAAPAAAAAAAAAAAAAAAAAJgCAABkcnMv&#10;ZG93bnJldi54bWxQSwUGAAAAAAQABAD1AAAAigMAAAAA&#10;" fillcolor="gray"/>
                <v:rect id="Obdélník 288" o:spid="_x0000_s1109" style="position:absolute;top:29146;width:6096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KoFsQA&#10;AADcAAAADwAAAGRycy9kb3ducmV2LnhtbERPy2rCQBTdF/yH4QpuSp1oqYbUidjSgou68AHt8pK5&#10;JiGZO2FmjPHvOwvB5eG8V+vBtKIn52vLCmbTBARxYXXNpYLT8fslBeEDssbWMim4kYd1PnpaYabt&#10;lffUH0IpYgj7DBVUIXSZlL6oyKCf2o44cmfrDIYIXSm1w2sMN62cJ8lCGqw5NlTY0WdFRXO4GAVy&#10;d0pfb+fdx9/X27L+aah/Tn57pSbjYfMOItAQHuK7e6sVzNO4Np6JR0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SqBbEAAAA3AAAAA8AAAAAAAAAAAAAAAAAmAIAAGRycy9k&#10;b3ducmV2LnhtbFBLBQYAAAAABAAEAPUAAACJAwAAAAA=&#10;" fillcolor="gray"/>
                <v:line id="Přímá spojnice 289" o:spid="_x0000_s1110" style="position:absolute;flip:x;visibility:visible" from="3048,26765" to="3048,2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vk7MQAAADcAAAADwAAAGRycy9kb3ducmV2LnhtbESPT4vCMBTE7wt+h/AEb2u6PYh2jSIL&#10;grJ78B/s9dG8NsXmpSRZW7/9RhA8DjPzG2a5HmwrbuRD41jBxzQDQVw63XCt4HLevs9BhIissXVM&#10;Cu4UYL0avS2x0K7nI91OsRYJwqFABSbGrpAylIYshqnriJNXOW8xJulrqT32CW5bmWfZTFpsOC0Y&#10;7OjLUHk9/VkFcv/dH/w2v1R1tevc7978zPpBqcl42HyCiDTEV/jZ3mkF+XwBjz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C+TsxAAAANwAAAAPAAAAAAAAAAAA&#10;AAAAAKECAABkcnMvZG93bnJldi54bWxQSwUGAAAAAAQABAD5AAAAkgMAAAAA&#10;" strokeweight="1.5pt"/>
              </v:group>
            </v:group>
            <v:rect id="Obdélník 81" o:spid="_x0000_s1111" alt="Středně tmavé dřevo" style="position:absolute;top:35147;width:23907;height:20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krKMUA&#10;AADbAAAADwAAAGRycy9kb3ducmV2LnhtbESPQWsCMRSE70L/Q3gFb5pVtMjWKEVRBL2opbS3t5vX&#10;3aWblyWJuvrrG0HwOMzMN8x03ppanMn5yrKCQT8BQZxbXXGh4PO46k1A+ICssbZMCq7kYT576Uwx&#10;1fbCezofQiEihH2KCsoQmlRKn5dk0PdtQxy9X+sMhihdIbXDS4SbWg6T5E0arDgulNjQoqT873Ay&#10;CrbZ6GubjddX527+J9sfb+F7t1Sq+9p+vIMI1IZn+NHeaAWTAdy/xB8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+SsoxQAAANsAAAAPAAAAAAAAAAAAAAAAAJgCAABkcnMv&#10;ZG93bnJldi54bWxQSwUGAAAAAAQABAD1AAAAigMAAAAA&#10;" fillcolor="#e46c0a"/>
            <w10:wrap type="square"/>
          </v:group>
        </w:pict>
      </w: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  <w:u w:val="single"/>
        </w:rPr>
      </w:pPr>
    </w:p>
    <w:p w:rsidR="00CF2D5E" w:rsidRDefault="00CF2D5E" w:rsidP="009A2AE9">
      <w:pPr>
        <w:pStyle w:val="ListParagraph"/>
        <w:spacing w:line="360" w:lineRule="auto"/>
        <w:ind w:left="360"/>
        <w:rPr>
          <w:sz w:val="28"/>
          <w:szCs w:val="28"/>
        </w:rPr>
      </w:pPr>
      <w:r w:rsidRPr="0039480A">
        <w:rPr>
          <w:sz w:val="28"/>
          <w:szCs w:val="28"/>
          <w:u w:val="single"/>
        </w:rPr>
        <w:t>Z pokusu jsme zjistili, že</w:t>
      </w:r>
      <w:r>
        <w:rPr>
          <w:sz w:val="28"/>
          <w:szCs w:val="28"/>
        </w:rPr>
        <w:t>:</w:t>
      </w: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</w:t>
      </w:r>
      <w:r w:rsidRPr="0039480A">
        <w:rPr>
          <w:sz w:val="28"/>
          <w:szCs w:val="28"/>
        </w:rPr>
        <w:t> e</w:t>
      </w:r>
      <w:r>
        <w:rPr>
          <w:sz w:val="28"/>
          <w:szCs w:val="28"/>
        </w:rPr>
        <w:t>thanolu</w:t>
      </w:r>
      <w:r w:rsidRPr="0039480A">
        <w:rPr>
          <w:sz w:val="28"/>
          <w:szCs w:val="28"/>
        </w:rPr>
        <w:t xml:space="preserve"> jsou závaží</w:t>
      </w:r>
      <w:r>
        <w:rPr>
          <w:sz w:val="28"/>
          <w:szCs w:val="28"/>
        </w:rPr>
        <w:t xml:space="preserve"> nadlehčována ___________ vztlakovou silou než ve vodě.</w:t>
      </w: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</w:p>
    <w:p w:rsidR="00CF2D5E" w:rsidRPr="002140B7" w:rsidRDefault="00CF2D5E" w:rsidP="0039480A">
      <w:pPr>
        <w:tabs>
          <w:tab w:val="left" w:pos="990"/>
        </w:tabs>
        <w:spacing w:line="360" w:lineRule="auto"/>
        <w:rPr>
          <w:sz w:val="28"/>
          <w:szCs w:val="28"/>
          <w:u w:val="single"/>
        </w:rPr>
      </w:pPr>
      <w:r w:rsidRPr="002140B7">
        <w:rPr>
          <w:b/>
          <w:sz w:val="28"/>
          <w:szCs w:val="28"/>
          <w:u w:val="single"/>
        </w:rPr>
        <w:t>Z uvedených pokusů můžeme vyslovit závěr</w:t>
      </w:r>
      <w:r w:rsidRPr="002140B7">
        <w:rPr>
          <w:sz w:val="28"/>
          <w:szCs w:val="28"/>
          <w:u w:val="single"/>
        </w:rPr>
        <w:t>:</w:t>
      </w: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  <w:r>
        <w:rPr>
          <w:noProof/>
        </w:rPr>
        <w:pict>
          <v:rect id="Obdélník 1" o:spid="_x0000_s1112" style="position:absolute;margin-left:-10.1pt;margin-top:18.25pt;width:474.75pt;height:60pt;z-index:-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" strokecolor="red" strokeweight="2pt"/>
        </w:pict>
      </w: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Vztlaková síla působící na těleso ponořené do kapaliny závisí na ____________ ponořené části tělesa a na ____________ kapaliny.</w:t>
      </w: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</w:p>
    <w:p w:rsidR="00CF2D5E" w:rsidRDefault="00CF2D5E" w:rsidP="0039480A">
      <w:pPr>
        <w:tabs>
          <w:tab w:val="left" w:pos="990"/>
        </w:tabs>
        <w:spacing w:line="360" w:lineRule="auto"/>
        <w:rPr>
          <w:sz w:val="28"/>
          <w:szCs w:val="28"/>
        </w:rPr>
      </w:pPr>
    </w:p>
    <w:p w:rsidR="00CF2D5E" w:rsidRPr="004A7C78" w:rsidRDefault="00CF2D5E" w:rsidP="0039480A">
      <w:pPr>
        <w:tabs>
          <w:tab w:val="left" w:pos="990"/>
        </w:tabs>
        <w:spacing w:line="360" w:lineRule="auto"/>
        <w:rPr>
          <w:b/>
          <w:sz w:val="28"/>
          <w:szCs w:val="28"/>
          <w:u w:val="single"/>
        </w:rPr>
      </w:pPr>
      <w:r w:rsidRPr="004A7C78">
        <w:rPr>
          <w:b/>
          <w:sz w:val="28"/>
          <w:szCs w:val="28"/>
          <w:u w:val="single"/>
        </w:rPr>
        <w:t>Otázky a úkoly:</w:t>
      </w:r>
    </w:p>
    <w:p w:rsidR="00CF2D5E" w:rsidRPr="006C52FA" w:rsidRDefault="00CF2D5E" w:rsidP="006C52FA">
      <w:pPr>
        <w:tabs>
          <w:tab w:val="left" w:pos="426"/>
        </w:tabs>
        <w:spacing w:line="360" w:lineRule="auto"/>
        <w:rPr>
          <w:sz w:val="28"/>
          <w:szCs w:val="28"/>
        </w:rPr>
      </w:pPr>
      <w:r w:rsidRPr="005F072C">
        <w:rPr>
          <w:b/>
          <w:sz w:val="28"/>
          <w:szCs w:val="28"/>
        </w:rPr>
        <w:t>1</w:t>
      </w:r>
      <w:r w:rsidRPr="006C52F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C52FA">
        <w:rPr>
          <w:sz w:val="28"/>
          <w:szCs w:val="28"/>
        </w:rPr>
        <w:t>Které síly působí na těleso ponořené do kapaliny v gravitačním poli Země?</w:t>
      </w:r>
    </w:p>
    <w:p w:rsidR="00CF2D5E" w:rsidRDefault="00CF2D5E" w:rsidP="006C52FA"/>
    <w:p w:rsidR="00CF2D5E" w:rsidRPr="006C52FA" w:rsidRDefault="00CF2D5E" w:rsidP="006C52FA"/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  <w:r w:rsidRPr="005F072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Jaký směr mají tyto síly?</w:t>
      </w: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  <w:r w:rsidRPr="005F072C">
        <w:rPr>
          <w:b/>
          <w:sz w:val="28"/>
          <w:szCs w:val="28"/>
        </w:rPr>
        <w:t>3</w:t>
      </w:r>
      <w:r w:rsidRPr="007A15F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A15F5">
        <w:rPr>
          <w:sz w:val="28"/>
          <w:szCs w:val="28"/>
        </w:rPr>
        <w:t>Na čem závisí vztlaková síla, která působí na těleso ponořené do kapaliny?</w:t>
      </w: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  <w:r w:rsidRPr="005F072C">
        <w:rPr>
          <w:b/>
          <w:sz w:val="28"/>
          <w:szCs w:val="28"/>
        </w:rPr>
        <w:t>4</w:t>
      </w:r>
      <w:r>
        <w:rPr>
          <w:sz w:val="28"/>
          <w:szCs w:val="28"/>
        </w:rPr>
        <w:t>. Těleso je zcela ponořeno do vody v nádobě. Změní se velikost vztlakové síly, když do nádoby přilijeme vodu? Ověř pokusem.</w:t>
      </w: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  <w:r w:rsidRPr="005F072C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Tři hliníkové kuličky různého objemu jsou ponořeny do vody podle </w:t>
      </w:r>
      <w:r w:rsidRPr="001A33BE">
        <w:rPr>
          <w:i/>
          <w:sz w:val="28"/>
          <w:szCs w:val="28"/>
        </w:rPr>
        <w:t>obrázku 1</w:t>
      </w:r>
      <w:r>
        <w:rPr>
          <w:sz w:val="28"/>
          <w:szCs w:val="28"/>
        </w:rPr>
        <w:t xml:space="preserve"> dole. Na kterou kuličku působí nejmenší vztlaková síla? Zdůvodni.</w:t>
      </w:r>
    </w:p>
    <w:p w:rsidR="00CF2D5E" w:rsidRDefault="00CF2D5E" w:rsidP="007A15F5">
      <w:pPr>
        <w:tabs>
          <w:tab w:val="left" w:pos="426"/>
        </w:tabs>
        <w:spacing w:line="360" w:lineRule="auto"/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  <w:r>
        <w:rPr>
          <w:noProof/>
        </w:rPr>
        <w:pict>
          <v:group id="Skupina 80" o:spid="_x0000_s1113" style="position:absolute;margin-left:238.9pt;margin-top:5.5pt;width:203.25pt;height:126pt;z-index:251675136" coordsize="25812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">
            <v:group id="Skupina 87" o:spid="_x0000_s1114" style="position:absolute;left:3429;top:5619;width:8382;height:10383" coordsize="13335,13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<v:rect id="Obdélník 88" o:spid="_x0000_s1115" style="position:absolute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DrisAA&#10;AADbAAAADwAAAGRycy9kb3ducmV2LnhtbERPz2vCMBS+D/wfwhN2GTNxjCLVKCKIHrvqYcdH82yq&#10;zUtpolb/enMY7Pjx/V6sBteKG/Wh8axhOlEgiCtvGq41HA/bzxmIEJENtp5Jw4MCrJajtwXmxt/5&#10;h25lrEUK4ZCjBhtjl0sZKksOw8R3xIk7+d5hTLCvpenxnsJdK7+UyqTDhlODxY42lqpLeXUaXFmc&#10;n0VWHtTjQ9ldkX2r9fFX6/fxsJ6DiDTEf/Gfe280zNLY9CX9A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DrisAAAADbAAAADwAAAAAAAAAAAAAAAACYAgAAZHJzL2Rvd25y&#10;ZXYueG1sUEsFBgAAAAAEAAQA9QAAAIUDAAAAAA==&#10;" fillcolor="#0cf" strokeweight="2pt"/>
              <v:rect id="Obdélník 90" o:spid="_x0000_s1116" style="position:absolute;width:13335;height:15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xOxL8A&#10;AADbAAAADwAAAGRycy9kb3ducmV2LnhtbERPTa/BQBTdS/yHyZXYMUUiTxkihLCk3bzdfZ2rLZ07&#10;TWdQfr1ZSN7y5HwvVq2pxIMaV1pWMBpGIIgzq0vOFaTJbvADwnlkjZVlUvAiB6tlt7PAWNsnn+hx&#10;9rkIIexiVFB4X8dSuqwgg25oa+LAXWxj0AfY5FI3+AzhppLjKJpKgyWHhgJr2hSU3c53o+CvHKf4&#10;PiX7yMx2E39sk+v9d6tUv9eu5yA8tf5f/HUftIJZWB++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fE7EvwAAANsAAAAPAAAAAAAAAAAAAAAAAJgCAABkcnMvZG93bnJl&#10;di54bWxQSwUGAAAAAAQABAD1AAAAhAMAAAAA&#10;"/>
            </v:group>
            <v:rect id="Obdélník 94" o:spid="_x0000_s1117" style="position:absolute;left:14097;top:5619;width:8286;height:103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IAssUA&#10;AADbAAAADwAAAGRycy9kb3ducmV2LnhtbESPQWvCQBSE74L/YXkFb7qxVqmpa5CCIO3Fxort7ZF9&#10;ZkOyb0N2q+m/7wpCj8PMfMOsst424kKdrxwrmE4SEMSF0xWXCj4P2/EzCB+QNTaOScEvecjWw8EK&#10;U+2u/EGXPJQiQtinqMCE0KZS+sKQRT9xLXH0zq6zGKLsSqk7vEa4beRjkiykxYrjgsGWXg0Vdf5j&#10;Ffjv6ZudH+v33pzy89duv8XZqVFq9NBvXkAE6sN/+N7eaQXLJ7h9iT9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gCyxQAAANsAAAAPAAAAAAAAAAAAAAAAAJgCAABkcnMv&#10;ZG93bnJldi54bWxQSwUGAAAAAAQABAD1AAAAigMAAAAA&#10;" fillcolor="#fac090" strokeweight="2pt"/>
            <v:rect id="Obdélník 95" o:spid="_x0000_s1118" style="position:absolute;left:14097;top:5619;width:8286;height:12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FyXMEA&#10;AADbAAAADwAAAGRycy9kb3ducmV2LnhtbESPQYvCMBSE74L/ITzBm6YKq2vXKCIIexKtu+v10bxt&#10;o81LaaLWf28EweMwM98w82VrK3GlxhvHCkbDBARx7rThQsHPYTP4BOEDssbKMSm4k4flotuZY6rd&#10;jfd0zUIhIoR9igrKEOpUSp+XZNEPXU0cvX/XWAxRNoXUDd4i3FZynCQTadFwXCixpnVJ+Tm7WAXm&#10;eD4ldnqqDiZD+vWO2t3fVql+r119gQjUhnf41f7WCmYf8PwSf4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BclzBAAAA2wAAAA8AAAAAAAAAAAAAAAAAmAIAAGRycy9kb3du&#10;cmV2LnhtbFBLBQYAAAAABAAEAPUAAACGAwAAAAA=&#10;" fillcolor="window"/>
            <v:rect id="Obdélník 290" o:spid="_x0000_s1119" style="position:absolute;left:5715;top:8667;width:3333;height:3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0yzcMA&#10;AADcAAAADwAAAGRycy9kb3ducmV2LnhtbERPy4rCMBTdC/MP4Q64GTRVGXU6RlFRmIVd+ABdXppr&#10;W2xuShNr/XuzGHB5OO/ZojWlaKh2hWUFg34Egji1uuBMwem47U1BOI+ssbRMCp7kYDH/6Mww1vbB&#10;e2oOPhMhhF2MCnLvq1hKl+Zk0PVtRRy4q60N+gDrTOoaHyHclHIYRWNpsODQkGNF65zS2+FuFMjk&#10;NB09r8nqsvmeFLsbNV/RuVGq+9kuf0F4av1b/O/+0wqGP2F+OBOOgJ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0yzcMAAADcAAAADwAAAAAAAAAAAAAAAACYAgAAZHJzL2Rv&#10;d25yZXYueG1sUEsFBgAAAAAEAAQA9QAAAIgDAAAAAA==&#10;" fillcolor="gray"/>
            <v:rect id="Obdélník 291" o:spid="_x0000_s1120" style="position:absolute;left:16668;top:8667;width:3334;height:3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GXVscA&#10;AADcAAAADwAAAGRycy9kb3ducmV2LnhtbESPT2vCQBTE7wW/w/IEL6VujNja6CpaLPRgDrVCe3xk&#10;n0kw+zZkt/nz7bsFweMwM79h1tveVKKlxpWWFcymEQjizOqScwXnr/enJQjnkTVWlknBQA62m9HD&#10;GhNtO/6k9uRzESDsElRQeF8nUrqsIINuamvi4F1sY9AH2eRSN9gFuKlkHEXP0mDJYaHAmt4Kyq6n&#10;X6NApuflfLik+5/D4qU8Xql9jL5bpSbjfrcC4an39/Ct/aEVxK8z+D8TjoD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5xl1bHAAAA3AAAAA8AAAAAAAAAAAAAAAAAmAIAAGRy&#10;cy9kb3ducmV2LnhtbFBLBQYAAAAABAAEAPUAAACMAwAAAAA=&#10;" fillcolor="gray"/>
            <v:line id="Přímá spojnice 292" o:spid="_x0000_s1121" style="position:absolute;visibility:visible" from="18288,285" to="18288,8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ixIcEAAADcAAAADwAAAGRycy9kb3ducmV2LnhtbESP0YrCMBRE34X9h3AX9k1TCyu1aypl&#10;QfDV6gdcm7tNaXNTm6zWvzeC4OMwM2eYzXayvbjS6FvHCpaLBARx7XTLjYLTcTfPQPiArLF3TAru&#10;5GFbfMw2mGt34wNdq9CICGGfowITwpBL6WtDFv3CDcTR+3OjxRDl2Eg94i3CbS/TJFlJiy3HBYMD&#10;/Rqqu+rfKshkdUfpw8Fcurbs66z83p9Lpb4+p/IHRKApvMOv9l4rSNcpPM/EIyCL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/2LEhwQAAANwAAAAPAAAAAAAAAAAAAAAA&#10;AKECAABkcnMvZG93bnJldi54bWxQSwUGAAAAAAQABAD5AAAAjwMAAAAA&#10;" strokecolor="windowText" strokeweight="1pt"/>
            <v:line id="Přímá spojnice 293" o:spid="_x0000_s1122" style="position:absolute;visibility:visible" from="7429,285" to="7429,8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QUusAAAADcAAAADwAAAGRycy9kb3ducmV2LnhtbESP0YrCMBRE3xf8h3AF3zRVUWo1SllY&#10;8NXqB1yba1NsbmoTtf69EYR9HGbmDLPZ9bYRD+p87VjBdJKAIC6drrlScDr+jVMQPiBrbByTghd5&#10;2G0HPxvMtHvygR5FqESEsM9QgQmhzaT0pSGLfuJa4uhdXGcxRNlVUnf4jHDbyFmSLKXFmuOCwZZ+&#10;DZXX4m4VpLJ4ofThYG7XOm/KNF/sz7lSo2Gfr0EE6sN/+NveawWz1Rw+Z+IRkNs3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CUFLrAAAAA3AAAAA8AAAAAAAAAAAAAAAAA&#10;oQIAAGRycy9kb3ducmV2LnhtbFBLBQYAAAAABAAEAPkAAACOAwAAAAA=&#10;" strokecolor="windowText" strokeweight="1pt"/>
            <v:rect id="Obdélník 294" o:spid="_x0000_s1123" alt="Světlé dřevo" style="position:absolute;left:1428;width:22670;height:1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kUU8cA&#10;AADcAAAADwAAAGRycy9kb3ducmV2LnhtbESP3WrCQBSE7wu+w3IKvSm6abBFo6uUlpaCIPUH9fKQ&#10;PU2i2bNhdxvTt3eFgpfDzHzDTOedqUVLzleWFTwNEhDEudUVFwq2m4/+CIQPyBpry6TgjzzMZ727&#10;KWbannlF7ToUIkLYZ6igDKHJpPR5SQb9wDbE0fuxzmCI0hVSOzxHuKllmiQv0mDFcaHEht5Kyk/r&#10;X6Ngcdw8ejfaH067VfuN/P65fG5TpR7uu9cJiEBduIX/219aQToewvVMPAJyd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JFFPHAAAA3AAAAA8AAAAAAAAAAAAAAAAAmAIAAGRy&#10;cy9kb3ducmV2LnhtbFBLBQYAAAAABAAEAPUAAACMAwAAAAA=&#10;" fillcolor="windowText" stroked="f">
              <v:fill r:id="rId6" o:title="" color2="window" type="pattern"/>
            </v:rect>
            <v:line id="Přímá spojnice 295" o:spid="_x0000_s1124" style="position:absolute;visibility:visible" from="1428,1428" to="24098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NCh8UAAADcAAAADwAAAGRycy9kb3ducmV2LnhtbESPQWvCQBSE70L/w/IKvelGISVGVwmp&#10;tdWbtnh+ZJ9JMPs2ZLdJ/PfdQsHjMDPfMOvtaBrRU+dqywrmswgEcWF1zaWC76/3aQLCeWSNjWVS&#10;cCcH283TZI2ptgOfqD/7UgQIuxQVVN63qZSuqMigm9mWOHhX2xn0QXal1B0OAW4auYiiV2mw5rBQ&#10;YUt5RcXt/GMUxPvT5e0yfCTXnd3den/M8uhQKvXyPGYrEJ5G/wj/tz+1gsUyhr8z4Qj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NCh8UAAADcAAAADwAAAAAAAAAA&#10;AAAAAAChAgAAZHJzL2Rvd25yZXYueG1sUEsFBgAAAAAEAAQA+QAAAJMDAAAAAA==&#10;" strokecolor="windowText" strokeweight="1.25pt"/>
            <v:line id="Přímá spojnice 296" o:spid="_x0000_s1125" style="position:absolute;visibility:visible" from="0,16002" to="25812,1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3SvMMAAADcAAAADwAAAGRycy9kb3ducmV2LnhtbESPT4vCMBTE74LfITzBm6Z66LrVKLqr&#10;rMdd/+Hx0TzbYvNSmmjrtzcLgsdhZn7DzBatKcWdaldYVjAaRiCIU6sLzhQc9pvBBITzyBpLy6Tg&#10;QQ4W825nhom2Df/RfeczESDsElSQe18lUro0J4NuaCvi4F1sbdAHWWdS19gEuCnlOIpiabDgsJBj&#10;RV85pdfdzSjQq/NRFuvHzyTWx9PZfSx/5XejVL/XLqcgPLX+HX61t1rB+DOG/zPhCMj5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8t0rzDAAAA3AAAAA8AAAAAAAAAAAAA&#10;AAAAoQIAAGRycy9kb3ducmV2LnhtbFBLBQYAAAAABAAEAPkAAACRAwAAAAA=&#10;" strokecolor="windowText" strokeweight="2pt"/>
            <v:shape id="_x0000_s1126" type="#_x0000_t202" style="position:absolute;left:15049;top:13049;width:6858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Zzb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cDaB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Zzb8MAAADcAAAADwAAAAAAAAAAAAAAAACYAgAAZHJzL2Rv&#10;d25yZXYueG1sUEsFBgAAAAAEAAQA9QAAAIgDAAAAAA==&#10;" filled="f" stroked="f">
              <v:textbox>
                <w:txbxContent>
                  <w:p w:rsidR="00CF2D5E" w:rsidRPr="001A33BE" w:rsidRDefault="00CF2D5E" w:rsidP="00CB25C5">
                    <w:pPr>
                      <w:rPr>
                        <w:sz w:val="22"/>
                        <w:szCs w:val="22"/>
                      </w:rPr>
                    </w:pPr>
                    <w:r w:rsidRPr="001A33BE">
                      <w:rPr>
                        <w:sz w:val="22"/>
                        <w:szCs w:val="22"/>
                      </w:rPr>
                      <w:t>glycerol</w:t>
                    </w:r>
                  </w:p>
                </w:txbxContent>
              </v:textbox>
            </v:shape>
            <v:shape id="_x0000_s1127" type="#_x0000_t202" style="position:absolute;left:4953;top:13049;width:6858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nnHc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XBv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ecdwgAAANwAAAAPAAAAAAAAAAAAAAAAAJgCAABkcnMvZG93&#10;bnJldi54bWxQSwUGAAAAAAQABAD1AAAAhwMAAAAA&#10;" filled="f" stroked="f">
              <v:textbox>
                <w:txbxContent>
                  <w:p w:rsidR="00CF2D5E" w:rsidRPr="001A33BE" w:rsidRDefault="00CF2D5E" w:rsidP="00CB25C5">
                    <w:pPr>
                      <w:rPr>
                        <w:sz w:val="22"/>
                        <w:szCs w:val="22"/>
                      </w:rPr>
                    </w:pPr>
                    <w:r w:rsidRPr="001A33BE">
                      <w:rPr>
                        <w:sz w:val="22"/>
                        <w:szCs w:val="22"/>
                      </w:rPr>
                      <w:t>voda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Skupina 79" o:spid="_x0000_s1128" style="position:absolute;margin-left:6.4pt;margin-top:5.5pt;width:203.25pt;height:126pt;z-index:251674112" coordsize="25812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">
            <v:group id="Skupina 2" o:spid="_x0000_s1129" style="position:absolute;left:6191;top:6096;width:15526;height:9906" coordsize="13335,13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Obdélník 5" o:spid="_x0000_s1130" style="position:absolute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wJmcMA&#10;AADaAAAADwAAAGRycy9kb3ducmV2LnhtbESPQWsCMRSE74L/ITzBi9TEUpeyNYoIUo/b1YPHx+Z1&#10;s+3mZdlEXfvrm0LB4zAz3zCrzeBacaU+NJ41LOYKBHHlTcO1htNx//QKIkRkg61n0nCnAJv1eLTC&#10;3Pgbf9C1jLVIEA45arAxdrmUobLkMMx9R5y8T987jEn2tTQ93hLctfJZqUw6bDgtWOxoZ6n6Li9O&#10;gyuLr58iK4/qPlP2vche1PZ01no6GbZvICIN8RH+bx+MhiX8XUk3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wJmcMAAADaAAAADwAAAAAAAAAAAAAAAACYAgAAZHJzL2Rv&#10;d25yZXYueG1sUEsFBgAAAAAEAAQA9QAAAIgDAAAAAA==&#10;" fillcolor="#0cf" strokeweight="2pt"/>
              <v:rect id="Obdélník 43" o:spid="_x0000_s1131" style="position:absolute;width:13335;height:1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/>
            </v:group>
            <v:oval id="Ovál 44" o:spid="_x0000_s1132" style="position:absolute;left:8382;top:9144;width:2190;height:2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Z7y8MA&#10;AADbAAAADwAAAGRycy9kb3ducmV2LnhtbESPQWvCQBSE74L/YXlCL1I3FrUhuooWhF6bCNbbI/ua&#10;BLNv4+5W47/vFgSPw8x8w6w2vWnFlZxvLCuYThIQxKXVDVcKDsX+NQXhA7LG1jIpuJOHzXo4WGGm&#10;7Y2/6JqHSkQI+wwV1CF0mZS+rMmgn9iOOHo/1hkMUbpKaoe3CDetfEuShTTYcFyosaOPmspz/msU&#10;2NLs0uqSH20xlu5UpPP378NJqZdRv12CCNSHZ/jR/tQKZjP4/xJ/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Z7y8MAAADbAAAADwAAAAAAAAAAAAAAAACYAgAAZHJzL2Rv&#10;d25yZXYueG1sUEsFBgAAAAAEAAQA9QAAAIgDAAAAAA==&#10;" fillcolor="#bfbfbf" strokecolor="windowText" strokeweight="1pt"/>
            <v:oval id="Ovál 51" o:spid="_x0000_s1133" style="position:absolute;left:12287;top:8763;width:2953;height:31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hOjsMA&#10;AADbAAAADwAAAGRycy9kb3ducmV2LnhtbESPQWvCQBSE70L/w/IKvYhuLGhDdJUqFLyaBKy3R/aZ&#10;BLNv092txn/vFgoeh5n5hlltBtOJKznfWlYwmyYgiCurW64VlMXXJAXhA7LGzjIpuJOHzfpltMJM&#10;2xsf6JqHWkQI+wwVNCH0mZS+asign9qeOHpn6wyGKF0ttcNbhJtOvifJQhpsOS402NOuoeqS/xoF&#10;tjLbtP7Jj7YYS3cq0vnHd3lS6u11+FyCCDSEZ/i/vdcK5jP4+xJ/gF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hOjsMAAADbAAAADwAAAAAAAAAAAAAAAACYAgAAZHJzL2Rv&#10;d25yZXYueG1sUEsFBgAAAAAEAAQA9QAAAIgDAAAAAA==&#10;" fillcolor="#bfbfbf" strokecolor="windowText" strokeweight="1pt"/>
            <v:oval id="Ovál 52" o:spid="_x0000_s1134" style="position:absolute;left:16764;top:8763;width:3905;height: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rQ+cQA&#10;AADbAAAADwAAAGRycy9kb3ducmV2LnhtbESPQWvCQBSE70L/w/IKXkQ3FWxDzEbagtBrk4D19sg+&#10;k2D2bbq71fTfdwWhx2FmvmHy3WQGcSHne8sKnlYJCOLG6p5bBXW1X6YgfEDWOFgmBb/kYVc8zHLM&#10;tL3yJ13K0IoIYZ+hgi6EMZPSNx0Z9Cs7EkfvZJ3BEKVrpXZ4jXAzyHWSPEuDPceFDkd676g5lz9G&#10;gW3MW9p+lwdbLaQ7Vunm5as+KjV/nF63IAJN4T98b39oBZs13L7EHy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q0PnEAAAA2wAAAA8AAAAAAAAAAAAAAAAAmAIAAGRycy9k&#10;b3ducmV2LnhtbFBLBQYAAAAABAAEAPUAAACJAwAAAAA=&#10;" fillcolor="#bfbfbf" strokecolor="windowText" strokeweight="1pt"/>
            <v:line id="Přímá spojnice 69" o:spid="_x0000_s1135" style="position:absolute;visibility:visible" from="9429,762" to="9429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uVrr8AAADbAAAADwAAAGRycy9kb3ducmV2LnhtbESP0YrCMBRE3wX/IVzBN00VlG41LUUQ&#10;fLW7H3C3uTbF5qY2UevfG2FhH4eZOcPsi9F24kGDbx0rWC0TEMS10y03Cn6+j4sUhA/IGjvHpOBF&#10;Hop8Otljpt2Tz/SoQiMihH2GCkwIfSalrw1Z9EvXE0fv4gaLIcqhkXrAZ4TbTq6TZCstthwXDPZ0&#10;MFRfq7tVkMrqhdKHs7ld27Kr03Jz+i2Vms/Gcgci0Bj+w3/tk1aw/YLPl/gDZP4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SuVrr8AAADbAAAADwAAAAAAAAAAAAAAAACh&#10;AgAAZHJzL2Rvd25yZXYueG1sUEsFBgAAAAAEAAQA+QAAAI0DAAAAAA==&#10;" strokecolor="windowText" strokeweight="1pt"/>
            <v:line id="Přímá spojnice 70" o:spid="_x0000_s1136" style="position:absolute;visibility:visible" from="13811,381" to="13811,8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q7roAAADbAAAADwAAAGRycy9kb3ducmV2LnhtbERPSwrCMBDdC94hjOBOUwW1VKMUQXBr&#10;9QBjMzbFZlKbqPX2ZiG4fLz/ZtfbRryo87VjBbNpAoK4dLrmSsHlfJikIHxA1tg4JgUf8rDbDgcb&#10;zLR784leRahEDGGfoQITQptJ6UtDFv3UtcSRu7nOYoiwq6Tu8B3DbSPnSbKUFmuODQZb2hsq78XT&#10;Kkhl8UHpw8k87nXelGm+OF5zpcajPl+DCNSHv/jnPmoFq7g+fok/QG6/AA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CHIqu66AAAA2wAAAA8AAAAAAAAAAAAAAAAAoQIAAGRy&#10;cy9kb3ducmV2LnhtbFBLBQYAAAAABAAEAPkAAACIAwAAAAA=&#10;" strokecolor="windowText" strokeweight="1pt"/>
            <v:line id="Přímá spojnice 71" o:spid="_x0000_s1137" style="position:absolute;visibility:visible" from="18764,285" to="18764,8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QPdcAAAADbAAAADwAAAGRycy9kb3ducmV2LnhtbESP0YrCMBRE34X9h3AX9s2mLqilmpYi&#10;LPhq9QPuNnebYnNTm6j1782C4OMwM2eYbTnZXtxo9J1jBYskBUHcON1xq+B0/JlnIHxA1tg7JgUP&#10;8lAWH7Mt5trd+UC3OrQiQtjnqMCEMORS+saQRZ+4gTh6f260GKIcW6lHvEe47eV3mq6kxY7jgsGB&#10;doaac321CjJZP1D6cDCXc1f1TVYt97+VUl+fU7UBEWgK7/CrvdcK1gv4/xJ/gCy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6ED3XAAAAA2wAAAA8AAAAAAAAAAAAAAAAA&#10;oQIAAGRycy9kb3ducmV2LnhtbFBLBQYAAAAABAAEAPkAAACOAwAAAAA=&#10;" strokecolor="windowText" strokeweight="1pt"/>
            <v:line id="Přímá spojnice 72" o:spid="_x0000_s1138" style="position:absolute;visibility:visible" from="0,16002" to="25812,1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KA8EAAADbAAAADwAAAGRycy9kb3ducmV2LnhtbESPzarCMBSE94LvEI7gTlNdqFSjqPeK&#10;Lr3+4fLQHNtic1KaaOvbG+GCy2FmvmFmi8YU4kmVyy0rGPQjEMSJ1TmnCk7HTW8CwnlkjYVlUvAi&#10;B4t5uzXDWNua/+h58KkIEHYxKsi8L2MpXZKRQde3JXHwbrYy6IOsUqkrrAPcFHIYRSNpMOewkGFJ&#10;64yS++FhFOjV9Szz39d2MtLny9WNl3v5UyvV7TTLKQhPjf+G/9s7rWA8hM+X8APk/A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5+soDwQAAANsAAAAPAAAAAAAAAAAAAAAA&#10;AKECAABkcnMvZG93bnJldi54bWxQSwUGAAAAAAQABAD5AAAAjwMAAAAA&#10;" strokecolor="windowText" strokeweight="2pt"/>
            <v:rect id="Obdélník 78" o:spid="_x0000_s1139" alt="Světlé dřevo" style="position:absolute;left:2571;width:22670;height:1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losMA&#10;AADbAAAADwAAAGRycy9kb3ducmV2LnhtbERPW2vCMBR+F/YfwhnsRWY6wU26piKOiSCIl6F7PDRn&#10;bWdzUpJY6783D4M9fnz3bNabRnTkfG1ZwcsoAUFcWF1zqeDr8Pk8BeEDssbGMim4kYdZ/jDIMNX2&#10;yjvq9qEUMYR9igqqENpUSl9UZNCPbEscuR/rDIYIXSm1w2sMN40cJ8mrNFhzbKiwpUVFxXl/MQrW&#10;v4ehd9PT9/m467bIH8vNpBsr9fTYz99BBOrDv/jPvdIK3uLY+CX+AJn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JlosMAAADbAAAADwAAAAAAAAAAAAAAAACYAgAAZHJzL2Rv&#10;d25yZXYueG1sUEsFBgAAAAAEAAQA9QAAAIgDAAAAAA==&#10;" fillcolor="windowText" stroked="f">
              <v:fill r:id="rId6" o:title="" color2="window" type="pattern"/>
            </v:rect>
            <v:line id="Přímá spojnice 73" o:spid="_x0000_s1140" style="position:absolute;visibility:visible" from="2571,1428" to="25241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GwusQAAADbAAAADwAAAGRycy9kb3ducmV2LnhtbESPQWvCQBSE74X+h+UJ3nRjpUbTrBJF&#10;S0EQaornR/Y1CWbfhuxq0n/fLQg9DjPzDZNuBtOIO3WutqxgNo1AEBdW11wq+MoPkyUI55E1NpZJ&#10;wQ852Kyfn1JMtO35k+5nX4oAYZeggsr7NpHSFRUZdFPbEgfv23YGfZBdKXWHfYCbRr5E0UIarDks&#10;VNjSrqLier4ZBa9mGx/7/H21yPaxIX+ZLU/ZQanxaMjeQHga/H/40f7QCuI5/H0JP0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sbC6xAAAANsAAAAPAAAAAAAAAAAA&#10;AAAAAKECAABkcnMvZG93bnJldi54bWxQSwUGAAAAAAQABAD5AAAAkgMAAAAA&#10;" strokecolor="windowText" strokeweight="1.5pt"/>
          </v:group>
        </w:pict>
      </w:r>
      <w:r>
        <w:rPr>
          <w:sz w:val="28"/>
          <w:szCs w:val="28"/>
        </w:rPr>
        <w:t xml:space="preserve">               </w:t>
      </w: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351D88" w:rsidRDefault="00CF2D5E" w:rsidP="00351D88">
      <w:pPr>
        <w:rPr>
          <w:sz w:val="28"/>
          <w:szCs w:val="28"/>
        </w:rPr>
      </w:pPr>
    </w:p>
    <w:p w:rsidR="00CF2D5E" w:rsidRPr="001A33BE" w:rsidRDefault="00CF2D5E" w:rsidP="00351D88">
      <w:pPr>
        <w:rPr>
          <w:i/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A33BE">
        <w:rPr>
          <w:i/>
          <w:sz w:val="24"/>
          <w:szCs w:val="24"/>
        </w:rPr>
        <w:t>Obrázek 1</w:t>
      </w:r>
      <w:r w:rsidRPr="001A33BE">
        <w:rPr>
          <w:i/>
          <w:sz w:val="24"/>
          <w:szCs w:val="24"/>
        </w:rPr>
        <w:tab/>
      </w:r>
      <w:r w:rsidRPr="001A33BE">
        <w:rPr>
          <w:i/>
          <w:sz w:val="24"/>
          <w:szCs w:val="24"/>
        </w:rPr>
        <w:tab/>
      </w:r>
      <w:r w:rsidRPr="001A33BE">
        <w:rPr>
          <w:i/>
          <w:sz w:val="24"/>
          <w:szCs w:val="24"/>
        </w:rPr>
        <w:tab/>
      </w:r>
      <w:r w:rsidRPr="001A33BE">
        <w:rPr>
          <w:i/>
          <w:sz w:val="24"/>
          <w:szCs w:val="24"/>
        </w:rPr>
        <w:tab/>
      </w:r>
      <w:r w:rsidRPr="001A33BE">
        <w:rPr>
          <w:i/>
          <w:sz w:val="24"/>
          <w:szCs w:val="24"/>
        </w:rPr>
        <w:tab/>
        <w:t>Obrázek 2</w:t>
      </w:r>
    </w:p>
    <w:p w:rsidR="00CF2D5E" w:rsidRDefault="00CF2D5E" w:rsidP="00351D88">
      <w:pPr>
        <w:rPr>
          <w:sz w:val="28"/>
          <w:szCs w:val="28"/>
        </w:rPr>
      </w:pPr>
    </w:p>
    <w:p w:rsidR="00CF2D5E" w:rsidRDefault="00CF2D5E" w:rsidP="001A33BE">
      <w:pPr>
        <w:spacing w:line="360" w:lineRule="auto"/>
        <w:rPr>
          <w:sz w:val="28"/>
          <w:szCs w:val="28"/>
        </w:rPr>
      </w:pPr>
      <w:r w:rsidRPr="005F072C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Na které ze dvou stejných ocelových závaží znázorněných na </w:t>
      </w:r>
      <w:r w:rsidRPr="001A33BE">
        <w:rPr>
          <w:i/>
          <w:sz w:val="28"/>
          <w:szCs w:val="28"/>
        </w:rPr>
        <w:t>obrázku 2</w:t>
      </w:r>
      <w:r>
        <w:rPr>
          <w:sz w:val="28"/>
          <w:szCs w:val="28"/>
        </w:rPr>
        <w:t xml:space="preserve"> působí větší vztlaková síla? Zdůvodni.</w:t>
      </w:r>
    </w:p>
    <w:p w:rsidR="00CF2D5E" w:rsidRDefault="00CF2D5E" w:rsidP="001A33BE">
      <w:pPr>
        <w:spacing w:line="360" w:lineRule="auto"/>
        <w:rPr>
          <w:sz w:val="28"/>
          <w:szCs w:val="28"/>
        </w:rPr>
      </w:pPr>
    </w:p>
    <w:p w:rsidR="00CF2D5E" w:rsidRDefault="00CF2D5E" w:rsidP="001A33BE">
      <w:pPr>
        <w:spacing w:line="360" w:lineRule="auto"/>
        <w:rPr>
          <w:noProof/>
          <w:sz w:val="28"/>
          <w:szCs w:val="28"/>
        </w:rPr>
      </w:pPr>
      <w:r w:rsidRPr="005F072C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Urči, zda na tělesa působí stejná nebo různá vztlaková síla?</w:t>
      </w:r>
      <w:r w:rsidRPr="001A33BE">
        <w:rPr>
          <w:noProof/>
          <w:sz w:val="28"/>
          <w:szCs w:val="28"/>
        </w:rPr>
        <w:t xml:space="preserve"> </w:t>
      </w:r>
    </w:p>
    <w:p w:rsidR="00CF2D5E" w:rsidRPr="005F072C" w:rsidRDefault="00CF2D5E" w:rsidP="005F072C">
      <w:pPr>
        <w:spacing w:line="360" w:lineRule="auto"/>
        <w:rPr>
          <w:noProof/>
          <w:sz w:val="28"/>
          <w:szCs w:val="28"/>
        </w:rPr>
        <w:sectPr w:rsidR="00CF2D5E" w:rsidRPr="005F072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F2D5E" w:rsidRDefault="00CF2D5E" w:rsidP="005F072C">
      <w:pPr>
        <w:pStyle w:val="ListParagraph"/>
        <w:numPr>
          <w:ilvl w:val="1"/>
          <w:numId w:val="2"/>
        </w:num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Tělesa z různé látky o stejném objemu.</w:t>
      </w:r>
    </w:p>
    <w:p w:rsidR="00CF2D5E" w:rsidRDefault="00CF2D5E" w:rsidP="005F072C">
      <w:pPr>
        <w:pStyle w:val="ListParagraph"/>
        <w:numPr>
          <w:ilvl w:val="1"/>
          <w:numId w:val="2"/>
        </w:num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Tělesa z různé látky, různého tvaru, stejného objemu.</w:t>
      </w:r>
    </w:p>
    <w:p w:rsidR="00CF2D5E" w:rsidRPr="005F072C" w:rsidRDefault="00CF2D5E" w:rsidP="005F072C">
      <w:pPr>
        <w:pStyle w:val="ListParagraph"/>
        <w:numPr>
          <w:ilvl w:val="1"/>
          <w:numId w:val="2"/>
        </w:num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Tělesa ze stejné látky o stejném objemu v různé hloubce.</w:t>
      </w:r>
    </w:p>
    <w:p w:rsidR="00CF2D5E" w:rsidRDefault="00CF2D5E" w:rsidP="001A33BE">
      <w:pPr>
        <w:spacing w:line="360" w:lineRule="auto"/>
        <w:rPr>
          <w:noProof/>
          <w:sz w:val="28"/>
          <w:szCs w:val="28"/>
        </w:rPr>
        <w:sectPr w:rsidR="00CF2D5E" w:rsidSect="005F072C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CF2D5E" w:rsidRDefault="00CF2D5E" w:rsidP="001A33BE">
      <w:pPr>
        <w:spacing w:line="360" w:lineRule="auto"/>
        <w:rPr>
          <w:noProof/>
          <w:sz w:val="28"/>
          <w:szCs w:val="28"/>
        </w:rPr>
      </w:pPr>
      <w:r>
        <w:rPr>
          <w:noProof/>
        </w:rPr>
        <w:pict>
          <v:group id="Skupina 101" o:spid="_x0000_s1141" style="position:absolute;margin-left:12.4pt;margin-top:12.85pt;width:438.75pt;height:136.5pt;z-index:251676160" coordsize="55721,1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">
            <v:rect id="Obdélník 84" o:spid="_x0000_s1142" alt="Světlé dřevo" style="position:absolute;left:762;width:53816;height:1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fgMUA&#10;AADbAAAADwAAAGRycy9kb3ducmV2LnhtbESPQWvCQBSE74L/YXmCF9FNxUpIXUUqiiCUqqXt8ZF9&#10;TaLZt2F3jem/7xYKPQ4z8w2zWHWmFi05X1lW8DBJQBDnVldcKHg7b8cpCB+QNdaWScE3eVgt+70F&#10;Ztre+UjtKRQiQthnqKAMocmk9HlJBv3ENsTR+7LOYIjSFVI7vEe4qeU0SebSYMVxocSGnkvKr6eb&#10;UXC4nEfepR+f1/dj+4q82b08tlOlhoNu/QQiUBf+w3/tvVaQzuD3S/wB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Ch+AxQAAANsAAAAPAAAAAAAAAAAAAAAAAJgCAABkcnMv&#10;ZG93bnJldi54bWxQSwUGAAAAAAQABAD1AAAAigMAAAAA&#10;" fillcolor="windowText" stroked="f">
              <v:fill r:id="rId6" o:title="" color2="window" type="pattern"/>
            </v:rect>
            <v:group id="Skupina 299" o:spid="_x0000_s1143" style="position:absolute;left:2476;top:4095;width:13335;height:13050" coordsize="13335,13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<v:rect id="Obdélník 300" o:spid="_x0000_s1144" style="position:absolute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s2NMEA&#10;AADcAAAADwAAAGRycy9kb3ducmV2LnhtbERPz2vCMBS+D/wfwht4GTOZShnVKCKIHrvqYcdH89bU&#10;NS+lybT615vDwOPH93u5HlwrLtSHxrOGj4kCQVx503Ct4XTcvX+CCBHZYOuZNNwowHo1ellibvyV&#10;v+hSxlqkEA45arAxdrmUobLkMEx8R5y4H987jAn2tTQ9XlO4a+VUqUw6bDg1WOxoa6n6Lf+cBlcW&#10;53uRlUd1e1N2X2RztTl9az1+HTYLEJGG+BT/uw9Gw0yl+elMOgJy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bNjTBAAAA3AAAAA8AAAAAAAAAAAAAAAAAmAIAAGRycy9kb3du&#10;cmV2LnhtbFBLBQYAAAAABAAEAPUAAACGAwAAAAA=&#10;" fillcolor="#0cf" strokeweight="2pt"/>
              <v:rect id="Obdélník 301" o:spid="_x0000_s1145" style="position:absolute;width:13335;height:1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e06MUA&#10;AADcAAAADwAAAGRycy9kb3ducmV2LnhtbESPT2vCQBTE70K/w/IK3nRXA9JGVykVRY8aL729Zp9J&#10;2uzbkN38aT99t1DocZiZ3zCb3Whr0VPrK8caFnMFgjh3puJCwy07zJ5A+IBssHZMGr7Iw277MNlg&#10;atzAF+qvoRARwj5FDWUITSqlz0uy6OeuIY7e3bUWQ5RtIU2LQ4TbWi6VWkmLFceFEht6LSn/vHZW&#10;w3u1vOH3JTsq+3xIwnnMPrq3vdbTx/FlDSLQGP7Df+2T0ZCoB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7ToxQAAANwAAAAPAAAAAAAAAAAAAAAAAJgCAABkcnMv&#10;ZG93bnJldi54bWxQSwUGAAAAAAQABAD1AAAAigMAAAAA&#10;"/>
            </v:group>
            <v:oval id="Ovál 302" o:spid="_x0000_s1146" style="position:absolute;left:4762;top:9525;width:3905;height: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LYY8QA&#10;AADcAAAADwAAAGRycy9kb3ducmV2LnhtbESPQWvCQBSE70L/w/IKvYhuqlhD6ipWKPRqIlRvj+wz&#10;Cc2+jburpv/eFQSPw8x8wyxWvWnFhZxvLCt4HycgiEurG64U7IrvUQrCB2SNrWVS8E8eVsuXwQIz&#10;ba+8pUseKhEh7DNUUIfQZVL6siaDfmw74ugdrTMYonSV1A6vEW5aOUmSD2mw4bhQY0ebmsq//GwU&#10;2NJ8pdUp/7XFULpDkc7m+91BqbfXfv0JIlAfnuFH+0crmCYTuJ+JR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i2GPEAAAA3AAAAA8AAAAAAAAAAAAAAAAAmAIAAGRycy9k&#10;b3ducmV2LnhtbFBLBQYAAAAABAAEAPUAAACJAwAAAAA=&#10;" fillcolor="#bfbfbf" strokecolor="windowText" strokeweight="1pt"/>
            <v:oval id="Ovál 303" o:spid="_x0000_s1147" style="position:absolute;left:10477;top:9715;width:3905;height: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2Px8MA&#10;AADcAAAADwAAAGRycy9kb3ducmV2LnhtbESPQYvCMBSE7wv+h/CEva2JK0ipRhFB8OBFVwVvz+a1&#10;KTYvpcnW7r/fLCx4HGbmG2a5HlwjeupC7VnDdKJAEBfe1FxpOH/tPjIQISIbbDyThh8KsF6N3paY&#10;G//kI/WnWIkE4ZCjBhtjm0sZCksOw8S3xMkrfecwJtlV0nT4THDXyE+l5tJhzWnBYktbS8Xj9O00&#10;qLKUWd+Ynq9nc5/f7tmF7UHr9/GwWYCINMRX+L+9NxpmagZ/Z9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2Px8MAAADcAAAADwAAAAAAAAAAAAAAAACYAgAAZHJzL2Rv&#10;d25yZXYueG1sUEsFBgAAAAAEAAQA9QAAAIgDAAAAAA==&#10;" fillcolor="gray" strokecolor="windowText" strokeweight="1pt"/>
            <v:group id="Skupina 304" o:spid="_x0000_s1148" style="position:absolute;left:21431;top:4095;width:13335;height:13050" coordsize="13335,13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<v:rect id="Obdélník 305" o:spid="_x0000_s1149" style="position:absolute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VrMUA&#10;AADcAAAADwAAAGRycy9kb3ducmV2LnhtbESPQWsCMRSE74L/IbxCL1ITrS5laxQRpD2uq4ceH5vX&#10;zbabl2UTde2vbwoFj8PMfMOsNoNrxYX60HjWMJsqEMSVNw3XGk7H/dMLiBCRDbaeScONAmzW49EK&#10;c+OvfKBLGWuRIBxy1GBj7HIpQ2XJYZj6jjh5n753GJPsa2l6vCa4a+VcqUw6bDgtWOxoZ6n6Ls9O&#10;gyuLr58iK4/qNlH2rcgWanv60PrxYdi+gog0xHv4v/1uNDyrJf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7JWsxQAAANwAAAAPAAAAAAAAAAAAAAAAAJgCAABkcnMv&#10;ZG93bnJldi54bWxQSwUGAAAAAAQABAD1AAAAigMAAAAA&#10;" fillcolor="#0cf" strokeweight="2pt"/>
              <v:rect id="Obdélník 306" o:spid="_x0000_s1150" style="position:absolute;width:13335;height:1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4snMUA&#10;AADcAAAADwAAAGRycy9kb3ducmV2LnhtbESPQWsCMRSE74X+h/AK3mqigrRbo4iitMfd9eLtuXnd&#10;Tbt5WTZRt/31Rij0OMzMN8xiNbhWXKgP1rOGyViBIK68sVxrOJS75xcQISIbbD2Thh8KsFo+Piww&#10;M/7KOV2KWIsE4ZChhibGLpMyVA05DGPfESfv0/cOY5J9LU2P1wR3rZwqNZcOLaeFBjvaNFR9F2en&#10;4WSnB/zNy71yr7tZ/BjKr/Nxq/XoaVi/gYg0xP/wX/vdaJipOdzPp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iycxQAAANwAAAAPAAAAAAAAAAAAAAAAAJgCAABkcnMv&#10;ZG93bnJldi54bWxQSwUGAAAAAAQABAD1AAAAigMAAAAA&#10;"/>
            </v:group>
            <v:group id="Skupina 308" o:spid="_x0000_s1151" style="position:absolute;left:40005;top:4095;width:13335;height:13050" coordsize="13335,13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<v:rect id="Obdélník 309" o:spid="_x0000_s1152" style="position:absolute;width:13335;height:13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GfqcUA&#10;AADcAAAADwAAAGRycy9kb3ducmV2LnhtbESPQWsCMRSE74L/IbxCL1ITrSzt1igiSHtcVw8eH5vX&#10;zbabl2UTde2vbwoFj8PMfMMs14NrxYX60HjWMJsqEMSVNw3XGo6H3dMLiBCRDbaeScONAqxX49ES&#10;c+OvvKdLGWuRIBxy1GBj7HIpQ2XJYZj6jjh5n753GJPsa2l6vCa4a+VcqUw6bDgtWOxoa6n6Ls9O&#10;gyuLr58iKw/qNlH2vcgWanM8af34MGzeQEQa4j383/4wGp7VK/ydS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oZ+pxQAAANwAAAAPAAAAAAAAAAAAAAAAAJgCAABkcnMv&#10;ZG93bnJldi54bWxQSwUGAAAAAAQABAD1AAAAigMAAAAA&#10;" fillcolor="#0cf" strokeweight="2pt"/>
              <v:rect id="Obdélník 310" o:spid="_x0000_s1153" style="position:absolute;width:13335;height:1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KHrsIA&#10;AADcAAAADwAAAGRycy9kb3ducmV2LnhtbERPPW+DMBDdI+U/WFepWzAQqWoITlQlStSOBJZuV3wB&#10;WnxG2Am0v74eKnV8et/5fja9uNPoOssKkigGQVxb3XGjoCpPq2cQziNr7C2Tgm9ysN8tFzlm2k5c&#10;0P3iGxFC2GWooPV+yKR0dUsGXWQH4sBd7WjQBzg2Uo84hXDTyzSOn6TBjkNDiwMdWqq/Ljej4KNL&#10;K/wpynNsNqe1f5vLz9v7UanHh/llC8LT7P/Ff+5XrWCdhPnhTDg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soeuwgAAANwAAAAPAAAAAAAAAAAAAAAAAJgCAABkcnMvZG93&#10;bnJldi54bWxQSwUGAAAAAAQABAD1AAAAhwMAAAAA&#10;"/>
            </v:group>
            <v:oval id="Ovál 311" o:spid="_x0000_s1154" style="position:absolute;left:23050;top:9715;width:3905;height: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oi9sQA&#10;AADcAAAADwAAAGRycy9kb3ducmV2LnhtbESPwWrDMBBE74X8g9hCb7XsBoxxooRSCPSQS9w0kNva&#10;Wlum1spYiuP+fVUo9DjMzBtmu1/sIGaafO9YQZakIIgbp3vuFJw/Ds8FCB+QNQ6OScE3edjvVg9b&#10;LLW784nmKnQiQtiXqMCEMJZS+saQRZ+4kTh6rZsshiinTuoJ7xFuB/mSprm02HNcMDjSm6Hmq7pZ&#10;BWnbymIe9MyXs67za118sjkq9fS4vG5ABFrCf/iv/a4VrLMMfs/EIy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qIvbEAAAA3AAAAA8AAAAAAAAAAAAAAAAAmAIAAGRycy9k&#10;b3ducmV2LnhtbFBLBQYAAAAABAAEAPUAAACJAwAAAAA=&#10;" fillcolor="gray" strokecolor="windowText" strokeweight="1pt"/>
            <v:rect id="Obdélník 312" o:spid="_x0000_s1155" style="position:absolute;left:29337;top:10001;width:3333;height:36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YT08MA&#10;AADcAAAADwAAAGRycy9kb3ducmV2LnhtbESPzYrCQBCE78K+w9ALe9NJXHAlOhHdPzx40fgATabz&#10;g5mekOnV7NvvCMIei6r6ilpvRtepKw2h9WwgnSWgiEtvW64NnIuv6RJUEGSLnWcy8EsBNvnTZI2Z&#10;9Tc+0vUktYoQDhkaaET6TOtQNuQwzHxPHL3KDw4lyqHWdsBbhLtOz5NkoR22HBca7Om9ofJy+nEG&#10;3g6HnXw6nxalr4qd1MXYfn8Y8/I8bleghEb5Dz/ae2vgNZ3D/Uw8Ajr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YT08MAAADcAAAADwAAAAAAAAAAAAAAAACYAgAAZHJzL2Rv&#10;d25yZXYueG1sUEsFBgAAAAAEAAQA9QAAAIgDAAAAAA==&#10;" fillcolor="#bfbfbf"/>
            <v:oval id="Ovál 313" o:spid="_x0000_s1156" style="position:absolute;left:42767;top:11525;width:3905;height: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frJcUA&#10;AADcAAAADwAAAGRycy9kb3ducmV2LnhtbESPQWvCQBSE74L/YXmFXqRurGhD6iZoodBrE0G9PbKv&#10;SWj2bdzdavrvuwXB4zAz3zCbYjS9uJDznWUFi3kCgri2uuNGwb56f0pB+ICssbdMCn7JQ5FPJxvM&#10;tL3yJ13K0IgIYZ+hgjaEIZPS1y0Z9HM7EEfvyzqDIUrXSO3wGuGml89JspYGO44LLQ701lL9Xf4Y&#10;BbY2u7Q5lwdbzaQ7Venq5bg/KfX4MG5fQQQawz18a39oBcvFEv7PxCM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9+slxQAAANwAAAAPAAAAAAAAAAAAAAAAAJgCAABkcnMv&#10;ZG93bnJldi54bWxQSwUGAAAAAAQABAD1AAAAigMAAAAA&#10;" fillcolor="#bfbfbf" strokecolor="windowText" strokeweight="1pt"/>
            <v:oval id="Ovál 314" o:spid="_x0000_s1157" style="position:absolute;left:47720;top:6858;width:3905;height:390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5zUcUA&#10;AADcAAAADwAAAGRycy9kb3ducmV2LnhtbESPT2vCQBTE70K/w/IKXqRu/NM2pK6igtCridB6e2Rf&#10;k9Ds27i7avz2XUHocZiZ3zCLVW9acSHnG8sKJuMEBHFpdcOVgkOxe0lB+ICssbVMCm7kYbV8Giww&#10;0/bKe7rkoRIRwj5DBXUIXSalL2sy6Me2I47ej3UGQ5SuktrhNcJNK6dJ8iYNNhwXauxoW1P5m5+N&#10;AluaTVqd8i9bjKQ7Funr+/fhqNTwuV9/gAjUh//wo/2pFcwmc7ifi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HnNRxQAAANwAAAAPAAAAAAAAAAAAAAAAAJgCAABkcnMv&#10;ZG93bnJldi54bWxQSwUGAAAAAAQABAD1AAAAigMAAAAA&#10;" fillcolor="#bfbfbf" strokecolor="windowText" strokeweight="1pt"/>
            <v:line id="Přímá spojnice 315" o:spid="_x0000_s1158" style="position:absolute;visibility:visible" from="49530,1524" to="49530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lksEAAADcAAAADwAAAGRycy9kb3ducmV2LnhtbESPwWrDMBBE74X+g9hAb43slATjWjam&#10;UMg1bj5gY20tY2vlWGrs/H1UKPQ4zMwbpqhWO4obzb53rCDdJiCIW6d77hScvz5fMxA+IGscHZOC&#10;O3moyuenAnPtFj7RrQmdiBD2OSowIUy5lL41ZNFv3UQcvW83WwxRzp3UMy4Rbke5S5KDtNhzXDA4&#10;0Yehdmh+rIJMNneUPpzMdejrsc3q/fFSK/WyWet3EIHW8B/+ax+1grd0D79n4hGQ5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AyWSwQAAANwAAAAPAAAAAAAAAAAAAAAA&#10;AKECAABkcnMvZG93bnJldi54bWxQSwUGAAAAAAQABAD5AAAAjwMAAAAA&#10;" strokecolor="windowText" strokeweight="1pt"/>
            <v:line id="Přímá spojnice 316" o:spid="_x0000_s1159" style="position:absolute;visibility:visible" from="44672,1524" to="44672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G75cEAAADcAAAADwAAAGRycy9kb3ducmV2LnhtbESPwWrDMBBE74X+g9hAb4nslAbjWjam&#10;UMg1bj5gY20tY2vlWGrs/H1UKPQ4zMwbpqhWO4obzb53rCDdJSCIW6d77hScvz63GQgfkDWOjknB&#10;nTxU5fNTgbl2C5/o1oRORAj7HBWYEKZcSt8asuh3biKO3rebLYYo507qGZcIt6PcJ8lBWuw5Lhic&#10;6MNQOzQ/VkEmmztKH07mOvT12Gb12/FSK/WyWet3EIHW8B/+ax+1gtf0AL9n4hGQ5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0bvlwQAAANwAAAAPAAAAAAAAAAAAAAAA&#10;AKECAABkcnMvZG93bnJldi54bWxQSwUGAAAAAAQABAD5AAAAjwMAAAAA&#10;" strokecolor="windowText" strokeweight="1pt"/>
            <v:line id="Přímá spojnice 317" o:spid="_x0000_s1160" style="position:absolute;visibility:visible" from="30765,1619" to="30765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0efsEAAADcAAAADwAAAGRycy9kb3ducmV2LnhtbESP0YrCMBRE34X9h3AXfNNURbfUplIW&#10;BF+tfsC1udsUm5vaZLX+/WZB8HGYmTNMvhttJ+40+NaxgsU8AUFcO91yo+B82s9SED4ga+wck4In&#10;edgVH5McM+0efKR7FRoRIewzVGBC6DMpfW3Iop+7njh6P26wGKIcGqkHfES47eQySTbSYstxwWBP&#10;34bqa/VrFaSyeqL04Whu17bs6rRcHy6lUtPPsdyCCDSGd/jVPmgFq8UX/J+JR0AW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nR5+wQAAANwAAAAPAAAAAAAAAAAAAAAA&#10;AKECAABkcnMvZG93bnJldi54bWxQSwUGAAAAAAQABAD5AAAAjwMAAAAA&#10;" strokecolor="windowText" strokeweight="1pt"/>
            <v:line id="Přímá spojnice 318" o:spid="_x0000_s1161" style="position:absolute;visibility:visible" from="25050,1333" to="25050,9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KKDLsAAADcAAAADwAAAGRycy9kb3ducmV2LnhtbERPSwrCMBDdC94hjOBOUxWlVKMUQXBr&#10;9QBjMzbFZlKbqPX2ZiG4fLz/ZtfbRryo87VjBbNpAoK4dLrmSsHlfJikIHxA1tg4JgUf8rDbDgcb&#10;zLR784leRahEDGGfoQITQptJ6UtDFv3UtcSRu7nOYoiwq6Tu8B3DbSPnSbKSFmuODQZb2hsq78XT&#10;Kkhl8UHpw8k87nXelGm+PF5zpcajPl+DCNSHv/jnPmoFi1lcG8/EIyC3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FAooMuwAAANwAAAAPAAAAAAAAAAAAAAAAAKECAABk&#10;cnMvZG93bnJldi54bWxQSwUGAAAAAAQABAD5AAAAiQMAAAAA&#10;" strokecolor="windowText" strokeweight="1pt"/>
            <v:line id="Přímá spojnice 319" o:spid="_x0000_s1162" style="position:absolute;visibility:visible" from="12287,1333" to="12287,9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4vl8IAAADcAAAADwAAAGRycy9kb3ducmV2LnhtbESPwWrDMBBE74X8g9hAb43slhbHiWJM&#10;oJBr3H7AxtpYJtbKsRTb+fsoUOhxmJk3zLaYbSdGGnzrWEG6SkAQ10633Cj4/fl+y0D4gKyxc0wK&#10;7uSh2C1etphrN/GRxio0IkLY56jAhNDnUvrakEW/cj1x9M5usBiiHBqpB5wi3HbyPUm+pMWW44LB&#10;nvaG6kt1swoyWd1R+nA010tbdnVWfh5OpVKvy7ncgAg0h//wX/ugFXyka3ieiUdA7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k4vl8IAAADcAAAADwAAAAAAAAAAAAAA&#10;AAChAgAAZHJzL2Rvd25yZXYueG1sUEsFBgAAAAAEAAQA+QAAAJADAAAAAA==&#10;" strokecolor="windowText" strokeweight="1pt"/>
            <v:line id="Přímá spojnice 96" o:spid="_x0000_s1163" style="position:absolute;visibility:visible" from="6572,1143" to="6572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Fx+78AAADbAAAADwAAAGRycy9kb3ducmV2LnhtbESP0YrCMBRE3wX/IVzBN00VlG41LUUQ&#10;fLW7H3C3uTbF5qY2UevfG2FhH4eZOcPsi9F24kGDbx0rWC0TEMS10y03Cn6+j4sUhA/IGjvHpOBF&#10;Hop8Otljpt2Tz/SoQiMihH2GCkwIfSalrw1Z9EvXE0fv4gaLIcqhkXrAZ4TbTq6TZCstthwXDPZ0&#10;MFRfq7tVkMrqhdKHs7ld27Kr03Jz+i2Vms/Gcgci0Bj+w3/tk1bwtYXPl/gDZP4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WFx+78AAADbAAAADwAAAAAAAAAAAAAAAACh&#10;AgAAZHJzL2Rvd25yZXYueG1sUEsFBgAAAAAEAAQA+QAAAI0DAAAAAA==&#10;" strokecolor="windowText" strokeweight="1pt"/>
            <v:line id="Přímá spojnice 83" o:spid="_x0000_s1164" style="position:absolute;visibility:visible" from="762,1524" to="54578,1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GTAncQAAADbAAAADwAAAGRycy9kb3ducmV2LnhtbESPQWvCQBSE74X+h+UJ3nRjpRrTrBJF&#10;S0EQaornR/Y1CWbfhuxq0n/fLQg9DjPzDZNuBtOIO3WutqxgNo1AEBdW11wq+MoPkxiE88gaG8uk&#10;4IccbNbPTykm2vb8SfezL0WAsEtQQeV9m0jpiooMuqltiYP3bTuDPsiulLrDPsBNI1+iaCEN1hwW&#10;KmxpV1FxPd+MglezXR77/H21yPZLQ/4yi0/ZQanxaMjeQHga/H/40f7QCuI5/H0JP0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ZMCdxAAAANsAAAAPAAAAAAAAAAAA&#10;AAAAAKECAABkcnMvZG93bnJldi54bWxQSwUGAAAAAAQABAD5AAAAkgMAAAAA&#10;" strokecolor="windowText" strokeweight="1.5pt"/>
            <v:line id="Přímá spojnice 85" o:spid="_x0000_s1165" style="position:absolute;visibility:visible" from="0,17335" to="55721,17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H9csQAAADbAAAADwAAAGRycy9kb3ducmV2LnhtbESPQWvCQBSE74X+h+UVetNNCtE0ukpa&#10;ahEEwaR4fmRfk9Ds25DdmvTfu4LQ4zAz3zDr7WQ6caHBtZYVxPMIBHFldcu1gq9yN0tBOI+ssbNM&#10;Cv7IwXbz+LDGTNuRT3QpfC0ChF2GChrv+0xKVzVk0M1tTxy8bzsY9EEOtdQDjgFuOvkSRQtpsOWw&#10;0GBP7w1VP8WvUZCYt+VhLD9fF/nH0pA/x+kx3yn1/DTlKxCeJv8fvrf3WkGawO1L+AFyc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wf1yxAAAANsAAAAPAAAAAAAAAAAA&#10;AAAAAKECAABkcnMvZG93bnJldi54bWxQSwUGAAAAAAQABAD5AAAAkgMAAAAA&#10;" strokecolor="windowText" strokeweight="1.5pt"/>
          </v:group>
        </w:pict>
      </w:r>
    </w:p>
    <w:p w:rsidR="00CF2D5E" w:rsidRPr="00351D88" w:rsidRDefault="00CF2D5E" w:rsidP="001A33BE">
      <w:pPr>
        <w:spacing w:line="360" w:lineRule="auto"/>
        <w:rPr>
          <w:sz w:val="28"/>
          <w:szCs w:val="28"/>
        </w:rPr>
      </w:pPr>
    </w:p>
    <w:p w:rsidR="00CF2D5E" w:rsidRPr="00351D88" w:rsidRDefault="00CF2D5E">
      <w:pPr>
        <w:spacing w:line="360" w:lineRule="auto"/>
        <w:rPr>
          <w:sz w:val="28"/>
          <w:szCs w:val="28"/>
        </w:rPr>
      </w:pPr>
    </w:p>
    <w:sectPr w:rsidR="00CF2D5E" w:rsidRPr="00351D88" w:rsidSect="005F072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3606B"/>
    <w:multiLevelType w:val="multilevel"/>
    <w:tmpl w:val="D932D67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7E0C594F"/>
    <w:multiLevelType w:val="hybridMultilevel"/>
    <w:tmpl w:val="ED2EC4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B3"/>
    <w:rsid w:val="000549D7"/>
    <w:rsid w:val="00057DCD"/>
    <w:rsid w:val="000B2895"/>
    <w:rsid w:val="00117048"/>
    <w:rsid w:val="001844A0"/>
    <w:rsid w:val="001874B3"/>
    <w:rsid w:val="001A33BE"/>
    <w:rsid w:val="002140B7"/>
    <w:rsid w:val="00237B90"/>
    <w:rsid w:val="002B4F32"/>
    <w:rsid w:val="002E6FE9"/>
    <w:rsid w:val="00323154"/>
    <w:rsid w:val="00351D88"/>
    <w:rsid w:val="00370EFF"/>
    <w:rsid w:val="0039480A"/>
    <w:rsid w:val="00437700"/>
    <w:rsid w:val="00454685"/>
    <w:rsid w:val="004A7C78"/>
    <w:rsid w:val="005569BF"/>
    <w:rsid w:val="005B238C"/>
    <w:rsid w:val="005F072C"/>
    <w:rsid w:val="005F4FF3"/>
    <w:rsid w:val="0062723F"/>
    <w:rsid w:val="00636572"/>
    <w:rsid w:val="00694C65"/>
    <w:rsid w:val="006C52FA"/>
    <w:rsid w:val="007932BC"/>
    <w:rsid w:val="007A15F5"/>
    <w:rsid w:val="007C4819"/>
    <w:rsid w:val="007D009E"/>
    <w:rsid w:val="00894645"/>
    <w:rsid w:val="008966FE"/>
    <w:rsid w:val="008E7D67"/>
    <w:rsid w:val="00943385"/>
    <w:rsid w:val="00994B05"/>
    <w:rsid w:val="009A2AE9"/>
    <w:rsid w:val="00A34845"/>
    <w:rsid w:val="00A9212F"/>
    <w:rsid w:val="00B9464D"/>
    <w:rsid w:val="00C077A4"/>
    <w:rsid w:val="00C72AF1"/>
    <w:rsid w:val="00CA5DB4"/>
    <w:rsid w:val="00CB25C5"/>
    <w:rsid w:val="00CD6B0F"/>
    <w:rsid w:val="00CF2D5E"/>
    <w:rsid w:val="00D25285"/>
    <w:rsid w:val="00DE53CC"/>
    <w:rsid w:val="00E02BD1"/>
    <w:rsid w:val="00E16585"/>
    <w:rsid w:val="00EB5721"/>
    <w:rsid w:val="00EC218E"/>
    <w:rsid w:val="00FE4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DC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7DCD"/>
    <w:pPr>
      <w:keepNext/>
      <w:outlineLvl w:val="0"/>
    </w:pPr>
    <w:rPr>
      <w:b/>
      <w:bCs/>
      <w:color w:val="00FF00"/>
      <w:sz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44A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7DCD"/>
    <w:rPr>
      <w:rFonts w:ascii="Times New Roman" w:hAnsi="Times New Roman" w:cs="Times New Roman"/>
      <w:b/>
      <w:bCs/>
      <w:color w:val="00FF00"/>
      <w:sz w:val="20"/>
      <w:szCs w:val="20"/>
      <w:lang w:eastAsia="cs-CZ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844A0"/>
    <w:rPr>
      <w:rFonts w:ascii="Cambria" w:hAnsi="Cambria" w:cs="Times New Roman"/>
      <w:b/>
      <w:bCs/>
      <w:color w:val="4F81BD"/>
      <w:sz w:val="26"/>
      <w:szCs w:val="26"/>
      <w:lang w:eastAsia="cs-CZ"/>
    </w:rPr>
  </w:style>
  <w:style w:type="paragraph" w:styleId="ListParagraph">
    <w:name w:val="List Paragraph"/>
    <w:basedOn w:val="Normal"/>
    <w:uiPriority w:val="99"/>
    <w:qFormat/>
    <w:rsid w:val="00B946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C2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218E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575</Words>
  <Characters>3395</Characters>
  <Application>Microsoft Office Outlook</Application>
  <DocSecurity>0</DocSecurity>
  <Lines>0</Lines>
  <Paragraphs>0</Paragraphs>
  <ScaleCrop>false</ScaleCrop>
  <Company>ZŠ Moravský Krumlov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Leona Zejdová</dc:creator>
  <cp:keywords/>
  <dc:description/>
  <cp:lastModifiedBy>DUM</cp:lastModifiedBy>
  <cp:revision>2</cp:revision>
  <dcterms:created xsi:type="dcterms:W3CDTF">2013-05-06T13:14:00Z</dcterms:created>
  <dcterms:modified xsi:type="dcterms:W3CDTF">2013-05-06T13:14:00Z</dcterms:modified>
</cp:coreProperties>
</file>