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AF3" w:rsidRDefault="00615AF3" w:rsidP="00FA4DBF">
      <w:pPr>
        <w:spacing w:after="0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0" o:spid="_x0000_s1026" type="#_x0000_t75" style="position:absolute;margin-left:65.55pt;margin-top:-16.75pt;width:379.95pt;height:92.85pt;z-index:251671552;visibility:visible;mso-wrap-distance-left:0;mso-wrap-distance-right:0" filled="t">
            <v:imagedata r:id="rId7" o:title=""/>
            <w10:wrap type="square" side="largest"/>
          </v:shape>
        </w:pict>
      </w:r>
    </w:p>
    <w:p w:rsidR="00615AF3" w:rsidRDefault="00615AF3" w:rsidP="00FA4DBF">
      <w:pPr>
        <w:spacing w:after="0"/>
      </w:pPr>
    </w:p>
    <w:p w:rsidR="00615AF3" w:rsidRDefault="00615AF3" w:rsidP="00FA4DBF">
      <w:pPr>
        <w:spacing w:after="0"/>
      </w:pPr>
    </w:p>
    <w:p w:rsidR="00615AF3" w:rsidRDefault="00615AF3" w:rsidP="00FA4DBF">
      <w:pPr>
        <w:spacing w:after="0"/>
      </w:pPr>
    </w:p>
    <w:p w:rsidR="00615AF3" w:rsidRDefault="00615AF3" w:rsidP="00FA4DBF">
      <w:pPr>
        <w:spacing w:after="0"/>
      </w:pPr>
    </w:p>
    <w:p w:rsidR="00615AF3" w:rsidRDefault="00615AF3" w:rsidP="00FA4DBF">
      <w:pPr>
        <w:spacing w:after="0"/>
      </w:pPr>
    </w:p>
    <w:tbl>
      <w:tblPr>
        <w:tblW w:w="10774" w:type="dxa"/>
        <w:tblInd w:w="-639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4142"/>
      </w:tblGrid>
      <w:tr w:rsidR="00615AF3" w:rsidRPr="00D13866" w:rsidTr="00FA4DB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615AF3" w:rsidRPr="00D13866" w:rsidTr="00FA4DB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Potápění, plování a vznášení se těles v kapalině</w:t>
            </w:r>
          </w:p>
        </w:tc>
      </w:tr>
      <w:tr w:rsidR="00615AF3" w:rsidRPr="00D13866" w:rsidTr="00FA4DB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III_2-02_59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615AF3" w:rsidRPr="00D13866" w:rsidTr="00FA4DB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smartTag w:uri="urn:schemas-microsoft-com:office:smarttags" w:element="metricconverter">
              <w:smartTagPr>
                <w:attr w:name="ProductID" w:val="7. A"/>
              </w:smartTagPr>
              <w:r w:rsidRPr="00D13866">
                <w:rPr>
                  <w:rFonts w:ascii="Arial" w:hAnsi="Arial" w:cs="Arial"/>
                  <w:color w:val="000000"/>
                </w:rPr>
                <w:t>7. A</w:t>
              </w:r>
            </w:smartTag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Kapaliny</w:t>
            </w:r>
          </w:p>
        </w:tc>
      </w:tr>
      <w:tr w:rsidR="00615AF3" w:rsidRPr="00D13866" w:rsidTr="00FA4DB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Vyhledat a získat vědomosti z učiva - Potápění, plování a vznášení se těles v kapalině</w:t>
            </w:r>
          </w:p>
        </w:tc>
      </w:tr>
      <w:tr w:rsidR="00615AF3" w:rsidRPr="00D13866" w:rsidTr="00FA4DB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</w:rPr>
            </w:pPr>
            <w:r w:rsidRPr="00D13866">
              <w:rPr>
                <w:rFonts w:ascii="Arial" w:hAnsi="Arial" w:cs="Arial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</w:rPr>
            </w:pPr>
            <w:r w:rsidRPr="00D13866">
              <w:rPr>
                <w:rFonts w:ascii="Arial" w:hAnsi="Arial" w:cs="Arial"/>
              </w:rPr>
              <w:t>17. 4. 2012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</w:rPr>
            </w:pPr>
            <w:r w:rsidRPr="00D13866">
              <w:rPr>
                <w:rFonts w:ascii="Arial" w:hAnsi="Arial" w:cs="Arial"/>
              </w:rPr>
              <w:t>Vytvořeno: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</w:rPr>
            </w:pPr>
            <w:r w:rsidRPr="00D13866">
              <w:rPr>
                <w:rFonts w:ascii="Arial" w:hAnsi="Arial" w:cs="Arial"/>
              </w:rPr>
              <w:t xml:space="preserve">duben 2012 </w:t>
            </w:r>
          </w:p>
        </w:tc>
      </w:tr>
      <w:tr w:rsidR="00615AF3" w:rsidRPr="00D13866" w:rsidTr="00FA4DB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Učebnice, pracovní list, pastelky, tužka, sbírka pomůcek „Mechanika kapalin“, MFCH tabulky</w:t>
            </w:r>
          </w:p>
        </w:tc>
      </w:tr>
      <w:tr w:rsidR="00615AF3" w:rsidRPr="00D13866" w:rsidTr="00FA4DB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RAUNER, K.</w:t>
            </w:r>
            <w:r w:rsidRPr="00D13866">
              <w:rPr>
                <w:rFonts w:ascii="Arial" w:hAnsi="Arial" w:cs="Arial"/>
                <w:i/>
                <w:color w:val="000000"/>
              </w:rPr>
              <w:t>Učebnice Fyziky pro 7.ročník.</w:t>
            </w:r>
            <w:r w:rsidRPr="00D13866">
              <w:rPr>
                <w:rFonts w:ascii="Arial" w:hAnsi="Arial" w:cs="Arial"/>
                <w:color w:val="000000"/>
              </w:rPr>
              <w:t xml:space="preserve"> 1.vyd. Plzeň: Fraus 2004. ISBN 80-7238-431-7</w:t>
            </w:r>
          </w:p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 xml:space="preserve">KOLÁŘOVÁ R., BOHUNĚK J. </w:t>
            </w:r>
            <w:r w:rsidRPr="00D13866">
              <w:rPr>
                <w:rFonts w:ascii="Arial" w:hAnsi="Arial" w:cs="Arial"/>
                <w:i/>
                <w:color w:val="000000"/>
              </w:rPr>
              <w:t xml:space="preserve">Učebnice Fyziky pro 7. ročník základní školy. </w:t>
            </w:r>
            <w:r w:rsidRPr="00D13866">
              <w:rPr>
                <w:rFonts w:ascii="Arial" w:hAnsi="Arial" w:cs="Arial"/>
                <w:color w:val="000000"/>
              </w:rPr>
              <w:t>2.vyd. Prometheus 2003. ISBN 80-7196-265-1</w:t>
            </w:r>
          </w:p>
        </w:tc>
      </w:tr>
      <w:tr w:rsidR="00615AF3" w:rsidRPr="00D13866" w:rsidTr="00FA4DB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15AF3" w:rsidRPr="00D13866" w:rsidRDefault="00615AF3" w:rsidP="00FA4DBF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 xml:space="preserve"> Název příloh: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15AF3" w:rsidRPr="00D13866" w:rsidRDefault="00615AF3" w:rsidP="00FA4DBF">
            <w:pPr>
              <w:spacing w:after="0"/>
              <w:rPr>
                <w:rFonts w:ascii="Arial" w:hAnsi="Arial" w:cs="Arial"/>
                <w:color w:val="000000"/>
              </w:rPr>
            </w:pPr>
            <w:r w:rsidRPr="00D13866">
              <w:rPr>
                <w:rFonts w:ascii="Arial" w:hAnsi="Arial" w:cs="Arial"/>
                <w:color w:val="000000"/>
              </w:rPr>
              <w:t>VY_32_INOVACE_III_2-02_59- Potápění, plování a vznášení se těles v kapalině</w:t>
            </w:r>
          </w:p>
        </w:tc>
      </w:tr>
    </w:tbl>
    <w:p w:rsidR="00615AF3" w:rsidRDefault="00615AF3" w:rsidP="00FA4DBF">
      <w:pPr>
        <w:spacing w:after="0"/>
      </w:pPr>
    </w:p>
    <w:p w:rsidR="00615AF3" w:rsidRPr="00F43575" w:rsidRDefault="00615AF3" w:rsidP="00FA4DBF">
      <w:pPr>
        <w:spacing w:after="0"/>
        <w:rPr>
          <w:b/>
          <w:u w:val="single"/>
        </w:rPr>
      </w:pPr>
      <w:r w:rsidRPr="00F43575">
        <w:rPr>
          <w:b/>
          <w:u w:val="single"/>
        </w:rPr>
        <w:t xml:space="preserve">Pro žáky: </w:t>
      </w:r>
    </w:p>
    <w:p w:rsidR="00615AF3" w:rsidRDefault="00615AF3" w:rsidP="00FA4DBF">
      <w:pPr>
        <w:spacing w:after="0"/>
      </w:pPr>
      <w:r>
        <w:t>- pracovní list, učebnici, tužku obyčejnou, MFCH tabulky</w:t>
      </w:r>
    </w:p>
    <w:p w:rsidR="00615AF3" w:rsidRDefault="00615AF3" w:rsidP="00FA4DBF">
      <w:pPr>
        <w:spacing w:after="0"/>
      </w:pPr>
    </w:p>
    <w:p w:rsidR="00615AF3" w:rsidRPr="00F43575" w:rsidRDefault="00615AF3" w:rsidP="00FA4DBF">
      <w:pPr>
        <w:spacing w:after="0"/>
        <w:rPr>
          <w:b/>
          <w:u w:val="single"/>
        </w:rPr>
      </w:pPr>
      <w:r w:rsidRPr="00F43575">
        <w:rPr>
          <w:b/>
          <w:u w:val="single"/>
        </w:rPr>
        <w:t xml:space="preserve">Pro učitele: </w:t>
      </w:r>
    </w:p>
    <w:p w:rsidR="00615AF3" w:rsidRDefault="00615AF3" w:rsidP="00FA4DBF">
      <w:pPr>
        <w:numPr>
          <w:ilvl w:val="0"/>
          <w:numId w:val="7"/>
        </w:numPr>
        <w:spacing w:after="0" w:line="240" w:lineRule="auto"/>
      </w:pPr>
      <w:r>
        <w:t>nakopíruje pracovní listy</w:t>
      </w:r>
    </w:p>
    <w:p w:rsidR="00615AF3" w:rsidRDefault="00615AF3" w:rsidP="00FA4DBF">
      <w:pPr>
        <w:numPr>
          <w:ilvl w:val="0"/>
          <w:numId w:val="7"/>
        </w:numPr>
        <w:spacing w:after="0" w:line="240" w:lineRule="auto"/>
      </w:pPr>
      <w:r>
        <w:t>po výkladu učiva „</w:t>
      </w:r>
      <w:r w:rsidRPr="00640D80">
        <w:rPr>
          <w:color w:val="000000"/>
        </w:rPr>
        <w:t>Potápění, plování a vznášení se těles v kapalině</w:t>
      </w:r>
      <w:r>
        <w:t>“ a předvedení pokusů žáci pomocí učebnice ze stran 75-76 samostatně vyplní vynechaná místa pracovního listu, vypracují zadané otázky</w:t>
      </w:r>
      <w:bookmarkStart w:id="0" w:name="_GoBack"/>
      <w:bookmarkEnd w:id="0"/>
      <w:r>
        <w:t xml:space="preserve"> a úkoly. Žáci postupují podle pokynů v pracovním listu, např. v obrázku </w:t>
      </w:r>
      <w:r w:rsidRPr="007E4EB6">
        <w:rPr>
          <w:i/>
        </w:rPr>
        <w:t>pokusu</w:t>
      </w:r>
      <w:r>
        <w:t xml:space="preserve"> popíší značkami zakreslené síly (tíhovou a vztlakovou), v tabulce pak doplní znaménka rovnosti a nerovnosti mezi a) hustotami tělesa a kapaliny, b) tíhovou a vztlakovou silou podle chování tělesa v kapalině případně kam směřuje výslednice zmiňovaných sil. Při plnění otázek a úkolů žáci používají MFCH tabulky, k výpočtu některých příkladů jsou uvedeny nápovědy, jak postupovat. Zejména pak u těch, kde je nutné spočítat fyzikální veličinu, která není předmětem otázky.</w:t>
      </w:r>
    </w:p>
    <w:p w:rsidR="00615AF3" w:rsidRDefault="00615AF3" w:rsidP="00FA4DBF">
      <w:pPr>
        <w:numPr>
          <w:ilvl w:val="0"/>
          <w:numId w:val="7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615AF3" w:rsidRDefault="00615AF3" w:rsidP="00FA4DBF">
      <w:pPr>
        <w:numPr>
          <w:ilvl w:val="0"/>
          <w:numId w:val="7"/>
        </w:numPr>
        <w:spacing w:after="0" w:line="240" w:lineRule="auto"/>
      </w:pPr>
      <w:r>
        <w:t>pracovní list slouží jako zápis k samostatnému studiu žáků.</w:t>
      </w:r>
    </w:p>
    <w:p w:rsidR="00615AF3" w:rsidRDefault="00615AF3" w:rsidP="00FA4DBF">
      <w:pPr>
        <w:spacing w:after="0"/>
      </w:pPr>
    </w:p>
    <w:p w:rsidR="00615AF3" w:rsidRDefault="00615AF3" w:rsidP="00FA4DBF">
      <w:pPr>
        <w:spacing w:after="0"/>
      </w:pPr>
    </w:p>
    <w:p w:rsidR="00615AF3" w:rsidRPr="00F43575" w:rsidRDefault="00615AF3" w:rsidP="00FA4DBF">
      <w:pPr>
        <w:spacing w:after="0"/>
        <w:rPr>
          <w:b/>
          <w:u w:val="single"/>
        </w:rPr>
      </w:pPr>
      <w:r w:rsidRPr="00F43575">
        <w:rPr>
          <w:b/>
          <w:u w:val="single"/>
        </w:rPr>
        <w:t xml:space="preserve">Zhodnocení hodiny: </w:t>
      </w:r>
    </w:p>
    <w:p w:rsidR="00615AF3" w:rsidRDefault="00615AF3" w:rsidP="00FA4DBF">
      <w:pPr>
        <w:numPr>
          <w:ilvl w:val="0"/>
          <w:numId w:val="7"/>
        </w:numPr>
        <w:spacing w:after="0" w:line="240" w:lineRule="auto"/>
      </w:pPr>
      <w:r>
        <w:t>žáci splnili úkol bez problémů</w:t>
      </w:r>
    </w:p>
    <w:p w:rsidR="00615AF3" w:rsidRDefault="00615AF3" w:rsidP="00FA4DBF">
      <w:pPr>
        <w:numPr>
          <w:ilvl w:val="0"/>
          <w:numId w:val="7"/>
        </w:numPr>
        <w:spacing w:after="0" w:line="240" w:lineRule="auto"/>
      </w:pPr>
      <w:r>
        <w:t xml:space="preserve">výjimečně vznikly v první tabulce (porovnávání hustot a sil) chyby z nepozornosti </w:t>
      </w:r>
    </w:p>
    <w:p w:rsidR="00615AF3" w:rsidRDefault="00615AF3" w:rsidP="00FA4DBF">
      <w:pPr>
        <w:spacing w:after="0"/>
      </w:pPr>
    </w:p>
    <w:p w:rsidR="00615AF3" w:rsidRDefault="00615AF3" w:rsidP="00FA4DBF">
      <w:pPr>
        <w:spacing w:after="0"/>
      </w:pPr>
    </w:p>
    <w:p w:rsidR="00615AF3" w:rsidRPr="00F43575" w:rsidRDefault="00615AF3" w:rsidP="00FA4DBF">
      <w:pPr>
        <w:spacing w:after="0"/>
        <w:rPr>
          <w:b/>
          <w:u w:val="single"/>
        </w:rPr>
      </w:pPr>
      <w:r w:rsidRPr="00F43575">
        <w:rPr>
          <w:b/>
          <w:u w:val="single"/>
        </w:rPr>
        <w:t>Závěr:</w:t>
      </w:r>
    </w:p>
    <w:p w:rsidR="00615AF3" w:rsidRDefault="00615AF3" w:rsidP="00FA4DBF">
      <w:pPr>
        <w:numPr>
          <w:ilvl w:val="0"/>
          <w:numId w:val="7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615AF3" w:rsidRPr="00FA4DBF" w:rsidRDefault="00615AF3" w:rsidP="00FA4DBF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t>podpora čtenářské gramotnosti</w:t>
      </w:r>
      <w:r w:rsidRPr="00FA4DBF">
        <w:rPr>
          <w:rFonts w:ascii="Times New Roman" w:hAnsi="Times New Roman"/>
          <w:b/>
          <w:sz w:val="32"/>
          <w:szCs w:val="32"/>
        </w:rPr>
        <w:br w:type="page"/>
      </w:r>
    </w:p>
    <w:p w:rsidR="00615AF3" w:rsidRPr="00994B05" w:rsidRDefault="00615AF3" w:rsidP="00FA4DBF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Pracovní list:</w:t>
      </w:r>
    </w:p>
    <w:p w:rsidR="00615AF3" w:rsidRDefault="00615AF3" w:rsidP="00115CE8">
      <w:pPr>
        <w:jc w:val="center"/>
        <w:rPr>
          <w:rFonts w:ascii="Times New Roman" w:hAnsi="Times New Roman"/>
          <w:b/>
          <w:sz w:val="48"/>
          <w:szCs w:val="48"/>
        </w:rPr>
      </w:pPr>
      <w:r w:rsidRPr="00115CE8">
        <w:rPr>
          <w:rFonts w:ascii="Times New Roman" w:hAnsi="Times New Roman"/>
          <w:b/>
          <w:sz w:val="48"/>
          <w:szCs w:val="48"/>
        </w:rPr>
        <w:t>Potápění, plavání a vznášení se</w:t>
      </w:r>
      <w:r>
        <w:rPr>
          <w:rFonts w:ascii="Times New Roman" w:hAnsi="Times New Roman"/>
          <w:b/>
          <w:sz w:val="48"/>
          <w:szCs w:val="48"/>
        </w:rPr>
        <w:t xml:space="preserve"> stejnorodých</w:t>
      </w:r>
      <w:r w:rsidRPr="00115CE8">
        <w:rPr>
          <w:rFonts w:ascii="Times New Roman" w:hAnsi="Times New Roman"/>
          <w:b/>
          <w:sz w:val="48"/>
          <w:szCs w:val="48"/>
        </w:rPr>
        <w:t xml:space="preserve"> těles v</w:t>
      </w:r>
      <w:r>
        <w:rPr>
          <w:rFonts w:ascii="Times New Roman" w:hAnsi="Times New Roman"/>
          <w:b/>
          <w:sz w:val="48"/>
          <w:szCs w:val="48"/>
        </w:rPr>
        <w:t> </w:t>
      </w:r>
      <w:r w:rsidRPr="00115CE8">
        <w:rPr>
          <w:rFonts w:ascii="Times New Roman" w:hAnsi="Times New Roman"/>
          <w:b/>
          <w:sz w:val="48"/>
          <w:szCs w:val="48"/>
        </w:rPr>
        <w:t>kapalině</w:t>
      </w:r>
    </w:p>
    <w:p w:rsidR="00615AF3" w:rsidRPr="00586FF4" w:rsidRDefault="00615AF3" w:rsidP="00586FF4">
      <w:pPr>
        <w:rPr>
          <w:rFonts w:ascii="Times New Roman" w:hAnsi="Times New Roman"/>
          <w:sz w:val="28"/>
          <w:szCs w:val="28"/>
        </w:rPr>
      </w:pPr>
      <w:r w:rsidRPr="00586FF4">
        <w:rPr>
          <w:rFonts w:ascii="Times New Roman" w:hAnsi="Times New Roman"/>
          <w:b/>
          <w:sz w:val="28"/>
          <w:szCs w:val="28"/>
        </w:rPr>
        <w:t>Stejnorodá tělesa</w:t>
      </w:r>
      <w:r w:rsidRPr="00586FF4">
        <w:rPr>
          <w:rFonts w:ascii="Times New Roman" w:hAnsi="Times New Roman"/>
          <w:sz w:val="28"/>
          <w:szCs w:val="28"/>
        </w:rPr>
        <w:t xml:space="preserve"> – jsou vyrobena v celém svém objemu z látky o stejné hustotě.</w:t>
      </w:r>
    </w:p>
    <w:p w:rsidR="00615AF3" w:rsidRPr="00C10B5E" w:rsidRDefault="00615AF3" w:rsidP="00C10B5E">
      <w:pPr>
        <w:rPr>
          <w:rFonts w:ascii="Times New Roman" w:hAnsi="Times New Roman"/>
          <w:sz w:val="28"/>
          <w:szCs w:val="28"/>
        </w:rPr>
      </w:pPr>
      <w:r w:rsidRPr="00C10B5E">
        <w:rPr>
          <w:rFonts w:ascii="Times New Roman" w:hAnsi="Times New Roman"/>
          <w:sz w:val="28"/>
          <w:szCs w:val="28"/>
        </w:rPr>
        <w:t>Důsledkem Archimédova zákona je různé chování těles v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0B5E">
        <w:rPr>
          <w:rFonts w:ascii="Times New Roman" w:hAnsi="Times New Roman"/>
          <w:sz w:val="28"/>
          <w:szCs w:val="28"/>
        </w:rPr>
        <w:t>kapalině.</w:t>
      </w:r>
    </w:p>
    <w:p w:rsidR="00615AF3" w:rsidRDefault="00615AF3" w:rsidP="00C10B5E">
      <w:pPr>
        <w:tabs>
          <w:tab w:val="left" w:pos="2835"/>
        </w:tabs>
        <w:rPr>
          <w:rFonts w:ascii="Times New Roman" w:hAnsi="Times New Roman"/>
          <w:sz w:val="28"/>
          <w:szCs w:val="28"/>
        </w:rPr>
      </w:pPr>
      <w:r w:rsidRPr="000B5FB5">
        <w:rPr>
          <w:rFonts w:ascii="Times New Roman" w:hAnsi="Times New Roman"/>
          <w:sz w:val="28"/>
          <w:szCs w:val="28"/>
          <w:u w:val="single"/>
        </w:rPr>
        <w:t>Mohou nastat 3 případy</w:t>
      </w:r>
      <w:r w:rsidRPr="00C10B5E">
        <w:rPr>
          <w:rFonts w:ascii="Times New Roman" w:hAnsi="Times New Roman"/>
          <w:sz w:val="28"/>
          <w:szCs w:val="28"/>
        </w:rPr>
        <w:t xml:space="preserve">: </w:t>
      </w:r>
      <w:r w:rsidRPr="00C10B5E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Těleso se ____________</w:t>
      </w:r>
    </w:p>
    <w:p w:rsidR="00615AF3" w:rsidRDefault="00615AF3" w:rsidP="00C10B5E">
      <w:pPr>
        <w:tabs>
          <w:tab w:val="left" w:pos="28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10B5E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Těleso se ____________ v kapalině</w:t>
      </w:r>
    </w:p>
    <w:p w:rsidR="00615AF3" w:rsidRPr="00EA2459" w:rsidRDefault="00615AF3" w:rsidP="00EA2459">
      <w:pPr>
        <w:tabs>
          <w:tab w:val="left" w:pos="28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10B5E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Těleso ___________ k hladině kapaliny</w:t>
      </w:r>
    </w:p>
    <w:p w:rsidR="00615AF3" w:rsidRPr="00115CE8" w:rsidRDefault="00615AF3" w:rsidP="000B5FB5">
      <w:pPr>
        <w:rPr>
          <w:rFonts w:ascii="Times New Roman" w:hAnsi="Times New Roman"/>
          <w:i/>
          <w:noProof/>
          <w:sz w:val="24"/>
          <w:szCs w:val="24"/>
          <w:lang w:eastAsia="cs-CZ"/>
        </w:rPr>
      </w:pPr>
      <w:r w:rsidRPr="007F2B5E">
        <w:rPr>
          <w:rFonts w:ascii="Times New Roman" w:hAnsi="Times New Roman"/>
          <w:b/>
          <w:i/>
          <w:sz w:val="24"/>
          <w:szCs w:val="24"/>
        </w:rPr>
        <w:t>Pokus:</w:t>
      </w:r>
      <w:r w:rsidRPr="00115CE8">
        <w:rPr>
          <w:rFonts w:ascii="Times New Roman" w:hAnsi="Times New Roman"/>
          <w:i/>
          <w:noProof/>
          <w:sz w:val="24"/>
          <w:szCs w:val="24"/>
          <w:lang w:eastAsia="cs-CZ"/>
        </w:rPr>
        <w:t xml:space="preserve"> Popiš jednotlivé síly v obrázku.</w:t>
      </w:r>
      <w:r w:rsidRPr="005D1D74">
        <w:rPr>
          <w:rFonts w:ascii="Times New Roman" w:hAnsi="Times New Roman"/>
          <w:noProof/>
          <w:sz w:val="24"/>
          <w:szCs w:val="24"/>
          <w:lang w:eastAsia="cs-CZ"/>
        </w:rPr>
        <w:t xml:space="preserve"> </w:t>
      </w:r>
    </w:p>
    <w:p w:rsidR="00615AF3" w:rsidRPr="00183D3C" w:rsidRDefault="00615AF3" w:rsidP="000B5FB5">
      <w:pPr>
        <w:rPr>
          <w:rFonts w:ascii="Times New Roman" w:hAnsi="Times New Roman"/>
          <w:sz w:val="24"/>
          <w:szCs w:val="24"/>
          <w:lang w:eastAsia="cs-CZ"/>
        </w:rPr>
      </w:pPr>
      <w:r>
        <w:rPr>
          <w:noProof/>
          <w:lang w:eastAsia="cs-CZ"/>
        </w:rPr>
        <w:pict>
          <v:roundrect id="Zaoblený obdélník 2" o:spid="_x0000_s1027" style="position:absolute;margin-left:295.15pt;margin-top:21.65pt;width:55.5pt;height:26.25pt;z-index:251649024;visibility:visible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" strokeweight="1pt">
            <v:fill r:id="rId8" o:title="" recolor="t" rotate="t" type="tile"/>
          </v:roundrect>
        </w:pict>
      </w:r>
      <w:r>
        <w:rPr>
          <w:noProof/>
          <w:lang w:eastAsia="cs-CZ"/>
        </w:rPr>
        <w:pict>
          <v:group id="Skupina 107" o:spid="_x0000_s1028" style="position:absolute;margin-left:71.65pt;margin-top:8.15pt;width:317.25pt;height:153.75pt;z-index:251648000" coordsize="12954,12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">
            <v:rect id="Obdélník 19" o:spid="_x0000_s1029" style="position:absolute;width:12954;height:12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bblsIA&#10;AADbAAAADwAAAGRycy9kb3ducmV2LnhtbERPTWvCQBC9F/oflil4KXVXKUFTV5GC6DFNPHgcstNs&#10;2uxsyK4a/fXdQqG3ebzPWW1G14kLDaH1rGE2VSCIa29abjQcq93LAkSIyAY7z6ThRgE268eHFebG&#10;X/mDLmVsRArhkKMGG2OfSxlqSw7D1PfEifv0g8OY4NBIM+A1hbtOzpXKpMOWU4PFnt4t1d/l2Wlw&#10;ZfF1L7KyUrdnZfdF9qq2x5PWk6dx+wYi0hj/xX/ug0nzl/D7Sz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htuWwgAAANsAAAAPAAAAAAAAAAAAAAAAAJgCAABkcnMvZG93&#10;bnJldi54bWxQSwUGAAAAAAQABAD1AAAAhwMAAAAA&#10;" fillcolor="#0cf" strokeweight="2pt"/>
            <v:rect id="Obdélník 20" o:spid="_x0000_s1030" style="position:absolute;width:12954;height:27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/>
          </v:group>
        </w:pict>
      </w:r>
      <w:r>
        <w:rPr>
          <w:noProof/>
          <w:lang w:eastAsia="cs-CZ"/>
        </w:rPr>
        <w:pict>
          <v:line id="Přímá spojnice 9" o:spid="_x0000_s1031" style="position:absolute;flip:y;z-index:251658240;visibility:visible" from="322.85pt,4.2pt" to="323.55pt,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" strokecolor="#0ff135" strokeweight="2.25pt">
            <v:stroke endarrow="block"/>
          </v:line>
        </w:pict>
      </w:r>
    </w:p>
    <w:p w:rsidR="00615AF3" w:rsidRPr="00183D3C" w:rsidRDefault="00615AF3" w:rsidP="000B5FB5">
      <w:pPr>
        <w:rPr>
          <w:rFonts w:ascii="Times New Roman" w:hAnsi="Times New Roman"/>
          <w:sz w:val="24"/>
          <w:szCs w:val="24"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2" type="#_x0000_t202" style="position:absolute;margin-left:343.15pt;margin-top:13.8pt;width:62.25pt;height:30.7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" filled="f" stroked="f">
            <v:textbox>
              <w:txbxContent>
                <w:p w:rsidR="00615AF3" w:rsidRPr="001255E6" w:rsidRDefault="00615AF3" w:rsidP="001255E6">
                  <w:pPr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  <w:t>F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56" o:spid="_x0000_s1033" style="position:absolute;flip:x y;z-index:251666432;visibility:visible" from="328.9pt,.3pt" to="328.9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" strokecolor="red" strokeweight="2.25pt">
            <v:stroke endarrow="block"/>
          </v:line>
        </w:pict>
      </w:r>
      <w:r>
        <w:rPr>
          <w:noProof/>
          <w:lang w:eastAsia="cs-CZ"/>
        </w:rPr>
        <w:pict>
          <v:line id="Přímá spojnice 12" o:spid="_x0000_s1034" style="position:absolute;flip:x y;z-index:251654144;visibility:visible" from="220.9pt,14.55pt" to="221.65pt,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" strokecolor="#0ff135" strokeweight="2.25pt">
            <v:stroke endarrow="block"/>
          </v:line>
        </w:pict>
      </w:r>
    </w:p>
    <w:p w:rsidR="00615AF3" w:rsidRPr="00183D3C" w:rsidRDefault="00615AF3" w:rsidP="000B5FB5">
      <w:pPr>
        <w:rPr>
          <w:rFonts w:ascii="Times New Roman" w:hAnsi="Times New Roman"/>
          <w:sz w:val="24"/>
          <w:szCs w:val="24"/>
          <w:lang w:eastAsia="cs-CZ"/>
        </w:rPr>
      </w:pPr>
      <w:r>
        <w:rPr>
          <w:noProof/>
          <w:lang w:eastAsia="cs-CZ"/>
        </w:rPr>
        <w:pict>
          <v:shape id="_x0000_s1035" type="#_x0000_t202" style="position:absolute;margin-left:241.15pt;margin-top:17.15pt;width:62.25pt;height:30.7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" filled="f" stroked="f">
            <v:textbox>
              <w:txbxContent>
                <w:p w:rsidR="00615AF3" w:rsidRPr="001255E6" w:rsidRDefault="00615AF3" w:rsidP="001255E6">
                  <w:pPr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</w:pPr>
                  <w:r w:rsidRPr="001255E6"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  <w:t>F = 0</w:t>
                  </w:r>
                  <w:r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group id="Skupina 5" o:spid="_x0000_s1036" style="position:absolute;margin-left:115.15pt;margin-top:5.15pt;width:24pt;height:42.75pt;z-index:251650048" coordsize="22860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">
            <v:rect id="Obdélník 3" o:spid="_x0000_s1037" style="position:absolute;top:76200;width:228600;height:33337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gwFsIA&#10;AADaAAAADwAAAGRycy9kb3ducmV2LnhtbESPzWrDMBCE74G8g9hAbomcBkpwIps2UNqSQ2l+7ltp&#10;Y5taKyMptvP2VaHQ4zAz3zC7crSt6MmHxrGC1TIDQaydabhScD69LDYgQkQ22DomBXcKUBbTyQ5z&#10;4wb+pP4YK5EgHHJUUMfY5VIGXZPFsHQdcfKuzluMSfpKGo9DgttWPmTZo7TYcFqosaN9Tfr7eLMK&#10;Lu76PFj9xe/9/aO5vR681puDUvPZ+LQFEWmM/+G/9ptRsIbfK+kG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DAWwgAAANoAAAAPAAAAAAAAAAAAAAAAAJgCAABkcnMvZG93&#10;bnJldi54bWxQSwUGAAAAAAQABAD1AAAAhwMAAAAA&#10;" filled="f" stroked="f" strokeweight="1pt"/>
            <v:oval id="Ovál 4" o:spid="_x0000_s1038" style="position:absolute;left:38100;width:133350;height:762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XwqcMA&#10;AADaAAAADwAAAGRycy9kb3ducmV2LnhtbESPS4vCQBCE74L/YWjBm05cfBEdRZZd2MXT+sBrm2mT&#10;kExPyIxJ/PeOsOCxqKqvqPW2M6VoqHa5ZQWTcQSCOLE651TB6fg9WoJwHlljaZkUPMjBdtPvrTHW&#10;tuU/ag4+FQHCLkYFmfdVLKVLMjLoxrYiDt7N1gZ9kHUqdY1tgJtSfkTRXBrMOSxkWNFnRklxuBsF&#10;X9ck90Vb3C7N+bFo7qdqP5/9KjUcdLsVCE+df4f/2z9awRReV8INk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XwqcMAAADaAAAADwAAAAAAAAAAAAAAAACYAgAAZHJzL2Rv&#10;d25yZXYueG1sUEsFBgAAAAAEAAQA9QAAAIgDAAAAAA==&#10;" filled="f" stroked="f" strokeweight="1pt"/>
          </v:group>
        </w:pict>
      </w:r>
      <w:r>
        <w:rPr>
          <w:noProof/>
          <w:lang w:eastAsia="cs-CZ"/>
        </w:rPr>
        <w:pict>
          <v:line id="Přímá spojnice 13" o:spid="_x0000_s1039" style="position:absolute;flip:x y;z-index:251651072;visibility:visible" from="126.4pt,5.15pt" to="126.4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" strokecolor="#0ff135" strokeweight="2.25pt">
            <v:stroke endarrow="block"/>
          </v:line>
        </w:pict>
      </w:r>
      <w:r>
        <w:rPr>
          <w:noProof/>
          <w:lang w:eastAsia="cs-CZ"/>
        </w:rPr>
        <w:pict>
          <v:group id="Skupina 28" o:spid="_x0000_s1040" style="position:absolute;margin-left:192.4pt;margin-top:.65pt;width:58.15pt;height:66.75pt;z-index:251652096" coordsize="7385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">
            <v:shape id="Pravidelný pětiúhelník 16" o:spid="_x0000_s1041" style="position:absolute;width:7385;height:6051;visibility:visible;v-text-anchor:middle" coordsize="738814,60554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8ahcYA&#10;AADbAAAADwAAAGRycy9kb3ducmV2LnhtbESPQWsCMRSE70L/Q3gFb5ptRdHVKMVaqgepboXi7bF5&#10;3SzdvKybVNd/3whCj8PMfMPMFq2txJkaXzpW8NRPQBDnTpdcKDh8vvXGIHxA1lg5JgVX8rCYP3Rm&#10;mGp34T2ds1CICGGfogITQp1K6XNDFn3f1cTR+3aNxRBlU0jd4CXCbSWfk2QkLZYcFwzWtDSU/2S/&#10;VsHp62P3vlvXk2x7MMvhWG9eeXVUqvvYvkxBBGrDf/jeXmsFgyHcvsQfIO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48ahcYAAADbAAAADwAAAAAAAAAAAAAAAACYAgAAZHJz&#10;L2Rvd25yZXYueG1sUEsFBgAAAAAEAAQA9QAAAIsDAAAAAA==&#10;" adj="-11796480,,5400" path="al340893,114373,353555,76249,204225,19062,416996,,493185,28593,388323,76249l407338,114373,689351,263573,637851,412774,738814,561974,197246,663809xe" fillcolor="#fc74e2" strokecolor="windowText">
              <v:stroke joinstyle="miter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custom" o:connectlocs="340750,114300;416822,0;407168,114300;738505,561616;0,552098;340750,114300" o:connectangles="0,0,0,0,0,0" textboxrect="0,0,738814,605541"/>
              <v:handles>
                <v:h position="@3,#0" polar="10800,10800"/>
                <v:h position="#2,#1" polar="10800,10800" radiusrange="0,10800"/>
              </v:handles>
              <v:textbox>
                <w:txbxContent>
                  <w:p w:rsidR="00615AF3" w:rsidRDefault="00615AF3" w:rsidP="000B5FB5">
                    <w:pPr>
                      <w:jc w:val="center"/>
                    </w:pPr>
                  </w:p>
                </w:txbxContent>
              </v:textbox>
            </v:shape>
            <v:line id="Přímá spojnice 10" o:spid="_x0000_s1042" style="position:absolute;visibility:visible" from="3714,3714" to="3714,8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dRNsYAAADbAAAADwAAAGRycy9kb3ducmV2LnhtbESPQWvCQBCF70L/wzKF3nRTsSKpq7S2&#10;YrHUUFvwOmTHbGh2NmS3mv77zkHwNsN7894382XvG3WiLtaBDdyPMlDEZbA1Vwa+v9bDGaiYkC02&#10;gcnAH0VYLm4Gc8xtOPMnnfapUhLCMUcDLqU21zqWjjzGUWiJRTuGzmOStau07fAs4b7R4yybao81&#10;S4PDllaOyp/9rzewHr8/P/AuHYqPzXbzWrxMVg4nxtzd9k+PoBL16Wq+XL9ZwRd6+UUG0I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OXUTbGAAAA2wAAAA8AAAAAAAAA&#10;AAAAAAAAoQIAAGRycy9kb3ducmV2LnhtbFBLBQYAAAAABAAEAPkAAACUAwAAAAA=&#10;" strokecolor="windowText" strokeweight="2.25pt">
              <v:stroke endarrow="block"/>
            </v:line>
            <v:line id="Přímá spojnice 22" o:spid="_x0000_s1043" style="position:absolute;visibility:visible" from="2571,3714" to="4667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1vGsEAAADbAAAADwAAAGRycy9kb3ducmV2LnhtbESPQYvCMBSE7wv+h/AEb2tqEVmqUUQQ&#10;enAPVtHro3k2xealNlmt/94Iwh6HmfmGWax624g7db52rGAyTkAQl07XXCk4HrbfPyB8QNbYOCYF&#10;T/KwWg6+Fphp9+A93YtQiQhhn6ECE0KbSelLQxb92LXE0bu4zmKIsquk7vAR4baRaZLMpMWa44LB&#10;ljaGymvxZxVMf3Ojz/3O7/ZJfqL6Nt3cCqfUaNiv5yAC9eE//GnnWkGawvtL/AF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TW8awQAAANsAAAAPAAAAAAAAAAAAAAAA&#10;AKECAABkcnMvZG93bnJldi54bWxQSwUGAAAAAAQABAD5AAAAjwMAAAAA&#10;" strokeweight="2.25pt"/>
          </v:group>
        </w:pict>
      </w:r>
      <w:r>
        <w:rPr>
          <w:noProof/>
          <w:lang w:eastAsia="cs-CZ"/>
        </w:rPr>
        <w:pict>
          <v:line id="Přímá spojnice 7" o:spid="_x0000_s1044" style="position:absolute;z-index:251657216;visibility:visible" from="322.9pt,18.25pt" to="322.9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" strokecolor="windowText" strokeweight="2.25pt">
            <v:stroke endarrow="block"/>
          </v:line>
        </w:pict>
      </w:r>
      <w:r>
        <w:rPr>
          <w:noProof/>
          <w:lang w:eastAsia="cs-CZ"/>
        </w:rPr>
        <w:pict>
          <v:line id="Přímá spojnice 6" o:spid="_x0000_s1045" style="position:absolute;z-index:251656192;visibility:visible" from="314.65pt,19.75pt" to="331.1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" strokeweight="2.25pt"/>
        </w:pict>
      </w:r>
      <w:r>
        <w:rPr>
          <w:noProof/>
          <w:lang w:eastAsia="cs-CZ"/>
        </w:rPr>
        <w:pict>
          <v:roundrect id="Zaoblený obdélník 1" o:spid="_x0000_s1046" style="position:absolute;margin-left:295.15pt;margin-top:5.5pt;width:55.5pt;height:26.25pt;z-index:251655168;visibility:visible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" stroked="f" strokeweight="1pt">
            <v:fill r:id="rId9" o:title="" recolor="t" rotate="t" type="tile"/>
          </v:roundrect>
        </w:pict>
      </w:r>
      <w:r>
        <w:rPr>
          <w:noProof/>
          <w:lang w:eastAsia="cs-CZ"/>
        </w:rPr>
        <w:pict>
          <v:shape id="Je rovno 38" o:spid="_x0000_s1047" style="position:absolute;margin-left:217.15pt;margin-top:7.95pt;width:9pt;height:5.25pt;z-index:251645952;visibility:visible;v-text-anchor:middle" coordsize="114300,66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" adj="0,,0" path="m15150,13735r84000,l99150,29417r-84000,l15150,13735xm15150,37258r84000,l99150,52940r-84000,l15150,37258xe" fillcolor="windowText" strokecolor="windowText" strokeweight="2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15150,13735;99150,13735;99150,29417;15150,29417;15150,13735;15150,37258;99150,37258;99150,52940;15150,52940;15150,37258" o:connectangles="0,0,0,0,0,0,0,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</w:p>
    <w:p w:rsidR="00615AF3" w:rsidRPr="00183D3C" w:rsidRDefault="00615AF3" w:rsidP="000B5FB5">
      <w:pPr>
        <w:rPr>
          <w:rFonts w:ascii="Times New Roman" w:hAnsi="Times New Roman"/>
          <w:sz w:val="24"/>
          <w:szCs w:val="24"/>
          <w:lang w:eastAsia="cs-CZ"/>
        </w:rPr>
      </w:pPr>
      <w:r>
        <w:rPr>
          <w:noProof/>
          <w:lang w:eastAsia="cs-CZ"/>
        </w:rPr>
        <w:pict>
          <v:shape id="_x0000_s1048" type="#_x0000_t202" style="position:absolute;margin-left:139.15pt;margin-top:10.05pt;width:62.25pt;height:30.7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" filled="f" stroked="f">
            <v:textbox>
              <w:txbxContent>
                <w:p w:rsidR="00615AF3" w:rsidRPr="001255E6" w:rsidRDefault="00615AF3" w:rsidP="001255E6">
                  <w:pPr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</w:pPr>
                  <w:r w:rsidRPr="001255E6"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  <w:t xml:space="preserve">F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57" o:spid="_x0000_s1049" style="position:absolute;flip:x;z-index:251667456;visibility:visible" from="132.65pt,5.55pt" to="132.65pt,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" strokecolor="red" strokeweight="2.25pt">
            <v:stroke endarrow="block"/>
          </v:line>
        </w:pict>
      </w:r>
      <w:r>
        <w:rPr>
          <w:noProof/>
          <w:lang w:eastAsia="cs-CZ"/>
        </w:rPr>
        <w:pict>
          <v:line id="Přímá spojnice 11" o:spid="_x0000_s1050" style="position:absolute;z-index:251660288;visibility:visible" from="126.4pt,4.05pt" to="126.4pt,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" strokecolor="windowText" strokeweight="2.25pt">
            <v:stroke endarrow="block"/>
          </v:line>
        </w:pict>
      </w:r>
      <w:r>
        <w:rPr>
          <w:noProof/>
          <w:lang w:eastAsia="cs-CZ"/>
        </w:rPr>
        <w:pict>
          <v:line id="Přímá spojnice 24" o:spid="_x0000_s1051" style="position:absolute;z-index:251653120;visibility:visible" from="121.15pt,4.05pt" to="133.1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" strokeweight="2.25pt"/>
        </w:pict>
      </w:r>
    </w:p>
    <w:p w:rsidR="00615AF3" w:rsidRPr="00183D3C" w:rsidRDefault="00615AF3" w:rsidP="000B5FB5">
      <w:pPr>
        <w:rPr>
          <w:rFonts w:ascii="Times New Roman" w:hAnsi="Times New Roman"/>
          <w:sz w:val="24"/>
          <w:szCs w:val="24"/>
          <w:lang w:eastAsia="cs-CZ"/>
        </w:rPr>
      </w:pPr>
      <w:r>
        <w:rPr>
          <w:noProof/>
          <w:lang w:eastAsia="cs-CZ"/>
        </w:rPr>
        <w:pict>
          <v:group id="Skupina 26" o:spid="_x0000_s1052" style="position:absolute;margin-left:115.15pt;margin-top:15.2pt;width:24pt;height:43pt;z-index:251659264" coordsize="3048,5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">
            <v:rect id="Obdélník 16" o:spid="_x0000_s1053" style="position:absolute;top:1047;width:3048;height:44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y4NsAA&#10;AADbAAAADwAAAGRycy9kb3ducmV2LnhtbERP32vCMBB+H+x/CDfYy5jppMjojGWKwl6tyl6P5Gw7&#10;k0tpsrb+92Yw8O0+vp+3LCdnxUB9aD0reJtlIIi1Ny3XCo6H3es7iBCRDVrPpOBKAcrV48MSC+NH&#10;3tNQxVqkEA4FKmhi7Aopg27IYZj5jjhxZ987jAn2tTQ9jincWTnPsoV02HJqaLCjTUP6Uv06Bfhy&#10;+db5+aR/hjVfT1ubt3bulXp+mj4/QESa4l387/4yaf4C/n5JB8jV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6y4NsAAAADbAAAADwAAAAAAAAAAAAAAAACYAgAAZHJzL2Rvd25y&#10;ZXYueG1sUEsFBgAAAAAEAAQA9QAAAIUDAAAAAA==&#10;" fillcolor="#7f7f7f" strokecolor="windowText" strokeweight="1pt"/>
            <v:oval id="Ovál 17" o:spid="_x0000_s1054" style="position:absolute;left:476;width:1778;height:101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UPJsAA&#10;AADbAAAADwAAAGRycy9kb3ducmV2LnhtbESPQYvCMBCF74L/IYzgTVNFdtfaVEQQPLrd9j40s22x&#10;mZQkav33RljY2wzvfW/eZPvR9OJOzneWFayWCQji2uqOGwXlz2nxBcIHZI29ZVLwJA/7fDrJMNX2&#10;wd90L0IjYgj7FBW0IQyplL5uyaBf2oE4ar/WGQxxdY3UDh8x3PRynSQf0mDH8UKLAx1bqq/FzcQa&#10;1db1jqutbcrbpd5gca6qo1Lz2XjYgQg0hn/zH33WkfuE9y9xAJm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3UPJsAAAADbAAAADwAAAAAAAAAAAAAAAACYAgAAZHJzL2Rvd25y&#10;ZXYueG1sUEsFBgAAAAAEAAQA9QAAAIUDAAAAAA==&#10;" fillcolor="#7f7f7f" strokecolor="windowText" strokeweight="1pt"/>
          </v:group>
        </w:pict>
      </w:r>
    </w:p>
    <w:p w:rsidR="00615AF3" w:rsidRPr="00183D3C" w:rsidRDefault="00615AF3" w:rsidP="000B5FB5">
      <w:pPr>
        <w:rPr>
          <w:rFonts w:ascii="Times New Roman" w:hAnsi="Times New Roman"/>
          <w:sz w:val="24"/>
          <w:szCs w:val="24"/>
          <w:lang w:eastAsia="cs-CZ"/>
        </w:rPr>
      </w:pPr>
    </w:p>
    <w:p w:rsidR="00615AF3" w:rsidRDefault="00615AF3" w:rsidP="000B5FB5">
      <w:pPr>
        <w:rPr>
          <w:rFonts w:ascii="Times New Roman" w:hAnsi="Times New Roman"/>
          <w:sz w:val="24"/>
          <w:szCs w:val="24"/>
          <w:lang w:eastAsia="cs-CZ"/>
        </w:rPr>
      </w:pPr>
      <w:r>
        <w:rPr>
          <w:noProof/>
          <w:lang w:eastAsia="cs-CZ"/>
        </w:rPr>
        <w:pict>
          <v:rect id="Obdélník 15" o:spid="_x0000_s1055" alt="Popis: Středně tmavé dřevo" style="position:absolute;margin-left:22.9pt;margin-top:6.7pt;width:438pt;height:16.45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" fillcolor="#e46c0a"/>
        </w:pict>
      </w:r>
    </w:p>
    <w:p w:rsidR="00615AF3" w:rsidRPr="00C10B5E" w:rsidRDefault="00615AF3" w:rsidP="00C10B5E">
      <w:pPr>
        <w:tabs>
          <w:tab w:val="left" w:pos="2835"/>
        </w:tabs>
        <w:rPr>
          <w:rFonts w:ascii="Times New Roman" w:hAnsi="Times New Roman"/>
          <w:sz w:val="28"/>
          <w:szCs w:val="28"/>
        </w:rPr>
      </w:pPr>
    </w:p>
    <w:p w:rsidR="00615AF3" w:rsidRPr="00D6316F" w:rsidRDefault="00615AF3">
      <w:pPr>
        <w:rPr>
          <w:rFonts w:ascii="Times New Roman" w:hAnsi="Times New Roman"/>
          <w:sz w:val="28"/>
          <w:szCs w:val="28"/>
        </w:rPr>
      </w:pPr>
      <w:r w:rsidRPr="00115CE8">
        <w:rPr>
          <w:rFonts w:ascii="Times New Roman" w:hAnsi="Times New Roman"/>
          <w:sz w:val="28"/>
          <w:szCs w:val="28"/>
          <w:u w:val="single"/>
        </w:rPr>
        <w:t>Na těleso ponořené do kapaliny působí</w:t>
      </w:r>
      <w:r w:rsidRPr="00D6316F">
        <w:rPr>
          <w:rFonts w:ascii="Times New Roman" w:hAnsi="Times New Roman"/>
          <w:sz w:val="28"/>
          <w:szCs w:val="28"/>
        </w:rPr>
        <w:t>:</w:t>
      </w:r>
    </w:p>
    <w:p w:rsidR="00615AF3" w:rsidRPr="00C10B5E" w:rsidRDefault="00615AF3" w:rsidP="00C10B5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C10B5E">
        <w:rPr>
          <w:rFonts w:ascii="Times New Roman" w:hAnsi="Times New Roman"/>
          <w:sz w:val="28"/>
          <w:szCs w:val="28"/>
        </w:rPr>
        <w:t xml:space="preserve">_________________ síla směrem dolů a </w:t>
      </w:r>
    </w:p>
    <w:p w:rsidR="00615AF3" w:rsidRDefault="00615AF3" w:rsidP="00C10B5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C10B5E">
        <w:rPr>
          <w:rFonts w:ascii="Times New Roman" w:hAnsi="Times New Roman"/>
          <w:sz w:val="28"/>
          <w:szCs w:val="28"/>
        </w:rPr>
        <w:t>_________________ síla směrem vzhůru.</w:t>
      </w:r>
    </w:p>
    <w:p w:rsidR="00615AF3" w:rsidRPr="00C10B5E" w:rsidRDefault="00615AF3" w:rsidP="00354F47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line id="Přímá spojnice 18" o:spid="_x0000_s1056" style="position:absolute;left:0;text-align:left;z-index:251663360;visibility:visible" from="-9.35pt,19.05pt" to="434.6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" strokeweight="1pt"/>
        </w:pict>
      </w:r>
    </w:p>
    <w:p w:rsidR="00615AF3" w:rsidRPr="00354F47" w:rsidRDefault="00615AF3">
      <w:pPr>
        <w:rPr>
          <w:rFonts w:ascii="Times New Roman" w:hAnsi="Times New Roman"/>
          <w:b/>
          <w:sz w:val="28"/>
          <w:szCs w:val="28"/>
          <w:u w:val="single"/>
        </w:rPr>
      </w:pPr>
      <w:r w:rsidRPr="00354F47">
        <w:rPr>
          <w:rFonts w:ascii="Times New Roman" w:hAnsi="Times New Roman"/>
          <w:b/>
          <w:sz w:val="28"/>
          <w:szCs w:val="28"/>
          <w:u w:val="single"/>
        </w:rPr>
        <w:t>Platí:</w:t>
      </w:r>
    </w:p>
    <w:p w:rsidR="00615AF3" w:rsidRPr="00FC3D93" w:rsidRDefault="00615AF3" w:rsidP="000B5FB5">
      <w:pPr>
        <w:tabs>
          <w:tab w:val="left" w:pos="2235"/>
        </w:tabs>
        <w:rPr>
          <w:rFonts w:ascii="Times New Roman" w:hAnsi="Times New Roman"/>
          <w:b/>
          <w:i/>
          <w:sz w:val="24"/>
          <w:szCs w:val="24"/>
        </w:rPr>
      </w:pPr>
      <w:r>
        <w:rPr>
          <w:noProof/>
          <w:lang w:eastAsia="cs-CZ"/>
        </w:rPr>
        <w:pict>
          <v:shape id="_x0000_s1057" type="#_x0000_t202" style="position:absolute;margin-left:253.15pt;margin-top:13.9pt;width:189.75pt;height:82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" filled="f" stroked="f">
            <v:textbox>
              <w:txbxContent>
                <w:p w:rsidR="00615AF3" w:rsidRPr="00FC3D93" w:rsidRDefault="00615AF3" w:rsidP="00E25411">
                  <w:pPr>
                    <w:rPr>
                      <w:sz w:val="24"/>
                      <w:szCs w:val="24"/>
                    </w:rPr>
                  </w:pPr>
                  <w:r w:rsidRPr="00FC3D93">
                    <w:rPr>
                      <w:rFonts w:ascii="Times New Roman" w:hAnsi="Times New Roman"/>
                      <w:sz w:val="24"/>
                      <w:szCs w:val="24"/>
                    </w:rPr>
                    <w:t xml:space="preserve">V obou vztazích jsou stejné 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V</w:t>
                  </w:r>
                  <w:r w:rsidRPr="00FC3D9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 </w:t>
                  </w:r>
                  <w:r w:rsidRPr="00FC3D93">
                    <w:rPr>
                      <w:rFonts w:ascii="Times New Roman" w:hAnsi="Times New Roman"/>
                      <w:sz w:val="24"/>
                      <w:szCs w:val="24"/>
                    </w:rPr>
                    <w:t xml:space="preserve">a 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g</w:t>
                  </w:r>
                  <w:r w:rsidRPr="00FC3D93">
                    <w:rPr>
                      <w:rFonts w:ascii="Times New Roman" w:hAnsi="Times New Roman"/>
                      <w:sz w:val="24"/>
                      <w:szCs w:val="24"/>
                    </w:rPr>
                    <w:t xml:space="preserve">. Pro porovnání </w:t>
                  </w:r>
                  <w:r w:rsidRPr="00FC3D93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F</w:t>
                  </w:r>
                  <w:r w:rsidRPr="00FC3D93">
                    <w:rPr>
                      <w:rFonts w:ascii="Times New Roman" w:hAnsi="Times New Roman"/>
                      <w:i/>
                      <w:sz w:val="24"/>
                      <w:szCs w:val="24"/>
                      <w:vertAlign w:val="subscript"/>
                    </w:rPr>
                    <w:t>G</w:t>
                  </w:r>
                  <w:r w:rsidRPr="00FC3D93">
                    <w:rPr>
                      <w:rFonts w:ascii="Times New Roman" w:hAnsi="Times New Roman"/>
                      <w:sz w:val="24"/>
                      <w:szCs w:val="24"/>
                    </w:rPr>
                    <w:t xml:space="preserve"> a </w:t>
                  </w:r>
                  <w:r w:rsidRPr="00FC3D93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F</w:t>
                  </w:r>
                  <w:r w:rsidRPr="00FC3D93">
                    <w:rPr>
                      <w:rFonts w:ascii="Times New Roman" w:hAnsi="Times New Roman"/>
                      <w:i/>
                      <w:sz w:val="24"/>
                      <w:szCs w:val="24"/>
                      <w:vertAlign w:val="subscript"/>
                    </w:rPr>
                    <w:t>VZ</w:t>
                  </w:r>
                  <w:r w:rsidRPr="00FC3D93">
                    <w:rPr>
                      <w:rFonts w:ascii="Times New Roman" w:hAnsi="Times New Roman"/>
                      <w:sz w:val="24"/>
                      <w:szCs w:val="24"/>
                    </w:rPr>
                    <w:t xml:space="preserve"> jsou rozhodující 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ρ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  <w:vertAlign w:val="subscript"/>
                    </w:rPr>
                    <w:t>tělesa</w:t>
                  </w:r>
                  <w:r w:rsidRPr="00FC3D93">
                    <w:rPr>
                      <w:rFonts w:ascii="Times New Roman" w:hAnsi="Times New Roman"/>
                      <w:sz w:val="24"/>
                      <w:szCs w:val="24"/>
                      <w:vertAlign w:val="subscript"/>
                    </w:rPr>
                    <w:t xml:space="preserve"> </w:t>
                  </w:r>
                  <w:r w:rsidRPr="00FC3D93">
                    <w:rPr>
                      <w:rFonts w:ascii="Times New Roman" w:hAnsi="Times New Roman"/>
                      <w:sz w:val="24"/>
                      <w:szCs w:val="24"/>
                    </w:rPr>
                    <w:t xml:space="preserve">a 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  <w:vertAlign w:val="subscript"/>
                    </w:rPr>
                    <w:t xml:space="preserve"> 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ρ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  <w:vertAlign w:val="subscript"/>
                    </w:rPr>
                    <w:t>kapaliny</w:t>
                  </w:r>
                  <w:r w:rsidRPr="00FC3D93">
                    <w:rPr>
                      <w:rFonts w:ascii="Times New Roman" w:hAnsi="Times New Roman"/>
                      <w:sz w:val="24"/>
                      <w:szCs w:val="24"/>
                    </w:rPr>
                    <w:t xml:space="preserve"> 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Pravá složená závorka 27" o:spid="_x0000_s1058" type="#_x0000_t88" style="position:absolute;margin-left:235.15pt;margin-top:12.8pt;width:11.25pt;height:56.25pt;z-index:251644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" adj="360" strokecolor="windowText"/>
        </w:pict>
      </w:r>
      <w:r>
        <w:rPr>
          <w:noProof/>
          <w:lang w:eastAsia="cs-CZ"/>
        </w:rPr>
        <w:pict>
          <v:shape id="_x0000_s1059" type="#_x0000_t202" style="position:absolute;margin-left:118.9pt;margin-top:10.9pt;width:117.75pt;height:27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" filled="f" stroked="f">
            <v:textbox>
              <w:txbxContent>
                <w:p w:rsidR="00615AF3" w:rsidRPr="00FC3D93" w:rsidRDefault="00615AF3">
                  <w:pPr>
                    <w:rPr>
                      <w:sz w:val="24"/>
                      <w:szCs w:val="24"/>
                    </w:rPr>
                  </w:pP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F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  <w:vertAlign w:val="subscript"/>
                    </w:rPr>
                    <w:t>G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= ρ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  <w:vertAlign w:val="subscript"/>
                    </w:rPr>
                    <w:t>tělesa</w:t>
                  </w:r>
                  <w:r w:rsidRPr="00FC3D9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∙ V ∙ g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ravá složená závorka 8" o:spid="_x0000_s1060" type="#_x0000_t88" style="position:absolute;margin-left:103.15pt;margin-top:1.15pt;width:11.25pt;height:45.75pt;z-index:251643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" adj="443"/>
        </w:pict>
      </w:r>
      <w:r w:rsidRPr="00FC3D93">
        <w:rPr>
          <w:rFonts w:ascii="Times New Roman" w:hAnsi="Times New Roman"/>
          <w:b/>
          <w:i/>
          <w:sz w:val="24"/>
          <w:szCs w:val="24"/>
        </w:rPr>
        <w:t>F</w:t>
      </w:r>
      <w:r w:rsidRPr="00FC3D93">
        <w:rPr>
          <w:rFonts w:ascii="Times New Roman" w:hAnsi="Times New Roman"/>
          <w:b/>
          <w:i/>
          <w:sz w:val="24"/>
          <w:szCs w:val="24"/>
          <w:vertAlign w:val="subscript"/>
        </w:rPr>
        <w:t>G</w:t>
      </w:r>
      <w:r w:rsidRPr="00FC3D93">
        <w:rPr>
          <w:rFonts w:ascii="Times New Roman" w:hAnsi="Times New Roman"/>
          <w:b/>
          <w:i/>
          <w:sz w:val="24"/>
          <w:szCs w:val="24"/>
        </w:rPr>
        <w:t xml:space="preserve"> = m ∙ g        </w:t>
      </w:r>
    </w:p>
    <w:p w:rsidR="00615AF3" w:rsidRPr="00FC3D93" w:rsidRDefault="00615AF3" w:rsidP="000B5FB5">
      <w:pPr>
        <w:tabs>
          <w:tab w:val="left" w:pos="2235"/>
        </w:tabs>
        <w:rPr>
          <w:rFonts w:ascii="Times New Roman" w:hAnsi="Times New Roman"/>
          <w:b/>
          <w:i/>
          <w:sz w:val="24"/>
          <w:szCs w:val="24"/>
        </w:rPr>
      </w:pPr>
      <w:r w:rsidRPr="00FC3D93">
        <w:rPr>
          <w:rFonts w:ascii="Times New Roman" w:hAnsi="Times New Roman"/>
          <w:b/>
          <w:i/>
          <w:sz w:val="24"/>
          <w:szCs w:val="24"/>
        </w:rPr>
        <w:t xml:space="preserve">        m = ρ</w:t>
      </w:r>
      <w:r w:rsidRPr="00FC3D93">
        <w:rPr>
          <w:rFonts w:ascii="Times New Roman" w:hAnsi="Times New Roman"/>
          <w:b/>
          <w:i/>
          <w:sz w:val="24"/>
          <w:szCs w:val="24"/>
          <w:vertAlign w:val="subscript"/>
        </w:rPr>
        <w:t>tělesa</w:t>
      </w:r>
      <w:r w:rsidRPr="00FC3D93">
        <w:rPr>
          <w:rFonts w:ascii="Times New Roman" w:hAnsi="Times New Roman"/>
          <w:b/>
          <w:i/>
          <w:sz w:val="24"/>
          <w:szCs w:val="24"/>
        </w:rPr>
        <w:t xml:space="preserve"> ∙ V  </w:t>
      </w:r>
    </w:p>
    <w:p w:rsidR="00615AF3" w:rsidRPr="00047D04" w:rsidRDefault="00615AF3" w:rsidP="00047D04">
      <w:pPr>
        <w:tabs>
          <w:tab w:val="left" w:pos="2235"/>
        </w:tabs>
        <w:rPr>
          <w:rFonts w:ascii="Times New Roman" w:hAnsi="Times New Roman"/>
          <w:b/>
          <w:i/>
          <w:sz w:val="24"/>
          <w:szCs w:val="24"/>
        </w:rPr>
      </w:pPr>
      <w:r w:rsidRPr="00FC3D93">
        <w:rPr>
          <w:rFonts w:ascii="Times New Roman" w:hAnsi="Times New Roman"/>
          <w:b/>
          <w:i/>
          <w:sz w:val="24"/>
          <w:szCs w:val="24"/>
        </w:rPr>
        <w:tab/>
        <w:t>    F</w:t>
      </w:r>
      <w:r w:rsidRPr="00FC3D93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VZ </w:t>
      </w:r>
      <w:r w:rsidRPr="00FC3D93">
        <w:rPr>
          <w:rFonts w:ascii="Times New Roman" w:hAnsi="Times New Roman"/>
          <w:b/>
          <w:i/>
          <w:sz w:val="24"/>
          <w:szCs w:val="24"/>
        </w:rPr>
        <w:t>= ρ</w:t>
      </w:r>
      <w:r w:rsidRPr="00FC3D93">
        <w:rPr>
          <w:rFonts w:ascii="Times New Roman" w:hAnsi="Times New Roman"/>
          <w:b/>
          <w:i/>
          <w:sz w:val="24"/>
          <w:szCs w:val="24"/>
          <w:vertAlign w:val="subscript"/>
        </w:rPr>
        <w:t>kapaliny</w:t>
      </w:r>
      <w:r w:rsidRPr="00FC3D93">
        <w:rPr>
          <w:rFonts w:ascii="Times New Roman" w:hAnsi="Times New Roman"/>
          <w:b/>
          <w:i/>
          <w:sz w:val="24"/>
          <w:szCs w:val="24"/>
        </w:rPr>
        <w:t xml:space="preserve"> ∙ V ∙ g</w:t>
      </w:r>
    </w:p>
    <w:p w:rsidR="00615AF3" w:rsidRPr="00354F47" w:rsidRDefault="00615AF3" w:rsidP="00183D3C">
      <w:pPr>
        <w:tabs>
          <w:tab w:val="left" w:pos="1335"/>
        </w:tabs>
        <w:rPr>
          <w:rFonts w:ascii="Times New Roman" w:hAnsi="Times New Roman"/>
          <w:i/>
          <w:sz w:val="20"/>
          <w:szCs w:val="20"/>
          <w:lang w:eastAsia="cs-CZ"/>
        </w:rPr>
      </w:pPr>
      <w:r w:rsidRPr="00316A77">
        <w:rPr>
          <w:rFonts w:ascii="Times New Roman" w:hAnsi="Times New Roman"/>
          <w:i/>
          <w:sz w:val="24"/>
          <w:szCs w:val="24"/>
          <w:lang w:eastAsia="cs-CZ"/>
        </w:rPr>
        <w:t xml:space="preserve">Doplň znaménka rovnosti a nerovnosti v 1. </w:t>
      </w:r>
      <w:r>
        <w:rPr>
          <w:rFonts w:ascii="Times New Roman" w:hAnsi="Times New Roman"/>
          <w:i/>
          <w:sz w:val="24"/>
          <w:szCs w:val="24"/>
          <w:lang w:eastAsia="cs-CZ"/>
        </w:rPr>
        <w:t>a</w:t>
      </w:r>
      <w:r w:rsidRPr="00316A77">
        <w:rPr>
          <w:rFonts w:ascii="Times New Roman" w:hAnsi="Times New Roman"/>
          <w:i/>
          <w:sz w:val="24"/>
          <w:szCs w:val="24"/>
          <w:lang w:eastAsia="cs-CZ"/>
        </w:rPr>
        <w:t xml:space="preserve"> 2. sloupci tabulky</w:t>
      </w:r>
      <w:r>
        <w:rPr>
          <w:rFonts w:ascii="Times New Roman" w:hAnsi="Times New Roman"/>
          <w:i/>
          <w:sz w:val="20"/>
          <w:szCs w:val="20"/>
          <w:lang w:eastAsia="cs-CZ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2"/>
        <w:gridCol w:w="2322"/>
        <w:gridCol w:w="2322"/>
        <w:gridCol w:w="2322"/>
      </w:tblGrid>
      <w:tr w:rsidR="00615AF3" w:rsidRPr="00D13866" w:rsidTr="00D13866">
        <w:trPr>
          <w:trHeight w:val="560"/>
        </w:trPr>
        <w:tc>
          <w:tcPr>
            <w:tcW w:w="2322" w:type="dxa"/>
            <w:tcBorders>
              <w:bottom w:val="double" w:sz="4" w:space="0" w:color="auto"/>
            </w:tcBorders>
            <w:shd w:val="pct12" w:color="auto" w:fill="auto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vertAlign w:val="subscript"/>
                <w:lang w:eastAsia="cs-CZ"/>
              </w:rPr>
            </w:pPr>
            <w:r w:rsidRPr="00D13866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 xml:space="preserve">Vztah hustot látky </w:t>
            </w:r>
            <w:r w:rsidRPr="00D13866">
              <w:rPr>
                <w:rFonts w:ascii="Times New Roman" w:hAnsi="Times New Roman"/>
                <w:b/>
                <w:i/>
                <w:sz w:val="28"/>
                <w:szCs w:val="28"/>
                <w:lang w:eastAsia="cs-CZ"/>
              </w:rPr>
              <w:t>ρ</w:t>
            </w:r>
            <w:r w:rsidRPr="00D13866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 xml:space="preserve">, ze které je těleso, a kapaliny </w:t>
            </w:r>
            <w:r w:rsidRPr="00D13866">
              <w:rPr>
                <w:rFonts w:ascii="Times New Roman" w:hAnsi="Times New Roman"/>
                <w:b/>
                <w:i/>
                <w:sz w:val="28"/>
                <w:szCs w:val="28"/>
                <w:lang w:eastAsia="cs-CZ"/>
              </w:rPr>
              <w:t>ρ</w:t>
            </w:r>
            <w:r w:rsidRPr="00D13866">
              <w:rPr>
                <w:rFonts w:ascii="Times New Roman" w:hAnsi="Times New Roman"/>
                <w:b/>
                <w:i/>
                <w:sz w:val="28"/>
                <w:szCs w:val="28"/>
                <w:vertAlign w:val="subscript"/>
                <w:lang w:eastAsia="cs-CZ"/>
              </w:rPr>
              <w:t>k</w:t>
            </w:r>
          </w:p>
        </w:tc>
        <w:tc>
          <w:tcPr>
            <w:tcW w:w="2322" w:type="dxa"/>
            <w:tcBorders>
              <w:bottom w:val="double" w:sz="4" w:space="0" w:color="auto"/>
            </w:tcBorders>
            <w:shd w:val="pct12" w:color="auto" w:fill="auto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D13866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Vztah sil působících na těleso</w:t>
            </w:r>
          </w:p>
        </w:tc>
        <w:tc>
          <w:tcPr>
            <w:tcW w:w="2322" w:type="dxa"/>
            <w:tcBorders>
              <w:bottom w:val="double" w:sz="4" w:space="0" w:color="auto"/>
            </w:tcBorders>
            <w:shd w:val="pct12" w:color="auto" w:fill="auto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D13866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 xml:space="preserve">Výslednice sil </w:t>
            </w:r>
            <w:r w:rsidRPr="00D13866">
              <w:rPr>
                <w:rFonts w:ascii="Times New Roman" w:hAnsi="Times New Roman"/>
                <w:b/>
                <w:i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2322" w:type="dxa"/>
            <w:tcBorders>
              <w:bottom w:val="double" w:sz="4" w:space="0" w:color="auto"/>
            </w:tcBorders>
            <w:shd w:val="pct12" w:color="auto" w:fill="auto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D13866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Chování tělesa v kapalině</w:t>
            </w:r>
          </w:p>
        </w:tc>
      </w:tr>
      <w:tr w:rsidR="00615AF3" w:rsidRPr="00D13866" w:rsidTr="00D13866">
        <w:trPr>
          <w:trHeight w:val="531"/>
        </w:trPr>
        <w:tc>
          <w:tcPr>
            <w:tcW w:w="2322" w:type="dxa"/>
            <w:tcBorders>
              <w:top w:val="double" w:sz="4" w:space="0" w:color="auto"/>
            </w:tcBorders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cs-CZ"/>
              </w:rPr>
            </w:pPr>
            <w:r w:rsidRPr="00D13866">
              <w:rPr>
                <w:rFonts w:ascii="Times New Roman" w:hAnsi="Times New Roman"/>
                <w:i/>
                <w:sz w:val="28"/>
                <w:szCs w:val="28"/>
                <w:lang w:eastAsia="cs-CZ"/>
              </w:rPr>
              <w:t>ρ    ρ</w:t>
            </w:r>
            <w:r w:rsidRPr="00D13866">
              <w:rPr>
                <w:rFonts w:ascii="Times New Roman" w:hAnsi="Times New Roman"/>
                <w:i/>
                <w:sz w:val="28"/>
                <w:szCs w:val="28"/>
                <w:vertAlign w:val="subscript"/>
                <w:lang w:eastAsia="cs-CZ"/>
              </w:rPr>
              <w:t>k</w:t>
            </w:r>
          </w:p>
        </w:tc>
        <w:tc>
          <w:tcPr>
            <w:tcW w:w="2322" w:type="dxa"/>
            <w:tcBorders>
              <w:top w:val="double" w:sz="4" w:space="0" w:color="auto"/>
            </w:tcBorders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cs-CZ"/>
              </w:rPr>
            </w:pPr>
            <w:r w:rsidRPr="00D13866">
              <w:rPr>
                <w:rFonts w:ascii="Times New Roman" w:hAnsi="Times New Roman"/>
                <w:i/>
                <w:sz w:val="28"/>
                <w:szCs w:val="28"/>
              </w:rPr>
              <w:t>F</w:t>
            </w:r>
            <w:r w:rsidRPr="00D13866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 xml:space="preserve">G </w:t>
            </w:r>
            <w:r w:rsidRPr="00D13866">
              <w:rPr>
                <w:rFonts w:ascii="Times New Roman" w:hAnsi="Times New Roman"/>
                <w:i/>
                <w:sz w:val="28"/>
                <w:szCs w:val="28"/>
              </w:rPr>
              <w:t xml:space="preserve">    F</w:t>
            </w:r>
            <w:r w:rsidRPr="00D13866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VZ</w:t>
            </w:r>
          </w:p>
        </w:tc>
        <w:tc>
          <w:tcPr>
            <w:tcW w:w="2322" w:type="dxa"/>
            <w:tcBorders>
              <w:top w:val="double" w:sz="4" w:space="0" w:color="auto"/>
            </w:tcBorders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cs-CZ"/>
              </w:rPr>
            </w:pPr>
            <w:r w:rsidRPr="00D13866">
              <w:rPr>
                <w:rFonts w:ascii="Times New Roman" w:hAnsi="Times New Roman"/>
                <w:sz w:val="26"/>
                <w:szCs w:val="26"/>
                <w:lang w:eastAsia="cs-CZ"/>
              </w:rPr>
              <w:t>Směřuje svisle dolů</w:t>
            </w:r>
          </w:p>
        </w:tc>
        <w:tc>
          <w:tcPr>
            <w:tcW w:w="2322" w:type="dxa"/>
            <w:tcBorders>
              <w:top w:val="double" w:sz="4" w:space="0" w:color="auto"/>
            </w:tcBorders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cs-CZ"/>
              </w:rPr>
            </w:pPr>
            <w:r w:rsidRPr="00D13866">
              <w:rPr>
                <w:rFonts w:ascii="Times New Roman" w:hAnsi="Times New Roman"/>
                <w:sz w:val="26"/>
                <w:szCs w:val="26"/>
                <w:lang w:eastAsia="cs-CZ"/>
              </w:rPr>
              <w:t>klesá</w:t>
            </w:r>
          </w:p>
        </w:tc>
      </w:tr>
      <w:tr w:rsidR="00615AF3" w:rsidRPr="00D13866" w:rsidTr="00D13866">
        <w:trPr>
          <w:trHeight w:val="531"/>
        </w:trPr>
        <w:tc>
          <w:tcPr>
            <w:tcW w:w="2322" w:type="dxa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cs-CZ"/>
              </w:rPr>
            </w:pPr>
            <w:r w:rsidRPr="00D13866">
              <w:rPr>
                <w:rFonts w:ascii="Times New Roman" w:hAnsi="Times New Roman"/>
                <w:i/>
                <w:sz w:val="28"/>
                <w:szCs w:val="28"/>
                <w:lang w:eastAsia="cs-CZ"/>
              </w:rPr>
              <w:t>ρ    ρ</w:t>
            </w:r>
            <w:r w:rsidRPr="00D13866">
              <w:rPr>
                <w:rFonts w:ascii="Times New Roman" w:hAnsi="Times New Roman"/>
                <w:i/>
                <w:sz w:val="28"/>
                <w:szCs w:val="28"/>
                <w:vertAlign w:val="subscript"/>
                <w:lang w:eastAsia="cs-CZ"/>
              </w:rPr>
              <w:t>k</w:t>
            </w:r>
          </w:p>
        </w:tc>
        <w:tc>
          <w:tcPr>
            <w:tcW w:w="2322" w:type="dxa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cs-CZ"/>
              </w:rPr>
            </w:pPr>
            <w:r w:rsidRPr="00D13866">
              <w:rPr>
                <w:rFonts w:ascii="Times New Roman" w:hAnsi="Times New Roman"/>
                <w:i/>
                <w:sz w:val="28"/>
                <w:szCs w:val="28"/>
              </w:rPr>
              <w:t>F</w:t>
            </w:r>
            <w:r w:rsidRPr="00D13866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 xml:space="preserve">G </w:t>
            </w:r>
            <w:r w:rsidRPr="00D13866">
              <w:rPr>
                <w:rFonts w:ascii="Times New Roman" w:hAnsi="Times New Roman"/>
                <w:i/>
                <w:sz w:val="28"/>
                <w:szCs w:val="28"/>
              </w:rPr>
              <w:t xml:space="preserve">    F</w:t>
            </w:r>
            <w:r w:rsidRPr="00D13866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VZ</w:t>
            </w:r>
          </w:p>
        </w:tc>
        <w:tc>
          <w:tcPr>
            <w:tcW w:w="2322" w:type="dxa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cs-CZ"/>
              </w:rPr>
            </w:pPr>
            <w:r w:rsidRPr="00D13866">
              <w:rPr>
                <w:rFonts w:ascii="Times New Roman" w:hAnsi="Times New Roman"/>
                <w:sz w:val="26"/>
                <w:szCs w:val="26"/>
                <w:lang w:eastAsia="cs-CZ"/>
              </w:rPr>
              <w:t>Je nulová</w:t>
            </w:r>
          </w:p>
        </w:tc>
        <w:tc>
          <w:tcPr>
            <w:tcW w:w="2322" w:type="dxa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cs-CZ"/>
              </w:rPr>
            </w:pPr>
            <w:r w:rsidRPr="00D13866">
              <w:rPr>
                <w:rFonts w:ascii="Times New Roman" w:hAnsi="Times New Roman"/>
                <w:sz w:val="26"/>
                <w:szCs w:val="26"/>
                <w:lang w:eastAsia="cs-CZ"/>
              </w:rPr>
              <w:t>vznáší se</w:t>
            </w:r>
          </w:p>
        </w:tc>
      </w:tr>
      <w:tr w:rsidR="00615AF3" w:rsidRPr="00D13866" w:rsidTr="00D13866">
        <w:trPr>
          <w:trHeight w:val="531"/>
        </w:trPr>
        <w:tc>
          <w:tcPr>
            <w:tcW w:w="2322" w:type="dxa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cs-CZ"/>
              </w:rPr>
            </w:pPr>
            <w:r w:rsidRPr="00D13866">
              <w:rPr>
                <w:rFonts w:ascii="Times New Roman" w:hAnsi="Times New Roman"/>
                <w:i/>
                <w:sz w:val="28"/>
                <w:szCs w:val="28"/>
                <w:lang w:eastAsia="cs-CZ"/>
              </w:rPr>
              <w:t>ρ    ρ</w:t>
            </w:r>
            <w:r w:rsidRPr="00D13866">
              <w:rPr>
                <w:rFonts w:ascii="Times New Roman" w:hAnsi="Times New Roman"/>
                <w:i/>
                <w:sz w:val="28"/>
                <w:szCs w:val="28"/>
                <w:vertAlign w:val="subscript"/>
                <w:lang w:eastAsia="cs-CZ"/>
              </w:rPr>
              <w:t>k</w:t>
            </w:r>
          </w:p>
        </w:tc>
        <w:tc>
          <w:tcPr>
            <w:tcW w:w="2322" w:type="dxa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cs-CZ"/>
              </w:rPr>
            </w:pPr>
            <w:r w:rsidRPr="00D13866">
              <w:rPr>
                <w:rFonts w:ascii="Times New Roman" w:hAnsi="Times New Roman"/>
                <w:i/>
                <w:sz w:val="28"/>
                <w:szCs w:val="28"/>
              </w:rPr>
              <w:t>F</w:t>
            </w:r>
            <w:r w:rsidRPr="00D13866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 xml:space="preserve">G </w:t>
            </w:r>
            <w:r w:rsidRPr="00D13866">
              <w:rPr>
                <w:rFonts w:ascii="Times New Roman" w:hAnsi="Times New Roman"/>
                <w:i/>
                <w:sz w:val="28"/>
                <w:szCs w:val="28"/>
              </w:rPr>
              <w:t xml:space="preserve">    F</w:t>
            </w:r>
            <w:r w:rsidRPr="00D13866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VZ</w:t>
            </w:r>
          </w:p>
        </w:tc>
        <w:tc>
          <w:tcPr>
            <w:tcW w:w="2322" w:type="dxa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cs-CZ"/>
              </w:rPr>
            </w:pPr>
            <w:r w:rsidRPr="00D13866">
              <w:rPr>
                <w:rFonts w:ascii="Times New Roman" w:hAnsi="Times New Roman"/>
                <w:sz w:val="26"/>
                <w:szCs w:val="26"/>
                <w:lang w:eastAsia="cs-CZ"/>
              </w:rPr>
              <w:t>Směřuje svisle vzhůru</w:t>
            </w:r>
          </w:p>
        </w:tc>
        <w:tc>
          <w:tcPr>
            <w:tcW w:w="2322" w:type="dxa"/>
            <w:vAlign w:val="center"/>
          </w:tcPr>
          <w:p w:rsidR="00615AF3" w:rsidRPr="00D13866" w:rsidRDefault="00615AF3" w:rsidP="00D13866">
            <w:pPr>
              <w:tabs>
                <w:tab w:val="left" w:pos="1335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cs-CZ"/>
              </w:rPr>
            </w:pPr>
            <w:r w:rsidRPr="00D13866">
              <w:rPr>
                <w:rFonts w:ascii="Times New Roman" w:hAnsi="Times New Roman"/>
                <w:sz w:val="26"/>
                <w:szCs w:val="26"/>
                <w:lang w:eastAsia="cs-CZ"/>
              </w:rPr>
              <w:t>stoupá</w:t>
            </w:r>
          </w:p>
        </w:tc>
      </w:tr>
    </w:tbl>
    <w:p w:rsidR="00615AF3" w:rsidRDefault="00615AF3" w:rsidP="00183D3C">
      <w:pPr>
        <w:tabs>
          <w:tab w:val="left" w:pos="1335"/>
        </w:tabs>
        <w:rPr>
          <w:rFonts w:ascii="Times New Roman" w:hAnsi="Times New Roman"/>
          <w:sz w:val="24"/>
          <w:szCs w:val="24"/>
          <w:lang w:eastAsia="cs-CZ"/>
        </w:rPr>
      </w:pPr>
    </w:p>
    <w:p w:rsidR="00615AF3" w:rsidRDefault="00615AF3" w:rsidP="00183D3C">
      <w:pPr>
        <w:tabs>
          <w:tab w:val="left" w:pos="1335"/>
        </w:tabs>
        <w:rPr>
          <w:rFonts w:ascii="Times New Roman" w:hAnsi="Times New Roman"/>
          <w:sz w:val="28"/>
          <w:szCs w:val="28"/>
          <w:lang w:eastAsia="cs-CZ"/>
        </w:rPr>
      </w:pPr>
      <w:r>
        <w:rPr>
          <w:noProof/>
          <w:lang w:eastAsia="cs-CZ"/>
        </w:rPr>
        <w:pict>
          <v:group id="Skupina 34" o:spid="_x0000_s1061" style="position:absolute;margin-left:281.65pt;margin-top:28.45pt;width:155.25pt;height:157.45pt;z-index:251664384" coordsize="19716,199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">
            <v:group id="Skupina 21" o:spid="_x0000_s1062" style="position:absolute;left:4000;top:2381;width:12573;height:15526" coordsize="12954,12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<v:rect id="Obdélník 23" o:spid="_x0000_s1063" style="position:absolute;width:12954;height:12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ImwcQA&#10;AADbAAAADwAAAGRycy9kb3ducmV2LnhtbESPQWsCMRSE7wX/Q3gFL0WTalnK1igiiB7X1UOPj81z&#10;s+3mZdmkuvbXN4LQ4zAz3zCL1eBacaE+NJ41vE4VCOLKm4ZrDafjdvIOIkRkg61n0nCjAKvl6GmB&#10;ufFXPtCljLVIEA45arAxdrmUobLkMEx9R5y8s+8dxiT7WpoerwnuWjlTKpMOG04LFjvaWKq+yx+n&#10;wZXF12+RlUd1e1F2V2Rvan361Hr8PKw/QEQa4n/40d4bDbM53L+k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CJsHEAAAA2wAAAA8AAAAAAAAAAAAAAAAAmAIAAGRycy9k&#10;b3ducmV2LnhtbFBLBQYAAAAABAAEAPUAAACJAwAAAAA=&#10;" fillcolor="#0cf" strokeweight="2pt"/>
              <v:rect id="Obdélník 25" o:spid="_x0000_s1064" style="position:absolute;width:12954;height:27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/>
            </v:group>
            <v:rect id="Obdélník 29" o:spid="_x0000_s1065" alt="Středně tmavé dřevo" style="position:absolute;top:17907;width:19716;height:208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l4FMUA&#10;AADbAAAADwAAAGRycy9kb3ducmV2LnhtbESPQWsCMRSE74L/IbyCN81WVNqtUURRBHtRS2lvbzev&#10;u4ublyWJuvrrm4LQ4zAz3zDTeWtqcSHnK8sKngcJCOLc6ooLBR/Hdf8FhA/IGmvLpOBGHuazbmeK&#10;qbZX3tPlEAoRIexTVFCG0KRS+rwkg35gG+Lo/VhnMETpCqkdXiPc1HKYJBNpsOK4UGJDy5Ly0+Fs&#10;FOyy0ecuG29uzt39d7Y/3sPX+0qp3lO7eAMRqA3/4Ud7qxUMX+HvS/w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6XgUxQAAANsAAAAPAAAAAAAAAAAAAAAAAJgCAABkcnMv&#10;ZG93bnJldi54bWxQSwUGAAAAAAQABAD1AAAAigMAAAAA&#10;" fillcolor="#e46c0a"/>
            <v:roundrect id="Zaoblený obdélník 30" o:spid="_x0000_s1066" style="position:absolute;left:6667;top:3524;width:7049;height:3334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40bMAA&#10;AADbAAAADwAAAGRycy9kb3ducmV2LnhtbERPy4rCMBTdC/5DuIK7MVVh0GoUHwhuZjEq6vLaXNti&#10;c1Oa2Fa/frIYcHk47/myNYWoqXK5ZQXDQQSCOLE651TB6bj7moBwHlljYZkUvMjBctHtzDHWtuFf&#10;qg8+FSGEXYwKMu/LWEqXZGTQDWxJHLi7rQz6AKtU6gqbEG4KOYqib2kw59CQYUmbjJLH4WkUmKK5&#10;re/v62Py897qyw21OddTpfq9djUD4an1H/G/e68VjMP68CX8ALn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C40bMAAAADbAAAADwAAAAAAAAAAAAAAAACYAgAAZHJzL2Rvd25y&#10;ZXYueG1sUEsFBgAAAAAEAAQA9QAAAIUDAAAAAA==&#10;" strokecolor="windowText" strokeweight="1pt">
              <v:fill r:id="rId8" o:title="" recolor="t" rotate="t" type="tile"/>
            </v:roundrect>
            <v:line id="Přímá spojnice 31" o:spid="_x0000_s1067" style="position:absolute;flip:x y;visibility:visible" from="10191,0" to="10191,5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v2AM8YAAADbAAAADwAAAGRycy9kb3ducmV2LnhtbESPzWrDMBCE74W+g9hCb40cG0pxo4Q0&#10;4JAGAvkrpbfF2lim1spYiuO+fVQI5DjMzDfMZDbYRvTU+dqxgvEoAUFcOl1zpeB4KF7eQPiArLFx&#10;TAr+yMNs+vgwwVy7C++o34dKRAj7HBWYENpcSl8asuhHriWO3sl1FkOUXSV1h5cIt41Mk+RVWqw5&#10;LhhsaWGo/N2frYKPxdd2V2w/+Xzc/Hyv+2U6rLNUqeenYf4OItAQ7uFbe6UVZGP4/xJ/gJx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9gDPGAAAA2wAAAA8AAAAAAAAA&#10;AAAAAAAAoQIAAGRycy9kb3ducmV2LnhtbFBLBQYAAAAABAAEAPkAAACUAwAAAAA=&#10;" strokecolor="#0ff135" strokeweight="2.25pt">
              <v:stroke endarrow="block"/>
            </v:line>
            <v:line id="Přímá spojnice 32" o:spid="_x0000_s1068" style="position:absolute;visibility:visible" from="10191,5238" to="10191,10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w2usUAAADbAAAADwAAAGRycy9kb3ducmV2LnhtbESP3WoCMRSE7wt9h3AK3mm2q5ayGqX+&#10;YWlppVbw9rA5bhY3J8sm6vbtjSD0cpiZb5jxtLWVOFPjS8cKnnsJCOLc6ZILBbvfVfcVhA/IGivH&#10;pOCPPEwnjw9jzLS78A+dt6EQEcI+QwUmhDqT0ueGLPqeq4mjd3CNxRBlU0jd4CXCbSXTJHmRFkuO&#10;CwZrmhvKj9uTVbBKP2dD/g77zdf6Y73cLAZzgwOlOk/t2whEoDb8h+/td62gn8LtS/wBcn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7w2usUAAADbAAAADwAAAAAAAAAA&#10;AAAAAAChAgAAZHJzL2Rvd25yZXYueG1sUEsFBgAAAAAEAAQA+QAAAJMDAAAAAA==&#10;" strokecolor="windowText" strokeweight="2.25pt">
              <v:stroke endarrow="block"/>
            </v:line>
            <v:line id="Přímá spojnice 33" o:spid="_x0000_s1069" style="position:absolute;visibility:visible" from="9429,5048" to="10953,5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hcXMQAAADbAAAADwAAAGRycy9kb3ducmV2LnhtbESPwWrDMBBE74H+g9hCb7HcJoTiRgkl&#10;UPDBPdgJ7XWxNpaJtXIs1Xb/PgoUehxm5g2z3c+2EyMNvnWs4DlJQRDXTrfcKDgdP5avIHxA1tg5&#10;JgW/5GG/e1hsMdNu4pLGKjQiQthnqMCE0GdS+tqQRZ+4njh6ZzdYDFEOjdQDThFuO/mSphtpseW4&#10;YLCng6H6Uv1YBevP3OjvufBFmeZf1F7Xh2vllHp6nN/fQASaw3/4r51rBasV3L/EHyB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2FxcxAAAANsAAAAPAAAAAAAAAAAA&#10;AAAAAKECAABkcnMvZG93bnJldi54bWxQSwUGAAAAAAQABAD5AAAAkgMAAAAA&#10;" strokeweight="2.25pt"/>
            <w10:wrap type="square"/>
          </v:group>
        </w:pict>
      </w:r>
    </w:p>
    <w:p w:rsidR="00615AF3" w:rsidRPr="00586FF4" w:rsidRDefault="00615AF3" w:rsidP="00183D3C">
      <w:pPr>
        <w:tabs>
          <w:tab w:val="left" w:pos="1335"/>
        </w:tabs>
        <w:rPr>
          <w:rFonts w:ascii="Times New Roman" w:hAnsi="Times New Roman"/>
          <w:b/>
          <w:sz w:val="32"/>
          <w:szCs w:val="32"/>
          <w:u w:val="single"/>
          <w:lang w:eastAsia="cs-CZ"/>
        </w:rPr>
      </w:pPr>
      <w:r w:rsidRPr="00586FF4">
        <w:rPr>
          <w:rFonts w:ascii="Times New Roman" w:hAnsi="Times New Roman"/>
          <w:b/>
          <w:sz w:val="32"/>
          <w:szCs w:val="32"/>
          <w:u w:val="single"/>
          <w:lang w:eastAsia="cs-CZ"/>
        </w:rPr>
        <w:t>Poznámka</w:t>
      </w:r>
    </w:p>
    <w:p w:rsidR="00615AF3" w:rsidRDefault="00615AF3" w:rsidP="00C939BA">
      <w:p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Když těleso stoupá k hladině, částečně se vynoří z kapaliny → </w:t>
      </w:r>
      <w:r w:rsidRPr="00C939BA">
        <w:rPr>
          <w:rFonts w:ascii="Times New Roman" w:hAnsi="Times New Roman"/>
          <w:b/>
          <w:sz w:val="28"/>
          <w:szCs w:val="28"/>
          <w:lang w:eastAsia="cs-CZ"/>
        </w:rPr>
        <w:t>těleso plave</w:t>
      </w:r>
      <w:r>
        <w:rPr>
          <w:rFonts w:ascii="Times New Roman" w:hAnsi="Times New Roman"/>
          <w:sz w:val="28"/>
          <w:szCs w:val="28"/>
          <w:lang w:eastAsia="cs-CZ"/>
        </w:rPr>
        <w:t xml:space="preserve">. Při plavání tělesa v kapalině se vynoří taková část tělesa, že tíhová síla </w:t>
      </w:r>
      <w:r w:rsidRPr="006858F3">
        <w:rPr>
          <w:rFonts w:ascii="Times New Roman" w:hAnsi="Times New Roman"/>
          <w:b/>
          <w:i/>
          <w:sz w:val="28"/>
          <w:szCs w:val="28"/>
          <w:lang w:eastAsia="cs-CZ"/>
        </w:rPr>
        <w:t>F</w:t>
      </w:r>
      <w:r w:rsidRPr="006858F3">
        <w:rPr>
          <w:rFonts w:ascii="Times New Roman" w:hAnsi="Times New Roman"/>
          <w:b/>
          <w:i/>
          <w:sz w:val="28"/>
          <w:szCs w:val="28"/>
          <w:vertAlign w:val="subscript"/>
          <w:lang w:eastAsia="cs-CZ"/>
        </w:rPr>
        <w:t>G</w:t>
      </w:r>
      <w:r>
        <w:rPr>
          <w:rFonts w:ascii="Times New Roman" w:hAnsi="Times New Roman"/>
          <w:sz w:val="28"/>
          <w:szCs w:val="28"/>
          <w:lang w:eastAsia="cs-CZ"/>
        </w:rPr>
        <w:t xml:space="preserve"> a vztlaková síla </w:t>
      </w:r>
      <w:r w:rsidRPr="006858F3">
        <w:rPr>
          <w:rFonts w:ascii="Times New Roman" w:hAnsi="Times New Roman"/>
          <w:b/>
          <w:i/>
          <w:sz w:val="28"/>
          <w:szCs w:val="28"/>
          <w:lang w:eastAsia="cs-CZ"/>
        </w:rPr>
        <w:t>F</w:t>
      </w:r>
      <w:r w:rsidRPr="006858F3">
        <w:rPr>
          <w:rFonts w:ascii="Times New Roman" w:hAnsi="Times New Roman"/>
          <w:b/>
          <w:i/>
          <w:sz w:val="28"/>
          <w:szCs w:val="28"/>
          <w:vertAlign w:val="subscript"/>
          <w:lang w:eastAsia="cs-CZ"/>
        </w:rPr>
        <w:t>VZ</w:t>
      </w:r>
      <w:r>
        <w:rPr>
          <w:rFonts w:ascii="Times New Roman" w:hAnsi="Times New Roman"/>
          <w:sz w:val="28"/>
          <w:szCs w:val="28"/>
          <w:lang w:eastAsia="cs-CZ"/>
        </w:rPr>
        <w:t xml:space="preserve"> působící na těleso jsou v ________________.</w:t>
      </w:r>
    </w:p>
    <w:p w:rsidR="00615AF3" w:rsidRDefault="00615AF3" w:rsidP="00C939BA">
      <w:p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Pr="00586FF4" w:rsidRDefault="00615AF3" w:rsidP="00C939BA">
      <w:pPr>
        <w:tabs>
          <w:tab w:val="left" w:pos="1335"/>
        </w:tabs>
        <w:spacing w:line="360" w:lineRule="auto"/>
        <w:rPr>
          <w:rFonts w:ascii="Times New Roman" w:hAnsi="Times New Roman"/>
          <w:b/>
          <w:sz w:val="32"/>
          <w:szCs w:val="32"/>
          <w:u w:val="single"/>
          <w:lang w:eastAsia="cs-CZ"/>
        </w:rPr>
      </w:pPr>
      <w:r w:rsidRPr="00586FF4">
        <w:rPr>
          <w:rFonts w:ascii="Times New Roman" w:hAnsi="Times New Roman"/>
          <w:b/>
          <w:sz w:val="32"/>
          <w:szCs w:val="32"/>
          <w:u w:val="single"/>
          <w:lang w:eastAsia="cs-CZ"/>
        </w:rPr>
        <w:t>Otázky a úkoly:</w:t>
      </w:r>
    </w:p>
    <w:p w:rsidR="00615AF3" w:rsidRPr="00C939BA" w:rsidRDefault="00615AF3" w:rsidP="00C939BA">
      <w:pPr>
        <w:pStyle w:val="ListParagraph"/>
        <w:numPr>
          <w:ilvl w:val="0"/>
          <w:numId w:val="2"/>
        </w:numPr>
        <w:tabs>
          <w:tab w:val="left" w:pos="1335"/>
        </w:tabs>
        <w:spacing w:line="36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Uveď příklady těles, která ve vodě</w:t>
      </w:r>
    </w:p>
    <w:p w:rsidR="00615AF3" w:rsidRPr="00C939BA" w:rsidRDefault="00615AF3" w:rsidP="00C939BA">
      <w:pPr>
        <w:pStyle w:val="ListParagraph"/>
        <w:numPr>
          <w:ilvl w:val="0"/>
          <w:numId w:val="3"/>
        </w:numPr>
        <w:tabs>
          <w:tab w:val="left" w:pos="1335"/>
        </w:tabs>
        <w:spacing w:line="36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klesají,</w:t>
      </w:r>
    </w:p>
    <w:p w:rsidR="00615AF3" w:rsidRPr="00C939BA" w:rsidRDefault="00615AF3" w:rsidP="00C939BA">
      <w:pPr>
        <w:pStyle w:val="ListParagraph"/>
        <w:numPr>
          <w:ilvl w:val="0"/>
          <w:numId w:val="3"/>
        </w:numPr>
        <w:tabs>
          <w:tab w:val="left" w:pos="1335"/>
        </w:tabs>
        <w:spacing w:line="36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stoupají k hladině,</w:t>
      </w:r>
    </w:p>
    <w:p w:rsidR="00615AF3" w:rsidRPr="00C939BA" w:rsidRDefault="00615AF3" w:rsidP="00C939BA">
      <w:pPr>
        <w:pStyle w:val="ListParagraph"/>
        <w:numPr>
          <w:ilvl w:val="0"/>
          <w:numId w:val="3"/>
        </w:numPr>
        <w:tabs>
          <w:tab w:val="left" w:pos="1335"/>
        </w:tabs>
        <w:spacing w:line="36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vznášejí se.</w:t>
      </w:r>
    </w:p>
    <w:p w:rsidR="00615AF3" w:rsidRDefault="00615AF3" w:rsidP="00C939BA">
      <w:pPr>
        <w:pStyle w:val="ListParagraph"/>
        <w:tabs>
          <w:tab w:val="left" w:pos="1335"/>
        </w:tabs>
        <w:spacing w:line="360" w:lineRule="auto"/>
        <w:ind w:left="1080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C34C6D">
      <w:pPr>
        <w:pStyle w:val="ListParagraph"/>
        <w:numPr>
          <w:ilvl w:val="0"/>
          <w:numId w:val="2"/>
        </w:num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 w:rsidRPr="007E4A96">
        <w:rPr>
          <w:rFonts w:ascii="Times New Roman" w:hAnsi="Times New Roman"/>
          <w:sz w:val="28"/>
          <w:szCs w:val="28"/>
          <w:lang w:eastAsia="cs-CZ"/>
        </w:rPr>
        <w:t>Co budeš pozorovat, když kostku ledu ponoříš celou do vody a pak ji uvolníš?</w:t>
      </w:r>
      <w:r>
        <w:rPr>
          <w:rFonts w:ascii="Times New Roman" w:hAnsi="Times New Roman"/>
          <w:sz w:val="28"/>
          <w:szCs w:val="28"/>
          <w:lang w:eastAsia="cs-CZ"/>
        </w:rPr>
        <w:t xml:space="preserve"> Ověř pokusem. Na základě pokusu porovnej hustotu ledu a hustoty vody.</w:t>
      </w:r>
    </w:p>
    <w:p w:rsidR="00615AF3" w:rsidRPr="00873E6A" w:rsidRDefault="00615AF3" w:rsidP="00873E6A">
      <w:p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>
      <w:pPr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br w:type="page"/>
      </w:r>
    </w:p>
    <w:p w:rsidR="00615AF3" w:rsidRDefault="00615AF3" w:rsidP="00C939BA">
      <w:pPr>
        <w:pStyle w:val="ListParagraph"/>
        <w:numPr>
          <w:ilvl w:val="0"/>
          <w:numId w:val="2"/>
        </w:num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Stejnorodá tělesa jsou vyrobena z </w:t>
      </w:r>
      <w:r w:rsidRPr="005D1D74">
        <w:rPr>
          <w:rFonts w:ascii="Times New Roman" w:hAnsi="Times New Roman"/>
          <w:i/>
          <w:sz w:val="28"/>
          <w:szCs w:val="28"/>
          <w:lang w:eastAsia="cs-CZ"/>
        </w:rPr>
        <w:t>oceli, borového dřeva, mosazi, bakelitu, pryže, duralu</w:t>
      </w:r>
      <w:r>
        <w:rPr>
          <w:rFonts w:ascii="Times New Roman" w:hAnsi="Times New Roman"/>
          <w:sz w:val="28"/>
          <w:szCs w:val="28"/>
          <w:lang w:eastAsia="cs-CZ"/>
        </w:rPr>
        <w:t>. Podtrhni ty, které z těchto těles by plavaly v </w:t>
      </w:r>
      <w:r w:rsidRPr="005D1D74">
        <w:rPr>
          <w:rFonts w:ascii="Times New Roman" w:hAnsi="Times New Roman"/>
          <w:i/>
          <w:sz w:val="28"/>
          <w:szCs w:val="28"/>
          <w:lang w:eastAsia="cs-CZ"/>
        </w:rPr>
        <w:t>glycerolu</w:t>
      </w:r>
      <w:r>
        <w:rPr>
          <w:rFonts w:ascii="Times New Roman" w:hAnsi="Times New Roman"/>
          <w:sz w:val="28"/>
          <w:szCs w:val="28"/>
          <w:lang w:eastAsia="cs-CZ"/>
        </w:rPr>
        <w:t>.</w:t>
      </w:r>
    </w:p>
    <w:p w:rsidR="00615AF3" w:rsidRPr="00C94029" w:rsidRDefault="00615AF3" w:rsidP="00C94029">
      <w:pPr>
        <w:pStyle w:val="ListParagraph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C94029">
      <w:pPr>
        <w:pStyle w:val="ListParagraph"/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Pr="00C34C6D" w:rsidRDefault="00615AF3" w:rsidP="00C34C6D">
      <w:pPr>
        <w:pStyle w:val="ListParagraph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C939BA">
      <w:pPr>
        <w:pStyle w:val="ListParagraph"/>
        <w:numPr>
          <w:ilvl w:val="0"/>
          <w:numId w:val="2"/>
        </w:num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Proč kmen stromu ve vodě plave a kamínek s malou hmotností se v této vodě potápí?</w:t>
      </w:r>
    </w:p>
    <w:p w:rsidR="00615AF3" w:rsidRPr="00C34C6D" w:rsidRDefault="00615AF3" w:rsidP="00C34C6D">
      <w:pPr>
        <w:pStyle w:val="ListParagraph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C34C6D">
      <w:p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C34C6D">
      <w:pPr>
        <w:pStyle w:val="ListParagraph"/>
        <w:numPr>
          <w:ilvl w:val="0"/>
          <w:numId w:val="2"/>
        </w:num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Klesne </w:t>
      </w:r>
      <w:r w:rsidRPr="005D1D74">
        <w:rPr>
          <w:rFonts w:ascii="Times New Roman" w:hAnsi="Times New Roman"/>
          <w:i/>
          <w:sz w:val="28"/>
          <w:szCs w:val="28"/>
          <w:lang w:eastAsia="cs-CZ"/>
        </w:rPr>
        <w:t>ocelové závaží</w:t>
      </w:r>
      <w:r>
        <w:rPr>
          <w:rFonts w:ascii="Times New Roman" w:hAnsi="Times New Roman"/>
          <w:sz w:val="28"/>
          <w:szCs w:val="28"/>
          <w:lang w:eastAsia="cs-CZ"/>
        </w:rPr>
        <w:t xml:space="preserve"> až ke dnu, dáme-li ho do nádoby se </w:t>
      </w:r>
      <w:r w:rsidRPr="005D1D74">
        <w:rPr>
          <w:rFonts w:ascii="Times New Roman" w:hAnsi="Times New Roman"/>
          <w:i/>
          <w:sz w:val="28"/>
          <w:szCs w:val="28"/>
          <w:lang w:eastAsia="cs-CZ"/>
        </w:rPr>
        <w:t>rtutí</w:t>
      </w:r>
      <w:r>
        <w:rPr>
          <w:rFonts w:ascii="Times New Roman" w:hAnsi="Times New Roman"/>
          <w:sz w:val="28"/>
          <w:szCs w:val="28"/>
          <w:lang w:eastAsia="cs-CZ"/>
        </w:rPr>
        <w:t>? Zdůvodni.</w:t>
      </w:r>
    </w:p>
    <w:p w:rsidR="00615AF3" w:rsidRDefault="00615AF3" w:rsidP="00C34C6D">
      <w:p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C34C6D">
      <w:pPr>
        <w:pStyle w:val="ListParagraph"/>
        <w:numPr>
          <w:ilvl w:val="0"/>
          <w:numId w:val="2"/>
        </w:num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Kostka </w:t>
      </w:r>
      <w:r w:rsidRPr="005D1D74">
        <w:rPr>
          <w:rFonts w:ascii="Times New Roman" w:hAnsi="Times New Roman"/>
          <w:i/>
          <w:sz w:val="28"/>
          <w:szCs w:val="28"/>
          <w:lang w:eastAsia="cs-CZ"/>
        </w:rPr>
        <w:t>másla</w:t>
      </w:r>
      <w:r>
        <w:rPr>
          <w:rFonts w:ascii="Times New Roman" w:hAnsi="Times New Roman"/>
          <w:sz w:val="28"/>
          <w:szCs w:val="28"/>
          <w:lang w:eastAsia="cs-CZ"/>
        </w:rPr>
        <w:t xml:space="preserve"> byla dána do tří nádob, ve kterých jsou různé kapaliny. Urči podle obrázku a MFCH tabulek</w:t>
      </w:r>
    </w:p>
    <w:p w:rsidR="00615AF3" w:rsidRPr="00586FF4" w:rsidRDefault="00615AF3" w:rsidP="00586FF4">
      <w:pPr>
        <w:pStyle w:val="ListParagraph"/>
        <w:rPr>
          <w:rFonts w:ascii="Times New Roman" w:hAnsi="Times New Roman"/>
          <w:sz w:val="28"/>
          <w:szCs w:val="28"/>
          <w:lang w:eastAsia="cs-CZ"/>
        </w:rPr>
      </w:pPr>
    </w:p>
    <w:p w:rsidR="00615AF3" w:rsidRPr="00586FF4" w:rsidRDefault="00615AF3" w:rsidP="00586FF4">
      <w:pPr>
        <w:pStyle w:val="ListParagraph"/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Pr="00C34C6D" w:rsidRDefault="00615AF3" w:rsidP="00C34C6D">
      <w:pPr>
        <w:pStyle w:val="ListParagraph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C34C6D">
      <w:pPr>
        <w:pStyle w:val="ListParagraph"/>
        <w:numPr>
          <w:ilvl w:val="0"/>
          <w:numId w:val="4"/>
        </w:num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Ve které nádobě je </w:t>
      </w:r>
      <w:r w:rsidRPr="005D1D74">
        <w:rPr>
          <w:rFonts w:ascii="Times New Roman" w:hAnsi="Times New Roman"/>
          <w:i/>
          <w:sz w:val="28"/>
          <w:szCs w:val="28"/>
          <w:lang w:eastAsia="cs-CZ"/>
        </w:rPr>
        <w:t>glycerin</w:t>
      </w:r>
      <w:r>
        <w:rPr>
          <w:rFonts w:ascii="Times New Roman" w:hAnsi="Times New Roman"/>
          <w:sz w:val="28"/>
          <w:szCs w:val="28"/>
          <w:lang w:eastAsia="cs-CZ"/>
        </w:rPr>
        <w:t xml:space="preserve"> ___, </w:t>
      </w:r>
      <w:r w:rsidRPr="005D1D74">
        <w:rPr>
          <w:rFonts w:ascii="Times New Roman" w:hAnsi="Times New Roman"/>
          <w:i/>
          <w:sz w:val="28"/>
          <w:szCs w:val="28"/>
          <w:lang w:eastAsia="cs-CZ"/>
        </w:rPr>
        <w:t>aceton</w:t>
      </w:r>
      <w:r>
        <w:rPr>
          <w:rFonts w:ascii="Times New Roman" w:hAnsi="Times New Roman"/>
          <w:sz w:val="28"/>
          <w:szCs w:val="28"/>
          <w:lang w:eastAsia="cs-CZ"/>
        </w:rPr>
        <w:t xml:space="preserve"> ___, </w:t>
      </w:r>
      <w:r w:rsidRPr="005D1D74">
        <w:rPr>
          <w:rFonts w:ascii="Times New Roman" w:hAnsi="Times New Roman"/>
          <w:i/>
          <w:sz w:val="28"/>
          <w:szCs w:val="28"/>
          <w:lang w:eastAsia="cs-CZ"/>
        </w:rPr>
        <w:t>topný olej</w:t>
      </w:r>
      <w:r>
        <w:rPr>
          <w:rFonts w:ascii="Times New Roman" w:hAnsi="Times New Roman"/>
          <w:sz w:val="28"/>
          <w:szCs w:val="28"/>
          <w:lang w:eastAsia="cs-CZ"/>
        </w:rPr>
        <w:t xml:space="preserve"> ___.</w:t>
      </w:r>
    </w:p>
    <w:p w:rsidR="00615AF3" w:rsidRDefault="00615AF3" w:rsidP="00C34C6D">
      <w:pPr>
        <w:pStyle w:val="ListParagraph"/>
        <w:numPr>
          <w:ilvl w:val="0"/>
          <w:numId w:val="4"/>
        </w:numPr>
        <w:tabs>
          <w:tab w:val="left" w:pos="1335"/>
        </w:tabs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Zdůvodni svoji odpověď</w:t>
      </w:r>
    </w:p>
    <w:p w:rsidR="00615AF3" w:rsidRPr="00434E61" w:rsidRDefault="00615AF3" w:rsidP="00434E61">
      <w:pPr>
        <w:rPr>
          <w:lang w:eastAsia="cs-CZ"/>
        </w:rPr>
      </w:pPr>
      <w:r>
        <w:rPr>
          <w:noProof/>
          <w:lang w:eastAsia="cs-CZ"/>
        </w:rPr>
        <w:pict>
          <v:group id="Skupina 36" o:spid="_x0000_s1070" style="position:absolute;margin-left:10.9pt;margin-top:7.9pt;width:438pt;height:152.2pt;z-index:251665408" coordsize="55626,19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">
            <v:group id="Skupina 41" o:spid="_x0000_s1071" style="position:absolute;left:4191;top:3714;width:13335;height:13526" coordsize="13335,13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<v:rect id="Obdélník 37" o:spid="_x0000_s1072" style="position:absolute;width:13335;height:13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+VbMUA&#10;AADbAAAADwAAAGRycy9kb3ducmV2LnhtbESPQWvCQBSE74L/YXlCb7rRQmtTNyLFlt6qqR56e2Rf&#10;NsHs25jdavTXd4WCx2FmvmEWy9424kSdrx0rmE4SEMSF0zUbBbvv9/EchA/IGhvHpOBCHpbZcLDA&#10;VLszb+mUByMihH2KCqoQ2lRKX1Rk0U9cSxy90nUWQ5SdkbrDc4TbRs6S5ElarDkuVNjSW0XFIf+1&#10;CsrjT3I05vq1W/fTzcd+Vu/XL7lSD6N+9QoiUB/u4f/2p1bw+Ay3L/EHy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D5VsxQAAANsAAAAPAAAAAAAAAAAAAAAAAJgCAABkcnMv&#10;ZG93bnJldi54bWxQSwUGAAAAAAQABAD1AAAAigMAAAAA&#10;" fillcolor="black" strokeweight="2pt">
                <v:fill r:id="rId10" o:title="" type="pattern"/>
              </v:rect>
              <v:rect id="Obdélník 39" o:spid="_x0000_s1073" style="position:absolute;width:13335;height:293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00JcUA&#10;AADbAAAADwAAAGRycy9kb3ducmV2LnhtbESPQWvCQBSE70L/w/IKvUjdtIK0qauEolTRg4m99PbI&#10;vmZDs29Ddhvjv3cFweMwM98w8+VgG9FT52vHCl4mCQji0umaKwXfx/XzGwgfkDU2jknBmTwsFw+j&#10;OabanTinvgiViBD2KSowIbSplL40ZNFPXEscvV/XWQxRdpXUHZ4i3DbyNUlm0mLNccFgS5+Gyr/i&#10;3yr4cXu3yhL6as1xG/pxlu8ORa7U0+OQfYAINIR7+NbeaAXTd7h+iT9AL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TQlxQAAANsAAAAPAAAAAAAAAAAAAAAAAJgCAABkcnMv&#10;ZG93bnJldi54bWxQSwUGAAAAAAQABAD1AAAAigMAAAAA&#10;"/>
            </v:group>
            <v:group id="Skupina 42" o:spid="_x0000_s1074" style="position:absolute;left:21621;top:3714;width:13335;height:13526" coordsize="13335,13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<v:rect id="Obdélník 43" o:spid="_x0000_s1075" style="position:absolute;width:13335;height:13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sgYMUA&#10;AADbAAAADwAAAGRycy9kb3ducmV2LnhtbESPT2vCQBTE7wW/w/IEb83GaEuJWYN/KMRTqS3F4yP7&#10;TEKyb0N21fjtu0Khx2FmfsNk+Wg6caXBNZYVzKMYBHFpdcOVgu+v9+c3EM4ja+wsk4I7OcjXk6cM&#10;U21v/EnXo69EgLBLUUHtfZ9K6cqaDLrI9sTBO9vBoA9yqKQe8BbgppNJHL9Kgw2HhRp72tVUtseL&#10;UbDv2p+m3J7uSX++LD5csjy8FIVSs+m4WYHwNPr/8F+70AqWC3h8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eyBgxQAAANsAAAAPAAAAAAAAAAAAAAAAAJgCAABkcnMv&#10;ZG93bnJldi54bWxQSwUGAAAAAAQABAD1AAAAigMAAAAA&#10;" fillcolor="windowText" strokeweight="2pt">
                <v:fill r:id="rId10" o:title="" color2="window" type="pattern"/>
              </v:rect>
              <v:rect id="Obdélník 44" o:spid="_x0000_s1076" style="position:absolute;width:13335;height:293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roxsUA&#10;AADbAAAADwAAAGRycy9kb3ducmV2LnhtbESPQWvCQBSE74X+h+UVvEjdKCKSukoolSr2YJJeentk&#10;X7Oh2bchu43x37tCocdhZr5hNrvRtmKg3jeOFcxnCQjiyumGawWf5f55DcIHZI2tY1JwJQ+77ePD&#10;BlPtLpzTUIRaRAj7FBWYELpUSl8ZsuhnriOO3rfrLYYo+1rqHi8Rblu5SJKVtNhwXDDY0auh6qf4&#10;tQq+3Id7yxJ670x5DMM0y0/nIldq8jRmLyACjeE//Nc+aAXLJdy/xB8gt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GujGxQAAANsAAAAPAAAAAAAAAAAAAAAAAJgCAABkcnMv&#10;ZG93bnJldi54bWxQSwUGAAAAAAQABAD1AAAAigMAAAAA&#10;"/>
            </v:group>
            <v:group id="Skupina 45" o:spid="_x0000_s1077" style="position:absolute;left:38100;top:3714;width:13335;height:13526" coordsize="13335,13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<v:rect id="Obdélník 46" o:spid="_x0000_s1078" style="position:absolute;width:13335;height:13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yD+MUA&#10;AADbAAAADwAAAGRycy9kb3ducmV2LnhtbESPT2vCQBTE74LfYXmF3nTT1IrEbEQthfRUmhbx+Mi+&#10;/CHZtyG7avz23UKhx2FmfsOku8n04kqjay0reFpGIIhLq1uuFXx/vS02IJxH1thbJgV3crDL5rMU&#10;E21v/EnXwtciQNglqKDxfkikdGVDBt3SDsTBq+xo0Ac51lKPeAtw08s4itbSYMthocGBjg2VXXEx&#10;Cl777tSWh/M9HqrL84eLV+8vea7U48O034LwNPn/8F871wpWa/j9En6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IP4xQAAANsAAAAPAAAAAAAAAAAAAAAAAJgCAABkcnMv&#10;ZG93bnJldi54bWxQSwUGAAAAAAQABAD1AAAAigMAAAAA&#10;" fillcolor="windowText" strokeweight="2pt">
                <v:fill r:id="rId10" o:title="" color2="window" type="pattern"/>
              </v:rect>
              <v:rect id="Obdélník 47" o:spid="_x0000_s1079" style="position:absolute;width:13335;height:293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h2scUA&#10;AADbAAAADwAAAGRycy9kb3ducmV2LnhtbESPQWvCQBSE70L/w/IKvUjdtIgtqauEolTRg4m99PbI&#10;vmZDs29Ddhvjv3cFweMwM98w8+VgG9FT52vHCl4mCQji0umaKwXfx/XzOwgfkDU2jknBmTwsFw+j&#10;OabanTinvgiViBD2KSowIbSplL40ZNFPXEscvV/XWQxRdpXUHZ4i3DbyNUlm0mLNccFgS5+Gyr/i&#10;3yr4cXu3yhL6as1xG/pxlu8ORa7U0+OQfYAINIR7+NbeaAXTN7h+iT9AL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yHaxxQAAANsAAAAPAAAAAAAAAAAAAAAAAJgCAABkcnMv&#10;ZG93bnJldi54bWxQSwUGAAAAAAQABAD1AAAAigMAAAAA&#10;"/>
            </v:group>
            <v:rect id="Obdélník 48" o:spid="_x0000_s1080" alt="Středně tmavé dřevo" style="position:absolute;top:17240;width:55626;height:208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6he8AA&#10;AADbAAAADwAAAGRycy9kb3ducmV2LnhtbERPzYrCMBC+L/gOYQRva6ouq9Sm4hYED3rY6gOMzdgW&#10;m0m3ibW+vTksePz4/pPNYBrRU+dqywpm0wgEcWF1zaWC82n3uQLhPLLGxjIpeJKDTTr6SDDW9sG/&#10;1Oe+FCGEXYwKKu/bWEpXVGTQTW1LHLir7Qz6ALtS6g4fIdw0ch5F39JgzaGhwpayiopbfjcKDC6O&#10;2TI72L/8oC+nZf2z6qNBqcl42K5BeBr8W/zv3msFX2Fs+BJ+gEx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36he8AAAADbAAAADwAAAAAAAAAAAAAAAACYAgAAZHJzL2Rvd25y&#10;ZXYueG1sUEsFBgAAAAAEAAQA9QAAAIUDAAAAAA==&#10;" fillcolor="#e46c0a"/>
            <v:roundrect id="Zaoblený obdélník 49" o:spid="_x0000_s1081" style="position:absolute;left:7429;top:5143;width:7049;height:3334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CPgsUA&#10;AADbAAAADwAAAGRycy9kb3ducmV2LnhtbESPQWvCQBSE74L/YXmCN900SmlTVxFLUXooaAten9nX&#10;bJrs25Bdk9hf3y0Uehxm5htmtRlsLTpqfelYwd08AUGcO11yoeDj/WX2AMIHZI21Y1JwIw+b9Xi0&#10;wky7no/UnUIhIoR9hgpMCE0mpc8NWfRz1xBH79O1FkOUbSF1i32E21qmSXIvLZYcFww2tDOUV6er&#10;VTD4y6Lvzt+vVZru67fj7bmozJdS08mwfQIRaAj/4b/2QStYPsLvl/gD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UI+CxQAAANsAAAAPAAAAAAAAAAAAAAAAAJgCAABkcnMv&#10;ZG93bnJldi54bWxQSwUGAAAAAAQABAD1AAAAigMAAAAA&#10;" fillcolor="#ff6" strokecolor="windowText" strokeweight="1pt"/>
            <v:roundrect id="Zaoblený obdélník 50" o:spid="_x0000_s1082" style="position:absolute;left:41433;top:13716;width:7049;height:3333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OwwsIA&#10;AADbAAAADwAAAGRycy9kb3ducmV2LnhtbERPz2vCMBS+C/4P4QneNLWyIZ1RxDEUDwOdsOtb89bU&#10;Ni+liW3dX78cBjt+fL/X28HWoqPWl44VLOYJCOLc6ZILBdePt9kKhA/IGmvHpOBBHrab8WiNmXY9&#10;n6m7hELEEPYZKjAhNJmUPjdk0c9dQxy5b9daDBG2hdQt9jHc1jJNkmdpseTYYLChvaG8utytgsF/&#10;Lfvu8+dUpemhfj8/XovK3JSaTobdC4hAQ/gX/7mPWsFT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s7DCwgAAANsAAAAPAAAAAAAAAAAAAAAAAJgCAABkcnMvZG93&#10;bnJldi54bWxQSwUGAAAAAAQABAD1AAAAhwMAAAAA&#10;" fillcolor="#ff6" strokecolor="windowText" strokeweight="1pt"/>
            <v:roundrect id="Zaoblený obdélník 51" o:spid="_x0000_s1083" style="position:absolute;left:24765;top:10001;width:7048;height:3334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8VWcUA&#10;AADbAAAADwAAAGRycy9kb3ducmV2LnhtbESPQWvCQBSE74L/YXlCb7oxpUWiq0hLaelB0Apen9ln&#10;Nib7NmS3Seyv7wqFHoeZ+YZZbQZbi45aXzpWMJ8lIIhzp0suFBy/3qYLED4ga6wdk4Ibedisx6MV&#10;Ztr1vKfuEAoRIewzVGBCaDIpfW7Iop+5hjh6F9daDFG2hdQt9hFua5kmybO0WHJcMNjQi6G8Onxb&#10;BYM/P/bd6eezStP3ere/vRaVuSr1MBm2SxCBhvAf/mt/aAVPc7h/i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/xVZxQAAANsAAAAPAAAAAAAAAAAAAAAAAJgCAABkcnMv&#10;ZG93bnJldi54bWxQSwUGAAAAAAQABAD1AAAAigMAAAAA&#10;" fillcolor="#ff6" strokecolor="windowText" strokeweight="1pt"/>
            <v:shape id="_x0000_s1084" type="#_x0000_t202" style="position:absolute;left:9144;width:4000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AvCMMA&#10;AADbAAAADwAAAGRycy9kb3ducmV2LnhtbESP3YrCMBSE74V9h3AWvBFNV1iVbqOIIIjohT8PcLY5&#10;NqXNSWmytb69WRC8HGbmGyZb9bYWHbW+dKzga5KAIM6dLrlQcL1sxwsQPiBrrB2Tggd5WC0/Bhmm&#10;2t35RN05FCJC2KeowITQpFL63JBFP3ENcfRurrUYomwLqVu8R7it5TRJZtJiyXHBYEMbQ3l1/rMK&#10;RqZJjofb7nerZ7mp9h7nttsrNfzs1z8gAvXhHX61d1rB9xT+v8Qf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AvCMMAAADbAAAADwAAAAAAAAAAAAAAAACYAgAAZHJzL2Rv&#10;d25yZXYueG1sUEsFBgAAAAAEAAQA9QAAAIgDAAAAAA==&#10;" filled="f" stroked="f">
              <v:textbox>
                <w:txbxContent>
                  <w:p w:rsidR="00615AF3" w:rsidRPr="005D1D74" w:rsidRDefault="00615AF3">
                    <w:pPr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5D1D74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A</w:t>
                    </w:r>
                  </w:p>
                </w:txbxContent>
              </v:textbox>
            </v:shape>
            <v:shape id="_x0000_s1085" type="#_x0000_t202" style="position:absolute;left:42100;top:95;width:4001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yKk8IA&#10;AADbAAAADwAAAGRycy9kb3ducmV2LnhtbESP3YrCMBSE7xd8h3AWvFnWVEVXukYRQRDRC38e4Ngc&#10;m2JzUppY69sbQfBymJlvmOm8taVoqPaFYwX9XgKCOHO64FzB6bj6nYDwAVlj6ZgUPMjDfNb5mmKq&#10;3Z331BxCLiKEfYoKTAhVKqXPDFn0PVcRR+/iaoshyjqXusZ7hNtSDpJkLC0WHBcMVrQ0lF0PN6vg&#10;x1TJbntZn1d6nJnrxuOfbTZKdb/bxT+IQG34hN/ttVYwGsLrS/w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jIqTwgAAANsAAAAPAAAAAAAAAAAAAAAAAJgCAABkcnMvZG93&#10;bnJldi54bWxQSwUGAAAAAAQABAD1AAAAhwMAAAAA&#10;" filled="f" stroked="f">
              <v:textbox>
                <w:txbxContent>
                  <w:p w:rsidR="00615AF3" w:rsidRPr="005D1D74" w:rsidRDefault="00615AF3" w:rsidP="005D1D74">
                    <w:pPr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shape>
            <v:shape id="_x0000_s1086" type="#_x0000_t202" style="position:absolute;left:25908;top:95;width:4000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US58IA&#10;AADbAAAADwAAAGRycy9kb3ducmV2LnhtbESP3YrCMBSE7xd8h3AWvFnWVFFXukYRQRDRC38e4Ngc&#10;m2JzUppY69sbQfBymJlvmOm8taVoqPaFYwX9XgKCOHO64FzB6bj6nYDwAVlj6ZgUPMjDfNb5mmKq&#10;3Z331BxCLiKEfYoKTAhVKqXPDFn0PVcRR+/iaoshyjqXusZ7hNtSDpJkLC0WHBcMVrQ0lF0PN6vg&#10;x1TJbntZn1d6nJnrxuOfbTZKdb/bxT+IQG34hN/ttVYwGsLrS/w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ZRLnwgAAANsAAAAPAAAAAAAAAAAAAAAAAJgCAABkcnMvZG93&#10;bnJldi54bWxQSwUGAAAAAAQABAD1AAAAhwMAAAAA&#10;" filled="f" stroked="f">
              <v:textbox>
                <w:txbxContent>
                  <w:p w:rsidR="00615AF3" w:rsidRPr="005D1D74" w:rsidRDefault="00615AF3" w:rsidP="005D1D74">
                    <w:pPr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B</w:t>
                    </w:r>
                  </w:p>
                </w:txbxContent>
              </v:textbox>
            </v:shape>
          </v:group>
        </w:pict>
      </w:r>
    </w:p>
    <w:p w:rsidR="00615AF3" w:rsidRPr="00434E61" w:rsidRDefault="00615AF3" w:rsidP="00434E61">
      <w:pPr>
        <w:rPr>
          <w:lang w:eastAsia="cs-CZ"/>
        </w:rPr>
      </w:pPr>
    </w:p>
    <w:p w:rsidR="00615AF3" w:rsidRPr="00434E61" w:rsidRDefault="00615AF3" w:rsidP="00434E61">
      <w:pPr>
        <w:rPr>
          <w:lang w:eastAsia="cs-CZ"/>
        </w:rPr>
      </w:pPr>
    </w:p>
    <w:p w:rsidR="00615AF3" w:rsidRPr="00434E61" w:rsidRDefault="00615AF3" w:rsidP="00434E61">
      <w:pPr>
        <w:rPr>
          <w:lang w:eastAsia="cs-CZ"/>
        </w:rPr>
      </w:pPr>
    </w:p>
    <w:p w:rsidR="00615AF3" w:rsidRPr="00434E61" w:rsidRDefault="00615AF3" w:rsidP="00434E61">
      <w:pPr>
        <w:rPr>
          <w:lang w:eastAsia="cs-CZ"/>
        </w:rPr>
      </w:pPr>
    </w:p>
    <w:p w:rsidR="00615AF3" w:rsidRDefault="00615AF3" w:rsidP="00434E61">
      <w:pPr>
        <w:rPr>
          <w:lang w:eastAsia="cs-CZ"/>
        </w:rPr>
      </w:pPr>
    </w:p>
    <w:p w:rsidR="00615AF3" w:rsidRDefault="00615AF3">
      <w:pPr>
        <w:rPr>
          <w:lang w:eastAsia="cs-CZ"/>
        </w:rPr>
      </w:pPr>
      <w:r>
        <w:rPr>
          <w:lang w:eastAsia="cs-CZ"/>
        </w:rPr>
        <w:br w:type="page"/>
      </w:r>
    </w:p>
    <w:p w:rsidR="00615AF3" w:rsidRPr="00434E61" w:rsidRDefault="00615AF3" w:rsidP="00434E6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 w:rsidRPr="00434E61">
        <w:rPr>
          <w:rFonts w:ascii="Times New Roman" w:hAnsi="Times New Roman"/>
          <w:sz w:val="28"/>
          <w:szCs w:val="28"/>
          <w:lang w:eastAsia="cs-CZ"/>
        </w:rPr>
        <w:t xml:space="preserve">Destička z hliníku o objemu </w:t>
      </w:r>
      <w:r w:rsidRPr="00434E61">
        <w:rPr>
          <w:rFonts w:ascii="Times New Roman" w:hAnsi="Times New Roman"/>
          <w:i/>
          <w:sz w:val="28"/>
          <w:szCs w:val="28"/>
          <w:lang w:eastAsia="cs-CZ"/>
        </w:rPr>
        <w:t>200 cm</w:t>
      </w:r>
      <w:r w:rsidRPr="00434E61">
        <w:rPr>
          <w:rFonts w:ascii="Times New Roman" w:hAnsi="Times New Roman"/>
          <w:i/>
          <w:sz w:val="28"/>
          <w:szCs w:val="28"/>
          <w:vertAlign w:val="superscript"/>
          <w:lang w:eastAsia="cs-CZ"/>
        </w:rPr>
        <w:t>3</w:t>
      </w:r>
      <w:r w:rsidRPr="00434E61">
        <w:rPr>
          <w:rFonts w:ascii="Times New Roman" w:hAnsi="Times New Roman"/>
          <w:sz w:val="28"/>
          <w:szCs w:val="28"/>
          <w:lang w:eastAsia="cs-CZ"/>
        </w:rPr>
        <w:t xml:space="preserve"> se ve vodě potápí.</w:t>
      </w:r>
    </w:p>
    <w:p w:rsidR="00615AF3" w:rsidRPr="00586FF4" w:rsidRDefault="00615AF3" w:rsidP="00434E6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i/>
          <w:sz w:val="24"/>
          <w:szCs w:val="24"/>
          <w:lang w:eastAsia="cs-CZ"/>
        </w:rPr>
      </w:pPr>
      <w:r w:rsidRPr="00434E61">
        <w:rPr>
          <w:rFonts w:ascii="Times New Roman" w:hAnsi="Times New Roman"/>
          <w:sz w:val="28"/>
          <w:szCs w:val="28"/>
          <w:lang w:eastAsia="cs-CZ"/>
        </w:rPr>
        <w:t>Urči tíhovou sílu, kterou působí Země na destičku.</w:t>
      </w:r>
    </w:p>
    <w:p w:rsidR="00615AF3" w:rsidRPr="00586FF4" w:rsidRDefault="00615AF3" w:rsidP="00586FF4">
      <w:pPr>
        <w:pStyle w:val="ListParagraph"/>
        <w:spacing w:line="360" w:lineRule="auto"/>
        <w:ind w:left="1080"/>
        <w:rPr>
          <w:rFonts w:ascii="Times New Roman" w:hAnsi="Times New Roman"/>
          <w:i/>
          <w:sz w:val="24"/>
          <w:szCs w:val="24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 </w:t>
      </w:r>
      <w:r w:rsidRPr="00586FF4">
        <w:rPr>
          <w:rFonts w:ascii="Times New Roman" w:hAnsi="Times New Roman"/>
          <w:i/>
          <w:sz w:val="24"/>
          <w:szCs w:val="24"/>
          <w:lang w:eastAsia="cs-CZ"/>
        </w:rPr>
        <w:t xml:space="preserve">Nápověda: Musíš si </w:t>
      </w:r>
      <w:r>
        <w:rPr>
          <w:rFonts w:ascii="Times New Roman" w:hAnsi="Times New Roman"/>
          <w:i/>
          <w:sz w:val="24"/>
          <w:szCs w:val="24"/>
          <w:lang w:eastAsia="cs-CZ"/>
        </w:rPr>
        <w:t>nejprve spočítat</w:t>
      </w:r>
      <w:r w:rsidRPr="00586FF4">
        <w:rPr>
          <w:rFonts w:ascii="Times New Roman" w:hAnsi="Times New Roman"/>
          <w:i/>
          <w:sz w:val="24"/>
          <w:szCs w:val="24"/>
          <w:lang w:eastAsia="cs-CZ"/>
        </w:rPr>
        <w:t xml:space="preserve"> hmotnost tělesa pomocí V a ρ.</w:t>
      </w:r>
    </w:p>
    <w:p w:rsidR="00615AF3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Pr="00434E61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434E6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 w:rsidRPr="00434E61">
        <w:rPr>
          <w:rFonts w:ascii="Times New Roman" w:hAnsi="Times New Roman"/>
          <w:sz w:val="28"/>
          <w:szCs w:val="28"/>
          <w:lang w:eastAsia="cs-CZ"/>
        </w:rPr>
        <w:t>Urči vztlakovou sílu, která působí na destičku ponořenou ve vodě.</w:t>
      </w:r>
    </w:p>
    <w:p w:rsidR="00615AF3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Pr="00434E61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434E6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 w:rsidRPr="00434E61">
        <w:rPr>
          <w:rFonts w:ascii="Times New Roman" w:hAnsi="Times New Roman"/>
          <w:sz w:val="28"/>
          <w:szCs w:val="28"/>
          <w:lang w:eastAsia="cs-CZ"/>
        </w:rPr>
        <w:t>Porovnej velikosti těchto sil a zdůvodni, zda je první věta pravdivá.</w:t>
      </w:r>
    </w:p>
    <w:p w:rsidR="00615AF3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434E61">
      <w:p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</w:p>
    <w:p w:rsidR="00615AF3" w:rsidRDefault="00615AF3" w:rsidP="00434E6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 xml:space="preserve">Stejnorodý váleček má hmotnost </w:t>
      </w:r>
      <w:smartTag w:uri="urn:schemas-microsoft-com:office:smarttags" w:element="metricconverter">
        <w:smartTagPr>
          <w:attr w:name="ProductID" w:val="3,68 kg"/>
        </w:smartTagPr>
        <w:r w:rsidRPr="00434E61">
          <w:rPr>
            <w:rFonts w:ascii="Times New Roman" w:hAnsi="Times New Roman"/>
            <w:i/>
            <w:sz w:val="28"/>
            <w:szCs w:val="28"/>
            <w:lang w:eastAsia="cs-CZ"/>
          </w:rPr>
          <w:t>3,68 kg</w:t>
        </w:r>
      </w:smartTag>
      <w:r>
        <w:rPr>
          <w:rFonts w:ascii="Times New Roman" w:hAnsi="Times New Roman"/>
          <w:sz w:val="28"/>
          <w:szCs w:val="28"/>
          <w:lang w:eastAsia="cs-CZ"/>
        </w:rPr>
        <w:t xml:space="preserve"> a objem </w:t>
      </w:r>
      <w:r w:rsidRPr="00434E61">
        <w:rPr>
          <w:rFonts w:ascii="Times New Roman" w:hAnsi="Times New Roman"/>
          <w:i/>
          <w:sz w:val="28"/>
          <w:szCs w:val="28"/>
          <w:lang w:eastAsia="cs-CZ"/>
        </w:rPr>
        <w:t>4 dm</w:t>
      </w:r>
      <w:r w:rsidRPr="00434E61">
        <w:rPr>
          <w:rFonts w:ascii="Times New Roman" w:hAnsi="Times New Roman"/>
          <w:i/>
          <w:sz w:val="28"/>
          <w:szCs w:val="28"/>
          <w:vertAlign w:val="superscript"/>
          <w:lang w:eastAsia="cs-CZ"/>
        </w:rPr>
        <w:t>3</w:t>
      </w:r>
      <w:r>
        <w:rPr>
          <w:rFonts w:ascii="Times New Roman" w:hAnsi="Times New Roman"/>
          <w:sz w:val="28"/>
          <w:szCs w:val="28"/>
          <w:lang w:eastAsia="cs-CZ"/>
        </w:rPr>
        <w:t>. Pomocí MFCH tabulek vyber kapaliny, v nichž uvedené těleso</w:t>
      </w:r>
    </w:p>
    <w:p w:rsidR="00615AF3" w:rsidRDefault="00615AF3" w:rsidP="00434E6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klesá,</w:t>
      </w:r>
    </w:p>
    <w:p w:rsidR="00615AF3" w:rsidRDefault="00615AF3" w:rsidP="00434E6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plave,</w:t>
      </w:r>
    </w:p>
    <w:p w:rsidR="00615AF3" w:rsidRDefault="00615AF3" w:rsidP="00434E6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  <w:t>vznáší se.</w:t>
      </w:r>
    </w:p>
    <w:p w:rsidR="00615AF3" w:rsidRPr="00C94029" w:rsidRDefault="00615AF3" w:rsidP="00C94029">
      <w:pPr>
        <w:spacing w:line="360" w:lineRule="auto"/>
        <w:ind w:left="720"/>
        <w:rPr>
          <w:rFonts w:ascii="Times New Roman" w:hAnsi="Times New Roman"/>
          <w:sz w:val="28"/>
          <w:szCs w:val="28"/>
          <w:lang w:eastAsia="cs-CZ"/>
        </w:rPr>
      </w:pPr>
      <w:r w:rsidRPr="00C94029">
        <w:rPr>
          <w:rFonts w:ascii="Times New Roman" w:hAnsi="Times New Roman"/>
          <w:i/>
          <w:sz w:val="24"/>
          <w:szCs w:val="24"/>
          <w:lang w:eastAsia="cs-CZ"/>
        </w:rPr>
        <w:t>Nápověda: Musíš si vypočítat hustotu tělesa</w:t>
      </w:r>
      <w:r w:rsidRPr="00C94029">
        <w:rPr>
          <w:rFonts w:ascii="Times New Roman" w:hAnsi="Times New Roman"/>
          <w:sz w:val="28"/>
          <w:szCs w:val="28"/>
          <w:lang w:eastAsia="cs-CZ"/>
        </w:rPr>
        <w:t>.</w:t>
      </w:r>
    </w:p>
    <w:sectPr w:rsidR="00615AF3" w:rsidRPr="00C94029" w:rsidSect="00FA4DBF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AF3" w:rsidRDefault="00615AF3" w:rsidP="00434E61">
      <w:pPr>
        <w:spacing w:after="0" w:line="240" w:lineRule="auto"/>
      </w:pPr>
      <w:r>
        <w:separator/>
      </w:r>
    </w:p>
  </w:endnote>
  <w:endnote w:type="continuationSeparator" w:id="0">
    <w:p w:rsidR="00615AF3" w:rsidRDefault="00615AF3" w:rsidP="00434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AF3" w:rsidRDefault="00615AF3" w:rsidP="00434E61">
      <w:pPr>
        <w:spacing w:after="0" w:line="240" w:lineRule="auto"/>
      </w:pPr>
      <w:r>
        <w:separator/>
      </w:r>
    </w:p>
  </w:footnote>
  <w:footnote w:type="continuationSeparator" w:id="0">
    <w:p w:rsidR="00615AF3" w:rsidRDefault="00615AF3" w:rsidP="00434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740C"/>
    <w:multiLevelType w:val="hybridMultilevel"/>
    <w:tmpl w:val="7DC8D70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E7023"/>
    <w:multiLevelType w:val="hybridMultilevel"/>
    <w:tmpl w:val="1E782BA2"/>
    <w:lvl w:ilvl="0" w:tplc="96E441B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DBE1DE9"/>
    <w:multiLevelType w:val="hybridMultilevel"/>
    <w:tmpl w:val="0F2E9C60"/>
    <w:lvl w:ilvl="0" w:tplc="6DF0109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A975600"/>
    <w:multiLevelType w:val="hybridMultilevel"/>
    <w:tmpl w:val="BA781E06"/>
    <w:lvl w:ilvl="0" w:tplc="2CFE6C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594C0983"/>
    <w:multiLevelType w:val="hybridMultilevel"/>
    <w:tmpl w:val="EC1A39A4"/>
    <w:lvl w:ilvl="0" w:tplc="C590A2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7A3591"/>
    <w:multiLevelType w:val="hybridMultilevel"/>
    <w:tmpl w:val="FEAA43CE"/>
    <w:lvl w:ilvl="0" w:tplc="B15209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18BA"/>
    <w:rsid w:val="00047D04"/>
    <w:rsid w:val="000B5FB5"/>
    <w:rsid w:val="00115CE8"/>
    <w:rsid w:val="001255E6"/>
    <w:rsid w:val="00180A30"/>
    <w:rsid w:val="00183D3C"/>
    <w:rsid w:val="00237B90"/>
    <w:rsid w:val="002B4F32"/>
    <w:rsid w:val="002E2818"/>
    <w:rsid w:val="00316A77"/>
    <w:rsid w:val="0034026E"/>
    <w:rsid w:val="00354F47"/>
    <w:rsid w:val="00362B39"/>
    <w:rsid w:val="003D62BB"/>
    <w:rsid w:val="004303A4"/>
    <w:rsid w:val="00434E61"/>
    <w:rsid w:val="005148ED"/>
    <w:rsid w:val="00586FF4"/>
    <w:rsid w:val="005D1D74"/>
    <w:rsid w:val="005F4FF3"/>
    <w:rsid w:val="00615AF3"/>
    <w:rsid w:val="00640D80"/>
    <w:rsid w:val="006858F3"/>
    <w:rsid w:val="006D1AB2"/>
    <w:rsid w:val="007370B7"/>
    <w:rsid w:val="00780FBD"/>
    <w:rsid w:val="007E4A96"/>
    <w:rsid w:val="007E4EB6"/>
    <w:rsid w:val="007F2B5E"/>
    <w:rsid w:val="00873E6A"/>
    <w:rsid w:val="00994B05"/>
    <w:rsid w:val="009C1B54"/>
    <w:rsid w:val="00A93F6C"/>
    <w:rsid w:val="00B028AB"/>
    <w:rsid w:val="00B71A0A"/>
    <w:rsid w:val="00C10B5E"/>
    <w:rsid w:val="00C34C6D"/>
    <w:rsid w:val="00C939BA"/>
    <w:rsid w:val="00C94029"/>
    <w:rsid w:val="00D13866"/>
    <w:rsid w:val="00D6316F"/>
    <w:rsid w:val="00D818BA"/>
    <w:rsid w:val="00E0341C"/>
    <w:rsid w:val="00E25411"/>
    <w:rsid w:val="00E35E25"/>
    <w:rsid w:val="00E367A8"/>
    <w:rsid w:val="00EA2459"/>
    <w:rsid w:val="00F43575"/>
    <w:rsid w:val="00FA4DBF"/>
    <w:rsid w:val="00FC3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B54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83D3C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/>
      <w:b/>
      <w:bCs/>
      <w:sz w:val="40"/>
      <w:szCs w:val="20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83D3C"/>
    <w:rPr>
      <w:rFonts w:ascii="Times New Roman" w:hAnsi="Times New Roman" w:cs="Times New Roman"/>
      <w:b/>
      <w:bCs/>
      <w:sz w:val="20"/>
      <w:szCs w:val="20"/>
      <w:lang w:eastAsia="cs-CZ"/>
    </w:rPr>
  </w:style>
  <w:style w:type="table" w:styleId="TableGrid">
    <w:name w:val="Table Grid"/>
    <w:basedOn w:val="TableNormal"/>
    <w:uiPriority w:val="99"/>
    <w:rsid w:val="00362B3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10B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25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541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34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34E6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34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34E6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659</Words>
  <Characters>3893</Characters>
  <Application>Microsoft Office Outlook</Application>
  <DocSecurity>0</DocSecurity>
  <Lines>0</Lines>
  <Paragraphs>0</Paragraphs>
  <ScaleCrop>false</ScaleCrop>
  <Company>ZŠ Moravský Krumlov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Leona Zejdová</dc:creator>
  <cp:keywords/>
  <dc:description/>
  <cp:lastModifiedBy>DUM</cp:lastModifiedBy>
  <cp:revision>2</cp:revision>
  <dcterms:created xsi:type="dcterms:W3CDTF">2013-05-06T13:18:00Z</dcterms:created>
  <dcterms:modified xsi:type="dcterms:W3CDTF">2013-05-06T13:18:00Z</dcterms:modified>
</cp:coreProperties>
</file>