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4C" w:rsidRDefault="005D4A78" w:rsidP="0090244C">
      <w:pPr>
        <w:rPr>
          <w:noProof/>
          <w:lang w:eastAsia="cs-CZ"/>
        </w:rPr>
      </w:pPr>
      <w:bookmarkStart w:id="0" w:name="_Toc276150669"/>
      <w:bookmarkStart w:id="1" w:name="_Toc276152000"/>
      <w:bookmarkStart w:id="2" w:name="_Toc276152372"/>
      <w:r>
        <w:rPr>
          <w:noProof/>
        </w:rPr>
        <w:pict>
          <v:shape id="Obrázek 0" o:spid="_x0000_s1064" type="#_x0000_t75" alt="logo EU.JPG" style="position:absolute;margin-left:-.15pt;margin-top:-6.7pt;width:453.75pt;height:66.75pt;z-index:22;visibility:visible">
            <v:imagedata r:id="rId8" o:title="logo EU"/>
            <w10:wrap type="square"/>
          </v:shape>
        </w:pict>
      </w:r>
    </w:p>
    <w:p w:rsidR="0090244C" w:rsidRDefault="0090244C" w:rsidP="0090244C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90244C" w:rsidRDefault="0090244C" w:rsidP="009024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90244C" w:rsidRDefault="005D4A78" w:rsidP="009024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obrázek 5" o:spid="_x0000_s1027" type="#_x0000_t75" style="position:absolute;left:0;text-align:left;margin-left:142pt;margin-top:22.8pt;width:169.5pt;height:61.5pt;z-index:1;visibility:visible">
            <v:imagedata r:id="rId9" o:title=""/>
            <w10:wrap type="square"/>
          </v:shape>
        </w:pict>
      </w:r>
    </w:p>
    <w:p w:rsidR="0090244C" w:rsidRDefault="0090244C" w:rsidP="0090244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1414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90244C" w:rsidRPr="00E30B8D" w:rsidTr="00936B5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90244C" w:rsidRPr="00936B51" w:rsidRDefault="0090244C" w:rsidP="00936B51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 w:rsidRPr="00936B51">
              <w:rPr>
                <w:rFonts w:eastAsia="Times New Roman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90244C" w:rsidRPr="00E30B8D" w:rsidTr="00936B5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90244C" w:rsidRPr="00936B51" w:rsidRDefault="0090244C" w:rsidP="00936B5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90244C" w:rsidRPr="00E30B8D" w:rsidTr="00936B5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90244C" w:rsidRPr="00936B51" w:rsidRDefault="0090244C" w:rsidP="00936B5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VY_32_INOVACE_10</w:t>
            </w:r>
            <w:r w:rsidR="008B349D"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A</w:t>
            </w:r>
            <w:r w:rsidR="00F661C7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_2</w:t>
            </w:r>
            <w:r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_FYZIKÁLNÍ VELIČINY</w:t>
            </w:r>
            <w:r w:rsidR="008B349D"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 </w:t>
            </w:r>
            <w:r w:rsidR="00F661C7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–</w:t>
            </w:r>
            <w:r w:rsidR="008B349D"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 ÚVOD</w:t>
            </w:r>
            <w:r w:rsidR="00F661C7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 – PRACOVNÍ LIST</w:t>
            </w:r>
          </w:p>
        </w:tc>
      </w:tr>
      <w:tr w:rsidR="0090244C" w:rsidRPr="00E30B8D" w:rsidTr="00936B5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90244C" w:rsidRPr="00936B51" w:rsidRDefault="0090244C" w:rsidP="00936B5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28"/>
                <w:szCs w:val="28"/>
                <w:lang w:eastAsia="cs-CZ"/>
              </w:rPr>
            </w:pPr>
            <w:r w:rsidRPr="00936B51">
              <w:rPr>
                <w:rFonts w:asciiTheme="minorHAnsi" w:eastAsia="Times New Roman" w:hAnsiTheme="minorHAnsi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90244C" w:rsidRPr="00E30B8D" w:rsidTr="00936B5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90244C" w:rsidRPr="00936B51" w:rsidRDefault="0090244C" w:rsidP="00936B51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VM ověřen dne </w:t>
            </w:r>
            <w:r w:rsidR="0081688A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20</w:t>
            </w:r>
            <w:r w:rsidR="00970A97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. 3. 2013</w:t>
            </w:r>
          </w:p>
        </w:tc>
      </w:tr>
      <w:tr w:rsidR="0090244C" w:rsidRPr="00E30B8D" w:rsidTr="00936B51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90244C" w:rsidRPr="00EE6500" w:rsidRDefault="008B349D" w:rsidP="00936B51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EE6500">
              <w:rPr>
                <w:rFonts w:asciiTheme="minorHAnsi" w:eastAsia="Times New Roman" w:hAnsiTheme="minorHAnsi" w:cs="Arial"/>
                <w:b/>
                <w:bCs/>
                <w:sz w:val="28"/>
                <w:szCs w:val="28"/>
              </w:rPr>
              <w:t>CZ.1.07/1.4.00/21.3215</w:t>
            </w:r>
          </w:p>
        </w:tc>
      </w:tr>
      <w:tr w:rsidR="0090244C" w:rsidRPr="0012396D" w:rsidTr="00936B51">
        <w:trPr>
          <w:trHeight w:val="492"/>
        </w:trPr>
        <w:tc>
          <w:tcPr>
            <w:tcW w:w="1894" w:type="dxa"/>
            <w:shd w:val="clear" w:color="auto" w:fill="92D050"/>
          </w:tcPr>
          <w:p w:rsidR="0090244C" w:rsidRPr="00E30B8D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90244C" w:rsidRPr="005C6CCE" w:rsidRDefault="0090244C" w:rsidP="00936B5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  <w:hideMark/>
          </w:tcPr>
          <w:p w:rsidR="000842B3" w:rsidRDefault="000842B3" w:rsidP="000842B3">
            <w:pPr>
              <w:spacing w:after="0" w:line="240" w:lineRule="auto"/>
              <w:jc w:val="both"/>
            </w:pPr>
            <w:r w:rsidRPr="00936B51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DUM je určen k procvičení učiva.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Žáci si vyzkouší, zda dokážou mezi vlastnostmi vybrat právě fyzikální veličiny, prokážou znalost písmenného označení veličin a přiřazení správných jednotek a zápis fyzikální veličiny.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DUM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se dá užít v závěru výkladové hodiny k procvičení probrané látky, či jako kontrolní test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nebo jako domácí úkol. </w:t>
            </w:r>
            <w:r w:rsidRPr="006A5E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Může být použit v písemné</w:t>
            </w:r>
            <w:r w:rsidRPr="006A5E70">
              <w:rPr>
                <w:sz w:val="28"/>
                <w:szCs w:val="28"/>
              </w:rPr>
              <w:t xml:space="preserve"> podobě nebo promítnut na interaktivní tabuli a v rámci</w:t>
            </w:r>
            <w:r>
              <w:rPr>
                <w:sz w:val="28"/>
                <w:szCs w:val="28"/>
              </w:rPr>
              <w:t xml:space="preserve"> společného opakování </w:t>
            </w:r>
            <w:r w:rsidRPr="006A5E70">
              <w:rPr>
                <w:sz w:val="28"/>
                <w:szCs w:val="28"/>
              </w:rPr>
              <w:t xml:space="preserve">mohou žáci </w:t>
            </w:r>
            <w:r>
              <w:rPr>
                <w:sz w:val="28"/>
                <w:szCs w:val="28"/>
              </w:rPr>
              <w:t>doplňovat správné odpovědi a ústně zdůvodňovat svůj závěr. Materiál tvoří pracovní list a řešení uvedené na druhé straně</w:t>
            </w:r>
            <w:r w:rsidRPr="006A5E70">
              <w:rPr>
                <w:sz w:val="28"/>
                <w:szCs w:val="28"/>
              </w:rPr>
              <w:t>.</w:t>
            </w:r>
            <w:r>
              <w:t xml:space="preserve"> </w:t>
            </w:r>
          </w:p>
          <w:p w:rsidR="0090244C" w:rsidRPr="00936B51" w:rsidRDefault="0090244C" w:rsidP="000842B3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</w:p>
        </w:tc>
      </w:tr>
    </w:tbl>
    <w:p w:rsidR="0090244C" w:rsidRDefault="0090244C" w:rsidP="0090244C">
      <w:pPr>
        <w:jc w:val="center"/>
        <w:rPr>
          <w:rFonts w:ascii="Times New Roman" w:hAnsi="Times New Roman"/>
          <w:sz w:val="28"/>
          <w:szCs w:val="28"/>
        </w:rPr>
      </w:pPr>
    </w:p>
    <w:p w:rsidR="0090244C" w:rsidRDefault="0090244C" w:rsidP="0090244C">
      <w:pPr>
        <w:jc w:val="center"/>
        <w:rPr>
          <w:rFonts w:ascii="Times New Roman" w:hAnsi="Times New Roman"/>
          <w:sz w:val="28"/>
          <w:szCs w:val="28"/>
        </w:rPr>
      </w:pPr>
    </w:p>
    <w:p w:rsidR="0090244C" w:rsidRDefault="0090244C" w:rsidP="0090244C">
      <w:pPr>
        <w:jc w:val="center"/>
        <w:rPr>
          <w:rFonts w:ascii="Times New Roman" w:hAnsi="Times New Roman"/>
          <w:sz w:val="28"/>
          <w:szCs w:val="28"/>
        </w:rPr>
      </w:pPr>
    </w:p>
    <w:p w:rsidR="0090244C" w:rsidRDefault="0090244C" w:rsidP="00F661C7">
      <w:pPr>
        <w:rPr>
          <w:rFonts w:ascii="Times New Roman" w:hAnsi="Times New Roman"/>
          <w:sz w:val="28"/>
          <w:szCs w:val="28"/>
        </w:rPr>
      </w:pPr>
    </w:p>
    <w:p w:rsidR="0090244C" w:rsidRPr="00A90FC6" w:rsidRDefault="0090244C" w:rsidP="0090244C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>
        <w:rPr>
          <w:rFonts w:ascii="Arial" w:hAnsi="Arial" w:cs="Arial"/>
          <w:caps/>
          <w:color w:val="auto"/>
          <w:spacing w:val="40"/>
          <w:sz w:val="28"/>
          <w:u w:val="single"/>
        </w:rPr>
        <w:t>- ÚVOD</w:t>
      </w:r>
    </w:p>
    <w:p w:rsidR="0090244C" w:rsidRPr="00A90FC6" w:rsidRDefault="0090244C" w:rsidP="0090244C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90244C" w:rsidRPr="00A90FC6" w:rsidRDefault="0090244C" w:rsidP="0090244C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2D48BE" w:rsidRPr="00DD432F" w:rsidRDefault="002D48BE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91073" w:rsidRPr="00A90FC6" w:rsidRDefault="004B6789" w:rsidP="00891073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Jaké vlastnosti nazýváme fyzikálními veličinami?</w:t>
      </w:r>
    </w:p>
    <w:p w:rsidR="00891073" w:rsidRPr="00A90FC6" w:rsidRDefault="00891073" w:rsidP="00891073">
      <w:pPr>
        <w:pStyle w:val="Odstavecseseznamem"/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______________________________________________</w:t>
      </w:r>
      <w:r w:rsidR="00A90FC6">
        <w:rPr>
          <w:rFonts w:ascii="Arial" w:hAnsi="Arial" w:cs="Arial"/>
          <w:sz w:val="24"/>
          <w:szCs w:val="24"/>
        </w:rPr>
        <w:t>______________</w:t>
      </w:r>
      <w:r w:rsidR="0081688A">
        <w:rPr>
          <w:rFonts w:ascii="Arial" w:hAnsi="Arial" w:cs="Arial"/>
          <w:sz w:val="24"/>
          <w:szCs w:val="24"/>
        </w:rPr>
        <w:t>_</w:t>
      </w:r>
      <w:r w:rsidR="00A90FC6">
        <w:rPr>
          <w:rFonts w:ascii="Arial" w:hAnsi="Arial" w:cs="Arial"/>
          <w:sz w:val="24"/>
          <w:szCs w:val="24"/>
        </w:rPr>
        <w:t>___</w:t>
      </w:r>
    </w:p>
    <w:p w:rsidR="00985D57" w:rsidRPr="00DD432F" w:rsidRDefault="00985D57" w:rsidP="00891073">
      <w:pPr>
        <w:pStyle w:val="Odstavecseseznamem"/>
        <w:spacing w:after="0" w:line="360" w:lineRule="auto"/>
        <w:ind w:left="426" w:right="-2"/>
        <w:rPr>
          <w:rFonts w:ascii="Arial" w:hAnsi="Arial" w:cs="Arial"/>
          <w:sz w:val="16"/>
          <w:szCs w:val="16"/>
        </w:rPr>
      </w:pPr>
    </w:p>
    <w:p w:rsidR="004B6789" w:rsidRPr="00A90FC6" w:rsidRDefault="004B6789" w:rsidP="004B6789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Podtrhni pouze slova, která představují fyzikální veličiny:</w:t>
      </w:r>
    </w:p>
    <w:p w:rsidR="004B6789" w:rsidRPr="00A90FC6" w:rsidRDefault="00A90FC6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4B6789" w:rsidRPr="00A90FC6">
        <w:rPr>
          <w:rFonts w:ascii="Arial" w:hAnsi="Arial" w:cs="Arial"/>
          <w:sz w:val="24"/>
          <w:szCs w:val="24"/>
        </w:rPr>
        <w:t>íla, Brownův pohyb, délka, neutron, teplota, barva, metr, stupeň Celsia, obsah,</w:t>
      </w:r>
      <w:r>
        <w:rPr>
          <w:rFonts w:ascii="Arial" w:hAnsi="Arial" w:cs="Arial"/>
          <w:sz w:val="24"/>
          <w:szCs w:val="24"/>
        </w:rPr>
        <w:t xml:space="preserve"> </w:t>
      </w:r>
      <w:r w:rsidR="004B6789" w:rsidRPr="00A90FC6">
        <w:rPr>
          <w:rFonts w:ascii="Arial" w:hAnsi="Arial" w:cs="Arial"/>
          <w:sz w:val="24"/>
          <w:szCs w:val="24"/>
        </w:rPr>
        <w:t>objem, newton, hmotnost, difúze, mráz, kilogram, siloměr, tachometr, chuť,</w:t>
      </w:r>
      <w:r w:rsidRPr="00A90FC6">
        <w:rPr>
          <w:rFonts w:ascii="Arial" w:hAnsi="Arial" w:cs="Arial"/>
          <w:sz w:val="24"/>
          <w:szCs w:val="24"/>
        </w:rPr>
        <w:t xml:space="preserve"> čas</w:t>
      </w:r>
      <w:r>
        <w:rPr>
          <w:rFonts w:ascii="Arial" w:hAnsi="Arial" w:cs="Arial"/>
          <w:sz w:val="24"/>
          <w:szCs w:val="24"/>
        </w:rPr>
        <w:t>,</w:t>
      </w:r>
      <w:r w:rsidR="004B6789" w:rsidRPr="00A90FC6">
        <w:rPr>
          <w:rFonts w:ascii="Arial" w:hAnsi="Arial" w:cs="Arial"/>
          <w:sz w:val="24"/>
          <w:szCs w:val="24"/>
        </w:rPr>
        <w:t xml:space="preserve"> hebkost</w:t>
      </w:r>
    </w:p>
    <w:p w:rsidR="00891073" w:rsidRPr="00DD432F" w:rsidRDefault="00891073" w:rsidP="00891073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891073" w:rsidRPr="00A90FC6" w:rsidRDefault="00891073" w:rsidP="00891073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 xml:space="preserve">Fyzikální veličinu </w:t>
      </w:r>
      <w:r w:rsidR="004B6789" w:rsidRPr="00A90FC6">
        <w:rPr>
          <w:rFonts w:ascii="Arial" w:hAnsi="Arial" w:cs="Arial"/>
          <w:sz w:val="24"/>
          <w:szCs w:val="24"/>
        </w:rPr>
        <w:t>musíme správně zapsat. Zapiš správně fyzikálně.</w:t>
      </w:r>
    </w:p>
    <w:p w:rsidR="004B6789" w:rsidRPr="00A90FC6" w:rsidRDefault="004B6789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Petr mě</w:t>
      </w:r>
      <w:r w:rsidR="00A90FC6">
        <w:rPr>
          <w:rFonts w:ascii="Arial" w:hAnsi="Arial" w:cs="Arial"/>
          <w:sz w:val="24"/>
          <w:szCs w:val="24"/>
        </w:rPr>
        <w:t xml:space="preserve">l teplotu 36,8 stupňů Celsia.  </w:t>
      </w:r>
      <w:r w:rsidRPr="00A90FC6">
        <w:rPr>
          <w:rFonts w:ascii="Arial" w:hAnsi="Arial" w:cs="Arial"/>
          <w:sz w:val="24"/>
          <w:szCs w:val="24"/>
        </w:rPr>
        <w:t>___</w:t>
      </w:r>
      <w:r w:rsidR="00A90FC6">
        <w:rPr>
          <w:rFonts w:ascii="Arial" w:hAnsi="Arial" w:cs="Arial"/>
          <w:sz w:val="24"/>
          <w:szCs w:val="24"/>
        </w:rPr>
        <w:t>________________________</w:t>
      </w:r>
      <w:r w:rsidR="0081688A">
        <w:rPr>
          <w:rFonts w:ascii="Arial" w:hAnsi="Arial" w:cs="Arial"/>
          <w:sz w:val="24"/>
          <w:szCs w:val="24"/>
        </w:rPr>
        <w:t>__</w:t>
      </w:r>
      <w:r w:rsidR="00A90FC6">
        <w:rPr>
          <w:rFonts w:ascii="Arial" w:hAnsi="Arial" w:cs="Arial"/>
          <w:sz w:val="24"/>
          <w:szCs w:val="24"/>
        </w:rPr>
        <w:t>__</w:t>
      </w:r>
      <w:r w:rsidR="008923A0">
        <w:rPr>
          <w:rFonts w:ascii="Arial" w:hAnsi="Arial" w:cs="Arial"/>
          <w:sz w:val="24"/>
          <w:szCs w:val="24"/>
        </w:rPr>
        <w:t>_</w:t>
      </w:r>
      <w:r w:rsidR="00A90FC6">
        <w:rPr>
          <w:rFonts w:ascii="Arial" w:hAnsi="Arial" w:cs="Arial"/>
          <w:sz w:val="24"/>
          <w:szCs w:val="24"/>
        </w:rPr>
        <w:t>___</w:t>
      </w:r>
    </w:p>
    <w:p w:rsidR="004B6789" w:rsidRPr="00A90FC6" w:rsidRDefault="004B6789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 xml:space="preserve">Když jsem se narodil, vážil jsem 3 985 gramů. </w:t>
      </w:r>
      <w:r w:rsidR="00A90FC6">
        <w:rPr>
          <w:rFonts w:ascii="Arial" w:hAnsi="Arial" w:cs="Arial"/>
          <w:sz w:val="24"/>
          <w:szCs w:val="24"/>
        </w:rPr>
        <w:t xml:space="preserve"> ___________________</w:t>
      </w:r>
      <w:r w:rsidR="008923A0">
        <w:rPr>
          <w:rFonts w:ascii="Arial" w:hAnsi="Arial" w:cs="Arial"/>
          <w:sz w:val="24"/>
          <w:szCs w:val="24"/>
        </w:rPr>
        <w:t>_</w:t>
      </w:r>
      <w:r w:rsidR="00A90FC6">
        <w:rPr>
          <w:rFonts w:ascii="Arial" w:hAnsi="Arial" w:cs="Arial"/>
          <w:sz w:val="24"/>
          <w:szCs w:val="24"/>
        </w:rPr>
        <w:t>____</w:t>
      </w:r>
      <w:r w:rsidR="0081688A">
        <w:rPr>
          <w:rFonts w:ascii="Arial" w:hAnsi="Arial" w:cs="Arial"/>
          <w:sz w:val="24"/>
          <w:szCs w:val="24"/>
        </w:rPr>
        <w:t>__</w:t>
      </w:r>
      <w:r w:rsidR="00A90FC6">
        <w:rPr>
          <w:rFonts w:ascii="Arial" w:hAnsi="Arial" w:cs="Arial"/>
          <w:sz w:val="24"/>
          <w:szCs w:val="24"/>
        </w:rPr>
        <w:t>_</w:t>
      </w:r>
    </w:p>
    <w:p w:rsidR="004B6789" w:rsidRPr="00A90FC6" w:rsidRDefault="004B6789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Vyučování začíná v 8 hodin.  ________________________________</w:t>
      </w:r>
      <w:r w:rsidR="008923A0">
        <w:rPr>
          <w:rFonts w:ascii="Arial" w:hAnsi="Arial" w:cs="Arial"/>
          <w:sz w:val="24"/>
          <w:szCs w:val="24"/>
        </w:rPr>
        <w:t>_</w:t>
      </w:r>
      <w:r w:rsidRPr="00A90FC6">
        <w:rPr>
          <w:rFonts w:ascii="Arial" w:hAnsi="Arial" w:cs="Arial"/>
          <w:sz w:val="24"/>
          <w:szCs w:val="24"/>
        </w:rPr>
        <w:t>___</w:t>
      </w:r>
      <w:r w:rsidR="0081688A">
        <w:rPr>
          <w:rFonts w:ascii="Arial" w:hAnsi="Arial" w:cs="Arial"/>
          <w:sz w:val="24"/>
          <w:szCs w:val="24"/>
        </w:rPr>
        <w:t>__</w:t>
      </w:r>
      <w:r w:rsidRPr="00A90FC6">
        <w:rPr>
          <w:rFonts w:ascii="Arial" w:hAnsi="Arial" w:cs="Arial"/>
          <w:sz w:val="24"/>
          <w:szCs w:val="24"/>
        </w:rPr>
        <w:t>___</w:t>
      </w:r>
    </w:p>
    <w:p w:rsidR="00891073" w:rsidRPr="00A90FC6" w:rsidRDefault="004B6789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 xml:space="preserve">Jeřáb zdvihal břemeno silou </w:t>
      </w:r>
      <w:r w:rsidR="00985D57" w:rsidRPr="00A90FC6">
        <w:rPr>
          <w:rFonts w:ascii="Arial" w:hAnsi="Arial" w:cs="Arial"/>
          <w:sz w:val="24"/>
          <w:szCs w:val="24"/>
        </w:rPr>
        <w:t xml:space="preserve">2500 newtonů.  </w:t>
      </w:r>
      <w:r w:rsidR="00A90FC6">
        <w:rPr>
          <w:rFonts w:ascii="Arial" w:hAnsi="Arial" w:cs="Arial"/>
          <w:sz w:val="24"/>
          <w:szCs w:val="24"/>
        </w:rPr>
        <w:t>______________________</w:t>
      </w:r>
      <w:r w:rsidR="0081688A">
        <w:rPr>
          <w:rFonts w:ascii="Arial" w:hAnsi="Arial" w:cs="Arial"/>
          <w:sz w:val="24"/>
          <w:szCs w:val="24"/>
        </w:rPr>
        <w:t>__</w:t>
      </w:r>
      <w:r w:rsidR="00A90FC6">
        <w:rPr>
          <w:rFonts w:ascii="Arial" w:hAnsi="Arial" w:cs="Arial"/>
          <w:sz w:val="24"/>
          <w:szCs w:val="24"/>
        </w:rPr>
        <w:t>_</w:t>
      </w:r>
      <w:r w:rsidR="008923A0">
        <w:rPr>
          <w:rFonts w:ascii="Arial" w:hAnsi="Arial" w:cs="Arial"/>
          <w:sz w:val="24"/>
          <w:szCs w:val="24"/>
        </w:rPr>
        <w:t>_</w:t>
      </w:r>
      <w:r w:rsidR="00A90FC6">
        <w:rPr>
          <w:rFonts w:ascii="Arial" w:hAnsi="Arial" w:cs="Arial"/>
          <w:sz w:val="24"/>
          <w:szCs w:val="24"/>
        </w:rPr>
        <w:t>___</w:t>
      </w:r>
    </w:p>
    <w:p w:rsidR="00891073" w:rsidRPr="00DD432F" w:rsidRDefault="00891073" w:rsidP="00891073">
      <w:pPr>
        <w:spacing w:after="0" w:line="360" w:lineRule="auto"/>
        <w:ind w:left="709"/>
        <w:rPr>
          <w:rFonts w:ascii="Arial" w:hAnsi="Arial" w:cs="Arial"/>
          <w:sz w:val="16"/>
          <w:szCs w:val="16"/>
        </w:rPr>
      </w:pPr>
    </w:p>
    <w:p w:rsidR="00985D57" w:rsidRPr="00A90FC6" w:rsidRDefault="00985D57" w:rsidP="00A90FC6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 xml:space="preserve">Od roku 1960 platí mezinárodní </w:t>
      </w:r>
      <w:r w:rsidR="00A90FC6" w:rsidRPr="00A90FC6">
        <w:rPr>
          <w:rFonts w:ascii="Arial" w:hAnsi="Arial" w:cs="Arial"/>
          <w:sz w:val="24"/>
          <w:szCs w:val="24"/>
        </w:rPr>
        <w:t xml:space="preserve">měrová </w:t>
      </w:r>
      <w:r w:rsidRPr="00A90FC6">
        <w:rPr>
          <w:rFonts w:ascii="Arial" w:hAnsi="Arial" w:cs="Arial"/>
          <w:sz w:val="24"/>
          <w:szCs w:val="24"/>
        </w:rPr>
        <w:t>soustava jednotek</w:t>
      </w:r>
      <w:r w:rsidR="0037503D">
        <w:rPr>
          <w:rFonts w:ascii="Arial" w:hAnsi="Arial" w:cs="Arial"/>
          <w:sz w:val="24"/>
          <w:szCs w:val="24"/>
        </w:rPr>
        <w:t xml:space="preserve"> SI</w:t>
      </w:r>
      <w:r w:rsidRPr="00A90FC6">
        <w:rPr>
          <w:rFonts w:ascii="Arial" w:hAnsi="Arial" w:cs="Arial"/>
          <w:sz w:val="24"/>
          <w:szCs w:val="24"/>
        </w:rPr>
        <w:t>. Vyjmenuj alespoň čtyři základní</w:t>
      </w:r>
      <w:r w:rsidR="00A90FC6" w:rsidRPr="00A90FC6">
        <w:rPr>
          <w:rFonts w:ascii="Arial" w:hAnsi="Arial" w:cs="Arial"/>
          <w:sz w:val="24"/>
          <w:szCs w:val="24"/>
        </w:rPr>
        <w:t xml:space="preserve"> </w:t>
      </w:r>
      <w:r w:rsidRPr="00A90FC6">
        <w:rPr>
          <w:rFonts w:ascii="Arial" w:hAnsi="Arial" w:cs="Arial"/>
          <w:sz w:val="24"/>
          <w:szCs w:val="24"/>
        </w:rPr>
        <w:t>_______________________</w:t>
      </w:r>
      <w:r w:rsidR="00A90FC6">
        <w:rPr>
          <w:rFonts w:ascii="Arial" w:hAnsi="Arial" w:cs="Arial"/>
          <w:sz w:val="24"/>
          <w:szCs w:val="24"/>
        </w:rPr>
        <w:t>______________________________</w:t>
      </w:r>
    </w:p>
    <w:p w:rsidR="00985D57" w:rsidRPr="00A90FC6" w:rsidRDefault="00985D57" w:rsidP="00985D5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</w:p>
    <w:p w:rsidR="00891073" w:rsidRPr="00A90FC6" w:rsidRDefault="00985D57" w:rsidP="00891073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Do tabulky d</w:t>
      </w:r>
      <w:r w:rsidR="00891073" w:rsidRPr="00A90FC6">
        <w:rPr>
          <w:rFonts w:ascii="Arial" w:hAnsi="Arial" w:cs="Arial"/>
          <w:sz w:val="24"/>
          <w:szCs w:val="24"/>
        </w:rPr>
        <w:t>op</w:t>
      </w:r>
      <w:r w:rsidR="004B6789" w:rsidRPr="00A90FC6">
        <w:rPr>
          <w:rFonts w:ascii="Arial" w:hAnsi="Arial" w:cs="Arial"/>
          <w:sz w:val="24"/>
          <w:szCs w:val="24"/>
        </w:rPr>
        <w:t xml:space="preserve">lň </w:t>
      </w:r>
      <w:r w:rsidRPr="00A90FC6">
        <w:rPr>
          <w:rFonts w:ascii="Arial" w:hAnsi="Arial" w:cs="Arial"/>
          <w:sz w:val="24"/>
          <w:szCs w:val="24"/>
        </w:rPr>
        <w:t>k písmennému označení veličin jejich název a značku jednotky</w:t>
      </w:r>
      <w:r w:rsidR="00891073" w:rsidRPr="00A90FC6">
        <w:rPr>
          <w:rFonts w:ascii="Arial" w:hAnsi="Arial" w:cs="Arial"/>
          <w:sz w:val="24"/>
          <w:szCs w:val="24"/>
        </w:rPr>
        <w:t>.</w:t>
      </w:r>
    </w:p>
    <w:tbl>
      <w:tblPr>
        <w:tblW w:w="7511" w:type="dxa"/>
        <w:tblInd w:w="53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449"/>
        <w:gridCol w:w="1417"/>
        <w:gridCol w:w="1418"/>
        <w:gridCol w:w="1385"/>
      </w:tblGrid>
      <w:tr w:rsidR="00985D57" w:rsidRPr="00A90FC6" w:rsidTr="00A90FC6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985D57" w:rsidRPr="00A90FC6" w:rsidRDefault="00985D57" w:rsidP="0089107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Název veličiny</w:t>
            </w:r>
          </w:p>
        </w:tc>
        <w:tc>
          <w:tcPr>
            <w:tcW w:w="1449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85D57" w:rsidRPr="00A90FC6" w:rsidTr="00A90FC6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985D57" w:rsidRPr="00A90FC6" w:rsidRDefault="00985D57" w:rsidP="0089107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Označení veličiny</w:t>
            </w:r>
          </w:p>
        </w:tc>
        <w:tc>
          <w:tcPr>
            <w:tcW w:w="1449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1417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1418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1385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m</w:t>
            </w:r>
          </w:p>
        </w:tc>
      </w:tr>
      <w:tr w:rsidR="00985D57" w:rsidRPr="00A90FC6" w:rsidTr="00A90FC6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985D57" w:rsidRPr="00A90FC6" w:rsidRDefault="00985D57" w:rsidP="00891073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 xml:space="preserve">Zn. zákl. </w:t>
            </w:r>
            <w:proofErr w:type="gramStart"/>
            <w:r w:rsidRPr="00A90FC6">
              <w:rPr>
                <w:rFonts w:ascii="Arial" w:hAnsi="Arial" w:cs="Arial"/>
                <w:b/>
                <w:sz w:val="24"/>
                <w:szCs w:val="24"/>
              </w:rPr>
              <w:t>jednotky</w:t>
            </w:r>
            <w:proofErr w:type="gramEnd"/>
          </w:p>
        </w:tc>
        <w:tc>
          <w:tcPr>
            <w:tcW w:w="1449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5" w:type="dxa"/>
            <w:vAlign w:val="center"/>
          </w:tcPr>
          <w:p w:rsidR="00985D57" w:rsidRPr="00A90FC6" w:rsidRDefault="00985D57" w:rsidP="008910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1073" w:rsidRPr="00DD432F" w:rsidRDefault="00891073" w:rsidP="00891073">
      <w:pPr>
        <w:spacing w:after="0"/>
        <w:ind w:left="360" w:right="-2"/>
        <w:rPr>
          <w:rFonts w:ascii="Arial" w:hAnsi="Arial" w:cs="Arial"/>
          <w:sz w:val="16"/>
          <w:szCs w:val="16"/>
        </w:rPr>
      </w:pPr>
    </w:p>
    <w:p w:rsidR="00D363E3" w:rsidRDefault="005D4A78" w:rsidP="00D363E3">
      <w:pPr>
        <w:numPr>
          <w:ilvl w:val="0"/>
          <w:numId w:val="15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 w:rsidRPr="005D4A78">
        <w:rPr>
          <w:noProof/>
          <w:lang w:eastAsia="cs-CZ"/>
        </w:rPr>
        <w:pict>
          <v:shape id="_x0000_s1036" type="#_x0000_t75" style="position:absolute;left:0;text-align:left;margin-left:435.25pt;margin-top:7.25pt;width:43.45pt;height:188.2pt;z-index:4" wrapcoords="-372 0 -372 21514 21600 21514 21600 0 -372 0">
            <v:imagedata r:id="rId10" o:title=""/>
          </v:shape>
        </w:pict>
      </w:r>
      <w:r w:rsidR="00A90FC6" w:rsidRPr="00A90FC6">
        <w:rPr>
          <w:rFonts w:ascii="Arial" w:hAnsi="Arial" w:cs="Arial"/>
          <w:sz w:val="24"/>
          <w:szCs w:val="24"/>
        </w:rPr>
        <w:t>Dříve se užívaly jiné jednotky než teď. Dokážeš alespoň čtyři vyjmenova</w:t>
      </w:r>
      <w:r w:rsidR="00A90FC6">
        <w:rPr>
          <w:rFonts w:ascii="Arial" w:hAnsi="Arial" w:cs="Arial"/>
          <w:sz w:val="24"/>
          <w:szCs w:val="24"/>
        </w:rPr>
        <w:t>t</w:t>
      </w:r>
      <w:r w:rsidR="00DD432F">
        <w:rPr>
          <w:rFonts w:ascii="Arial" w:hAnsi="Arial" w:cs="Arial"/>
          <w:sz w:val="24"/>
          <w:szCs w:val="24"/>
        </w:rPr>
        <w:t>.</w:t>
      </w:r>
    </w:p>
    <w:p w:rsidR="00DD432F" w:rsidRPr="00DD432F" w:rsidRDefault="00DD432F" w:rsidP="00DD432F">
      <w:pPr>
        <w:spacing w:after="0"/>
        <w:ind w:left="426" w:right="-2"/>
        <w:rPr>
          <w:rFonts w:ascii="Arial" w:hAnsi="Arial" w:cs="Arial"/>
          <w:sz w:val="24"/>
          <w:szCs w:val="24"/>
        </w:rPr>
      </w:pPr>
    </w:p>
    <w:p w:rsidR="00D363E3" w:rsidRPr="00A90FC6" w:rsidRDefault="00D363E3" w:rsidP="00D363E3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A90FC6">
        <w:rPr>
          <w:rFonts w:ascii="Arial" w:hAnsi="Arial" w:cs="Arial"/>
          <w:sz w:val="24"/>
          <w:szCs w:val="24"/>
        </w:rPr>
        <w:t>____________________________________</w:t>
      </w:r>
      <w:r w:rsidR="00DD432F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___________</w:t>
      </w:r>
    </w:p>
    <w:p w:rsidR="00D363E3" w:rsidRDefault="00D363E3" w:rsidP="00D363E3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D363E3" w:rsidRDefault="00DD432F" w:rsidP="00A90FC6">
      <w:pPr>
        <w:numPr>
          <w:ilvl w:val="0"/>
          <w:numId w:val="15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nazývají měřidla na obrázku a kterou veličinu jimi měříme? </w:t>
      </w:r>
    </w:p>
    <w:p w:rsidR="00891073" w:rsidRDefault="005D4A78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5D4A78">
        <w:rPr>
          <w:noProof/>
        </w:rPr>
        <w:pict>
          <v:shape id="main" o:spid="_x0000_s1034" type="#_x0000_t75" alt="Metr svinovací s laserem 7,5 m" style="position:absolute;left:0;text-align:left;margin-left:193pt;margin-top:9.35pt;width:124.5pt;height:84.6pt;z-index:3">
            <v:imagedata r:id="rId11" o:title="8821002_010_psd"/>
            <w10:wrap type="square"/>
          </v:shape>
        </w:pict>
      </w:r>
      <w:r w:rsidRPr="005D4A78">
        <w:rPr>
          <w:noProof/>
        </w:rPr>
        <w:pict>
          <v:shape id="_x0000_s1037" type="#_x0000_t75" style="position:absolute;left:0;text-align:left;margin-left:-.7pt;margin-top:9.35pt;width:94.45pt;height:141.8pt;z-index:5">
            <v:imagedata r:id="rId12" o:title=""/>
          </v:shape>
        </w:pict>
      </w:r>
    </w:p>
    <w:bookmarkEnd w:id="0"/>
    <w:bookmarkEnd w:id="1"/>
    <w:bookmarkEnd w:id="2"/>
    <w:p w:rsidR="002D48BE" w:rsidRDefault="005D4A78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322.75pt;margin-top:10.65pt;width:106.5pt;height:0;z-index:9" o:connectortype="straight"/>
        </w:pict>
      </w:r>
    </w:p>
    <w:p w:rsidR="005E3EBF" w:rsidRDefault="005D4A78" w:rsidP="001A28F0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32" style="position:absolute;margin-left:71.6pt;margin-top:1.2pt;width:106.5pt;height:0;z-index:6" o:connectortype="straight"/>
        </w:pict>
      </w:r>
    </w:p>
    <w:p w:rsidR="005E3EBF" w:rsidRDefault="005D4A78" w:rsidP="001A28F0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32" style="position:absolute;margin-left:322.75pt;margin-top:5.6pt;width:106.5pt;height:0;z-index:10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32" style="position:absolute;margin-left:71.6pt;margin-top:13.85pt;width:106.5pt;height:0;z-index:7" o:connectortype="straight"/>
        </w:pict>
      </w:r>
    </w:p>
    <w:p w:rsidR="005E3EBF" w:rsidRDefault="005E3EBF" w:rsidP="001A28F0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5E3EBF" w:rsidRDefault="005D4A78" w:rsidP="001A28F0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3" type="#_x0000_t32" style="position:absolute;margin-left:206.3pt;margin-top:46.6pt;width:106.5pt;height:0;z-index:11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32" style="position:absolute;margin-left:206.3pt;margin-top:19.6pt;width:106.5pt;height:0;z-index:8" o:connectortype="straight"/>
        </w:pict>
      </w:r>
    </w:p>
    <w:p w:rsidR="005E3EBF" w:rsidRPr="005E3EBF" w:rsidRDefault="005E3EBF" w:rsidP="005E3EBF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5E3EBF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ÚVOD- ŘEŠENÍ</w:t>
      </w:r>
    </w:p>
    <w:p w:rsidR="005E3EBF" w:rsidRPr="00A90FC6" w:rsidRDefault="005E3EBF" w:rsidP="005E3EBF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5E3EBF" w:rsidRPr="00A90FC6" w:rsidRDefault="005E3EBF" w:rsidP="005E3EBF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5E3EBF" w:rsidRPr="00DD432F" w:rsidRDefault="005E3EBF" w:rsidP="005E3EBF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5E3EBF" w:rsidRPr="00A90FC6" w:rsidRDefault="005E3EBF" w:rsidP="005E3EBF">
      <w:pPr>
        <w:pStyle w:val="Odstavecseseznamem"/>
        <w:numPr>
          <w:ilvl w:val="0"/>
          <w:numId w:val="17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Jaké vlastnosti nazýváme fyzikálními veličinami?</w:t>
      </w:r>
    </w:p>
    <w:p w:rsidR="005E3EBF" w:rsidRPr="005E3EBF" w:rsidRDefault="005E3EBF" w:rsidP="005E3EBF">
      <w:pPr>
        <w:pStyle w:val="Odstavecseseznamem"/>
        <w:spacing w:after="0" w:line="360" w:lineRule="auto"/>
        <w:ind w:left="426" w:right="-2"/>
        <w:rPr>
          <w:rFonts w:ascii="Arial" w:hAnsi="Arial" w:cs="Arial"/>
          <w:b/>
          <w:color w:val="FF0000"/>
          <w:sz w:val="24"/>
          <w:szCs w:val="24"/>
        </w:rPr>
      </w:pPr>
      <w:r w:rsidRPr="005E3EBF">
        <w:rPr>
          <w:rFonts w:ascii="Arial" w:hAnsi="Arial" w:cs="Arial"/>
          <w:b/>
          <w:color w:val="FF0000"/>
          <w:sz w:val="24"/>
          <w:szCs w:val="24"/>
        </w:rPr>
        <w:t>Fyzikální veličiny jsou měřitelné vlastnosti.</w:t>
      </w:r>
    </w:p>
    <w:p w:rsidR="005E3EBF" w:rsidRPr="00DD432F" w:rsidRDefault="005E3EBF" w:rsidP="005E3EBF">
      <w:pPr>
        <w:pStyle w:val="Odstavecseseznamem"/>
        <w:spacing w:after="0" w:line="360" w:lineRule="auto"/>
        <w:ind w:left="426" w:right="-2"/>
        <w:rPr>
          <w:rFonts w:ascii="Arial" w:hAnsi="Arial" w:cs="Arial"/>
          <w:sz w:val="16"/>
          <w:szCs w:val="16"/>
        </w:rPr>
      </w:pPr>
    </w:p>
    <w:p w:rsidR="005E3EBF" w:rsidRPr="00A90FC6" w:rsidRDefault="005E3EBF" w:rsidP="005E3EBF">
      <w:pPr>
        <w:pStyle w:val="Odstavecseseznamem"/>
        <w:numPr>
          <w:ilvl w:val="0"/>
          <w:numId w:val="17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Podtrhni pouze slova, která představují fyzikální veličiny:</w:t>
      </w:r>
    </w:p>
    <w:p w:rsidR="005E3EBF" w:rsidRPr="00A90FC6" w:rsidRDefault="005E3EBF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5E3EBF">
        <w:rPr>
          <w:rFonts w:ascii="Arial" w:hAnsi="Arial" w:cs="Arial"/>
          <w:b/>
          <w:color w:val="FF0000"/>
          <w:sz w:val="24"/>
          <w:szCs w:val="24"/>
          <w:u w:val="single"/>
        </w:rPr>
        <w:t>síla</w:t>
      </w:r>
      <w:r w:rsidRPr="00A90FC6">
        <w:rPr>
          <w:rFonts w:ascii="Arial" w:hAnsi="Arial" w:cs="Arial"/>
          <w:sz w:val="24"/>
          <w:szCs w:val="24"/>
        </w:rPr>
        <w:t xml:space="preserve">, Brownův pohyb, </w:t>
      </w:r>
      <w:r w:rsidRPr="005E3EBF">
        <w:rPr>
          <w:rFonts w:ascii="Arial" w:hAnsi="Arial" w:cs="Arial"/>
          <w:b/>
          <w:color w:val="FF0000"/>
          <w:sz w:val="24"/>
          <w:szCs w:val="24"/>
        </w:rPr>
        <w:t>délka</w:t>
      </w:r>
      <w:r w:rsidRPr="00A90FC6">
        <w:rPr>
          <w:rFonts w:ascii="Arial" w:hAnsi="Arial" w:cs="Arial"/>
          <w:sz w:val="24"/>
          <w:szCs w:val="24"/>
        </w:rPr>
        <w:t xml:space="preserve">, neutron, </w:t>
      </w:r>
      <w:r w:rsidRPr="005E3EBF">
        <w:rPr>
          <w:rFonts w:ascii="Arial" w:hAnsi="Arial" w:cs="Arial"/>
          <w:b/>
          <w:color w:val="FF0000"/>
          <w:sz w:val="24"/>
          <w:szCs w:val="24"/>
          <w:u w:val="single"/>
        </w:rPr>
        <w:t>teplota</w:t>
      </w:r>
      <w:r w:rsidRPr="00A90FC6">
        <w:rPr>
          <w:rFonts w:ascii="Arial" w:hAnsi="Arial" w:cs="Arial"/>
          <w:sz w:val="24"/>
          <w:szCs w:val="24"/>
        </w:rPr>
        <w:t xml:space="preserve">, barva, metr, stupeň Celsia, </w:t>
      </w:r>
      <w:r w:rsidRPr="005E3EBF">
        <w:rPr>
          <w:rFonts w:ascii="Arial" w:hAnsi="Arial" w:cs="Arial"/>
          <w:b/>
          <w:color w:val="FF0000"/>
          <w:sz w:val="24"/>
          <w:szCs w:val="24"/>
          <w:u w:val="single"/>
        </w:rPr>
        <w:t>obsah</w:t>
      </w:r>
      <w:r w:rsidRPr="00A90FC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5E3EBF">
        <w:rPr>
          <w:rFonts w:ascii="Arial" w:hAnsi="Arial" w:cs="Arial"/>
          <w:b/>
          <w:color w:val="FF0000"/>
          <w:sz w:val="24"/>
          <w:szCs w:val="24"/>
          <w:u w:val="single"/>
        </w:rPr>
        <w:t>objem</w:t>
      </w:r>
      <w:r w:rsidRPr="00A90FC6">
        <w:rPr>
          <w:rFonts w:ascii="Arial" w:hAnsi="Arial" w:cs="Arial"/>
          <w:sz w:val="24"/>
          <w:szCs w:val="24"/>
        </w:rPr>
        <w:t xml:space="preserve">, newton, </w:t>
      </w:r>
      <w:r w:rsidRPr="005E3EBF">
        <w:rPr>
          <w:rFonts w:ascii="Arial" w:hAnsi="Arial" w:cs="Arial"/>
          <w:b/>
          <w:color w:val="FF0000"/>
          <w:sz w:val="24"/>
          <w:szCs w:val="24"/>
          <w:u w:val="single"/>
        </w:rPr>
        <w:t>hmotnost</w:t>
      </w:r>
      <w:r w:rsidRPr="00A90FC6">
        <w:rPr>
          <w:rFonts w:ascii="Arial" w:hAnsi="Arial" w:cs="Arial"/>
          <w:sz w:val="24"/>
          <w:szCs w:val="24"/>
        </w:rPr>
        <w:t>, difúze, mráz, kilogram, siloměr, tachometr, chuť,</w:t>
      </w:r>
      <w:r w:rsidRPr="005E3EBF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čas</w:t>
      </w:r>
      <w:r>
        <w:rPr>
          <w:rFonts w:ascii="Arial" w:hAnsi="Arial" w:cs="Arial"/>
          <w:sz w:val="24"/>
          <w:szCs w:val="24"/>
        </w:rPr>
        <w:t>,</w:t>
      </w:r>
      <w:r w:rsidRPr="00A90FC6">
        <w:rPr>
          <w:rFonts w:ascii="Arial" w:hAnsi="Arial" w:cs="Arial"/>
          <w:sz w:val="24"/>
          <w:szCs w:val="24"/>
        </w:rPr>
        <w:t xml:space="preserve"> hebkost</w:t>
      </w:r>
    </w:p>
    <w:p w:rsidR="005E3EBF" w:rsidRPr="00DD432F" w:rsidRDefault="005E3EBF" w:rsidP="005E3EBF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5E3EBF" w:rsidRPr="00A90FC6" w:rsidRDefault="005E3EBF" w:rsidP="005E3EBF">
      <w:pPr>
        <w:pStyle w:val="Odstavecseseznamem"/>
        <w:numPr>
          <w:ilvl w:val="0"/>
          <w:numId w:val="17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Fyzikální veličinu musíme správně zapsat. Zapiš správně fyzikálně.</w:t>
      </w:r>
    </w:p>
    <w:p w:rsidR="005E3EBF" w:rsidRPr="005E3EBF" w:rsidRDefault="005E3EBF" w:rsidP="008923A0">
      <w:pPr>
        <w:pStyle w:val="Odstavecseseznamem"/>
        <w:spacing w:after="0" w:line="360" w:lineRule="auto"/>
        <w:ind w:left="426"/>
        <w:rPr>
          <w:rFonts w:ascii="Arial" w:hAnsi="Arial" w:cs="Arial"/>
          <w:b/>
          <w:color w:val="FF0000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Petr mě</w:t>
      </w:r>
      <w:r>
        <w:rPr>
          <w:rFonts w:ascii="Arial" w:hAnsi="Arial" w:cs="Arial"/>
          <w:sz w:val="24"/>
          <w:szCs w:val="24"/>
        </w:rPr>
        <w:t xml:space="preserve">l teplotu 36,8 stupňů Celsia.  </w:t>
      </w:r>
      <w:r w:rsidRPr="005E3EBF">
        <w:rPr>
          <w:rFonts w:ascii="Arial" w:hAnsi="Arial" w:cs="Arial"/>
          <w:b/>
          <w:color w:val="FF0000"/>
          <w:sz w:val="24"/>
          <w:szCs w:val="24"/>
        </w:rPr>
        <w:t>t = 36,8 °C</w:t>
      </w:r>
    </w:p>
    <w:p w:rsidR="005E3EBF" w:rsidRPr="00A90FC6" w:rsidRDefault="005E3EBF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 xml:space="preserve">Když jsem se narodil, vážil jsem 3 985 gramů. 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b/>
          <w:color w:val="FF0000"/>
          <w:sz w:val="24"/>
          <w:szCs w:val="24"/>
        </w:rPr>
        <w:t>m</w:t>
      </w:r>
      <w:r w:rsidRPr="005E3EBF">
        <w:rPr>
          <w:rFonts w:ascii="Arial" w:hAnsi="Arial" w:cs="Arial"/>
          <w:b/>
          <w:color w:val="FF0000"/>
          <w:sz w:val="24"/>
          <w:szCs w:val="24"/>
        </w:rPr>
        <w:t xml:space="preserve"> = 3 985 g</w:t>
      </w:r>
    </w:p>
    <w:p w:rsidR="005E3EBF" w:rsidRPr="00A90FC6" w:rsidRDefault="005E3EBF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Vyu</w:t>
      </w:r>
      <w:r>
        <w:rPr>
          <w:rFonts w:ascii="Arial" w:hAnsi="Arial" w:cs="Arial"/>
          <w:sz w:val="24"/>
          <w:szCs w:val="24"/>
        </w:rPr>
        <w:t xml:space="preserve">čování začíná v 8 hodin.  </w:t>
      </w:r>
      <w:r w:rsidRPr="005E3EBF">
        <w:rPr>
          <w:rFonts w:ascii="Arial" w:hAnsi="Arial" w:cs="Arial"/>
          <w:b/>
          <w:color w:val="FF0000"/>
          <w:sz w:val="24"/>
          <w:szCs w:val="24"/>
        </w:rPr>
        <w:t>t  = 8 h</w:t>
      </w:r>
    </w:p>
    <w:p w:rsidR="005E3EBF" w:rsidRPr="00A90FC6" w:rsidRDefault="005E3EBF" w:rsidP="008923A0">
      <w:pPr>
        <w:pStyle w:val="Odstavecseseznamem"/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 xml:space="preserve">Jeřáb zdvihal břemeno silou 2500 newtonů.  </w:t>
      </w:r>
      <w:r w:rsidRPr="005E3EBF">
        <w:rPr>
          <w:rFonts w:ascii="Arial" w:hAnsi="Arial" w:cs="Arial"/>
          <w:b/>
          <w:color w:val="FF0000"/>
          <w:sz w:val="24"/>
          <w:szCs w:val="24"/>
        </w:rPr>
        <w:t>F = 2 500 N</w:t>
      </w:r>
    </w:p>
    <w:p w:rsidR="005E3EBF" w:rsidRPr="00DD432F" w:rsidRDefault="005E3EBF" w:rsidP="005E3EBF">
      <w:pPr>
        <w:spacing w:after="0" w:line="360" w:lineRule="auto"/>
        <w:ind w:left="709"/>
        <w:rPr>
          <w:rFonts w:ascii="Arial" w:hAnsi="Arial" w:cs="Arial"/>
          <w:sz w:val="16"/>
          <w:szCs w:val="16"/>
        </w:rPr>
      </w:pPr>
    </w:p>
    <w:p w:rsidR="005E3EBF" w:rsidRPr="005E3EBF" w:rsidRDefault="005E3EBF" w:rsidP="005E3EBF">
      <w:pPr>
        <w:pStyle w:val="Odstavecseseznamem"/>
        <w:numPr>
          <w:ilvl w:val="0"/>
          <w:numId w:val="17"/>
        </w:numPr>
        <w:spacing w:after="0" w:line="360" w:lineRule="auto"/>
        <w:ind w:left="426" w:right="-2"/>
        <w:rPr>
          <w:rFonts w:ascii="Arial" w:hAnsi="Arial" w:cs="Arial"/>
          <w:b/>
          <w:color w:val="FF0000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Od roku 1960 platí mezinárodní měrová soustava jednotek</w:t>
      </w:r>
      <w:r>
        <w:rPr>
          <w:rFonts w:ascii="Arial" w:hAnsi="Arial" w:cs="Arial"/>
          <w:sz w:val="24"/>
          <w:szCs w:val="24"/>
        </w:rPr>
        <w:t xml:space="preserve"> SI</w:t>
      </w:r>
      <w:r w:rsidRPr="00A90FC6">
        <w:rPr>
          <w:rFonts w:ascii="Arial" w:hAnsi="Arial" w:cs="Arial"/>
          <w:sz w:val="24"/>
          <w:szCs w:val="24"/>
        </w:rPr>
        <w:t>. Vyjmenuj alespoň čtyři základní</w:t>
      </w:r>
      <w:r>
        <w:rPr>
          <w:rFonts w:ascii="Arial" w:hAnsi="Arial" w:cs="Arial"/>
          <w:sz w:val="24"/>
          <w:szCs w:val="24"/>
        </w:rPr>
        <w:t xml:space="preserve">. </w:t>
      </w:r>
      <w:r w:rsidRPr="005E3EBF">
        <w:rPr>
          <w:rFonts w:ascii="Arial" w:hAnsi="Arial" w:cs="Arial"/>
          <w:b/>
          <w:color w:val="FF0000"/>
          <w:sz w:val="24"/>
          <w:szCs w:val="24"/>
        </w:rPr>
        <w:t>metr, kilogram, sekunda, stupeň Celsia</w:t>
      </w:r>
    </w:p>
    <w:p w:rsidR="005E3EBF" w:rsidRPr="00A90FC6" w:rsidRDefault="005E3EBF" w:rsidP="005E3EBF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</w:p>
    <w:p w:rsidR="005E3EBF" w:rsidRPr="00A90FC6" w:rsidRDefault="005E3EBF" w:rsidP="005E3EBF">
      <w:pPr>
        <w:pStyle w:val="Odstavecseseznamem"/>
        <w:numPr>
          <w:ilvl w:val="0"/>
          <w:numId w:val="17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 w:rsidRPr="00A90FC6">
        <w:rPr>
          <w:rFonts w:ascii="Arial" w:hAnsi="Arial" w:cs="Arial"/>
          <w:sz w:val="24"/>
          <w:szCs w:val="24"/>
        </w:rPr>
        <w:t>Do tabulky doplň k písmennému označení veličin jejich název a značku jednotky.</w:t>
      </w:r>
    </w:p>
    <w:tbl>
      <w:tblPr>
        <w:tblW w:w="7511" w:type="dxa"/>
        <w:tblInd w:w="53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449"/>
        <w:gridCol w:w="1417"/>
        <w:gridCol w:w="1418"/>
        <w:gridCol w:w="1385"/>
      </w:tblGrid>
      <w:tr w:rsidR="005E3EBF" w:rsidRPr="00A90FC6" w:rsidTr="00EC2782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5E3EBF" w:rsidRPr="00A90FC6" w:rsidRDefault="005E3EBF" w:rsidP="00EC27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Název veličiny</w:t>
            </w:r>
          </w:p>
        </w:tc>
        <w:tc>
          <w:tcPr>
            <w:tcW w:w="1449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délka</w:t>
            </w:r>
          </w:p>
        </w:tc>
        <w:tc>
          <w:tcPr>
            <w:tcW w:w="1417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síla</w:t>
            </w:r>
          </w:p>
        </w:tc>
        <w:tc>
          <w:tcPr>
            <w:tcW w:w="1418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obsah</w:t>
            </w:r>
          </w:p>
        </w:tc>
        <w:tc>
          <w:tcPr>
            <w:tcW w:w="1385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hmotnost</w:t>
            </w:r>
          </w:p>
        </w:tc>
      </w:tr>
      <w:tr w:rsidR="005E3EBF" w:rsidRPr="00A90FC6" w:rsidTr="00EC2782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5E3EBF" w:rsidRPr="00A90FC6" w:rsidRDefault="005E3EBF" w:rsidP="00EC27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Označení veličiny</w:t>
            </w:r>
          </w:p>
        </w:tc>
        <w:tc>
          <w:tcPr>
            <w:tcW w:w="1449" w:type="dxa"/>
            <w:vAlign w:val="center"/>
          </w:tcPr>
          <w:p w:rsidR="005E3EBF" w:rsidRPr="00A90FC6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1417" w:type="dxa"/>
            <w:vAlign w:val="center"/>
          </w:tcPr>
          <w:p w:rsidR="005E3EBF" w:rsidRPr="00A90FC6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i/>
                <w:sz w:val="24"/>
                <w:szCs w:val="24"/>
              </w:rPr>
              <w:t>F</w:t>
            </w:r>
          </w:p>
        </w:tc>
        <w:tc>
          <w:tcPr>
            <w:tcW w:w="1418" w:type="dxa"/>
            <w:vAlign w:val="center"/>
          </w:tcPr>
          <w:p w:rsidR="005E3EBF" w:rsidRPr="00A90FC6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  <w:tc>
          <w:tcPr>
            <w:tcW w:w="1385" w:type="dxa"/>
            <w:vAlign w:val="center"/>
          </w:tcPr>
          <w:p w:rsidR="005E3EBF" w:rsidRPr="00A90FC6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>m</w:t>
            </w:r>
          </w:p>
        </w:tc>
      </w:tr>
      <w:tr w:rsidR="005E3EBF" w:rsidRPr="00A90FC6" w:rsidTr="00EC2782">
        <w:trPr>
          <w:trHeight w:val="567"/>
        </w:trPr>
        <w:tc>
          <w:tcPr>
            <w:tcW w:w="1842" w:type="dxa"/>
            <w:shd w:val="clear" w:color="auto" w:fill="D9D9D9"/>
            <w:vAlign w:val="center"/>
          </w:tcPr>
          <w:p w:rsidR="005E3EBF" w:rsidRPr="00A90FC6" w:rsidRDefault="005E3EBF" w:rsidP="00EC27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0FC6">
              <w:rPr>
                <w:rFonts w:ascii="Arial" w:hAnsi="Arial" w:cs="Arial"/>
                <w:b/>
                <w:sz w:val="24"/>
                <w:szCs w:val="24"/>
              </w:rPr>
              <w:t xml:space="preserve">Zn. zákl. </w:t>
            </w:r>
            <w:proofErr w:type="gramStart"/>
            <w:r w:rsidRPr="00A90FC6">
              <w:rPr>
                <w:rFonts w:ascii="Arial" w:hAnsi="Arial" w:cs="Arial"/>
                <w:b/>
                <w:sz w:val="24"/>
                <w:szCs w:val="24"/>
              </w:rPr>
              <w:t>jednotky</w:t>
            </w:r>
            <w:proofErr w:type="gramEnd"/>
          </w:p>
        </w:tc>
        <w:tc>
          <w:tcPr>
            <w:tcW w:w="1449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m</w:t>
            </w:r>
          </w:p>
        </w:tc>
        <w:tc>
          <w:tcPr>
            <w:tcW w:w="1417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418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m</w:t>
            </w: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85" w:type="dxa"/>
            <w:vAlign w:val="center"/>
          </w:tcPr>
          <w:p w:rsidR="005E3EBF" w:rsidRPr="005E3EBF" w:rsidRDefault="005E3EBF" w:rsidP="00EC2782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E3EBF">
              <w:rPr>
                <w:rFonts w:ascii="Arial" w:hAnsi="Arial" w:cs="Arial"/>
                <w:b/>
                <w:color w:val="FF0000"/>
                <w:sz w:val="24"/>
                <w:szCs w:val="24"/>
              </w:rPr>
              <w:t>kg</w:t>
            </w:r>
          </w:p>
        </w:tc>
      </w:tr>
    </w:tbl>
    <w:p w:rsidR="005E3EBF" w:rsidRPr="00DD432F" w:rsidRDefault="005E3EBF" w:rsidP="005E3EBF">
      <w:pPr>
        <w:spacing w:after="0"/>
        <w:ind w:left="360" w:right="-2"/>
        <w:rPr>
          <w:rFonts w:ascii="Arial" w:hAnsi="Arial" w:cs="Arial"/>
          <w:sz w:val="16"/>
          <w:szCs w:val="16"/>
        </w:rPr>
      </w:pPr>
    </w:p>
    <w:p w:rsidR="005E3EBF" w:rsidRDefault="005D4A78" w:rsidP="005E3EBF">
      <w:pPr>
        <w:numPr>
          <w:ilvl w:val="0"/>
          <w:numId w:val="17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 w:rsidRPr="005D4A78">
        <w:rPr>
          <w:noProof/>
          <w:lang w:eastAsia="cs-CZ"/>
        </w:rPr>
        <w:pict>
          <v:shape id="_x0000_s1045" type="#_x0000_t75" style="position:absolute;left:0;text-align:left;margin-left:429.25pt;margin-top:7.25pt;width:43.45pt;height:188.2pt;z-index:20" wrapcoords="-372 0 -372 21514 21600 21514 21600 0 -372 0">
            <v:imagedata r:id="rId10" o:title=""/>
          </v:shape>
        </w:pict>
      </w:r>
      <w:r w:rsidR="005E3EBF" w:rsidRPr="00A90FC6">
        <w:rPr>
          <w:rFonts w:ascii="Arial" w:hAnsi="Arial" w:cs="Arial"/>
          <w:sz w:val="24"/>
          <w:szCs w:val="24"/>
        </w:rPr>
        <w:t>Dříve se užívaly jiné jednotky než teď. Dokážeš alespoň čtyři vyjmenova</w:t>
      </w:r>
      <w:r w:rsidR="005E3EBF">
        <w:rPr>
          <w:rFonts w:ascii="Arial" w:hAnsi="Arial" w:cs="Arial"/>
          <w:sz w:val="24"/>
          <w:szCs w:val="24"/>
        </w:rPr>
        <w:t>t.</w:t>
      </w:r>
    </w:p>
    <w:p w:rsidR="005E3EBF" w:rsidRPr="005E3EBF" w:rsidRDefault="005E3EBF" w:rsidP="005E3EBF">
      <w:pPr>
        <w:spacing w:after="0"/>
        <w:ind w:left="426" w:right="-2"/>
        <w:rPr>
          <w:rFonts w:ascii="Arial" w:hAnsi="Arial" w:cs="Arial"/>
          <w:sz w:val="16"/>
          <w:szCs w:val="16"/>
        </w:rPr>
      </w:pPr>
    </w:p>
    <w:p w:rsidR="005E3EBF" w:rsidRDefault="005E3EBF" w:rsidP="005E3EBF">
      <w:pPr>
        <w:spacing w:after="0"/>
        <w:ind w:left="426" w:right="-2"/>
        <w:rPr>
          <w:rFonts w:ascii="Arial" w:hAnsi="Arial" w:cs="Arial"/>
          <w:b/>
          <w:color w:val="FF0000"/>
          <w:sz w:val="24"/>
          <w:szCs w:val="24"/>
        </w:rPr>
      </w:pPr>
      <w:r w:rsidRPr="005E3EBF">
        <w:rPr>
          <w:rFonts w:ascii="Arial" w:hAnsi="Arial" w:cs="Arial"/>
          <w:b/>
          <w:color w:val="FF0000"/>
          <w:sz w:val="24"/>
          <w:szCs w:val="24"/>
        </w:rPr>
        <w:t xml:space="preserve">loket, sáh, píď, uzel </w:t>
      </w:r>
    </w:p>
    <w:p w:rsidR="005E3EBF" w:rsidRPr="005E3EBF" w:rsidRDefault="005E3EBF" w:rsidP="005E3EBF">
      <w:pPr>
        <w:spacing w:after="0"/>
        <w:ind w:left="426" w:right="-2"/>
        <w:rPr>
          <w:rFonts w:ascii="Arial" w:hAnsi="Arial" w:cs="Arial"/>
          <w:b/>
          <w:color w:val="FF0000"/>
          <w:sz w:val="16"/>
          <w:szCs w:val="16"/>
        </w:rPr>
      </w:pPr>
    </w:p>
    <w:p w:rsidR="005E3EBF" w:rsidRDefault="005D4A78" w:rsidP="005E3EBF">
      <w:pPr>
        <w:numPr>
          <w:ilvl w:val="0"/>
          <w:numId w:val="17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left:0;text-align:left;margin-left:363.25pt;margin-top:35.2pt;width:81.75pt;height:22.5pt;z-index:19" stroked="f">
            <v:textbox>
              <w:txbxContent>
                <w:p w:rsidR="0024376B" w:rsidRPr="0024376B" w:rsidRDefault="0024376B">
                  <w:pP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teplota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7" type="#_x0000_t202" style="position:absolute;left:0;text-align:left;margin-left:358pt;margin-top:12.7pt;width:81.75pt;height:22.5pt;z-index:18" stroked="f">
            <v:textbox>
              <w:txbxContent>
                <w:p w:rsidR="0024376B" w:rsidRPr="0024376B" w:rsidRDefault="0024376B">
                  <w:pP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teploměr</w:t>
                  </w:r>
                </w:p>
              </w:txbxContent>
            </v:textbox>
          </v:shape>
        </w:pict>
      </w:r>
      <w:r w:rsidRPr="005D4A78">
        <w:rPr>
          <w:noProof/>
        </w:rPr>
        <w:pict>
          <v:shape id="_x0000_s1044" type="#_x0000_t75" alt="Metr svinovací s laserem 7,5 m" style="position:absolute;left:0;text-align:left;margin-left:187.75pt;margin-top:25.3pt;width:124.5pt;height:84.6pt;z-index:12">
            <v:imagedata r:id="rId11" o:title="8821002_010_psd"/>
            <w10:wrap type="square"/>
          </v:shape>
        </w:pict>
      </w:r>
      <w:r w:rsidR="005E3EBF">
        <w:rPr>
          <w:rFonts w:ascii="Arial" w:hAnsi="Arial" w:cs="Arial"/>
          <w:sz w:val="24"/>
          <w:szCs w:val="24"/>
        </w:rPr>
        <w:t xml:space="preserve">Jak se nazývají měřidla na obrázku a kterou veličinu jimi měříme? </w:t>
      </w:r>
    </w:p>
    <w:p w:rsidR="005E3EBF" w:rsidRDefault="005D4A78" w:rsidP="005E3EBF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3" type="#_x0000_t202" style="position:absolute;left:0;text-align:left;margin-left:76.85pt;margin-top:19.35pt;width:51.75pt;height:22.5pt;z-index:14" stroked="f">
            <v:textbox>
              <w:txbxContent>
                <w:p w:rsidR="0024376B" w:rsidRPr="0024376B" w:rsidRDefault="0024376B">
                  <w:pP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 w:rsidRPr="0024376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váhy</w:t>
                  </w:r>
                </w:p>
              </w:txbxContent>
            </v:textbox>
          </v:shape>
        </w:pict>
      </w:r>
      <w:r w:rsidRPr="005D4A78">
        <w:rPr>
          <w:noProof/>
        </w:rPr>
        <w:pict>
          <v:shape id="_x0000_s1046" type="#_x0000_t75" style="position:absolute;left:0;text-align:left;margin-left:-.7pt;margin-top:9.35pt;width:94.45pt;height:141.8pt;z-index:13">
            <v:imagedata r:id="rId12" o:title=""/>
          </v:shape>
        </w:pict>
      </w:r>
    </w:p>
    <w:p w:rsidR="005E3EBF" w:rsidRDefault="005E3EBF" w:rsidP="005E3EBF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24376B">
        <w:rPr>
          <w:rFonts w:ascii="Arial" w:hAnsi="Arial" w:cs="Arial"/>
          <w:sz w:val="24"/>
          <w:szCs w:val="24"/>
        </w:rPr>
        <w:t xml:space="preserve">               </w:t>
      </w:r>
    </w:p>
    <w:p w:rsidR="005E3EBF" w:rsidRDefault="005D4A78" w:rsidP="005E3EBF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4" type="#_x0000_t202" style="position:absolute;margin-left:76.85pt;margin-top:.45pt;width:80.25pt;height:22.5pt;z-index:15" stroked="f">
            <v:textbox>
              <w:txbxContent>
                <w:p w:rsidR="0024376B" w:rsidRPr="0024376B" w:rsidRDefault="0024376B">
                  <w:pP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hmotnost</w:t>
                  </w:r>
                </w:p>
              </w:txbxContent>
            </v:textbox>
          </v:shape>
        </w:pict>
      </w:r>
    </w:p>
    <w:p w:rsidR="005E3EBF" w:rsidRDefault="005E3EBF" w:rsidP="005E3EBF">
      <w:pPr>
        <w:spacing w:after="0"/>
        <w:ind w:right="-2"/>
        <w:rPr>
          <w:rFonts w:ascii="Arial" w:hAnsi="Arial" w:cs="Arial"/>
          <w:sz w:val="24"/>
          <w:szCs w:val="24"/>
        </w:rPr>
      </w:pPr>
    </w:p>
    <w:p w:rsidR="008B349D" w:rsidRDefault="005D4A78" w:rsidP="001A28F0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6" type="#_x0000_t202" style="position:absolute;margin-left:187.75pt;margin-top:31.05pt;width:111.75pt;height:22.5pt;z-index:17" stroked="f">
            <v:textbox>
              <w:txbxContent>
                <w:p w:rsidR="0024376B" w:rsidRPr="0024376B" w:rsidRDefault="0024376B">
                  <w:pP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délka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55" type="#_x0000_t202" style="position:absolute;margin-left:181.1pt;margin-top:8.55pt;width:111.75pt;height:22.5pt;z-index:16" stroked="f">
            <v:textbox>
              <w:txbxContent>
                <w:p w:rsidR="0024376B" w:rsidRPr="0024376B" w:rsidRDefault="0024376B">
                  <w:pP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  <w:t>svinovací metr</w:t>
                  </w:r>
                </w:p>
              </w:txbxContent>
            </v:textbox>
          </v:shape>
        </w:pict>
      </w:r>
    </w:p>
    <w:p w:rsidR="008B349D" w:rsidRDefault="005D4A78" w:rsidP="008B349D">
      <w:pPr>
        <w:rPr>
          <w:noProof/>
          <w:lang w:eastAsia="cs-CZ"/>
        </w:rPr>
      </w:pPr>
      <w:r>
        <w:rPr>
          <w:noProof/>
        </w:rPr>
        <w:lastRenderedPageBreak/>
        <w:pict>
          <v:shape id="_x0000_s1063" type="#_x0000_t75" alt="logo EU.JPG" style="position:absolute;margin-left:0;margin-top:0;width:453.75pt;height:66.75pt;z-index:21;visibility:visible;mso-position-horizontal:center">
            <v:imagedata r:id="rId8" o:title="logo EU"/>
            <w10:wrap type="square"/>
          </v:shape>
        </w:pict>
      </w:r>
    </w:p>
    <w:p w:rsidR="008B349D" w:rsidRDefault="008B349D" w:rsidP="008B349D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8B349D" w:rsidRDefault="008B349D" w:rsidP="008B349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8B349D" w:rsidRDefault="005D4A78" w:rsidP="008B349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30" type="#_x0000_t75" style="position:absolute;left:0;text-align:left;margin-left:0;margin-top:10.65pt;width:169.5pt;height:61.5pt;z-index:2;visibility:visible;mso-position-horizontal:center">
            <v:imagedata r:id="rId9" o:title=""/>
            <w10:wrap type="square"/>
          </v:shape>
        </w:pict>
      </w:r>
    </w:p>
    <w:p w:rsidR="008B349D" w:rsidRDefault="008B349D" w:rsidP="008B349D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497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F661C7" w:rsidRPr="00E30B8D" w:rsidTr="00F661C7">
        <w:trPr>
          <w:trHeight w:val="492"/>
        </w:trPr>
        <w:tc>
          <w:tcPr>
            <w:tcW w:w="1894" w:type="dxa"/>
            <w:shd w:val="clear" w:color="auto" w:fill="92D050"/>
          </w:tcPr>
          <w:p w:rsidR="00F661C7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F661C7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F661C7" w:rsidRPr="00E30B8D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  <w:shd w:val="clear" w:color="auto" w:fill="auto"/>
          </w:tcPr>
          <w:p w:rsidR="00F661C7" w:rsidRPr="005C6CCE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EB421A" w:rsidRDefault="00EB421A" w:rsidP="00EB421A">
            <w:pPr>
              <w:spacing w:after="120"/>
            </w:pPr>
            <w:r>
              <w:t xml:space="preserve">KOLÁŘOVÁ, Doc. RNDr. Růžena; BOHUNĚK, PaedDr. Jiří. </w:t>
            </w:r>
            <w:r>
              <w:rPr>
                <w:i/>
                <w:iCs/>
              </w:rPr>
              <w:t>Fyzika pro 6. ročník základní školy</w:t>
            </w:r>
            <w:r>
              <w:t>. Praha: Prometheus, s.r.o, 2001, ISBN 80-7196-121-3.</w:t>
            </w:r>
          </w:p>
          <w:p w:rsidR="00EE6500" w:rsidRDefault="00EE6500" w:rsidP="00EE6500">
            <w:pPr>
              <w:spacing w:after="120"/>
            </w:pPr>
            <w:r>
              <w:t xml:space="preserve">ROSECKÁ, Mgr. Zdena, MÍČEK, Mgr. Arnošt. </w:t>
            </w:r>
            <w:r w:rsidRPr="00FC6FF7">
              <w:rPr>
                <w:i/>
              </w:rPr>
              <w:t xml:space="preserve">Fyzika učebnice pro </w:t>
            </w:r>
            <w:r>
              <w:rPr>
                <w:i/>
              </w:rPr>
              <w:t>6</w:t>
            </w:r>
            <w:r>
              <w:t xml:space="preserve">. </w:t>
            </w:r>
            <w:r w:rsidRPr="00FC6FF7">
              <w:rPr>
                <w:i/>
              </w:rPr>
              <w:t>ročník</w:t>
            </w:r>
            <w:r>
              <w:t>. Brno: Tvořivá škola, 2008, ISBN 80-903397-7-4</w:t>
            </w:r>
          </w:p>
          <w:p w:rsidR="000842B3" w:rsidRDefault="000842B3" w:rsidP="00EB421A">
            <w:pPr>
              <w:spacing w:after="120"/>
            </w:pPr>
            <w:r>
              <w:t xml:space="preserve">KOLÁŘOVÁ, CSc., Doc. RNDr. Růžena; BĚLOUN, PaedDr. František; BUŠEK, PhDr. Ivan, CHARVÁT, CSc., RNDr. Jura, ZEMÁNEK, RNDr. František. </w:t>
            </w:r>
            <w:r>
              <w:rPr>
                <w:i/>
                <w:iCs/>
              </w:rPr>
              <w:t>Tabulky pro základní školu</w:t>
            </w:r>
            <w:r>
              <w:t>. Praha: Prometheus s.r.o., 2010, ISBN 978-80-7196-346-2.</w:t>
            </w:r>
          </w:p>
          <w:p w:rsidR="000842B3" w:rsidRDefault="00C8597D" w:rsidP="00EB421A">
            <w:pPr>
              <w:spacing w:after="120"/>
            </w:pPr>
            <w:r w:rsidRPr="00C8597D">
              <w:t>http://cs.wikipedia.org/wiki/Veli%C4%8Dina</w:t>
            </w:r>
          </w:p>
          <w:p w:rsidR="00C8597D" w:rsidRDefault="00C8597D" w:rsidP="00C8597D">
            <w:pPr>
              <w:spacing w:after="0"/>
            </w:pPr>
            <w:r>
              <w:t>Obrázky:</w:t>
            </w:r>
          </w:p>
          <w:p w:rsidR="00F661C7" w:rsidRPr="000842B3" w:rsidRDefault="00DD432F" w:rsidP="00C8597D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0842B3">
              <w:rPr>
                <w:rFonts w:eastAsia="Times New Roman"/>
                <w:lang w:eastAsia="cs-CZ"/>
              </w:rPr>
              <w:t>http://www.uni-max.cz/metr-svinovaci-s-laserem-75-m/d/img/</w:t>
            </w:r>
            <w:bookmarkStart w:id="3" w:name="_GoBack"/>
            <w:bookmarkEnd w:id="3"/>
          </w:p>
          <w:p w:rsidR="00DD432F" w:rsidRPr="000842B3" w:rsidRDefault="00DD432F" w:rsidP="00F661C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0842B3">
              <w:rPr>
                <w:rFonts w:eastAsia="Times New Roman"/>
                <w:lang w:eastAsia="cs-CZ"/>
              </w:rPr>
              <w:t>http://www.ohaus-vahy.cz/teplomer-mraznickove-teplomery</w:t>
            </w:r>
          </w:p>
          <w:p w:rsidR="00DD432F" w:rsidRPr="00E30B8D" w:rsidRDefault="00DD432F" w:rsidP="00F661C7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0842B3">
              <w:rPr>
                <w:rFonts w:eastAsia="Times New Roman"/>
                <w:color w:val="000000"/>
                <w:lang w:eastAsia="cs-CZ"/>
              </w:rPr>
              <w:t>http://www.ohaus-vahy.cz/vyprodej-vah-mechanicke-vahy-vazivost-15kg-200kg</w:t>
            </w:r>
          </w:p>
        </w:tc>
      </w:tr>
      <w:tr w:rsidR="00F661C7" w:rsidRPr="00E30B8D" w:rsidTr="00F661C7">
        <w:trPr>
          <w:trHeight w:val="492"/>
        </w:trPr>
        <w:tc>
          <w:tcPr>
            <w:tcW w:w="1894" w:type="dxa"/>
            <w:shd w:val="clear" w:color="auto" w:fill="92D050"/>
          </w:tcPr>
          <w:p w:rsidR="00F661C7" w:rsidRPr="00E30B8D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  <w:shd w:val="clear" w:color="auto" w:fill="auto"/>
          </w:tcPr>
          <w:p w:rsidR="00F661C7" w:rsidRPr="005C6CCE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F661C7" w:rsidRDefault="00F661C7" w:rsidP="00F661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  <w:p w:rsidR="00F661C7" w:rsidRPr="00E30B8D" w:rsidRDefault="00F661C7" w:rsidP="00F661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</w:p>
        </w:tc>
      </w:tr>
      <w:tr w:rsidR="00F661C7" w:rsidRPr="00E30B8D" w:rsidTr="00F661C7">
        <w:trPr>
          <w:trHeight w:val="492"/>
        </w:trPr>
        <w:tc>
          <w:tcPr>
            <w:tcW w:w="1894" w:type="dxa"/>
            <w:shd w:val="clear" w:color="auto" w:fill="92D050"/>
          </w:tcPr>
          <w:p w:rsidR="00F661C7" w:rsidRPr="00E30B8D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F661C7" w:rsidRPr="005C6CCE" w:rsidRDefault="00F661C7" w:rsidP="00F661C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0842B3" w:rsidRPr="00EE6500" w:rsidRDefault="00F661C7" w:rsidP="000842B3">
            <w:pPr>
              <w:spacing w:after="0" w:line="240" w:lineRule="auto"/>
              <w:jc w:val="both"/>
            </w:pPr>
            <w:r w:rsidRPr="00EE6500">
              <w:rPr>
                <w:rFonts w:asciiTheme="minorHAnsi" w:eastAsia="Times New Roman" w:hAnsiTheme="minorHAnsi"/>
                <w:lang w:eastAsia="cs-CZ"/>
              </w:rPr>
              <w:t xml:space="preserve">DUM je určen k procvičení učiva. </w:t>
            </w:r>
            <w:r w:rsidR="007C2D71" w:rsidRPr="00EE6500">
              <w:rPr>
                <w:rFonts w:asciiTheme="minorHAnsi" w:eastAsia="Times New Roman" w:hAnsiTheme="minorHAnsi"/>
                <w:lang w:eastAsia="cs-CZ"/>
              </w:rPr>
              <w:t>Žáci si vyzkouší, zda dokážou</w:t>
            </w:r>
            <w:r w:rsidRPr="00EE6500">
              <w:rPr>
                <w:rFonts w:asciiTheme="minorHAnsi" w:eastAsia="Times New Roman" w:hAnsiTheme="minorHAnsi"/>
                <w:lang w:eastAsia="cs-CZ"/>
              </w:rPr>
              <w:t xml:space="preserve"> mezi vlastnostmi vybrat právě fyzikální veličiny, prokáž</w:t>
            </w:r>
            <w:r w:rsidR="007C2D71" w:rsidRPr="00EE6500">
              <w:rPr>
                <w:rFonts w:asciiTheme="minorHAnsi" w:eastAsia="Times New Roman" w:hAnsiTheme="minorHAnsi"/>
                <w:lang w:eastAsia="cs-CZ"/>
              </w:rPr>
              <w:t>ou</w:t>
            </w:r>
            <w:r w:rsidRPr="00EE6500">
              <w:rPr>
                <w:rFonts w:asciiTheme="minorHAnsi" w:eastAsia="Times New Roman" w:hAnsiTheme="minorHAnsi"/>
                <w:lang w:eastAsia="cs-CZ"/>
              </w:rPr>
              <w:t xml:space="preserve"> znalost písmenného označení veličin a přiřazení správných jednotek a zápis fyzikální veličiny.</w:t>
            </w:r>
            <w:r w:rsidR="000842B3" w:rsidRPr="00EE6500">
              <w:rPr>
                <w:rFonts w:asciiTheme="minorHAnsi" w:eastAsia="Times New Roman" w:hAnsiTheme="minorHAnsi"/>
                <w:lang w:eastAsia="cs-CZ"/>
              </w:rPr>
              <w:t xml:space="preserve"> </w:t>
            </w:r>
            <w:r w:rsidR="000842B3" w:rsidRPr="00EE6500">
              <w:rPr>
                <w:rFonts w:eastAsia="Times New Roman"/>
                <w:lang w:eastAsia="cs-CZ"/>
              </w:rPr>
              <w:t xml:space="preserve">DUM </w:t>
            </w:r>
            <w:r w:rsidR="000842B3" w:rsidRPr="00EE6500">
              <w:rPr>
                <w:rFonts w:asciiTheme="minorHAnsi" w:eastAsia="Times New Roman" w:hAnsiTheme="minorHAnsi"/>
                <w:lang w:eastAsia="cs-CZ"/>
              </w:rPr>
              <w:t xml:space="preserve">se dá užít v závěru výkladové hodiny k procvičení probrané látky, či jako kontrolní test </w:t>
            </w:r>
            <w:r w:rsidR="000842B3" w:rsidRPr="00EE6500">
              <w:rPr>
                <w:rFonts w:eastAsia="Times New Roman"/>
                <w:lang w:eastAsia="cs-CZ"/>
              </w:rPr>
              <w:t xml:space="preserve">v následujících hodinách </w:t>
            </w:r>
            <w:r w:rsidR="000842B3" w:rsidRPr="00EE6500">
              <w:rPr>
                <w:rFonts w:asciiTheme="minorHAnsi" w:eastAsia="Times New Roman" w:hAnsiTheme="minorHAnsi"/>
                <w:lang w:eastAsia="cs-CZ"/>
              </w:rPr>
              <w:t xml:space="preserve">nebo jako domácí úkol. </w:t>
            </w:r>
            <w:r w:rsidR="000842B3" w:rsidRPr="00EE6500">
              <w:t xml:space="preserve"> Může být použit v písemné podobě nebo promítnut na interaktivní tabuli a v rámci společného opakování mohou žáci doplňovat správné odpovědi a ústně zdůvodňovat svůj závěr. Materiál tvoří pracovní list a řešení uvedené na druhé straně. </w:t>
            </w:r>
          </w:p>
          <w:p w:rsidR="00F661C7" w:rsidRPr="00F661C7" w:rsidRDefault="00F661C7" w:rsidP="0024376B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 </w:t>
            </w:r>
          </w:p>
        </w:tc>
      </w:tr>
    </w:tbl>
    <w:p w:rsidR="001A28F0" w:rsidRPr="00A90FC6" w:rsidRDefault="001A28F0" w:rsidP="000842B3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1A28F0" w:rsidRPr="00A90FC6" w:rsidSect="002D48BE">
      <w:pgSz w:w="11906" w:h="16838" w:code="9"/>
      <w:pgMar w:top="1276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F5F" w:rsidRDefault="00FA6F5F" w:rsidP="001A1EC9">
      <w:pPr>
        <w:spacing w:after="0" w:line="240" w:lineRule="auto"/>
      </w:pPr>
      <w:r>
        <w:separator/>
      </w:r>
    </w:p>
  </w:endnote>
  <w:endnote w:type="continuationSeparator" w:id="0">
    <w:p w:rsidR="00FA6F5F" w:rsidRDefault="00FA6F5F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20111098-7757-4CD3-ADE6-3E67AB9E44AC}"/>
    <w:embedBold r:id="rId2" w:fontKey="{C031A460-588A-45CB-8CE4-9F76224F2D49}"/>
    <w:embedItalic r:id="rId3" w:fontKey="{6DC284F6-D1A4-436C-B4EF-2BB15ED4D3E1}"/>
    <w:embedBoldItalic r:id="rId4" w:fontKey="{651C2A43-5847-45BF-8BFE-58D631701DE7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5" w:fontKey="{20A0BECB-312A-4CBA-B79A-AF27C8D31B69}"/>
    <w:embedBold r:id="rId6" w:fontKey="{57A11852-D425-4C72-9007-1A50A3840678}"/>
    <w:embedItalic r:id="rId7" w:fontKey="{918CC240-2002-4A27-A4F7-45CFAEE2D7D0}"/>
    <w:embedBoldItalic r:id="rId8" w:fontKey="{D6B1DBCC-EFFE-42F6-B5F1-55593BB4A99D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9" w:fontKey="{11CD1739-95C6-4663-BB8F-E3B63A1E74B1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F5F" w:rsidRDefault="00FA6F5F" w:rsidP="001A1EC9">
      <w:pPr>
        <w:spacing w:after="0" w:line="240" w:lineRule="auto"/>
      </w:pPr>
      <w:r>
        <w:separator/>
      </w:r>
    </w:p>
  </w:footnote>
  <w:footnote w:type="continuationSeparator" w:id="0">
    <w:p w:rsidR="00FA6F5F" w:rsidRDefault="00FA6F5F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3D1093"/>
    <w:multiLevelType w:val="hybridMultilevel"/>
    <w:tmpl w:val="D7FA356C"/>
    <w:lvl w:ilvl="0" w:tplc="F2AAE458">
      <w:start w:val="1"/>
      <w:numFmt w:val="decimal"/>
      <w:lvlText w:val="%1."/>
      <w:lvlJc w:val="right"/>
      <w:pPr>
        <w:ind w:left="720" w:hanging="360"/>
      </w:pPr>
      <w:rPr>
        <w:rFonts w:hint="default"/>
        <w:b/>
        <w:color w:val="auto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3"/>
  </w:num>
  <w:num w:numId="4">
    <w:abstractNumId w:val="14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1"/>
  </w:num>
  <w:num w:numId="10">
    <w:abstractNumId w:val="10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5"/>
  </w:num>
  <w:num w:numId="16">
    <w:abstractNumId w:val="4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66A6"/>
    <w:rsid w:val="00010D78"/>
    <w:rsid w:val="0001413B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6CFF"/>
    <w:rsid w:val="000842B3"/>
    <w:rsid w:val="000901C5"/>
    <w:rsid w:val="000925DE"/>
    <w:rsid w:val="00094260"/>
    <w:rsid w:val="00094880"/>
    <w:rsid w:val="000A21FE"/>
    <w:rsid w:val="000A352C"/>
    <w:rsid w:val="000C1D0B"/>
    <w:rsid w:val="000D3E93"/>
    <w:rsid w:val="001059C3"/>
    <w:rsid w:val="00112107"/>
    <w:rsid w:val="00114ACB"/>
    <w:rsid w:val="00117571"/>
    <w:rsid w:val="00121E59"/>
    <w:rsid w:val="00123E07"/>
    <w:rsid w:val="001251CA"/>
    <w:rsid w:val="00130F76"/>
    <w:rsid w:val="00136765"/>
    <w:rsid w:val="00163C2D"/>
    <w:rsid w:val="00165D98"/>
    <w:rsid w:val="001671B5"/>
    <w:rsid w:val="0017081A"/>
    <w:rsid w:val="00175492"/>
    <w:rsid w:val="0018547D"/>
    <w:rsid w:val="001946A0"/>
    <w:rsid w:val="001A03AD"/>
    <w:rsid w:val="001A17BF"/>
    <w:rsid w:val="001A1EC9"/>
    <w:rsid w:val="001A28F0"/>
    <w:rsid w:val="001A56A5"/>
    <w:rsid w:val="001C0B71"/>
    <w:rsid w:val="001C10F9"/>
    <w:rsid w:val="001C28C3"/>
    <w:rsid w:val="001D2C7D"/>
    <w:rsid w:val="001E5595"/>
    <w:rsid w:val="001E742F"/>
    <w:rsid w:val="001E76CD"/>
    <w:rsid w:val="00202E2F"/>
    <w:rsid w:val="0020496A"/>
    <w:rsid w:val="00204C8F"/>
    <w:rsid w:val="002332FC"/>
    <w:rsid w:val="0024376B"/>
    <w:rsid w:val="002466C6"/>
    <w:rsid w:val="00247080"/>
    <w:rsid w:val="0028074F"/>
    <w:rsid w:val="00291778"/>
    <w:rsid w:val="002A1F17"/>
    <w:rsid w:val="002A6C43"/>
    <w:rsid w:val="002B142B"/>
    <w:rsid w:val="002B73D5"/>
    <w:rsid w:val="002D107F"/>
    <w:rsid w:val="002D37EA"/>
    <w:rsid w:val="002D48BE"/>
    <w:rsid w:val="002D6128"/>
    <w:rsid w:val="002E282A"/>
    <w:rsid w:val="002E5BE0"/>
    <w:rsid w:val="0030112B"/>
    <w:rsid w:val="00305B5B"/>
    <w:rsid w:val="00307F82"/>
    <w:rsid w:val="003176E2"/>
    <w:rsid w:val="003223E2"/>
    <w:rsid w:val="00335961"/>
    <w:rsid w:val="00335FD9"/>
    <w:rsid w:val="0034062C"/>
    <w:rsid w:val="00341641"/>
    <w:rsid w:val="00356396"/>
    <w:rsid w:val="00365228"/>
    <w:rsid w:val="003656C5"/>
    <w:rsid w:val="0037503D"/>
    <w:rsid w:val="00393F23"/>
    <w:rsid w:val="003A0458"/>
    <w:rsid w:val="003A191E"/>
    <w:rsid w:val="003A3D79"/>
    <w:rsid w:val="003A79D0"/>
    <w:rsid w:val="003B32A4"/>
    <w:rsid w:val="003B7A0F"/>
    <w:rsid w:val="003C0797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5DA9"/>
    <w:rsid w:val="00416141"/>
    <w:rsid w:val="00423363"/>
    <w:rsid w:val="00425BBC"/>
    <w:rsid w:val="00430136"/>
    <w:rsid w:val="0043079E"/>
    <w:rsid w:val="00436A40"/>
    <w:rsid w:val="00437402"/>
    <w:rsid w:val="00444CE2"/>
    <w:rsid w:val="00452170"/>
    <w:rsid w:val="004639F4"/>
    <w:rsid w:val="0046696F"/>
    <w:rsid w:val="00470665"/>
    <w:rsid w:val="00472501"/>
    <w:rsid w:val="004759C0"/>
    <w:rsid w:val="00476947"/>
    <w:rsid w:val="00477AD7"/>
    <w:rsid w:val="00482A60"/>
    <w:rsid w:val="00485DD5"/>
    <w:rsid w:val="00490FA5"/>
    <w:rsid w:val="00497AAF"/>
    <w:rsid w:val="004A09AF"/>
    <w:rsid w:val="004A1A32"/>
    <w:rsid w:val="004A5D91"/>
    <w:rsid w:val="004B6789"/>
    <w:rsid w:val="004C0175"/>
    <w:rsid w:val="004C1281"/>
    <w:rsid w:val="004C25CA"/>
    <w:rsid w:val="004C3280"/>
    <w:rsid w:val="004C3E0B"/>
    <w:rsid w:val="004D0323"/>
    <w:rsid w:val="004E4C31"/>
    <w:rsid w:val="004F2EA4"/>
    <w:rsid w:val="0050604A"/>
    <w:rsid w:val="0050737C"/>
    <w:rsid w:val="0051059F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4C23"/>
    <w:rsid w:val="0053767C"/>
    <w:rsid w:val="00540B85"/>
    <w:rsid w:val="005470AE"/>
    <w:rsid w:val="00550613"/>
    <w:rsid w:val="00551CBE"/>
    <w:rsid w:val="00552548"/>
    <w:rsid w:val="00554AD5"/>
    <w:rsid w:val="00554F28"/>
    <w:rsid w:val="00555ACF"/>
    <w:rsid w:val="005732BF"/>
    <w:rsid w:val="005732C4"/>
    <w:rsid w:val="00573D4A"/>
    <w:rsid w:val="00580A8B"/>
    <w:rsid w:val="00583BE1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D234D"/>
    <w:rsid w:val="005D26D4"/>
    <w:rsid w:val="005D4A78"/>
    <w:rsid w:val="005D58A8"/>
    <w:rsid w:val="005D5E53"/>
    <w:rsid w:val="005E1D60"/>
    <w:rsid w:val="005E3EBF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C37"/>
    <w:rsid w:val="0063523C"/>
    <w:rsid w:val="00637F39"/>
    <w:rsid w:val="00641CFB"/>
    <w:rsid w:val="0065444F"/>
    <w:rsid w:val="0067027C"/>
    <w:rsid w:val="00672387"/>
    <w:rsid w:val="0067358F"/>
    <w:rsid w:val="00673EAA"/>
    <w:rsid w:val="0067612D"/>
    <w:rsid w:val="00687557"/>
    <w:rsid w:val="00692667"/>
    <w:rsid w:val="00696AB2"/>
    <w:rsid w:val="006A0FC7"/>
    <w:rsid w:val="006A63D3"/>
    <w:rsid w:val="006D16B8"/>
    <w:rsid w:val="006E65D8"/>
    <w:rsid w:val="006E70F1"/>
    <w:rsid w:val="006F50E2"/>
    <w:rsid w:val="0070288E"/>
    <w:rsid w:val="00706FDA"/>
    <w:rsid w:val="007071C8"/>
    <w:rsid w:val="00707D44"/>
    <w:rsid w:val="007148EF"/>
    <w:rsid w:val="00722428"/>
    <w:rsid w:val="007255CE"/>
    <w:rsid w:val="00737C1D"/>
    <w:rsid w:val="00741C55"/>
    <w:rsid w:val="00742508"/>
    <w:rsid w:val="007463A0"/>
    <w:rsid w:val="00750E16"/>
    <w:rsid w:val="00754206"/>
    <w:rsid w:val="007700CA"/>
    <w:rsid w:val="00771559"/>
    <w:rsid w:val="007735A7"/>
    <w:rsid w:val="00776278"/>
    <w:rsid w:val="007762BB"/>
    <w:rsid w:val="007805CA"/>
    <w:rsid w:val="00783B3B"/>
    <w:rsid w:val="007904E1"/>
    <w:rsid w:val="0079266C"/>
    <w:rsid w:val="007952ED"/>
    <w:rsid w:val="007A143D"/>
    <w:rsid w:val="007A2A73"/>
    <w:rsid w:val="007A77EA"/>
    <w:rsid w:val="007B002E"/>
    <w:rsid w:val="007B65DF"/>
    <w:rsid w:val="007C149D"/>
    <w:rsid w:val="007C19F2"/>
    <w:rsid w:val="007C2D71"/>
    <w:rsid w:val="007C2F24"/>
    <w:rsid w:val="007C4FDC"/>
    <w:rsid w:val="007F6051"/>
    <w:rsid w:val="007F6DBC"/>
    <w:rsid w:val="00800FE6"/>
    <w:rsid w:val="0080285C"/>
    <w:rsid w:val="00804562"/>
    <w:rsid w:val="008056F1"/>
    <w:rsid w:val="00806C76"/>
    <w:rsid w:val="0081688A"/>
    <w:rsid w:val="0082524E"/>
    <w:rsid w:val="00825C50"/>
    <w:rsid w:val="00832371"/>
    <w:rsid w:val="00843262"/>
    <w:rsid w:val="00850AF8"/>
    <w:rsid w:val="008527FA"/>
    <w:rsid w:val="008564A5"/>
    <w:rsid w:val="0086213E"/>
    <w:rsid w:val="008636EC"/>
    <w:rsid w:val="008713B8"/>
    <w:rsid w:val="00882DE5"/>
    <w:rsid w:val="008847AF"/>
    <w:rsid w:val="00891073"/>
    <w:rsid w:val="008923A0"/>
    <w:rsid w:val="008A64EB"/>
    <w:rsid w:val="008B05A4"/>
    <w:rsid w:val="008B11F4"/>
    <w:rsid w:val="008B349D"/>
    <w:rsid w:val="008B5942"/>
    <w:rsid w:val="008C0AFA"/>
    <w:rsid w:val="008C18E4"/>
    <w:rsid w:val="008C3C64"/>
    <w:rsid w:val="008E090C"/>
    <w:rsid w:val="008F670A"/>
    <w:rsid w:val="008F6C18"/>
    <w:rsid w:val="00900058"/>
    <w:rsid w:val="0090244C"/>
    <w:rsid w:val="00904594"/>
    <w:rsid w:val="009174D8"/>
    <w:rsid w:val="00921B56"/>
    <w:rsid w:val="0092347E"/>
    <w:rsid w:val="009303BE"/>
    <w:rsid w:val="00936B51"/>
    <w:rsid w:val="00945E64"/>
    <w:rsid w:val="009507BB"/>
    <w:rsid w:val="009512EE"/>
    <w:rsid w:val="0095300E"/>
    <w:rsid w:val="00964711"/>
    <w:rsid w:val="00966466"/>
    <w:rsid w:val="00970A97"/>
    <w:rsid w:val="00974DB8"/>
    <w:rsid w:val="0097533A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337E"/>
    <w:rsid w:val="009C4231"/>
    <w:rsid w:val="009D4498"/>
    <w:rsid w:val="009D54F2"/>
    <w:rsid w:val="009E0D7C"/>
    <w:rsid w:val="009E3079"/>
    <w:rsid w:val="009E3519"/>
    <w:rsid w:val="009E403C"/>
    <w:rsid w:val="009E6289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6B0F"/>
    <w:rsid w:val="00A3770F"/>
    <w:rsid w:val="00A4271D"/>
    <w:rsid w:val="00A44E8B"/>
    <w:rsid w:val="00A5556E"/>
    <w:rsid w:val="00A5705D"/>
    <w:rsid w:val="00A66C95"/>
    <w:rsid w:val="00A7670F"/>
    <w:rsid w:val="00A77FEC"/>
    <w:rsid w:val="00A807CE"/>
    <w:rsid w:val="00A84781"/>
    <w:rsid w:val="00A87437"/>
    <w:rsid w:val="00A90FC6"/>
    <w:rsid w:val="00A92CD7"/>
    <w:rsid w:val="00A93654"/>
    <w:rsid w:val="00A97968"/>
    <w:rsid w:val="00AA5943"/>
    <w:rsid w:val="00AB3517"/>
    <w:rsid w:val="00AB7B6B"/>
    <w:rsid w:val="00AC039A"/>
    <w:rsid w:val="00AC3F96"/>
    <w:rsid w:val="00AD0833"/>
    <w:rsid w:val="00AE1FA9"/>
    <w:rsid w:val="00B01F08"/>
    <w:rsid w:val="00B061F9"/>
    <w:rsid w:val="00B06C52"/>
    <w:rsid w:val="00B11A1E"/>
    <w:rsid w:val="00B169CD"/>
    <w:rsid w:val="00B25F30"/>
    <w:rsid w:val="00B27A87"/>
    <w:rsid w:val="00B32658"/>
    <w:rsid w:val="00B430AD"/>
    <w:rsid w:val="00B434C8"/>
    <w:rsid w:val="00B45DBC"/>
    <w:rsid w:val="00B47307"/>
    <w:rsid w:val="00B53C92"/>
    <w:rsid w:val="00B65282"/>
    <w:rsid w:val="00B73EDF"/>
    <w:rsid w:val="00B75F2A"/>
    <w:rsid w:val="00B7792D"/>
    <w:rsid w:val="00B77EA6"/>
    <w:rsid w:val="00B8009D"/>
    <w:rsid w:val="00B95B8B"/>
    <w:rsid w:val="00B95F50"/>
    <w:rsid w:val="00B961EF"/>
    <w:rsid w:val="00BA0DCC"/>
    <w:rsid w:val="00BA4550"/>
    <w:rsid w:val="00BA5B91"/>
    <w:rsid w:val="00BA68FB"/>
    <w:rsid w:val="00BB5D97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DB4"/>
    <w:rsid w:val="00C56D46"/>
    <w:rsid w:val="00C61A27"/>
    <w:rsid w:val="00C636FA"/>
    <w:rsid w:val="00C65113"/>
    <w:rsid w:val="00C67E05"/>
    <w:rsid w:val="00C8158D"/>
    <w:rsid w:val="00C8597D"/>
    <w:rsid w:val="00C86FA7"/>
    <w:rsid w:val="00C87CFD"/>
    <w:rsid w:val="00C900AA"/>
    <w:rsid w:val="00C90A90"/>
    <w:rsid w:val="00C923C4"/>
    <w:rsid w:val="00C96EA0"/>
    <w:rsid w:val="00CA1308"/>
    <w:rsid w:val="00CA187C"/>
    <w:rsid w:val="00CA3358"/>
    <w:rsid w:val="00CA3C62"/>
    <w:rsid w:val="00CA6CB8"/>
    <w:rsid w:val="00CB372E"/>
    <w:rsid w:val="00CB4919"/>
    <w:rsid w:val="00CC105C"/>
    <w:rsid w:val="00CC306C"/>
    <w:rsid w:val="00CD36DD"/>
    <w:rsid w:val="00CD3B52"/>
    <w:rsid w:val="00CE0E55"/>
    <w:rsid w:val="00CF6298"/>
    <w:rsid w:val="00CF70E9"/>
    <w:rsid w:val="00D02034"/>
    <w:rsid w:val="00D04C72"/>
    <w:rsid w:val="00D066D1"/>
    <w:rsid w:val="00D07A0C"/>
    <w:rsid w:val="00D2193A"/>
    <w:rsid w:val="00D21E26"/>
    <w:rsid w:val="00D2258C"/>
    <w:rsid w:val="00D22AC8"/>
    <w:rsid w:val="00D22E96"/>
    <w:rsid w:val="00D27333"/>
    <w:rsid w:val="00D3288D"/>
    <w:rsid w:val="00D34EF7"/>
    <w:rsid w:val="00D35941"/>
    <w:rsid w:val="00D363E3"/>
    <w:rsid w:val="00D40075"/>
    <w:rsid w:val="00D402D2"/>
    <w:rsid w:val="00D467F0"/>
    <w:rsid w:val="00D515ED"/>
    <w:rsid w:val="00D554AE"/>
    <w:rsid w:val="00D61AA9"/>
    <w:rsid w:val="00D6268D"/>
    <w:rsid w:val="00D667EC"/>
    <w:rsid w:val="00D83D0F"/>
    <w:rsid w:val="00D845BA"/>
    <w:rsid w:val="00D915D1"/>
    <w:rsid w:val="00DA4101"/>
    <w:rsid w:val="00DB4B98"/>
    <w:rsid w:val="00DB6601"/>
    <w:rsid w:val="00DC38D3"/>
    <w:rsid w:val="00DD4081"/>
    <w:rsid w:val="00DD432F"/>
    <w:rsid w:val="00DD69FE"/>
    <w:rsid w:val="00DE534D"/>
    <w:rsid w:val="00DE7557"/>
    <w:rsid w:val="00DF2EF2"/>
    <w:rsid w:val="00E036BC"/>
    <w:rsid w:val="00E04FF1"/>
    <w:rsid w:val="00E13E9A"/>
    <w:rsid w:val="00E2000C"/>
    <w:rsid w:val="00E31CB8"/>
    <w:rsid w:val="00E31FFE"/>
    <w:rsid w:val="00E35834"/>
    <w:rsid w:val="00E4400D"/>
    <w:rsid w:val="00E44615"/>
    <w:rsid w:val="00E601A8"/>
    <w:rsid w:val="00E63072"/>
    <w:rsid w:val="00E63669"/>
    <w:rsid w:val="00E70480"/>
    <w:rsid w:val="00E739B2"/>
    <w:rsid w:val="00E85394"/>
    <w:rsid w:val="00E93C46"/>
    <w:rsid w:val="00EA49D1"/>
    <w:rsid w:val="00EB421A"/>
    <w:rsid w:val="00EB5FBE"/>
    <w:rsid w:val="00ED6548"/>
    <w:rsid w:val="00ED72C8"/>
    <w:rsid w:val="00EE107D"/>
    <w:rsid w:val="00EE29C7"/>
    <w:rsid w:val="00EE6500"/>
    <w:rsid w:val="00EE6DB8"/>
    <w:rsid w:val="00EF0265"/>
    <w:rsid w:val="00EF3C9E"/>
    <w:rsid w:val="00EF591C"/>
    <w:rsid w:val="00F07E4A"/>
    <w:rsid w:val="00F10571"/>
    <w:rsid w:val="00F1104A"/>
    <w:rsid w:val="00F150B3"/>
    <w:rsid w:val="00F150D8"/>
    <w:rsid w:val="00F22907"/>
    <w:rsid w:val="00F2736B"/>
    <w:rsid w:val="00F30F7A"/>
    <w:rsid w:val="00F32427"/>
    <w:rsid w:val="00F34D4F"/>
    <w:rsid w:val="00F43E13"/>
    <w:rsid w:val="00F528B5"/>
    <w:rsid w:val="00F55A63"/>
    <w:rsid w:val="00F661C7"/>
    <w:rsid w:val="00F67334"/>
    <w:rsid w:val="00F737D9"/>
    <w:rsid w:val="00F74959"/>
    <w:rsid w:val="00F854AE"/>
    <w:rsid w:val="00F900F3"/>
    <w:rsid w:val="00F91760"/>
    <w:rsid w:val="00F94538"/>
    <w:rsid w:val="00FA68E0"/>
    <w:rsid w:val="00FA6F5F"/>
    <w:rsid w:val="00FB3CC2"/>
    <w:rsid w:val="00FC3390"/>
    <w:rsid w:val="00FC6127"/>
    <w:rsid w:val="00FD4106"/>
    <w:rsid w:val="00FE39E7"/>
    <w:rsid w:val="00FE50AA"/>
    <w:rsid w:val="00FE7538"/>
    <w:rsid w:val="00FF0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39"/>
        <o:r id="V:Rule8" type="connector" idref="#_x0000_s1043"/>
        <o:r id="V:Rule9" type="connector" idref="#_x0000_s1042"/>
        <o:r id="V:Rule10" type="connector" idref="#_x0000_s1040"/>
        <o:r id="V:Rule11" type="connector" idref="#_x0000_s1041"/>
        <o:r id="V:Rule1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C41FAF"/>
    <w:pPr>
      <w:ind w:left="720"/>
      <w:contextualSpacing/>
    </w:pPr>
    <w:rPr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01A2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B34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0842B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5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3AC19-EE6A-4D69-99BF-BC104893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106</TotalTime>
  <Pages>1</Pages>
  <Words>719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26</cp:revision>
  <cp:lastPrinted>2013-05-06T20:17:00Z</cp:lastPrinted>
  <dcterms:created xsi:type="dcterms:W3CDTF">2012-03-12T19:19:00Z</dcterms:created>
  <dcterms:modified xsi:type="dcterms:W3CDTF">2013-05-06T20:17:00Z</dcterms:modified>
</cp:coreProperties>
</file>