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D1" w:rsidRDefault="00863639" w:rsidP="00FD4DD1">
      <w:pPr>
        <w:rPr>
          <w:noProof/>
          <w:lang w:eastAsia="cs-CZ"/>
        </w:rPr>
      </w:pPr>
      <w:bookmarkStart w:id="0" w:name="_Toc276150669"/>
      <w:bookmarkStart w:id="1" w:name="_Toc276152000"/>
      <w:bookmarkStart w:id="2" w:name="_Toc276152372"/>
      <w:r>
        <w:rPr>
          <w:noProof/>
          <w:lang w:eastAsia="cs-CZ"/>
        </w:rPr>
        <w:pict>
          <v:shape id="Obrázek 0" o:spid="_x0000_i1025" type="#_x0000_t75" alt="logo EU.JPG" style="width:453.75pt;height:67pt;visibility:visible;mso-wrap-style:square">
            <v:imagedata r:id="rId8" o:title="logo EU"/>
          </v:shape>
        </w:pict>
      </w:r>
    </w:p>
    <w:p w:rsidR="00FD4DD1" w:rsidRDefault="00FD4DD1" w:rsidP="00FD4DD1">
      <w:pPr>
        <w:rPr>
          <w:noProof/>
          <w:lang w:eastAsia="cs-CZ"/>
        </w:rPr>
      </w:pP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863639" w:rsidP="00FD4DD1">
      <w:pPr>
        <w:jc w:val="center"/>
        <w:rPr>
          <w:rFonts w:ascii="Times New Roman" w:hAnsi="Times New Roman"/>
          <w:sz w:val="28"/>
          <w:szCs w:val="28"/>
        </w:rPr>
      </w:pPr>
      <w:r w:rsidRPr="00863639">
        <w:pict>
          <v:shape id="obrázek 5" o:spid="_x0000_s1094" type="#_x0000_t75" style="position:absolute;left:0;text-align:left;margin-left:140.6pt;margin-top:.9pt;width:169.5pt;height:61.5pt;z-index:9;visibility:visible">
            <v:imagedata r:id="rId9" o:title=""/>
            <w10:wrap type="square"/>
          </v:shape>
        </w:pict>
      </w:r>
    </w:p>
    <w:tbl>
      <w:tblPr>
        <w:tblpPr w:leftFromText="141" w:rightFromText="141" w:vertAnchor="text" w:horzAnchor="margin" w:tblpXSpec="center" w:tblpY="1414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VY_32_INOVACE_10A_6_FYZIKÁLNÍ VELIČINY – DÉLKA – PRACOVNÍ LIST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VM ověřen dne </w:t>
            </w:r>
            <w:r w:rsidR="00E33078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10. 4. 2013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Pr="00B87617" w:rsidRDefault="00FD4DD1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B87617">
              <w:rPr>
                <w:rFonts w:asciiTheme="minorHAnsi" w:eastAsia="Times New Roman" w:hAnsiTheme="minorHAnsi" w:cs="Arial"/>
                <w:b/>
                <w:bCs/>
                <w:sz w:val="28"/>
                <w:szCs w:val="28"/>
              </w:rPr>
              <w:t>CZ.1.07/1.4.00/21.3215</w:t>
            </w:r>
          </w:p>
        </w:tc>
      </w:tr>
      <w:tr w:rsidR="00FD4DD1" w:rsidTr="00432E8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hideMark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FD4DD1" w:rsidRDefault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FD4DD1" w:rsidRDefault="00FD4DD1" w:rsidP="007C749A">
            <w:pPr>
              <w:spacing w:after="0" w:line="240" w:lineRule="auto"/>
              <w:jc w:val="both"/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DUM je určen k pr</w:t>
            </w:r>
            <w:r w:rsidR="00432E8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ocvičení učiva. Žáci si prověří své znal</w:t>
            </w:r>
            <w:r w:rsidR="00FE67A4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osti o fyzikální veličině délka, procvičí převody jednotek.</w:t>
            </w:r>
            <w:r w:rsidR="00432E8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</w:t>
            </w:r>
            <w:r w:rsidR="002320ED">
              <w:rPr>
                <w:rFonts w:eastAsia="Times New Roman"/>
                <w:sz w:val="28"/>
                <w:szCs w:val="28"/>
                <w:lang w:eastAsia="cs-CZ"/>
              </w:rPr>
              <w:t>D</w:t>
            </w:r>
            <w:r w:rsidR="002320ED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á</w:t>
            </w:r>
            <w:r w:rsidR="0079225F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se </w:t>
            </w:r>
            <w:r w:rsidR="002320ED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užít v závěru výkladové hodiny k procvičení probrané látky, či jako kontrolní test </w:t>
            </w:r>
            <w:r w:rsidR="002320ED"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 w:rsidR="002320ED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nebo jako domácí úkol.</w:t>
            </w:r>
            <w:r w:rsidR="00432E87" w:rsidRPr="006A5E70">
              <w:rPr>
                <w:sz w:val="28"/>
                <w:szCs w:val="28"/>
              </w:rPr>
              <w:t xml:space="preserve"> Můž</w:t>
            </w:r>
            <w:r w:rsidR="00FE67A4">
              <w:rPr>
                <w:sz w:val="28"/>
                <w:szCs w:val="28"/>
              </w:rPr>
              <w:t xml:space="preserve">e být použit v písemné </w:t>
            </w:r>
            <w:r w:rsidR="00432E87" w:rsidRPr="006A5E70">
              <w:rPr>
                <w:sz w:val="28"/>
                <w:szCs w:val="28"/>
              </w:rPr>
              <w:t>podobě nebo promítnut na interaktivní tabuli a v rámci společného opaková</w:t>
            </w:r>
            <w:r w:rsidR="00477DAF">
              <w:rPr>
                <w:sz w:val="28"/>
                <w:szCs w:val="28"/>
              </w:rPr>
              <w:t xml:space="preserve">ní mohou </w:t>
            </w:r>
            <w:r w:rsidR="00432E87">
              <w:rPr>
                <w:sz w:val="28"/>
                <w:szCs w:val="28"/>
              </w:rPr>
              <w:t>jednotliví žáci doplňovat správnou odpověď a ústně zdůvodňovat svůj závěr. Materiál tvoří pracovní list a řešení uvedené na druhé straně.</w:t>
            </w:r>
            <w:r w:rsidR="00432E87">
              <w:t xml:space="preserve"> </w:t>
            </w:r>
          </w:p>
          <w:p w:rsidR="007C749A" w:rsidRPr="007C749A" w:rsidRDefault="007C749A" w:rsidP="007C749A">
            <w:pPr>
              <w:spacing w:after="0" w:line="240" w:lineRule="auto"/>
              <w:jc w:val="both"/>
            </w:pPr>
          </w:p>
        </w:tc>
      </w:tr>
    </w:tbl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FD4DD1" w:rsidP="00FD4DD1">
      <w:pPr>
        <w:rPr>
          <w:rFonts w:ascii="Times New Roman" w:hAnsi="Times New Roman"/>
          <w:sz w:val="28"/>
          <w:szCs w:val="28"/>
        </w:rPr>
      </w:pPr>
    </w:p>
    <w:p w:rsidR="00FD4DD1" w:rsidRPr="00A90FC6" w:rsidRDefault="00FD4DD1" w:rsidP="00FD4DD1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DÉLKA</w:t>
      </w:r>
    </w:p>
    <w:p w:rsidR="00FD4DD1" w:rsidRPr="00A90FC6" w:rsidRDefault="00FD4DD1" w:rsidP="00FD4DD1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FD4DD1" w:rsidRPr="00FD4DD1" w:rsidRDefault="00FD4DD1" w:rsidP="00FD4DD1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FD4DD1" w:rsidRPr="00FD4DD1" w:rsidRDefault="00FD4DD1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91073" w:rsidRPr="003B7A46" w:rsidRDefault="003B7A46" w:rsidP="003B7A46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Každá fyzikální veličina má své písmenné označení. Jaké písmeno se užívá pro značení délky?     __________</w:t>
      </w:r>
      <w:r w:rsidRPr="003B7A46">
        <w:rPr>
          <w:rFonts w:ascii="Arial" w:hAnsi="Arial" w:cs="Arial"/>
          <w:sz w:val="24"/>
          <w:szCs w:val="24"/>
        </w:rPr>
        <w:t>________</w:t>
      </w:r>
      <w:r w:rsidR="00891073" w:rsidRPr="003B7A46">
        <w:rPr>
          <w:rFonts w:ascii="Arial" w:hAnsi="Arial" w:cs="Arial"/>
          <w:sz w:val="24"/>
          <w:szCs w:val="24"/>
        </w:rPr>
        <w:t>_______________</w:t>
      </w:r>
      <w:r w:rsidR="00A90FC6" w:rsidRPr="003B7A46">
        <w:rPr>
          <w:rFonts w:ascii="Arial" w:hAnsi="Arial" w:cs="Arial"/>
          <w:sz w:val="24"/>
          <w:szCs w:val="24"/>
        </w:rPr>
        <w:t>_________________</w:t>
      </w:r>
    </w:p>
    <w:p w:rsidR="00985D57" w:rsidRPr="00FD4DD1" w:rsidRDefault="00985D57" w:rsidP="00891073">
      <w:pPr>
        <w:pStyle w:val="Odstavecseseznamem"/>
        <w:spacing w:after="0" w:line="360" w:lineRule="auto"/>
        <w:ind w:left="426" w:right="-2"/>
        <w:rPr>
          <w:rFonts w:ascii="Arial" w:hAnsi="Arial" w:cs="Arial"/>
          <w:sz w:val="16"/>
          <w:szCs w:val="16"/>
        </w:rPr>
      </w:pPr>
    </w:p>
    <w:p w:rsidR="004B6789" w:rsidRPr="00A90FC6" w:rsidRDefault="003B7A46" w:rsidP="004B6789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vyjadřuje fyzikální veličina délka? __________________________________</w:t>
      </w:r>
    </w:p>
    <w:p w:rsidR="00891073" w:rsidRPr="00FD4DD1" w:rsidRDefault="00891073" w:rsidP="00891073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891073" w:rsidRPr="00A90FC6" w:rsidRDefault="003B7A46" w:rsidP="00891073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Délka je měřitelná vlastnost</w:t>
      </w:r>
      <w:r w:rsidR="004B6789" w:rsidRPr="00A90FC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Čím ji měříme? _____________________________</w:t>
      </w:r>
    </w:p>
    <w:p w:rsidR="00891073" w:rsidRDefault="00863639" w:rsidP="003B7A46">
      <w:pPr>
        <w:spacing w:after="0" w:line="360" w:lineRule="auto"/>
        <w:ind w:left="425"/>
        <w:rPr>
          <w:rFonts w:ascii="Arial" w:hAnsi="Arial" w:cs="Arial"/>
          <w:sz w:val="24"/>
          <w:szCs w:val="24"/>
        </w:rPr>
      </w:pPr>
      <w:r w:rsidRPr="00863639">
        <w:rPr>
          <w:noProof/>
          <w:lang w:eastAsia="cs-CZ"/>
        </w:rPr>
        <w:pict>
          <v:shape id="_x0000_s1138" type="#_x0000_t75" alt="Kliknutím zavřete" href="javascript: document.getElementById('image_enlarge_300_image').src = photos[which][2]; document.getElementById('large_image').style.visibility = 'hidden'; void(0); ShowFavDropDown();" style="position:absolute;left:0;text-align:left;margin-left:19.5pt;margin-top:9.9pt;width:110.6pt;height:110.6pt;z-index:-1" o:button="t">
            <v:imagedata r:id="rId10" o:title="508053_il_1_large"/>
          </v:shape>
        </w:pict>
      </w:r>
      <w:r w:rsidRPr="00863639">
        <w:rPr>
          <w:noProof/>
          <w:lang w:eastAsia="cs-CZ"/>
        </w:rPr>
        <w:pict>
          <v:shape id="_x0000_s1137" type="#_x0000_t75" alt="" style="position:absolute;left:0;text-align:left;margin-left:358.95pt;margin-top:9.9pt;width:107.6pt;height:107.6pt;z-index:-2">
            <v:imagedata r:id="rId11" o:title="45363"/>
          </v:shape>
        </w:pict>
      </w:r>
      <w:r w:rsidR="003B7A46">
        <w:rPr>
          <w:rFonts w:ascii="Arial" w:hAnsi="Arial" w:cs="Arial"/>
          <w:sz w:val="24"/>
          <w:szCs w:val="24"/>
        </w:rPr>
        <w:t>Pojmenuj měřidla na obrázcích</w:t>
      </w:r>
    </w:p>
    <w:p w:rsidR="003B7A46" w:rsidRDefault="00863639" w:rsidP="003B7A46">
      <w:pPr>
        <w:spacing w:after="0" w:line="360" w:lineRule="auto"/>
        <w:ind w:left="425"/>
        <w:rPr>
          <w:rFonts w:ascii="Arial" w:hAnsi="Arial" w:cs="Arial"/>
          <w:sz w:val="24"/>
          <w:szCs w:val="24"/>
        </w:rPr>
      </w:pPr>
      <w:r w:rsidRPr="00863639">
        <w:rPr>
          <w:noProof/>
        </w:rPr>
        <w:pict>
          <v:shape id="_x0000_s1029" type="#_x0000_t75" style="position:absolute;left:0;text-align:left;margin-left:180.25pt;margin-top:1.25pt;width:122.2pt;height:81.7pt;z-index:1">
            <v:imagedata r:id="rId12" o:title="Krejčovský metr"/>
          </v:shape>
        </w:pict>
      </w: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3B7A46" w:rsidRPr="00A90FC6" w:rsidRDefault="00863639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6.6pt;margin-top:2.1pt;width:138.65pt;height:.05pt;z-index:2" o:connectortype="straight"/>
        </w:pict>
      </w:r>
      <w:r w:rsidRPr="00863639">
        <w:rPr>
          <w:noProof/>
          <w:lang w:eastAsia="cs-CZ"/>
        </w:rPr>
        <w:pict>
          <v:shape id="_x0000_s1032" type="#_x0000_t32" style="position:absolute;left:0;text-align:left;margin-left:345.35pt;margin-top:6pt;width:138.65pt;height:.05pt;z-index: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type="#_x0000_t32" style="position:absolute;left:0;text-align:left;margin-left:170.85pt;margin-top:6.05pt;width:138.65pt;height:.05pt;z-index:3" o:connectortype="straight"/>
        </w:pict>
      </w:r>
      <w:r w:rsidR="002A64AD">
        <w:rPr>
          <w:rFonts w:ascii="Arial" w:hAnsi="Arial" w:cs="Arial"/>
          <w:sz w:val="24"/>
          <w:szCs w:val="24"/>
        </w:rPr>
        <w:t xml:space="preserve"> </w:t>
      </w:r>
    </w:p>
    <w:p w:rsidR="00985D57" w:rsidRDefault="003B7A46" w:rsidP="00A90FC6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délky od největší po nejmenší. Piš slovem i zkratkou.</w:t>
      </w:r>
    </w:p>
    <w:p w:rsidR="003B7A46" w:rsidRPr="00A90FC6" w:rsidRDefault="003B7A46" w:rsidP="003B7A46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</w:t>
      </w:r>
    </w:p>
    <w:p w:rsidR="00985D57" w:rsidRPr="00FD4DD1" w:rsidRDefault="00985D57" w:rsidP="00985D5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16"/>
          <w:szCs w:val="16"/>
        </w:rPr>
      </w:pPr>
    </w:p>
    <w:p w:rsidR="00891073" w:rsidRDefault="003B7A46" w:rsidP="00891073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="00891073" w:rsidRPr="00A90FC6">
        <w:rPr>
          <w:rFonts w:ascii="Arial" w:hAnsi="Arial" w:cs="Arial"/>
          <w:sz w:val="24"/>
          <w:szCs w:val="24"/>
        </w:rPr>
        <w:t>.</w:t>
      </w:r>
    </w:p>
    <w:p w:rsidR="006B498F" w:rsidRDefault="003B7A46" w:rsidP="003B7A46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6,2 m =        </w:t>
      </w:r>
      <w:r w:rsidR="006B498F">
        <w:rPr>
          <w:rFonts w:ascii="Arial" w:hAnsi="Arial" w:cs="Arial"/>
          <w:sz w:val="24"/>
          <w:szCs w:val="24"/>
        </w:rPr>
        <w:t xml:space="preserve">              mm                       45,11 cm  =                        dm</w:t>
      </w:r>
    </w:p>
    <w:p w:rsidR="003B7A46" w:rsidRPr="00A90FC6" w:rsidRDefault="006B498F" w:rsidP="003B7A46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0,023 km   =                 m                        5 m 14 dm =                      cm</w:t>
      </w:r>
      <w:r w:rsidR="003B7A46">
        <w:rPr>
          <w:rFonts w:ascii="Arial" w:hAnsi="Arial" w:cs="Arial"/>
          <w:sz w:val="24"/>
          <w:szCs w:val="24"/>
        </w:rPr>
        <w:t xml:space="preserve">             </w:t>
      </w:r>
    </w:p>
    <w:p w:rsidR="00891073" w:rsidRPr="00FD4DD1" w:rsidRDefault="00891073" w:rsidP="00891073">
      <w:pPr>
        <w:spacing w:after="0"/>
        <w:ind w:left="360" w:right="-2"/>
        <w:rPr>
          <w:rFonts w:ascii="Arial" w:hAnsi="Arial" w:cs="Arial"/>
          <w:sz w:val="16"/>
          <w:szCs w:val="16"/>
        </w:rPr>
      </w:pPr>
    </w:p>
    <w:p w:rsidR="006B498F" w:rsidRDefault="006B498F" w:rsidP="006B498F">
      <w:pPr>
        <w:numPr>
          <w:ilvl w:val="0"/>
          <w:numId w:val="15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Sečti a vyjádři v daných jednotkách.</w:t>
      </w:r>
    </w:p>
    <w:p w:rsidR="006B498F" w:rsidRDefault="006B498F" w:rsidP="006B498F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3,2 km + 620 m + 15 dm =                     m</w:t>
      </w:r>
    </w:p>
    <w:p w:rsidR="006B498F" w:rsidRDefault="006B498F" w:rsidP="006B498F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6B498F" w:rsidRDefault="006B498F" w:rsidP="006B498F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0,4 m + 9,6 dm +  120 cm  + 4500 mm =                          m</w:t>
      </w:r>
    </w:p>
    <w:p w:rsidR="006B498F" w:rsidRDefault="006B498F" w:rsidP="006B498F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79225F" w:rsidRPr="00FD4DD1" w:rsidRDefault="0079225F" w:rsidP="006B498F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6B498F" w:rsidRDefault="006B498F" w:rsidP="00E33078">
      <w:pPr>
        <w:numPr>
          <w:ilvl w:val="0"/>
          <w:numId w:val="15"/>
        </w:numPr>
        <w:spacing w:after="0"/>
        <w:ind w:left="567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Změř vyznačené rozměry a správně zapiš.</w:t>
      </w:r>
    </w:p>
    <w:p w:rsidR="00432E87" w:rsidRDefault="00863639" w:rsidP="00432E87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061" style="position:absolute;margin-left:267.7pt;margin-top:6.3pt;width:185.85pt;height:101.55pt;z-index:6" coordorigin="6852,13041" coordsize="3717,2031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36" type="#_x0000_t7" style="position:absolute;left:7167;top:13272;width:3402;height:1134" strokeweight="2.25pt"/>
            <v:shape id="_x0000_s1042" type="#_x0000_t32" style="position:absolute;left:7167;top:14406;width:0;height:666" o:connectortype="straight"/>
            <v:shape id="_x0000_s1043" type="#_x0000_t32" style="position:absolute;left:9720;top:14406;width:0;height:666" o:connectortype="straight"/>
            <v:shape id="_x0000_s1044" type="#_x0000_t32" style="position:absolute;left:6852;top:14175;width:315;height:231;flip:x y" o:connectortype="straight"/>
            <v:shape id="_x0000_s1045" type="#_x0000_t32" style="position:absolute;left:7688;top:13041;width:315;height:231;flip:x y" o:connectortype="straight"/>
            <v:shape id="_x0000_s1048" type="#_x0000_t32" style="position:absolute;left:6852;top:13041;width:836;height:1134;flip:y" o:connectortype="straight">
              <v:stroke startarrow="block" endarrow="block"/>
            </v:shape>
            <v:shape id="_x0000_s1049" type="#_x0000_t32" style="position:absolute;left:7167;top:15072;width:2553;height:0" o:connectortype="straight">
              <v:stroke startarrow="block"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left:8235;top:14568;width:353;height:504" filled="f" stroked="f">
              <v:textbox>
                <w:txbxContent>
                  <w:p w:rsidR="004C11E0" w:rsidRPr="004C11E0" w:rsidRDefault="004C11E0" w:rsidP="004C11E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d</w:t>
                    </w:r>
                  </w:p>
                </w:txbxContent>
              </v:textbox>
            </v:shape>
            <v:shape id="_x0000_s1053" type="#_x0000_t202" style="position:absolute;left:6952;top:13185;width:353;height:498" filled="f" stroked="f">
              <v:textbox>
                <w:txbxContent>
                  <w:p w:rsidR="004C11E0" w:rsidRPr="004C11E0" w:rsidRDefault="004C11E0" w:rsidP="004C11E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š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060" style="position:absolute;margin-left:-11.05pt;margin-top:6.3pt;width:217.25pt;height:108.9pt;z-index:5" coordorigin="1070,12945" coordsize="4345,2178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35" type="#_x0000_t8" style="position:absolute;left:2010;top:12945;width:3405;height:1800" strokeweight="2.25pt"/>
            <v:shape id="_x0000_s1037" type="#_x0000_t32" style="position:absolute;left:1498;top:12945;width:512;height:0;flip:x" o:connectortype="straight"/>
            <v:shape id="_x0000_s1038" type="#_x0000_t32" style="position:absolute;left:1498;top:14745;width:1352;height:0;flip:x" o:connectortype="straight"/>
            <v:shape id="_x0000_s1039" type="#_x0000_t32" style="position:absolute;left:2865;top:14745;width:0;height:378" o:connectortype="straight"/>
            <v:shape id="_x0000_s1040" type="#_x0000_t32" style="position:absolute;left:4575;top:14745;width:0;height:378" o:connectortype="straight"/>
            <v:shape id="_x0000_s1046" type="#_x0000_t32" style="position:absolute;left:1498;top:12945;width:0;height:1800" o:connectortype="straight">
              <v:stroke startarrow="block" endarrow="block"/>
            </v:shape>
            <v:shape id="_x0000_s1047" type="#_x0000_t32" style="position:absolute;left:2865;top:15123;width:1725;height:0" o:connectortype="straight">
              <v:stroke startarrow="block" endarrow="block"/>
            </v:shape>
            <v:shape id="_x0000_s1050" type="#_x0000_t202" style="position:absolute;left:3465;top:14625;width:353;height:498" filled="f" stroked="f">
              <v:textbox>
                <w:txbxContent>
                  <w:p w:rsidR="004C11E0" w:rsidRPr="004C11E0" w:rsidRDefault="004C11E0">
                    <w:pPr>
                      <w:rPr>
                        <w:sz w:val="28"/>
                        <w:szCs w:val="28"/>
                      </w:rPr>
                    </w:pPr>
                    <w:r w:rsidRPr="004C11E0">
                      <w:rPr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shape>
            <v:shape id="_x0000_s1051" type="#_x0000_t202" style="position:absolute;left:1070;top:13560;width:353;height:498" filled="f" stroked="f">
              <v:textbox>
                <w:txbxContent>
                  <w:p w:rsidR="004C11E0" w:rsidRPr="004C11E0" w:rsidRDefault="004C11E0" w:rsidP="004C11E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v</w:t>
                    </w:r>
                  </w:p>
                </w:txbxContent>
              </v:textbox>
            </v:shape>
          </v:group>
        </w:pict>
      </w: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1A28F0" w:rsidRDefault="00863639" w:rsidP="006B498F">
      <w:pPr>
        <w:spacing w:after="0"/>
        <w:ind w:right="-2"/>
        <w:rPr>
          <w:rFonts w:ascii="Arial" w:hAnsi="Arial" w:cs="Arial"/>
          <w:sz w:val="24"/>
          <w:szCs w:val="24"/>
        </w:rPr>
      </w:pPr>
      <w:r w:rsidRPr="00863639">
        <w:rPr>
          <w:noProof/>
          <w:lang w:eastAsia="cs-CZ"/>
        </w:rPr>
        <w:pict>
          <v:shape id="_x0000_s1056" type="#_x0000_t32" style="position:absolute;margin-left:290.35pt;margin-top:30pt;width:138.65pt;height:.05pt;z-index:8" o:connectortype="straight"/>
        </w:pict>
      </w:r>
      <w:r w:rsidRPr="00863639">
        <w:rPr>
          <w:noProof/>
          <w:lang w:eastAsia="cs-CZ"/>
        </w:rPr>
        <w:pict>
          <v:shape id="_x0000_s1054" type="#_x0000_t32" style="position:absolute;margin-left:41.6pt;margin-top:30.05pt;width:138.65pt;height:.05pt;z-index:7" o:connectortype="straight"/>
        </w:pict>
      </w:r>
      <w:bookmarkEnd w:id="0"/>
      <w:bookmarkEnd w:id="1"/>
      <w:bookmarkEnd w:id="2"/>
    </w:p>
    <w:p w:rsidR="00432E87" w:rsidRPr="007315A7" w:rsidRDefault="00432E87" w:rsidP="00432E87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7315A7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DÉLKA- ŘEŠENÍ</w:t>
      </w:r>
    </w:p>
    <w:p w:rsidR="00432E87" w:rsidRPr="00A90FC6" w:rsidRDefault="00432E87" w:rsidP="00432E87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432E87" w:rsidRPr="00FD4DD1" w:rsidRDefault="00432E87" w:rsidP="00432E87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432E87" w:rsidRPr="00FD4DD1" w:rsidRDefault="00432E87" w:rsidP="00432E87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32E87" w:rsidRPr="00FE67A4" w:rsidRDefault="00432E87" w:rsidP="00432E87">
      <w:pPr>
        <w:pStyle w:val="Odstavecseseznamem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Každá fyzikální veličina má své písmenné označení. Jaké písmeno se užívá pro značení délky?  </w:t>
      </w:r>
      <w:r w:rsidR="00FE67A4" w:rsidRPr="00FE67A4">
        <w:rPr>
          <w:rFonts w:ascii="Arial" w:hAnsi="Arial" w:cs="Arial"/>
          <w:b/>
          <w:color w:val="FF0000"/>
          <w:sz w:val="24"/>
          <w:szCs w:val="24"/>
        </w:rPr>
        <w:t>Délku značíme libovolným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FE67A4">
        <w:rPr>
          <w:rFonts w:ascii="Arial" w:hAnsi="Arial" w:cs="Arial"/>
          <w:b/>
          <w:color w:val="FF0000"/>
          <w:sz w:val="24"/>
          <w:szCs w:val="24"/>
        </w:rPr>
        <w:t>malým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písmen</w:t>
      </w:r>
      <w:r w:rsidR="00FE67A4">
        <w:rPr>
          <w:rFonts w:ascii="Arial" w:hAnsi="Arial" w:cs="Arial"/>
          <w:b/>
          <w:color w:val="FF0000"/>
          <w:sz w:val="24"/>
          <w:szCs w:val="24"/>
        </w:rPr>
        <w:t>em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abecedy např. a; d;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>m; t</w:t>
      </w:r>
    </w:p>
    <w:p w:rsidR="00432E87" w:rsidRPr="00FD4DD1" w:rsidRDefault="00432E87" w:rsidP="00432E87">
      <w:pPr>
        <w:pStyle w:val="Odstavecseseznamem"/>
        <w:spacing w:after="0" w:line="360" w:lineRule="auto"/>
        <w:ind w:left="426" w:right="-2"/>
        <w:rPr>
          <w:rFonts w:ascii="Arial" w:hAnsi="Arial" w:cs="Arial"/>
          <w:sz w:val="16"/>
          <w:szCs w:val="16"/>
        </w:rPr>
      </w:pPr>
    </w:p>
    <w:p w:rsidR="00432E87" w:rsidRPr="00FE67A4" w:rsidRDefault="00432E87" w:rsidP="00432E87">
      <w:pPr>
        <w:pStyle w:val="Odstavecseseznamem"/>
        <w:numPr>
          <w:ilvl w:val="0"/>
          <w:numId w:val="18"/>
        </w:numPr>
        <w:spacing w:after="0" w:line="360" w:lineRule="auto"/>
        <w:ind w:left="425" w:hanging="357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vyjadř</w:t>
      </w:r>
      <w:r w:rsidR="00487027">
        <w:rPr>
          <w:rFonts w:ascii="Arial" w:hAnsi="Arial" w:cs="Arial"/>
          <w:sz w:val="24"/>
          <w:szCs w:val="24"/>
        </w:rPr>
        <w:t xml:space="preserve">uje fyzikální veličina délka?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>Délka vyjadřuje vzdálenost mezi dvěma body.</w:t>
      </w:r>
    </w:p>
    <w:p w:rsidR="00432E87" w:rsidRPr="00FD4DD1" w:rsidRDefault="00432E87" w:rsidP="00432E87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432E87" w:rsidRPr="00A90FC6" w:rsidRDefault="00863639" w:rsidP="00432E87">
      <w:pPr>
        <w:pStyle w:val="Odstavecseseznamem"/>
        <w:numPr>
          <w:ilvl w:val="0"/>
          <w:numId w:val="18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863639">
        <w:rPr>
          <w:noProof/>
        </w:rPr>
        <w:pict>
          <v:shape id="_x0000_s1136" type="#_x0000_t75" alt="" style="position:absolute;left:0;text-align:left;margin-left:345pt;margin-top:16.1pt;width:107.6pt;height:107.6pt;z-index:-3">
            <v:imagedata r:id="rId11" o:title="45363"/>
          </v:shape>
        </w:pict>
      </w:r>
      <w:r w:rsidR="00432E87">
        <w:rPr>
          <w:rFonts w:ascii="Arial" w:hAnsi="Arial" w:cs="Arial"/>
          <w:sz w:val="24"/>
          <w:szCs w:val="24"/>
        </w:rPr>
        <w:t>Délka je měřitelná vlastnost</w:t>
      </w:r>
      <w:r w:rsidR="00432E87" w:rsidRPr="00A90FC6">
        <w:rPr>
          <w:rFonts w:ascii="Arial" w:hAnsi="Arial" w:cs="Arial"/>
          <w:sz w:val="24"/>
          <w:szCs w:val="24"/>
        </w:rPr>
        <w:t>.</w:t>
      </w:r>
      <w:r w:rsidR="00432E87">
        <w:rPr>
          <w:rFonts w:ascii="Arial" w:hAnsi="Arial" w:cs="Arial"/>
          <w:sz w:val="24"/>
          <w:szCs w:val="24"/>
        </w:rPr>
        <w:t xml:space="preserve"> Čím ji měřím</w:t>
      </w:r>
      <w:r w:rsidR="00487027">
        <w:rPr>
          <w:rFonts w:ascii="Arial" w:hAnsi="Arial" w:cs="Arial"/>
          <w:sz w:val="24"/>
          <w:szCs w:val="24"/>
        </w:rPr>
        <w:t xml:space="preserve">e?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>Délku měříme délkovými měřidly.</w:t>
      </w:r>
    </w:p>
    <w:p w:rsidR="00432E87" w:rsidRDefault="00863639" w:rsidP="00432E87">
      <w:pPr>
        <w:spacing w:after="0" w:line="360" w:lineRule="auto"/>
        <w:ind w:left="425"/>
        <w:rPr>
          <w:rFonts w:ascii="Arial" w:hAnsi="Arial" w:cs="Arial"/>
          <w:sz w:val="24"/>
          <w:szCs w:val="24"/>
        </w:rPr>
      </w:pPr>
      <w:r w:rsidRPr="00863639">
        <w:rPr>
          <w:noProof/>
        </w:rPr>
        <w:pict>
          <v:shape id="_x0000_s1101" type="#_x0000_t75" style="position:absolute;left:0;text-align:left;margin-left:187.75pt;margin-top:15.95pt;width:113.95pt;height:76.2pt;z-index:11">
            <v:imagedata r:id="rId12" o:title="Krejčovský metr"/>
          </v:shape>
        </w:pict>
      </w:r>
      <w:r w:rsidRPr="00863639">
        <w:rPr>
          <w:noProof/>
        </w:rPr>
        <w:pict>
          <v:shape id="image_enlarge_300_image" o:spid="_x0000_s1135" type="#_x0000_t75" alt="Kliknutím zavřete" href="javascript: document.getElementById('image_enlarge_300_image').src = photos[which][2]; document.getElementById('large_image').style.visibility = 'hidden'; void(0); ShowFavDropDown();" style="position:absolute;left:0;text-align:left;margin-left:34.85pt;margin-top:4.65pt;width:98.35pt;height:98.35pt;z-index:-4" o:button="t">
            <v:imagedata r:id="rId10" o:title="508053_il_1_large"/>
          </v:shape>
        </w:pict>
      </w:r>
      <w:r w:rsidR="00432E87">
        <w:rPr>
          <w:rFonts w:ascii="Arial" w:hAnsi="Arial" w:cs="Arial"/>
          <w:sz w:val="24"/>
          <w:szCs w:val="24"/>
        </w:rPr>
        <w:t>Pojmenuj měřidla na obrázcích</w:t>
      </w:r>
      <w:r w:rsidR="00487027">
        <w:rPr>
          <w:rFonts w:ascii="Arial" w:hAnsi="Arial" w:cs="Arial"/>
          <w:sz w:val="24"/>
          <w:szCs w:val="24"/>
        </w:rPr>
        <w:t>.</w:t>
      </w:r>
      <w:r w:rsidR="006D7FF6" w:rsidRPr="006D7FF6">
        <w:rPr>
          <w:rFonts w:ascii="Verdana" w:hAnsi="Verdana" w:cs="Arial"/>
          <w:color w:val="000000"/>
          <w:sz w:val="20"/>
          <w:szCs w:val="20"/>
        </w:rPr>
        <w:t xml:space="preserve"> </w:t>
      </w:r>
    </w:p>
    <w:p w:rsidR="00432E87" w:rsidRDefault="00432E87" w:rsidP="00432E87">
      <w:pPr>
        <w:spacing w:after="0" w:line="360" w:lineRule="auto"/>
        <w:ind w:left="425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432E87" w:rsidRDefault="00432E87" w:rsidP="00432E87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432E87" w:rsidRDefault="00432E87" w:rsidP="00FE67A4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</w:p>
    <w:p w:rsidR="00432E87" w:rsidRPr="00FE67A4" w:rsidRDefault="00487027" w:rsidP="00FE67A4">
      <w:pPr>
        <w:spacing w:after="0" w:line="240" w:lineRule="auto"/>
        <w:ind w:left="709"/>
        <w:rPr>
          <w:rFonts w:ascii="Arial" w:hAnsi="Arial" w:cs="Arial"/>
          <w:b/>
          <w:color w:val="FF0000"/>
          <w:sz w:val="24"/>
          <w:szCs w:val="24"/>
        </w:rPr>
      </w:pP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Posuvné měřítko                 </w:t>
      </w:r>
      <w:r w:rsidR="002A64AD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>Kre</w:t>
      </w:r>
      <w:r w:rsidR="002A64AD">
        <w:rPr>
          <w:rFonts w:ascii="Arial" w:hAnsi="Arial" w:cs="Arial"/>
          <w:b/>
          <w:color w:val="FF0000"/>
          <w:sz w:val="24"/>
          <w:szCs w:val="24"/>
        </w:rPr>
        <w:t xml:space="preserve">jčovský metr               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  Svinovací metr</w:t>
      </w:r>
    </w:p>
    <w:p w:rsidR="00432E87" w:rsidRPr="00432E87" w:rsidRDefault="00432E87" w:rsidP="00FE67A4">
      <w:pPr>
        <w:spacing w:after="0" w:line="240" w:lineRule="auto"/>
        <w:ind w:left="709"/>
        <w:rPr>
          <w:rFonts w:ascii="Arial" w:hAnsi="Arial" w:cs="Arial"/>
          <w:sz w:val="16"/>
          <w:szCs w:val="16"/>
        </w:rPr>
      </w:pPr>
    </w:p>
    <w:p w:rsidR="00432E87" w:rsidRDefault="00432E87" w:rsidP="00432E87">
      <w:pPr>
        <w:pStyle w:val="Odstavecseseznamem"/>
        <w:numPr>
          <w:ilvl w:val="0"/>
          <w:numId w:val="18"/>
        </w:numPr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délky od největší po nejmenší. Piš slovem i zkratkou.</w:t>
      </w:r>
    </w:p>
    <w:p w:rsidR="00432E87" w:rsidRPr="00FE67A4" w:rsidRDefault="00487027" w:rsidP="00432E8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kilometr </w:t>
      </w:r>
      <w:r w:rsidRPr="00FE67A4">
        <w:rPr>
          <w:rFonts w:ascii="Arial" w:hAnsi="Arial" w:cs="Arial"/>
          <w:b/>
          <w:color w:val="FF0000"/>
          <w:sz w:val="24"/>
          <w:szCs w:val="24"/>
          <w:lang w:val="de-DE"/>
        </w:rPr>
        <w:t>[</w:t>
      </w:r>
      <w:r w:rsidRPr="00FE67A4">
        <w:rPr>
          <w:rFonts w:ascii="Arial" w:hAnsi="Arial" w:cs="Arial"/>
          <w:b/>
          <w:color w:val="FF0000"/>
          <w:sz w:val="24"/>
          <w:szCs w:val="24"/>
        </w:rPr>
        <w:t>km]; metr [m]; decimetr [dm]; centimetr [cm]; milimetr [mm]</w:t>
      </w:r>
    </w:p>
    <w:p w:rsidR="00487027" w:rsidRPr="00FD4DD1" w:rsidRDefault="00487027" w:rsidP="00432E8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16"/>
          <w:szCs w:val="16"/>
        </w:rPr>
      </w:pPr>
    </w:p>
    <w:p w:rsidR="00432E87" w:rsidRDefault="00432E87" w:rsidP="00432E87">
      <w:pPr>
        <w:pStyle w:val="Odstavecseseznamem"/>
        <w:numPr>
          <w:ilvl w:val="0"/>
          <w:numId w:val="18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Pr="00A90FC6">
        <w:rPr>
          <w:rFonts w:ascii="Arial" w:hAnsi="Arial" w:cs="Arial"/>
          <w:sz w:val="24"/>
          <w:szCs w:val="24"/>
        </w:rPr>
        <w:t>.</w:t>
      </w:r>
    </w:p>
    <w:p w:rsidR="00432E87" w:rsidRPr="00FE67A4" w:rsidRDefault="00432E87" w:rsidP="00FE67A4">
      <w:pPr>
        <w:pStyle w:val="Odstavecseseznamem"/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E67A4">
        <w:rPr>
          <w:rFonts w:ascii="Arial" w:hAnsi="Arial" w:cs="Arial"/>
          <w:b/>
          <w:color w:val="FF0000"/>
          <w:sz w:val="24"/>
          <w:szCs w:val="24"/>
        </w:rPr>
        <w:t>6,2 m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=   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>6 200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mm                </w:t>
      </w:r>
      <w:r w:rsidR="00F91366">
        <w:rPr>
          <w:rFonts w:ascii="Arial" w:hAnsi="Arial" w:cs="Arial"/>
          <w:b/>
          <w:color w:val="FF0000"/>
          <w:sz w:val="24"/>
          <w:szCs w:val="24"/>
        </w:rPr>
        <w:t xml:space="preserve"> 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="00F91366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 45,11 cm 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= 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 xml:space="preserve"> 4,511  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dm</w:t>
      </w:r>
    </w:p>
    <w:p w:rsidR="00432E87" w:rsidRPr="00FE67A4" w:rsidRDefault="00487027" w:rsidP="00FE67A4">
      <w:pPr>
        <w:pStyle w:val="Odstavecseseznamem"/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0,023 km  </w:t>
      </w:r>
      <w:r w:rsidR="00432E87" w:rsidRPr="00FE67A4">
        <w:rPr>
          <w:rFonts w:ascii="Arial" w:hAnsi="Arial" w:cs="Arial"/>
          <w:b/>
          <w:color w:val="FF0000"/>
          <w:sz w:val="24"/>
          <w:szCs w:val="24"/>
        </w:rPr>
        <w:t xml:space="preserve">=   </w:t>
      </w:r>
      <w:r w:rsidR="00F91366">
        <w:rPr>
          <w:rFonts w:ascii="Arial" w:hAnsi="Arial" w:cs="Arial"/>
          <w:b/>
          <w:color w:val="FF0000"/>
          <w:sz w:val="24"/>
          <w:szCs w:val="24"/>
        </w:rPr>
        <w:t xml:space="preserve">23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="00432E87" w:rsidRPr="00FE67A4">
        <w:rPr>
          <w:rFonts w:ascii="Arial" w:hAnsi="Arial" w:cs="Arial"/>
          <w:b/>
          <w:color w:val="FF0000"/>
          <w:sz w:val="24"/>
          <w:szCs w:val="24"/>
        </w:rPr>
        <w:t xml:space="preserve">m                  </w:t>
      </w:r>
      <w:r w:rsidR="00F91366">
        <w:rPr>
          <w:rFonts w:ascii="Arial" w:hAnsi="Arial" w:cs="Arial"/>
          <w:b/>
          <w:color w:val="FF0000"/>
          <w:sz w:val="24"/>
          <w:szCs w:val="24"/>
        </w:rPr>
        <w:t xml:space="preserve">       </w:t>
      </w:r>
      <w:r w:rsidR="00432E87" w:rsidRPr="00FE67A4">
        <w:rPr>
          <w:rFonts w:ascii="Arial" w:hAnsi="Arial" w:cs="Arial"/>
          <w:b/>
          <w:color w:val="FF0000"/>
          <w:sz w:val="24"/>
          <w:szCs w:val="24"/>
        </w:rPr>
        <w:t xml:space="preserve">      5 m 14 dm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432E87" w:rsidRPr="00FE67A4">
        <w:rPr>
          <w:rFonts w:ascii="Arial" w:hAnsi="Arial" w:cs="Arial"/>
          <w:b/>
          <w:color w:val="FF0000"/>
          <w:sz w:val="24"/>
          <w:szCs w:val="24"/>
        </w:rPr>
        <w:t xml:space="preserve">=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640         </w:t>
      </w:r>
      <w:r w:rsidR="00432E87" w:rsidRPr="00FE67A4">
        <w:rPr>
          <w:rFonts w:ascii="Arial" w:hAnsi="Arial" w:cs="Arial"/>
          <w:b/>
          <w:color w:val="FF0000"/>
          <w:sz w:val="24"/>
          <w:szCs w:val="24"/>
        </w:rPr>
        <w:t xml:space="preserve">cm             </w:t>
      </w:r>
    </w:p>
    <w:p w:rsidR="00432E87" w:rsidRPr="00FE67A4" w:rsidRDefault="00432E87" w:rsidP="00FE67A4">
      <w:pPr>
        <w:spacing w:after="0"/>
        <w:ind w:left="360"/>
        <w:rPr>
          <w:rFonts w:ascii="Arial" w:hAnsi="Arial" w:cs="Arial"/>
          <w:b/>
          <w:sz w:val="16"/>
          <w:szCs w:val="16"/>
        </w:rPr>
      </w:pPr>
    </w:p>
    <w:p w:rsidR="00432E87" w:rsidRDefault="00432E87" w:rsidP="00432E87">
      <w:pPr>
        <w:numPr>
          <w:ilvl w:val="0"/>
          <w:numId w:val="18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Sečti a vyjádři v daných jednotkách.</w:t>
      </w:r>
    </w:p>
    <w:p w:rsidR="00432E87" w:rsidRPr="00FE67A4" w:rsidRDefault="00432E87" w:rsidP="00432E8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3,2 km + 620 m + 15 dm =  </w:t>
      </w:r>
      <w:r w:rsidR="00487027" w:rsidRPr="00FE67A4">
        <w:rPr>
          <w:rFonts w:ascii="Arial" w:hAnsi="Arial" w:cs="Arial"/>
          <w:b/>
          <w:color w:val="FF0000"/>
          <w:sz w:val="24"/>
          <w:szCs w:val="24"/>
        </w:rPr>
        <w:t>3 821,5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m</w:t>
      </w:r>
    </w:p>
    <w:p w:rsidR="00432E87" w:rsidRPr="00FE67A4" w:rsidRDefault="00487027" w:rsidP="00432E8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22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3 200 m + 620 m + 1,5 m </w:t>
      </w:r>
    </w:p>
    <w:p w:rsidR="00432E87" w:rsidRPr="00FE67A4" w:rsidRDefault="00432E87" w:rsidP="00432E87">
      <w:pPr>
        <w:spacing w:after="0"/>
        <w:ind w:right="-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0,4</w:t>
      </w:r>
      <w:r w:rsidR="0079225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m + 9,6 dm +  120 cm  + 4500 mm =   </w:t>
      </w:r>
      <w:r w:rsidR="0079225F" w:rsidRPr="00FE67A4">
        <w:rPr>
          <w:rFonts w:ascii="Arial" w:hAnsi="Arial" w:cs="Arial"/>
          <w:b/>
          <w:color w:val="FF0000"/>
          <w:sz w:val="24"/>
          <w:szCs w:val="24"/>
        </w:rPr>
        <w:t xml:space="preserve">7,1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>m</w:t>
      </w:r>
    </w:p>
    <w:p w:rsidR="00432E87" w:rsidRPr="00FE67A4" w:rsidRDefault="00487027" w:rsidP="00432E8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              </w:t>
      </w:r>
      <w:r w:rsidR="0079225F">
        <w:rPr>
          <w:rFonts w:ascii="Arial" w:hAnsi="Arial" w:cs="Arial"/>
          <w:sz w:val="16"/>
          <w:szCs w:val="16"/>
        </w:rPr>
        <w:t xml:space="preserve"> </w:t>
      </w:r>
      <w:r w:rsidR="0079225F" w:rsidRPr="00FE67A4">
        <w:rPr>
          <w:rFonts w:ascii="Arial" w:hAnsi="Arial" w:cs="Arial"/>
          <w:b/>
          <w:color w:val="FF0000"/>
          <w:sz w:val="24"/>
          <w:szCs w:val="24"/>
        </w:rPr>
        <w:t xml:space="preserve">0,44 m + 0,96 m + 1,2 m + 4,5 m </w:t>
      </w:r>
    </w:p>
    <w:p w:rsidR="0079225F" w:rsidRPr="00FE67A4" w:rsidRDefault="0079225F" w:rsidP="00432E87">
      <w:pPr>
        <w:spacing w:after="0"/>
        <w:ind w:right="-2"/>
        <w:rPr>
          <w:rFonts w:ascii="Arial" w:hAnsi="Arial" w:cs="Arial"/>
          <w:b/>
          <w:color w:val="FF0000"/>
          <w:sz w:val="16"/>
          <w:szCs w:val="16"/>
        </w:rPr>
      </w:pPr>
    </w:p>
    <w:p w:rsidR="00432E87" w:rsidRPr="00A90FC6" w:rsidRDefault="00432E87" w:rsidP="00432E87">
      <w:pPr>
        <w:numPr>
          <w:ilvl w:val="0"/>
          <w:numId w:val="18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Změř vyznačené rozměry a správně zapiš.</w:t>
      </w:r>
    </w:p>
    <w:p w:rsidR="00432E87" w:rsidRDefault="00863639" w:rsidP="00432E87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21" type="#_x0000_t32" style="position:absolute;margin-left:271.7pt;margin-top:1.25pt;width:41.8pt;height:56.7pt;flip:y;z-index:20" o:connectortype="straight" o:regroupid="2">
            <v:stroke startarrow="block"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24" type="#_x0000_t202" style="position:absolute;margin-left:276.7pt;margin-top:8.45pt;width:17.65pt;height:24.9pt;z-index:23" o:regroupid="2" filled="f" stroked="f">
            <v:textbox>
              <w:txbxContent>
                <w:p w:rsidR="00432E87" w:rsidRPr="004C11E0" w:rsidRDefault="00432E87" w:rsidP="00432E8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20" type="#_x0000_t32" style="position:absolute;margin-left:313.5pt;margin-top:1.25pt;width:15.75pt;height:11.55pt;flip:x y;z-index:19" o:connectortype="straight" o:regroupid="2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6" type="#_x0000_t7" style="position:absolute;margin-left:287.45pt;margin-top:12.8pt;width:170.1pt;height:56.7pt;z-index:15" o:regroupid="2" strokeweight="2.25p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130" style="position:absolute;margin-left:9.25pt;margin-top:5.15pt;width:195.85pt;height:108.9pt;z-index:12" coordorigin="1603,12697" coordsize="3917,2178">
            <v:shape id="_x0000_s1106" type="#_x0000_t8" style="position:absolute;left:2115;top:12697;width:3405;height:1800" o:regroupid="1" strokeweight="2.25pt"/>
            <v:shape id="_x0000_s1107" type="#_x0000_t32" style="position:absolute;left:1603;top:12697;width:512;height:0;flip:x" o:connectortype="straight" o:regroupid="1"/>
            <v:shape id="_x0000_s1108" type="#_x0000_t32" style="position:absolute;left:1603;top:14497;width:1352;height:0;flip:x" o:connectortype="straight" o:regroupid="1"/>
            <v:shape id="_x0000_s1109" type="#_x0000_t32" style="position:absolute;left:2970;top:14497;width:0;height:378" o:connectortype="straight" o:regroupid="1"/>
            <v:shape id="_x0000_s1110" type="#_x0000_t32" style="position:absolute;left:4680;top:14497;width:0;height:378" o:connectortype="straight" o:regroupid="1"/>
            <v:shape id="_x0000_s1111" type="#_x0000_t32" style="position:absolute;left:1603;top:12697;width:0;height:1814" o:connectortype="straight" o:regroupid="1">
              <v:stroke startarrow="block" endarrow="block"/>
            </v:shape>
            <v:shape id="_x0000_s1112" type="#_x0000_t32" style="position:absolute;left:2970;top:14875;width:1725;height:0" o:connectortype="straight" o:regroupid="1">
              <v:stroke startarrow="block" endarrow="block"/>
            </v:shape>
          </v:group>
        </w:pict>
      </w:r>
      <w:r w:rsidR="00432E87">
        <w:rPr>
          <w:rFonts w:ascii="Arial" w:hAnsi="Arial" w:cs="Arial"/>
          <w:sz w:val="24"/>
          <w:szCs w:val="24"/>
        </w:rPr>
        <w:t xml:space="preserve">     </w:t>
      </w:r>
    </w:p>
    <w:p w:rsidR="00432E87" w:rsidRDefault="00863639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4" type="#_x0000_t202" style="position:absolute;left:0;text-align:left;margin-left:-12.15pt;margin-top:20pt;width:17.65pt;height:24.9pt;z-index:14" o:regroupid="1" filled="f" stroked="f">
            <v:textbox>
              <w:txbxContent>
                <w:p w:rsidR="00432E87" w:rsidRPr="004C11E0" w:rsidRDefault="00432E87" w:rsidP="00432E8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</w:p>
    <w:p w:rsidR="00432E87" w:rsidRDefault="00432E87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432E87" w:rsidRDefault="00863639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23" type="#_x0000_t202" style="position:absolute;left:0;text-align:left;margin-left:340.85pt;margin-top:20.3pt;width:17.65pt;height:25.2pt;z-index:22" o:regroupid="2" filled="f" stroked="f">
            <v:textbox>
              <w:txbxContent>
                <w:p w:rsidR="00432E87" w:rsidRPr="004C11E0" w:rsidRDefault="00432E87" w:rsidP="00432E8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9" type="#_x0000_t32" style="position:absolute;left:0;text-align:left;margin-left:271.7pt;margin-top:.65pt;width:15.75pt;height:11.55pt;flip:x y;z-index:18" o:connectortype="straight" o:regroupid="2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8" type="#_x0000_t32" style="position:absolute;left:0;text-align:left;margin-left:415.1pt;margin-top:12.2pt;width:0;height:33.3pt;z-index:17" o:connectortype="straight" o:regroupid="2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7" type="#_x0000_t32" style="position:absolute;left:0;text-align:left;margin-left:287.45pt;margin-top:12.2pt;width:0;height:33.3pt;z-index:16" o:connectortype="straight" o:regroupid="2"/>
        </w:pict>
      </w:r>
    </w:p>
    <w:p w:rsidR="00432E87" w:rsidRDefault="00863639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3" type="#_x0000_t202" style="position:absolute;left:0;text-align:left;margin-left:107.6pt;margin-top:11.15pt;width:17.65pt;height:24.9pt;z-index:13" o:regroupid="1" filled="f" stroked="f">
            <v:textbox>
              <w:txbxContent>
                <w:p w:rsidR="00432E87" w:rsidRPr="004C11E0" w:rsidRDefault="00432E87" w:rsidP="00432E87">
                  <w:pPr>
                    <w:rPr>
                      <w:sz w:val="28"/>
                      <w:szCs w:val="28"/>
                    </w:rPr>
                  </w:pPr>
                  <w:r w:rsidRPr="004C11E0"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</w:p>
    <w:p w:rsidR="00432E87" w:rsidRDefault="00863639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863639">
        <w:rPr>
          <w:noProof/>
          <w:lang w:eastAsia="cs-CZ"/>
        </w:rPr>
        <w:pict>
          <v:shape id="_x0000_s1122" type="#_x0000_t32" style="position:absolute;left:0;text-align:left;margin-left:287.45pt;margin-top:4.15pt;width:127.65pt;height:0;z-index:21" o:connectortype="straight" o:regroupid="2">
            <v:stroke startarrow="block" endarrow="block"/>
          </v:shape>
        </w:pict>
      </w:r>
    </w:p>
    <w:p w:rsidR="00FD4DD1" w:rsidRPr="00FE67A4" w:rsidRDefault="0079225F" w:rsidP="00432E87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E33078">
        <w:rPr>
          <w:rFonts w:ascii="Arial" w:hAnsi="Arial" w:cs="Arial"/>
          <w:b/>
          <w:color w:val="FF0000"/>
          <w:sz w:val="24"/>
          <w:szCs w:val="24"/>
        </w:rPr>
        <w:t xml:space="preserve"> 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     </w:t>
      </w:r>
      <w:r w:rsidR="00E33078" w:rsidRPr="00FE67A4">
        <w:rPr>
          <w:rFonts w:ascii="Arial" w:hAnsi="Arial" w:cs="Arial"/>
          <w:b/>
          <w:color w:val="FF0000"/>
          <w:sz w:val="24"/>
          <w:szCs w:val="24"/>
        </w:rPr>
        <w:t>a = 3 cm</w:t>
      </w:r>
      <w:r w:rsidR="00E33078">
        <w:rPr>
          <w:rFonts w:ascii="Arial" w:hAnsi="Arial" w:cs="Arial"/>
          <w:b/>
          <w:color w:val="FF0000"/>
          <w:sz w:val="24"/>
          <w:szCs w:val="24"/>
        </w:rPr>
        <w:t xml:space="preserve"> ; </w:t>
      </w:r>
      <w:r w:rsidR="00E33078" w:rsidRPr="00FE67A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E33078">
        <w:rPr>
          <w:rFonts w:ascii="Arial" w:hAnsi="Arial" w:cs="Arial"/>
          <w:b/>
          <w:color w:val="FF0000"/>
          <w:sz w:val="24"/>
          <w:szCs w:val="24"/>
        </w:rPr>
        <w:t xml:space="preserve">v  = 3,2 cm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="00E33078">
        <w:rPr>
          <w:rFonts w:ascii="Arial" w:hAnsi="Arial" w:cs="Arial"/>
          <w:b/>
          <w:color w:val="FF0000"/>
          <w:sz w:val="24"/>
          <w:szCs w:val="24"/>
        </w:rPr>
        <w:t xml:space="preserve">                     </w:t>
      </w:r>
      <w:r w:rsidRPr="00FE67A4">
        <w:rPr>
          <w:rFonts w:ascii="Arial" w:hAnsi="Arial" w:cs="Arial"/>
          <w:b/>
          <w:color w:val="FF0000"/>
          <w:sz w:val="24"/>
          <w:szCs w:val="24"/>
        </w:rPr>
        <w:t xml:space="preserve">      d = 4,5 cm ;  š = 2,7 cm</w:t>
      </w:r>
    </w:p>
    <w:p w:rsidR="00FD4DD1" w:rsidRPr="00FE67A4" w:rsidRDefault="00F91366" w:rsidP="00FD4DD1">
      <w:pPr>
        <w:rPr>
          <w:b/>
          <w:noProof/>
          <w:lang w:eastAsia="cs-CZ"/>
        </w:rPr>
      </w:pPr>
      <w:r w:rsidRPr="00863639">
        <w:rPr>
          <w:b/>
          <w:noProof/>
          <w:lang w:eastAsia="cs-CZ"/>
        </w:rPr>
        <w:lastRenderedPageBreak/>
        <w:pict>
          <v:shape id="_x0000_i1026" type="#_x0000_t75" alt="logo EU.JPG" style="width:453.75pt;height:67pt;visibility:visible;mso-wrap-style:square">
            <v:imagedata r:id="rId8" o:title="logo EU"/>
          </v:shape>
        </w:pict>
      </w:r>
    </w:p>
    <w:p w:rsidR="00FD4DD1" w:rsidRDefault="00FD4DD1" w:rsidP="00FD4DD1"/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FD4DD1" w:rsidRDefault="00863639" w:rsidP="00FD4D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95" type="#_x0000_t75" style="position:absolute;left:0;text-align:left;margin-left:140.6pt;margin-top:15.15pt;width:169.5pt;height:61.5pt;z-index:10;visibility:visible">
            <v:imagedata r:id="rId9" o:title=""/>
            <w10:wrap type="square"/>
          </v:shape>
        </w:pict>
      </w:r>
    </w:p>
    <w:p w:rsidR="00FD4DD1" w:rsidRDefault="00FD4DD1" w:rsidP="00FD4DD1">
      <w:pPr>
        <w:jc w:val="center"/>
        <w:rPr>
          <w:rFonts w:ascii="Times New Roman" w:hAnsi="Times New Roman"/>
          <w:sz w:val="28"/>
          <w:szCs w:val="28"/>
        </w:rPr>
      </w:pPr>
    </w:p>
    <w:p w:rsidR="00FD4DD1" w:rsidRDefault="00FD4DD1" w:rsidP="00FD4DD1"/>
    <w:tbl>
      <w:tblPr>
        <w:tblpPr w:leftFromText="141" w:rightFromText="141" w:vertAnchor="text" w:horzAnchor="margin" w:tblpXSpec="center" w:tblpY="258"/>
        <w:tblW w:w="10843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182"/>
        <w:gridCol w:w="146"/>
        <w:gridCol w:w="9798"/>
      </w:tblGrid>
      <w:tr w:rsidR="00FD4DD1" w:rsidRPr="00E30B8D" w:rsidTr="00C57F60">
        <w:trPr>
          <w:trHeight w:val="492"/>
        </w:trPr>
        <w:tc>
          <w:tcPr>
            <w:tcW w:w="1182" w:type="dxa"/>
            <w:shd w:val="clear" w:color="auto" w:fill="92D050"/>
          </w:tcPr>
          <w:p w:rsidR="00FD4DD1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FD4DD1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FD4DD1" w:rsidRPr="00E30B8D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shd w:val="clear" w:color="auto" w:fill="auto"/>
          </w:tcPr>
          <w:p w:rsidR="00FD4DD1" w:rsidRPr="005C6CCE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515" w:type="dxa"/>
            <w:shd w:val="clear" w:color="auto" w:fill="CCFF99"/>
            <w:noWrap/>
            <w:vAlign w:val="bottom"/>
          </w:tcPr>
          <w:p w:rsidR="00F12279" w:rsidRPr="00A96AA1" w:rsidRDefault="00F12279" w:rsidP="00F12279">
            <w:pPr>
              <w:spacing w:after="120"/>
            </w:pPr>
            <w:r w:rsidRPr="00A96AA1">
              <w:t xml:space="preserve">KOLÁŘOVÁ, Doc. RNDr. Růžena; BOHUNĚK, PaedDr. Jiří. </w:t>
            </w:r>
            <w:r w:rsidRPr="00A96AA1">
              <w:rPr>
                <w:i/>
                <w:iCs/>
              </w:rPr>
              <w:t>Fyzika pro 6. ročník základní školy</w:t>
            </w:r>
            <w:r w:rsidRPr="00A96AA1">
              <w:t>. Praha: Prometheus, s.r.o, 2001, ISBN 80-7196-121-3.</w:t>
            </w:r>
          </w:p>
          <w:p w:rsidR="007C749A" w:rsidRPr="00A96AA1" w:rsidRDefault="00F12279" w:rsidP="007C749A">
            <w:pPr>
              <w:spacing w:after="120"/>
            </w:pPr>
            <w:r w:rsidRPr="00A96AA1">
              <w:t xml:space="preserve">ROSECKÁ, Mgr. Zdena, MÍČEK, Mgr. Arnošt. </w:t>
            </w:r>
            <w:r w:rsidRPr="00A96AA1">
              <w:rPr>
                <w:i/>
              </w:rPr>
              <w:t>Fyzika učebnice pro 6</w:t>
            </w:r>
            <w:r w:rsidRPr="00A96AA1">
              <w:t xml:space="preserve">. </w:t>
            </w:r>
            <w:r w:rsidRPr="00A96AA1">
              <w:rPr>
                <w:i/>
              </w:rPr>
              <w:t>ročník</w:t>
            </w:r>
            <w:r w:rsidRPr="00A96AA1">
              <w:t>. Brno: Tvořivá škola, 2008, ISBN 80-903397-7-4</w:t>
            </w:r>
            <w:r w:rsidR="007C749A" w:rsidRPr="00A96AA1">
              <w:t xml:space="preserve"> </w:t>
            </w:r>
          </w:p>
          <w:p w:rsidR="00F12279" w:rsidRPr="00A96AA1" w:rsidRDefault="007C749A" w:rsidP="007C749A">
            <w:pPr>
              <w:spacing w:after="120"/>
            </w:pPr>
            <w:r w:rsidRPr="00A96AA1">
              <w:t xml:space="preserve">KOLÁŘOVÁ, CSc., Doc. RNDr. Růžena; BĚLOUN, PaedDr. František; BUŠEK, PhDr. Ivan, CHARVÁT, CSc., RNDr. Jura, ZEMÁNEK, RNDr. František. </w:t>
            </w:r>
            <w:r w:rsidRPr="00A96AA1">
              <w:rPr>
                <w:i/>
                <w:iCs/>
              </w:rPr>
              <w:t>Tabulky pro základní školu</w:t>
            </w:r>
            <w:r w:rsidRPr="00A96AA1">
              <w:t>. Praha: Prometheus s.r.o., 2010, ISBN 978-80-7196-346-2.</w:t>
            </w:r>
          </w:p>
          <w:p w:rsidR="00F12279" w:rsidRPr="00A96AA1" w:rsidRDefault="00F12279" w:rsidP="00F12279">
            <w:pPr>
              <w:spacing w:after="120"/>
            </w:pPr>
            <w:r w:rsidRPr="00A96AA1">
              <w:t xml:space="preserve">http://cs.wikipedia.org/wiki/D%C3%A9lka  </w:t>
            </w:r>
          </w:p>
          <w:p w:rsidR="002A64AD" w:rsidRPr="00A96AA1" w:rsidRDefault="002A64AD" w:rsidP="002A64AD">
            <w:pPr>
              <w:spacing w:after="0"/>
            </w:pPr>
            <w:r w:rsidRPr="00A96AA1">
              <w:t>Obrázky:</w:t>
            </w:r>
          </w:p>
          <w:p w:rsidR="006D7FF6" w:rsidRPr="00A96AA1" w:rsidRDefault="006D7FF6" w:rsidP="00C57F60">
            <w:pPr>
              <w:spacing w:after="0"/>
            </w:pPr>
            <w:r w:rsidRPr="00A96AA1">
              <w:t>http://www.b2bpartner.cz/products/10000587/508055/?utm_source=zbozi&amp;utm_medium=shopbot&amp;utm_</w:t>
            </w:r>
          </w:p>
          <w:p w:rsidR="006D7FF6" w:rsidRPr="00A96AA1" w:rsidRDefault="006D7FF6" w:rsidP="00C57F60">
            <w:pPr>
              <w:spacing w:after="120"/>
            </w:pPr>
            <w:r w:rsidRPr="00A96AA1">
              <w:t>campaign=zbozi508055</w:t>
            </w:r>
          </w:p>
          <w:p w:rsidR="006D7FF6" w:rsidRPr="00A96AA1" w:rsidRDefault="006D7FF6" w:rsidP="00C57F60">
            <w:pPr>
              <w:spacing w:after="120"/>
            </w:pPr>
            <w:r w:rsidRPr="00A96AA1">
              <w:t>http://www.sici-centrum.cz/krejcovsky-metr-plastovy-barevny150</w:t>
            </w:r>
            <w:bookmarkStart w:id="3" w:name="_GoBack"/>
            <w:bookmarkEnd w:id="3"/>
          </w:p>
          <w:p w:rsidR="00B87617" w:rsidRPr="00A96AA1" w:rsidRDefault="00B87617" w:rsidP="00C57F60">
            <w:pPr>
              <w:spacing w:after="120" w:line="240" w:lineRule="auto"/>
              <w:rPr>
                <w:rFonts w:eastAsia="Times New Roman"/>
                <w:color w:val="000000"/>
                <w:lang w:eastAsia="cs-CZ"/>
              </w:rPr>
            </w:pPr>
            <w:r w:rsidRPr="00B87617">
              <w:rPr>
                <w:rFonts w:eastAsia="Times New Roman"/>
                <w:color w:val="000000"/>
                <w:lang w:eastAsia="cs-CZ"/>
              </w:rPr>
              <w:t>http://www.eva.cz/zbozi/45363/metr-svinovaci-extol-1m-privesek/</w:t>
            </w:r>
          </w:p>
          <w:p w:rsidR="002A64AD" w:rsidRPr="00A96AA1" w:rsidRDefault="00B87617" w:rsidP="00B87617">
            <w:pPr>
              <w:spacing w:after="12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vlastní</w:t>
            </w:r>
          </w:p>
        </w:tc>
      </w:tr>
      <w:tr w:rsidR="00FD4DD1" w:rsidRPr="00E30B8D" w:rsidTr="00C57F60">
        <w:trPr>
          <w:trHeight w:val="492"/>
        </w:trPr>
        <w:tc>
          <w:tcPr>
            <w:tcW w:w="1182" w:type="dxa"/>
            <w:shd w:val="clear" w:color="auto" w:fill="92D050"/>
          </w:tcPr>
          <w:p w:rsidR="00FD4DD1" w:rsidRPr="00E30B8D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46" w:type="dxa"/>
            <w:shd w:val="clear" w:color="auto" w:fill="auto"/>
          </w:tcPr>
          <w:p w:rsidR="00FD4DD1" w:rsidRPr="005C6CCE" w:rsidRDefault="00FD4DD1" w:rsidP="00146FE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515" w:type="dxa"/>
            <w:shd w:val="clear" w:color="auto" w:fill="CCFF99"/>
            <w:noWrap/>
            <w:vAlign w:val="bottom"/>
          </w:tcPr>
          <w:p w:rsidR="00FD4DD1" w:rsidRPr="00A96AA1" w:rsidRDefault="00FD4DD1" w:rsidP="00146F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FD4DD1" w:rsidRPr="00A96AA1" w:rsidRDefault="00FD4DD1" w:rsidP="00146F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D4DD1" w:rsidRPr="00E30B8D" w:rsidTr="00C57F60">
        <w:trPr>
          <w:trHeight w:val="492"/>
        </w:trPr>
        <w:tc>
          <w:tcPr>
            <w:tcW w:w="1182" w:type="dxa"/>
            <w:shd w:val="clear" w:color="auto" w:fill="92D050"/>
          </w:tcPr>
          <w:p w:rsidR="00FD4DD1" w:rsidRPr="00E30B8D" w:rsidRDefault="00FD4DD1" w:rsidP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46" w:type="dxa"/>
            <w:shd w:val="clear" w:color="auto" w:fill="auto"/>
          </w:tcPr>
          <w:p w:rsidR="00FD4DD1" w:rsidRPr="005C6CCE" w:rsidRDefault="00FD4DD1" w:rsidP="00FD4DD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515" w:type="dxa"/>
            <w:shd w:val="clear" w:color="auto" w:fill="CCFF99"/>
            <w:noWrap/>
            <w:vAlign w:val="bottom"/>
          </w:tcPr>
          <w:p w:rsidR="00FD4DD1" w:rsidRPr="00A96AA1" w:rsidRDefault="00FE67A4" w:rsidP="00FE67A4">
            <w:pPr>
              <w:spacing w:after="0" w:line="240" w:lineRule="auto"/>
              <w:jc w:val="both"/>
            </w:pPr>
            <w:r w:rsidRPr="00A96AA1">
              <w:rPr>
                <w:rFonts w:asciiTheme="minorHAnsi" w:eastAsia="Times New Roman" w:hAnsiTheme="minorHAnsi"/>
                <w:lang w:eastAsia="cs-CZ"/>
              </w:rPr>
              <w:t xml:space="preserve">DUM je určen k procvičení učiva. Žáci si prověří své znalosti o fyzikální veličině délka, procvičí převody jednotek. </w:t>
            </w:r>
            <w:r w:rsidRPr="00A96AA1">
              <w:rPr>
                <w:rFonts w:eastAsia="Times New Roman"/>
                <w:lang w:eastAsia="cs-CZ"/>
              </w:rPr>
              <w:t>D</w:t>
            </w:r>
            <w:r w:rsidRPr="00A96AA1">
              <w:rPr>
                <w:rFonts w:asciiTheme="minorHAnsi" w:eastAsia="Times New Roman" w:hAnsiTheme="minorHAnsi"/>
                <w:lang w:eastAsia="cs-CZ"/>
              </w:rPr>
              <w:t xml:space="preserve">á se užít v závěru výkladové hodiny k procvičení probrané látky, či jako kontrolní test </w:t>
            </w:r>
            <w:r w:rsidRPr="00A96AA1">
              <w:rPr>
                <w:rFonts w:eastAsia="Times New Roman"/>
                <w:lang w:eastAsia="cs-CZ"/>
              </w:rPr>
              <w:t xml:space="preserve">v následujících hodinách </w:t>
            </w:r>
            <w:r w:rsidRPr="00A96AA1">
              <w:rPr>
                <w:rFonts w:asciiTheme="minorHAnsi" w:eastAsia="Times New Roman" w:hAnsiTheme="minorHAnsi"/>
                <w:lang w:eastAsia="cs-CZ"/>
              </w:rPr>
              <w:t>nebo jako domácí úkol.</w:t>
            </w:r>
            <w:r w:rsidRPr="00A96AA1">
              <w:t xml:space="preserve"> Může být použit v písemné podobě nebo promítnut na interaktivní tabuli a v rámci společného opakování jednotliví žáci mohou doplňovat správnou odpověď a ústně zdůvodňovat svůj závěr. Materiál tvoří pracovní list a řešení uvedené na druhé straně. </w:t>
            </w:r>
          </w:p>
          <w:p w:rsidR="00FE67A4" w:rsidRPr="00A96AA1" w:rsidRDefault="00FE67A4" w:rsidP="00FE67A4">
            <w:pPr>
              <w:spacing w:after="0" w:line="240" w:lineRule="auto"/>
              <w:jc w:val="both"/>
            </w:pPr>
          </w:p>
        </w:tc>
      </w:tr>
    </w:tbl>
    <w:p w:rsidR="00FD4DD1" w:rsidRDefault="00FD4DD1" w:rsidP="00FD4DD1"/>
    <w:p w:rsidR="007171D9" w:rsidRDefault="007171D9" w:rsidP="00F12279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7171D9" w:rsidSect="00432E87">
      <w:footerReference w:type="default" r:id="rId13"/>
      <w:pgSz w:w="11906" w:h="16838" w:code="9"/>
      <w:pgMar w:top="127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A54" w:rsidRDefault="00AB3A54" w:rsidP="001A1EC9">
      <w:pPr>
        <w:spacing w:after="0" w:line="240" w:lineRule="auto"/>
      </w:pPr>
      <w:r>
        <w:separator/>
      </w:r>
    </w:p>
  </w:endnote>
  <w:endnote w:type="continuationSeparator" w:id="0">
    <w:p w:rsidR="00AB3A54" w:rsidRDefault="00AB3A54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21D3A378-9CCE-4E39-991F-0101E16E6A7E}"/>
    <w:embedBold r:id="rId2" w:fontKey="{0683C81C-3147-4DF0-8F6E-9B512F00FF88}"/>
    <w:embedItalic r:id="rId3" w:fontKey="{D3E82866-FA60-4A3D-BD04-EC184AD0EC97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8FDCC82F-165F-472A-9574-C0714A37B3AF}"/>
    <w:embedBold r:id="rId5" w:fontKey="{23837B0A-CC93-48A1-BBD0-E545B36F66AA}"/>
    <w:embedItalic r:id="rId6" w:fontKey="{AEBD023C-BDC1-423A-8C8F-584D1B8451F1}"/>
    <w:embedBoldItalic r:id="rId7" w:fontKey="{BFFCF610-B230-4C1D-BA69-F6450E080914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B9AA1731-32DE-435E-905A-DFCBB59F2535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  <w:embedRegular r:id="rId9" w:fontKey="{001396D9-4397-43FC-9D13-8F9BB9E39FA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E87" w:rsidRDefault="0079225F">
    <w:pPr>
      <w:pStyle w:val="Zpat"/>
    </w:pPr>
    <w:r>
      <w:t xml:space="preserve">                   </w:t>
    </w:r>
  </w:p>
  <w:p w:rsidR="00432E87" w:rsidRDefault="00432E8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A54" w:rsidRDefault="00AB3A54" w:rsidP="001A1EC9">
      <w:pPr>
        <w:spacing w:after="0" w:line="240" w:lineRule="auto"/>
      </w:pPr>
      <w:r>
        <w:separator/>
      </w:r>
    </w:p>
  </w:footnote>
  <w:footnote w:type="continuationSeparator" w:id="0">
    <w:p w:rsidR="00AB3A54" w:rsidRDefault="00AB3A54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9pt;height:10.9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E54E7"/>
    <w:multiLevelType w:val="hybridMultilevel"/>
    <w:tmpl w:val="70165B46"/>
    <w:lvl w:ilvl="0" w:tplc="F88E1648">
      <w:start w:val="1"/>
      <w:numFmt w:val="decimal"/>
      <w:lvlText w:val="%1."/>
      <w:lvlJc w:val="right"/>
      <w:pPr>
        <w:ind w:left="720" w:hanging="360"/>
      </w:pPr>
      <w:rPr>
        <w:rFonts w:hint="default"/>
        <w:b/>
        <w:color w:val="auto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15"/>
  </w:num>
  <w:num w:numId="5">
    <w:abstractNumId w:val="0"/>
  </w:num>
  <w:num w:numId="6">
    <w:abstractNumId w:val="7"/>
  </w:num>
  <w:num w:numId="7">
    <w:abstractNumId w:val="12"/>
  </w:num>
  <w:num w:numId="8">
    <w:abstractNumId w:val="6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6"/>
  </w:num>
  <w:num w:numId="16">
    <w:abstractNumId w:val="4"/>
  </w:num>
  <w:num w:numId="17">
    <w:abstractNumId w:val="10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925DE"/>
    <w:rsid w:val="00094260"/>
    <w:rsid w:val="00094880"/>
    <w:rsid w:val="000A21FE"/>
    <w:rsid w:val="000A352C"/>
    <w:rsid w:val="000C1D0B"/>
    <w:rsid w:val="000D3E93"/>
    <w:rsid w:val="000E0414"/>
    <w:rsid w:val="000E3928"/>
    <w:rsid w:val="001059C3"/>
    <w:rsid w:val="00110E45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8547D"/>
    <w:rsid w:val="001946A0"/>
    <w:rsid w:val="001A03AD"/>
    <w:rsid w:val="001A17BF"/>
    <w:rsid w:val="001A1EC9"/>
    <w:rsid w:val="001A28F0"/>
    <w:rsid w:val="001A56A5"/>
    <w:rsid w:val="001C0B71"/>
    <w:rsid w:val="001C10F9"/>
    <w:rsid w:val="001C28C3"/>
    <w:rsid w:val="001C37CB"/>
    <w:rsid w:val="001D2C7D"/>
    <w:rsid w:val="001E5595"/>
    <w:rsid w:val="001E742F"/>
    <w:rsid w:val="001E76CD"/>
    <w:rsid w:val="00202E2F"/>
    <w:rsid w:val="00204C8F"/>
    <w:rsid w:val="00206B84"/>
    <w:rsid w:val="002320ED"/>
    <w:rsid w:val="002332FC"/>
    <w:rsid w:val="002466C6"/>
    <w:rsid w:val="00247080"/>
    <w:rsid w:val="002769DA"/>
    <w:rsid w:val="0028074F"/>
    <w:rsid w:val="00291778"/>
    <w:rsid w:val="002A1F17"/>
    <w:rsid w:val="002A64AD"/>
    <w:rsid w:val="002A6C43"/>
    <w:rsid w:val="002B142B"/>
    <w:rsid w:val="002B73D5"/>
    <w:rsid w:val="002C022D"/>
    <w:rsid w:val="002D107F"/>
    <w:rsid w:val="002D37EA"/>
    <w:rsid w:val="002D48BE"/>
    <w:rsid w:val="002D6128"/>
    <w:rsid w:val="002E5BE0"/>
    <w:rsid w:val="0030112B"/>
    <w:rsid w:val="00305B5B"/>
    <w:rsid w:val="00307F82"/>
    <w:rsid w:val="003176E2"/>
    <w:rsid w:val="003223E2"/>
    <w:rsid w:val="00335961"/>
    <w:rsid w:val="00335FD9"/>
    <w:rsid w:val="0033741B"/>
    <w:rsid w:val="0034062C"/>
    <w:rsid w:val="00341641"/>
    <w:rsid w:val="00356396"/>
    <w:rsid w:val="003656C5"/>
    <w:rsid w:val="0037503D"/>
    <w:rsid w:val="00393F23"/>
    <w:rsid w:val="003A0458"/>
    <w:rsid w:val="003A191E"/>
    <w:rsid w:val="003A3D79"/>
    <w:rsid w:val="003A79D0"/>
    <w:rsid w:val="003B32A4"/>
    <w:rsid w:val="003B7A0F"/>
    <w:rsid w:val="003B7A46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23363"/>
    <w:rsid w:val="00425BBC"/>
    <w:rsid w:val="00430136"/>
    <w:rsid w:val="0043079E"/>
    <w:rsid w:val="00432E87"/>
    <w:rsid w:val="00436A40"/>
    <w:rsid w:val="00437402"/>
    <w:rsid w:val="00443220"/>
    <w:rsid w:val="00444CE2"/>
    <w:rsid w:val="004639F4"/>
    <w:rsid w:val="0046696F"/>
    <w:rsid w:val="00470665"/>
    <w:rsid w:val="00472501"/>
    <w:rsid w:val="0047424A"/>
    <w:rsid w:val="004759C0"/>
    <w:rsid w:val="00476947"/>
    <w:rsid w:val="00477AD7"/>
    <w:rsid w:val="00477DAF"/>
    <w:rsid w:val="00482A60"/>
    <w:rsid w:val="00485DD5"/>
    <w:rsid w:val="00487027"/>
    <w:rsid w:val="00490FA5"/>
    <w:rsid w:val="00497AAF"/>
    <w:rsid w:val="004A09AF"/>
    <w:rsid w:val="004A1A32"/>
    <w:rsid w:val="004A5D91"/>
    <w:rsid w:val="004B6789"/>
    <w:rsid w:val="004C0175"/>
    <w:rsid w:val="004C11E0"/>
    <w:rsid w:val="004C1281"/>
    <w:rsid w:val="004C25CA"/>
    <w:rsid w:val="004C3280"/>
    <w:rsid w:val="004C3E0B"/>
    <w:rsid w:val="004D0323"/>
    <w:rsid w:val="004E4C31"/>
    <w:rsid w:val="004F2EA4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46A6"/>
    <w:rsid w:val="005470AE"/>
    <w:rsid w:val="00550613"/>
    <w:rsid w:val="00551CBE"/>
    <w:rsid w:val="00552548"/>
    <w:rsid w:val="00554AD5"/>
    <w:rsid w:val="00554F28"/>
    <w:rsid w:val="00555ACF"/>
    <w:rsid w:val="005732BF"/>
    <w:rsid w:val="005732C4"/>
    <w:rsid w:val="00573D4A"/>
    <w:rsid w:val="00580A8B"/>
    <w:rsid w:val="00583BE1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1E2"/>
    <w:rsid w:val="00631C37"/>
    <w:rsid w:val="00637F39"/>
    <w:rsid w:val="00641CFB"/>
    <w:rsid w:val="0065444F"/>
    <w:rsid w:val="00656EE8"/>
    <w:rsid w:val="0067027C"/>
    <w:rsid w:val="00672387"/>
    <w:rsid w:val="0067358F"/>
    <w:rsid w:val="00673EAA"/>
    <w:rsid w:val="0067612D"/>
    <w:rsid w:val="00687557"/>
    <w:rsid w:val="00692400"/>
    <w:rsid w:val="00692667"/>
    <w:rsid w:val="006A0FC7"/>
    <w:rsid w:val="006A63D3"/>
    <w:rsid w:val="006B498F"/>
    <w:rsid w:val="006D16B8"/>
    <w:rsid w:val="006D7FF6"/>
    <w:rsid w:val="006E65D8"/>
    <w:rsid w:val="006E70F1"/>
    <w:rsid w:val="006F50E2"/>
    <w:rsid w:val="0070288E"/>
    <w:rsid w:val="00706FDA"/>
    <w:rsid w:val="007071C8"/>
    <w:rsid w:val="00707D44"/>
    <w:rsid w:val="007118EE"/>
    <w:rsid w:val="007148EF"/>
    <w:rsid w:val="007171D9"/>
    <w:rsid w:val="00722428"/>
    <w:rsid w:val="007255CE"/>
    <w:rsid w:val="007315A7"/>
    <w:rsid w:val="007363C8"/>
    <w:rsid w:val="00737C1D"/>
    <w:rsid w:val="00741C55"/>
    <w:rsid w:val="00742508"/>
    <w:rsid w:val="007463A0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25F"/>
    <w:rsid w:val="0079266C"/>
    <w:rsid w:val="007952ED"/>
    <w:rsid w:val="007A143D"/>
    <w:rsid w:val="007A2A73"/>
    <w:rsid w:val="007A77EA"/>
    <w:rsid w:val="007B002E"/>
    <w:rsid w:val="007B51AE"/>
    <w:rsid w:val="007B65DF"/>
    <w:rsid w:val="007C149D"/>
    <w:rsid w:val="007C19F2"/>
    <w:rsid w:val="007C2F24"/>
    <w:rsid w:val="007C4FDC"/>
    <w:rsid w:val="007C749A"/>
    <w:rsid w:val="007F6051"/>
    <w:rsid w:val="007F6DBC"/>
    <w:rsid w:val="00800FE6"/>
    <w:rsid w:val="0080285C"/>
    <w:rsid w:val="00804562"/>
    <w:rsid w:val="008056F1"/>
    <w:rsid w:val="00806C76"/>
    <w:rsid w:val="0082524E"/>
    <w:rsid w:val="00825C50"/>
    <w:rsid w:val="00832371"/>
    <w:rsid w:val="00843262"/>
    <w:rsid w:val="00850AF8"/>
    <w:rsid w:val="008527FA"/>
    <w:rsid w:val="008564A5"/>
    <w:rsid w:val="0086213E"/>
    <w:rsid w:val="00863639"/>
    <w:rsid w:val="008636EC"/>
    <w:rsid w:val="008713B8"/>
    <w:rsid w:val="00882DE5"/>
    <w:rsid w:val="008847AF"/>
    <w:rsid w:val="00891073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174D8"/>
    <w:rsid w:val="0092347E"/>
    <w:rsid w:val="009303BE"/>
    <w:rsid w:val="00945E64"/>
    <w:rsid w:val="009507BB"/>
    <w:rsid w:val="009512EE"/>
    <w:rsid w:val="0095300E"/>
    <w:rsid w:val="00964711"/>
    <w:rsid w:val="00966466"/>
    <w:rsid w:val="00974DB8"/>
    <w:rsid w:val="0097533A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0B4E"/>
    <w:rsid w:val="00A21677"/>
    <w:rsid w:val="00A25373"/>
    <w:rsid w:val="00A25AE4"/>
    <w:rsid w:val="00A313E5"/>
    <w:rsid w:val="00A36B0F"/>
    <w:rsid w:val="00A3770F"/>
    <w:rsid w:val="00A4271D"/>
    <w:rsid w:val="00A44E8B"/>
    <w:rsid w:val="00A45C07"/>
    <w:rsid w:val="00A511CD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CD7"/>
    <w:rsid w:val="00A93654"/>
    <w:rsid w:val="00A96AA1"/>
    <w:rsid w:val="00A97968"/>
    <w:rsid w:val="00AB3517"/>
    <w:rsid w:val="00AB3A54"/>
    <w:rsid w:val="00AC039A"/>
    <w:rsid w:val="00AC3F96"/>
    <w:rsid w:val="00AD0833"/>
    <w:rsid w:val="00AE1FA9"/>
    <w:rsid w:val="00B01F08"/>
    <w:rsid w:val="00B061F9"/>
    <w:rsid w:val="00B06C52"/>
    <w:rsid w:val="00B11A1E"/>
    <w:rsid w:val="00B169CD"/>
    <w:rsid w:val="00B212D8"/>
    <w:rsid w:val="00B25F30"/>
    <w:rsid w:val="00B32658"/>
    <w:rsid w:val="00B430AD"/>
    <w:rsid w:val="00B434C8"/>
    <w:rsid w:val="00B45DBC"/>
    <w:rsid w:val="00B47307"/>
    <w:rsid w:val="00B53C92"/>
    <w:rsid w:val="00B73EDF"/>
    <w:rsid w:val="00B75F2A"/>
    <w:rsid w:val="00B7792D"/>
    <w:rsid w:val="00B77EA6"/>
    <w:rsid w:val="00B87617"/>
    <w:rsid w:val="00B95B8B"/>
    <w:rsid w:val="00B95F50"/>
    <w:rsid w:val="00B961EF"/>
    <w:rsid w:val="00BA4550"/>
    <w:rsid w:val="00BA5B91"/>
    <w:rsid w:val="00BA68FB"/>
    <w:rsid w:val="00BB5033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DB4"/>
    <w:rsid w:val="00C56D46"/>
    <w:rsid w:val="00C57F60"/>
    <w:rsid w:val="00C61A27"/>
    <w:rsid w:val="00C636FA"/>
    <w:rsid w:val="00C65113"/>
    <w:rsid w:val="00C67E05"/>
    <w:rsid w:val="00C8158D"/>
    <w:rsid w:val="00C86FA7"/>
    <w:rsid w:val="00C87CFD"/>
    <w:rsid w:val="00C900AA"/>
    <w:rsid w:val="00C90A90"/>
    <w:rsid w:val="00C9238C"/>
    <w:rsid w:val="00C923C4"/>
    <w:rsid w:val="00C96EA0"/>
    <w:rsid w:val="00CA1308"/>
    <w:rsid w:val="00CA187C"/>
    <w:rsid w:val="00CA3358"/>
    <w:rsid w:val="00CA3C62"/>
    <w:rsid w:val="00CA6CB8"/>
    <w:rsid w:val="00CB372E"/>
    <w:rsid w:val="00CB4919"/>
    <w:rsid w:val="00CC105C"/>
    <w:rsid w:val="00CC306C"/>
    <w:rsid w:val="00CD36DD"/>
    <w:rsid w:val="00CD3B52"/>
    <w:rsid w:val="00CE0E55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40075"/>
    <w:rsid w:val="00D402D2"/>
    <w:rsid w:val="00D467F0"/>
    <w:rsid w:val="00D515ED"/>
    <w:rsid w:val="00D554AE"/>
    <w:rsid w:val="00D559D4"/>
    <w:rsid w:val="00D61AA9"/>
    <w:rsid w:val="00D6268D"/>
    <w:rsid w:val="00D667EC"/>
    <w:rsid w:val="00D845BA"/>
    <w:rsid w:val="00D915D1"/>
    <w:rsid w:val="00DA4101"/>
    <w:rsid w:val="00DB4B98"/>
    <w:rsid w:val="00DB6601"/>
    <w:rsid w:val="00DC38D3"/>
    <w:rsid w:val="00DC6A71"/>
    <w:rsid w:val="00DD4081"/>
    <w:rsid w:val="00DD69FE"/>
    <w:rsid w:val="00DE534D"/>
    <w:rsid w:val="00DE7557"/>
    <w:rsid w:val="00DF2EF2"/>
    <w:rsid w:val="00E036BC"/>
    <w:rsid w:val="00E04DF7"/>
    <w:rsid w:val="00E04FF1"/>
    <w:rsid w:val="00E13E9A"/>
    <w:rsid w:val="00E31CB8"/>
    <w:rsid w:val="00E31FFE"/>
    <w:rsid w:val="00E33078"/>
    <w:rsid w:val="00E35834"/>
    <w:rsid w:val="00E4400D"/>
    <w:rsid w:val="00E44615"/>
    <w:rsid w:val="00E601A8"/>
    <w:rsid w:val="00E63669"/>
    <w:rsid w:val="00E739B2"/>
    <w:rsid w:val="00E85394"/>
    <w:rsid w:val="00E93C46"/>
    <w:rsid w:val="00EA49D1"/>
    <w:rsid w:val="00EB5FBE"/>
    <w:rsid w:val="00ED6548"/>
    <w:rsid w:val="00ED72C8"/>
    <w:rsid w:val="00EE107D"/>
    <w:rsid w:val="00EE6DB8"/>
    <w:rsid w:val="00EF0265"/>
    <w:rsid w:val="00EF3C9E"/>
    <w:rsid w:val="00EF591C"/>
    <w:rsid w:val="00F07E4A"/>
    <w:rsid w:val="00F10571"/>
    <w:rsid w:val="00F1104A"/>
    <w:rsid w:val="00F12279"/>
    <w:rsid w:val="00F150B3"/>
    <w:rsid w:val="00F150D8"/>
    <w:rsid w:val="00F22907"/>
    <w:rsid w:val="00F2736B"/>
    <w:rsid w:val="00F30F7A"/>
    <w:rsid w:val="00F32427"/>
    <w:rsid w:val="00F34D4F"/>
    <w:rsid w:val="00F528B5"/>
    <w:rsid w:val="00F5313A"/>
    <w:rsid w:val="00F55A63"/>
    <w:rsid w:val="00F67334"/>
    <w:rsid w:val="00F737D9"/>
    <w:rsid w:val="00F74959"/>
    <w:rsid w:val="00F854AE"/>
    <w:rsid w:val="00F900F3"/>
    <w:rsid w:val="00F91366"/>
    <w:rsid w:val="00F91760"/>
    <w:rsid w:val="00F94538"/>
    <w:rsid w:val="00FA68E0"/>
    <w:rsid w:val="00FB3CC2"/>
    <w:rsid w:val="00FC3390"/>
    <w:rsid w:val="00FC3C4E"/>
    <w:rsid w:val="00FC6127"/>
    <w:rsid w:val="00FD0549"/>
    <w:rsid w:val="00FD4106"/>
    <w:rsid w:val="00FD4DD1"/>
    <w:rsid w:val="00FE39E7"/>
    <w:rsid w:val="00FE50AA"/>
    <w:rsid w:val="00FE67A4"/>
    <w:rsid w:val="00FE7538"/>
    <w:rsid w:val="00FF0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0" type="connector" idref="#_x0000_s1118"/>
        <o:r id="V:Rule31" type="connector" idref="#_x0000_s1111"/>
        <o:r id="V:Rule32" type="connector" idref="#_x0000_s1045"/>
        <o:r id="V:Rule33" type="connector" idref="#_x0000_s1044"/>
        <o:r id="V:Rule34" type="connector" idref="#_x0000_s1112"/>
        <o:r id="V:Rule35" type="connector" idref="#_x0000_s1120"/>
        <o:r id="V:Rule36" type="connector" idref="#_x0000_s1122"/>
        <o:r id="V:Rule37" type="connector" idref="#_x0000_s1049"/>
        <o:r id="V:Rule38" type="connector" idref="#_x0000_s1046"/>
        <o:r id="V:Rule39" type="connector" idref="#_x0000_s1056"/>
        <o:r id="V:Rule40" type="connector" idref="#_x0000_s1038"/>
        <o:r id="V:Rule41" type="connector" idref="#_x0000_s1037"/>
        <o:r id="V:Rule42" type="connector" idref="#_x0000_s1119"/>
        <o:r id="V:Rule43" type="connector" idref="#_x0000_s1108"/>
        <o:r id="V:Rule44" type="connector" idref="#_x0000_s1030"/>
        <o:r id="V:Rule45" type="connector" idref="#_x0000_s1121"/>
        <o:r id="V:Rule46" type="connector" idref="#_x0000_s1117"/>
        <o:r id="V:Rule47" type="connector" idref="#_x0000_s1047"/>
        <o:r id="V:Rule48" type="connector" idref="#_x0000_s1054"/>
        <o:r id="V:Rule49" type="connector" idref="#_x0000_s1032"/>
        <o:r id="V:Rule50" type="connector" idref="#_x0000_s1107"/>
        <o:r id="V:Rule51" type="connector" idref="#_x0000_s1042"/>
        <o:r id="V:Rule52" type="connector" idref="#_x0000_s1040"/>
        <o:r id="V:Rule53" type="connector" idref="#_x0000_s1110"/>
        <o:r id="V:Rule54" type="connector" idref="#_x0000_s1031"/>
        <o:r id="V:Rule55" type="connector" idref="#_x0000_s1048"/>
        <o:r id="V:Rule56" type="connector" idref="#_x0000_s1109"/>
        <o:r id="V:Rule57" type="connector" idref="#_x0000_s1039"/>
        <o:r id="V:Rule58" type="connector" idref="#_x0000_s1043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B87617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8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51833-1D9C-4C97-96E3-D2CFB385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125</TotalTime>
  <Pages>4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23</cp:revision>
  <cp:lastPrinted>2013-05-06T20:24:00Z</cp:lastPrinted>
  <dcterms:created xsi:type="dcterms:W3CDTF">2012-04-09T18:38:00Z</dcterms:created>
  <dcterms:modified xsi:type="dcterms:W3CDTF">2013-05-06T20:24:00Z</dcterms:modified>
</cp:coreProperties>
</file>