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EB8" w:rsidRDefault="002C1EB8" w:rsidP="00E65402">
      <w:pPr>
        <w:pStyle w:val="Title"/>
      </w:pPr>
      <w:r>
        <w:rPr>
          <w:noProof/>
        </w:rPr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243.65pt;height:63.45pt;mso-position-horizontal-relative:char;mso-position-vertical-relative:line">
            <v:imagedata r:id="rId5" o:title=""/>
            <w10:anchorlock/>
          </v:shape>
        </w:pict>
      </w:r>
    </w:p>
    <w:tbl>
      <w:tblPr>
        <w:tblpPr w:leftFromText="141" w:rightFromText="141" w:vertAnchor="text" w:horzAnchor="margin" w:tblpY="233"/>
        <w:tblW w:w="10346" w:type="dxa"/>
        <w:tblCellSpacing w:w="0" w:type="dxa"/>
        <w:tblBorders>
          <w:insideH w:val="single" w:sz="6" w:space="0" w:color="000000"/>
        </w:tblBorders>
        <w:tblCellMar>
          <w:left w:w="0" w:type="dxa"/>
          <w:right w:w="0" w:type="dxa"/>
        </w:tblCellMar>
        <w:tblLook w:val="0000"/>
      </w:tblPr>
      <w:tblGrid>
        <w:gridCol w:w="5173"/>
        <w:gridCol w:w="5173"/>
      </w:tblGrid>
      <w:tr w:rsidR="002C1EB8" w:rsidRPr="004C793B" w:rsidTr="00E6317D">
        <w:trPr>
          <w:trHeight w:val="993"/>
          <w:tblCellSpacing w:w="0" w:type="dxa"/>
        </w:trPr>
        <w:tc>
          <w:tcPr>
            <w:tcW w:w="5173" w:type="dxa"/>
          </w:tcPr>
          <w:p w:rsidR="002C1EB8" w:rsidRPr="004C793B" w:rsidRDefault="002C1EB8" w:rsidP="00E6317D">
            <w:r w:rsidRPr="004C793B">
              <w:t>NÁZEV ŠKOLY:</w:t>
            </w:r>
          </w:p>
        </w:tc>
        <w:tc>
          <w:tcPr>
            <w:tcW w:w="5173" w:type="dxa"/>
          </w:tcPr>
          <w:p w:rsidR="002C1EB8" w:rsidRPr="004C793B" w:rsidRDefault="002C1EB8" w:rsidP="00E6317D">
            <w:r w:rsidRPr="004C793B">
              <w:t>Základní škola T. G. Masaryka, Bojkovice, okres Uherské Hradiště</w:t>
            </w:r>
          </w:p>
        </w:tc>
      </w:tr>
      <w:tr w:rsidR="002C1EB8" w:rsidRPr="004C793B" w:rsidTr="00E6317D">
        <w:trPr>
          <w:trHeight w:val="607"/>
          <w:tblCellSpacing w:w="0" w:type="dxa"/>
        </w:trPr>
        <w:tc>
          <w:tcPr>
            <w:tcW w:w="5173" w:type="dxa"/>
          </w:tcPr>
          <w:p w:rsidR="002C1EB8" w:rsidRPr="004C793B" w:rsidRDefault="002C1EB8" w:rsidP="00E6317D">
            <w:r w:rsidRPr="004C793B">
              <w:t>AUTOR:</w:t>
            </w:r>
          </w:p>
        </w:tc>
        <w:tc>
          <w:tcPr>
            <w:tcW w:w="5173" w:type="dxa"/>
          </w:tcPr>
          <w:p w:rsidR="002C1EB8" w:rsidRPr="004C793B" w:rsidRDefault="002C1EB8" w:rsidP="00E6317D">
            <w:r>
              <w:t>Ivana Nováková</w:t>
            </w:r>
          </w:p>
        </w:tc>
      </w:tr>
      <w:tr w:rsidR="002C1EB8" w:rsidRPr="004C793B" w:rsidTr="00E6317D">
        <w:trPr>
          <w:trHeight w:val="607"/>
          <w:tblCellSpacing w:w="0" w:type="dxa"/>
        </w:trPr>
        <w:tc>
          <w:tcPr>
            <w:tcW w:w="5173" w:type="dxa"/>
          </w:tcPr>
          <w:p w:rsidR="002C1EB8" w:rsidRPr="004C793B" w:rsidRDefault="002C1EB8" w:rsidP="00E6317D">
            <w:r w:rsidRPr="004C793B">
              <w:t>NÁZEV:</w:t>
            </w:r>
          </w:p>
        </w:tc>
        <w:tc>
          <w:tcPr>
            <w:tcW w:w="5173" w:type="dxa"/>
          </w:tcPr>
          <w:p w:rsidR="002C1EB8" w:rsidRPr="004C793B" w:rsidRDefault="002C1EB8" w:rsidP="00E6317D">
            <w:r>
              <w:t>Hydraulická zařízení - test</w:t>
            </w:r>
          </w:p>
        </w:tc>
      </w:tr>
      <w:tr w:rsidR="002C1EB8" w:rsidRPr="004C793B" w:rsidTr="00E6317D">
        <w:trPr>
          <w:trHeight w:val="689"/>
          <w:tblCellSpacing w:w="0" w:type="dxa"/>
        </w:trPr>
        <w:tc>
          <w:tcPr>
            <w:tcW w:w="5173" w:type="dxa"/>
          </w:tcPr>
          <w:p w:rsidR="002C1EB8" w:rsidRPr="004C793B" w:rsidRDefault="002C1EB8" w:rsidP="00E6317D">
            <w:r w:rsidRPr="004C793B">
              <w:t>TÉMATICKÝ CELEK:</w:t>
            </w:r>
          </w:p>
        </w:tc>
        <w:tc>
          <w:tcPr>
            <w:tcW w:w="5173" w:type="dxa"/>
          </w:tcPr>
          <w:p w:rsidR="002C1EB8" w:rsidRPr="004C793B" w:rsidRDefault="002C1EB8" w:rsidP="00E6317D">
            <w:r>
              <w:t>Mechanické vlastnosti tekutin</w:t>
            </w:r>
          </w:p>
        </w:tc>
      </w:tr>
      <w:tr w:rsidR="002C1EB8" w:rsidRPr="00B30D28" w:rsidTr="00E6317D">
        <w:trPr>
          <w:trHeight w:val="607"/>
          <w:tblCellSpacing w:w="0" w:type="dxa"/>
        </w:trPr>
        <w:tc>
          <w:tcPr>
            <w:tcW w:w="5173" w:type="dxa"/>
          </w:tcPr>
          <w:p w:rsidR="002C1EB8" w:rsidRPr="004C793B" w:rsidRDefault="002C1EB8" w:rsidP="00E6317D">
            <w:r w:rsidRPr="004C793B">
              <w:t>ČÍSLO PROJEKTU:</w:t>
            </w:r>
          </w:p>
        </w:tc>
        <w:tc>
          <w:tcPr>
            <w:tcW w:w="5173" w:type="dxa"/>
          </w:tcPr>
          <w:p w:rsidR="002C1EB8" w:rsidRPr="00B30D28" w:rsidRDefault="002C1EB8" w:rsidP="00E6317D">
            <w:r w:rsidRPr="004C793B">
              <w:t>CZ.1.07/1.4.00/21.0882</w:t>
            </w:r>
          </w:p>
        </w:tc>
      </w:tr>
    </w:tbl>
    <w:p w:rsidR="002C1EB8" w:rsidRDefault="002C1EB8" w:rsidP="00E65402"/>
    <w:p w:rsidR="002C1EB8" w:rsidRDefault="002C1EB8" w:rsidP="00E65402"/>
    <w:p w:rsidR="002C1EB8" w:rsidRDefault="002C1EB8" w:rsidP="00E65402"/>
    <w:p w:rsidR="002C1EB8" w:rsidRDefault="002C1EB8" w:rsidP="00E65402"/>
    <w:p w:rsidR="002C1EB8" w:rsidRDefault="002C1EB8" w:rsidP="00E65402">
      <w:r>
        <w:tab/>
      </w:r>
      <w:r>
        <w:tab/>
      </w:r>
    </w:p>
    <w:p w:rsidR="002C1EB8" w:rsidRDefault="002C1EB8" w:rsidP="00E65402"/>
    <w:p w:rsidR="002C1EB8" w:rsidRPr="001014DC" w:rsidRDefault="002C1EB8" w:rsidP="00E6317D">
      <w:pPr>
        <w:ind w:left="720" w:firstLine="696"/>
        <w:rPr>
          <w:bCs/>
          <w:sz w:val="28"/>
          <w:szCs w:val="28"/>
        </w:rPr>
      </w:pPr>
      <w:r w:rsidRPr="001014DC">
        <w:rPr>
          <w:bCs/>
          <w:sz w:val="28"/>
          <w:szCs w:val="28"/>
        </w:rPr>
        <w:t>A</w:t>
      </w:r>
    </w:p>
    <w:p w:rsidR="002C1EB8" w:rsidRDefault="002C1EB8" w:rsidP="00E6317D">
      <w:pPr>
        <w:numPr>
          <w:ilvl w:val="0"/>
          <w:numId w:val="1"/>
        </w:numPr>
        <w:rPr>
          <w:bCs/>
          <w:sz w:val="28"/>
          <w:szCs w:val="28"/>
        </w:rPr>
      </w:pPr>
      <w:r w:rsidRPr="00C45183">
        <w:rPr>
          <w:bCs/>
          <w:sz w:val="28"/>
          <w:szCs w:val="28"/>
        </w:rPr>
        <w:t xml:space="preserve">Velký píst hydraulického zařízení má obsah </w:t>
      </w:r>
      <w:smartTag w:uri="urn:schemas-microsoft-com:office:smarttags" w:element="metricconverter">
        <w:smartTagPr>
          <w:attr w:name="ProductID" w:val="0,5 m2"/>
        </w:smartTagPr>
        <w:r w:rsidRPr="00C45183">
          <w:rPr>
            <w:bCs/>
            <w:sz w:val="28"/>
            <w:szCs w:val="28"/>
          </w:rPr>
          <w:t>0,5 m</w:t>
        </w:r>
        <w:r w:rsidRPr="00C45183">
          <w:rPr>
            <w:bCs/>
            <w:sz w:val="28"/>
            <w:szCs w:val="28"/>
            <w:vertAlign w:val="superscript"/>
          </w:rPr>
          <w:t>2</w:t>
        </w:r>
      </w:smartTag>
      <w:r w:rsidRPr="00C45183">
        <w:rPr>
          <w:bCs/>
          <w:sz w:val="28"/>
          <w:szCs w:val="28"/>
        </w:rPr>
        <w:t xml:space="preserve"> a malý 25 cm</w:t>
      </w:r>
      <w:r w:rsidRPr="00C45183">
        <w:rPr>
          <w:bCs/>
          <w:sz w:val="28"/>
          <w:szCs w:val="28"/>
          <w:vertAlign w:val="superscript"/>
        </w:rPr>
        <w:t>2</w:t>
      </w:r>
      <w:r w:rsidRPr="00C45183">
        <w:rPr>
          <w:bCs/>
          <w:sz w:val="28"/>
          <w:szCs w:val="28"/>
        </w:rPr>
        <w:t>. Jak velkou silou musíme působit na malý píst, aby byl velký zvedán silou</w:t>
      </w:r>
    </w:p>
    <w:p w:rsidR="002C1EB8" w:rsidRDefault="002C1EB8" w:rsidP="00E6317D">
      <w:pPr>
        <w:ind w:left="720"/>
        <w:rPr>
          <w:bCs/>
          <w:sz w:val="28"/>
          <w:szCs w:val="28"/>
        </w:rPr>
      </w:pPr>
      <w:r w:rsidRPr="00C45183">
        <w:rPr>
          <w:bCs/>
          <w:sz w:val="28"/>
          <w:szCs w:val="28"/>
        </w:rPr>
        <w:t>1,2kN?</w:t>
      </w:r>
    </w:p>
    <w:p w:rsidR="002C1EB8" w:rsidRPr="00C45183" w:rsidRDefault="002C1EB8" w:rsidP="00E6317D">
      <w:pPr>
        <w:ind w:left="720"/>
        <w:rPr>
          <w:bCs/>
          <w:sz w:val="28"/>
          <w:szCs w:val="28"/>
        </w:rPr>
      </w:pPr>
    </w:p>
    <w:p w:rsidR="002C1EB8" w:rsidRPr="00C45183" w:rsidRDefault="002C1EB8" w:rsidP="00E6317D">
      <w:pPr>
        <w:numPr>
          <w:ilvl w:val="0"/>
          <w:numId w:val="1"/>
        </w:numPr>
        <w:rPr>
          <w:bCs/>
          <w:sz w:val="28"/>
          <w:szCs w:val="28"/>
        </w:rPr>
      </w:pPr>
      <w:r w:rsidRPr="00C45183">
        <w:rPr>
          <w:bCs/>
          <w:sz w:val="28"/>
          <w:szCs w:val="28"/>
        </w:rPr>
        <w:t>Velký píst hydraulického zvedáku má obsah 1,2m</w:t>
      </w:r>
      <w:r w:rsidRPr="00C45183">
        <w:rPr>
          <w:bCs/>
          <w:sz w:val="28"/>
          <w:szCs w:val="28"/>
          <w:vertAlign w:val="superscript"/>
        </w:rPr>
        <w:t>2</w:t>
      </w:r>
      <w:r w:rsidRPr="00C45183">
        <w:rPr>
          <w:bCs/>
          <w:sz w:val="28"/>
          <w:szCs w:val="28"/>
        </w:rPr>
        <w:t>. Má uzvednout 1,4t.  Jak velký musí být malý píst, abychom zvedli náklad silou 70 N?</w:t>
      </w:r>
    </w:p>
    <w:p w:rsidR="002C1EB8" w:rsidRPr="00C45183" w:rsidRDefault="002C1EB8" w:rsidP="00E6317D">
      <w:pPr>
        <w:ind w:left="1416"/>
        <w:rPr>
          <w:bCs/>
          <w:sz w:val="28"/>
          <w:szCs w:val="28"/>
        </w:rPr>
      </w:pPr>
    </w:p>
    <w:p w:rsidR="002C1EB8" w:rsidRPr="00C45183" w:rsidRDefault="002C1EB8" w:rsidP="00E6317D">
      <w:pPr>
        <w:ind w:left="1416"/>
        <w:rPr>
          <w:bCs/>
          <w:sz w:val="28"/>
          <w:szCs w:val="28"/>
        </w:rPr>
      </w:pPr>
    </w:p>
    <w:p w:rsidR="002C1EB8" w:rsidRPr="00C45183" w:rsidRDefault="002C1EB8" w:rsidP="00E6317D">
      <w:pPr>
        <w:ind w:left="1416"/>
        <w:rPr>
          <w:bCs/>
          <w:sz w:val="28"/>
          <w:szCs w:val="28"/>
        </w:rPr>
      </w:pPr>
    </w:p>
    <w:p w:rsidR="002C1EB8" w:rsidRPr="00C45183" w:rsidRDefault="002C1EB8" w:rsidP="00E6317D">
      <w:pPr>
        <w:ind w:left="1416"/>
        <w:rPr>
          <w:bCs/>
          <w:sz w:val="28"/>
          <w:szCs w:val="28"/>
        </w:rPr>
      </w:pPr>
    </w:p>
    <w:p w:rsidR="002C1EB8" w:rsidRPr="00C45183" w:rsidRDefault="002C1EB8" w:rsidP="00E6317D">
      <w:pPr>
        <w:ind w:left="1416"/>
        <w:rPr>
          <w:bCs/>
          <w:sz w:val="28"/>
          <w:szCs w:val="28"/>
        </w:rPr>
      </w:pPr>
      <w:r w:rsidRPr="00C45183">
        <w:rPr>
          <w:bCs/>
          <w:sz w:val="28"/>
          <w:szCs w:val="28"/>
        </w:rPr>
        <w:t>B</w:t>
      </w:r>
    </w:p>
    <w:p w:rsidR="002C1EB8" w:rsidRDefault="002C1EB8" w:rsidP="00E6317D">
      <w:pPr>
        <w:pStyle w:val="ListParagraph"/>
        <w:numPr>
          <w:ilvl w:val="0"/>
          <w:numId w:val="4"/>
        </w:numPr>
        <w:rPr>
          <w:bCs/>
          <w:sz w:val="28"/>
          <w:szCs w:val="28"/>
        </w:rPr>
      </w:pPr>
      <w:r w:rsidRPr="001014DC">
        <w:rPr>
          <w:bCs/>
          <w:sz w:val="28"/>
          <w:szCs w:val="28"/>
        </w:rPr>
        <w:t>Velký píst hydraulického zařízení má obsah 0,25m</w:t>
      </w:r>
      <w:r w:rsidRPr="001014DC">
        <w:rPr>
          <w:bCs/>
          <w:sz w:val="28"/>
          <w:szCs w:val="28"/>
          <w:vertAlign w:val="superscript"/>
        </w:rPr>
        <w:t>2</w:t>
      </w:r>
      <w:r w:rsidRPr="001014DC">
        <w:rPr>
          <w:bCs/>
          <w:sz w:val="28"/>
          <w:szCs w:val="28"/>
        </w:rPr>
        <w:t xml:space="preserve"> a malý 10 cm</w:t>
      </w:r>
      <w:r w:rsidRPr="001014DC">
        <w:rPr>
          <w:bCs/>
          <w:sz w:val="28"/>
          <w:szCs w:val="28"/>
          <w:vertAlign w:val="superscript"/>
        </w:rPr>
        <w:t>2</w:t>
      </w:r>
      <w:r w:rsidRPr="001014DC">
        <w:rPr>
          <w:bCs/>
          <w:sz w:val="28"/>
          <w:szCs w:val="28"/>
        </w:rPr>
        <w:t>. Jak velkou silou musíme působit na malý píst, aby byl velký zvedán silou 750 N?</w:t>
      </w:r>
    </w:p>
    <w:p w:rsidR="002C1EB8" w:rsidRPr="001014DC" w:rsidRDefault="002C1EB8" w:rsidP="00E6317D">
      <w:pPr>
        <w:pStyle w:val="ListParagraph"/>
        <w:rPr>
          <w:bCs/>
          <w:sz w:val="28"/>
          <w:szCs w:val="28"/>
        </w:rPr>
      </w:pPr>
    </w:p>
    <w:p w:rsidR="002C1EB8" w:rsidRPr="00C45183" w:rsidRDefault="002C1EB8" w:rsidP="00E6317D">
      <w:pPr>
        <w:numPr>
          <w:ilvl w:val="0"/>
          <w:numId w:val="4"/>
        </w:numPr>
        <w:rPr>
          <w:bCs/>
          <w:sz w:val="28"/>
          <w:szCs w:val="28"/>
        </w:rPr>
      </w:pPr>
      <w:r w:rsidRPr="00C45183">
        <w:rPr>
          <w:bCs/>
          <w:sz w:val="28"/>
          <w:szCs w:val="28"/>
        </w:rPr>
        <w:t>Malý píst hydraulického zvedáku má obsah 40 cm</w:t>
      </w:r>
      <w:r w:rsidRPr="00C45183">
        <w:rPr>
          <w:bCs/>
          <w:sz w:val="28"/>
          <w:szCs w:val="28"/>
          <w:vertAlign w:val="superscript"/>
        </w:rPr>
        <w:t>2</w:t>
      </w:r>
      <w:r w:rsidRPr="00C45183">
        <w:rPr>
          <w:bCs/>
          <w:sz w:val="28"/>
          <w:szCs w:val="28"/>
        </w:rPr>
        <w:t xml:space="preserve"> a velký 1,2m</w:t>
      </w:r>
      <w:r w:rsidRPr="00C45183">
        <w:rPr>
          <w:bCs/>
          <w:sz w:val="28"/>
          <w:szCs w:val="28"/>
          <w:vertAlign w:val="superscript"/>
        </w:rPr>
        <w:t>2</w:t>
      </w:r>
      <w:r w:rsidRPr="00C45183">
        <w:rPr>
          <w:bCs/>
          <w:sz w:val="28"/>
          <w:szCs w:val="28"/>
        </w:rPr>
        <w:t>. Jak těžké břemeno uzvedne, když se na malý píst postaví muž o hmotnosti 70kg?</w:t>
      </w:r>
    </w:p>
    <w:p w:rsidR="002C1EB8" w:rsidRPr="00C45183" w:rsidRDefault="002C1EB8" w:rsidP="00E6317D">
      <w:pPr>
        <w:rPr>
          <w:sz w:val="28"/>
          <w:szCs w:val="28"/>
        </w:rPr>
      </w:pPr>
    </w:p>
    <w:p w:rsidR="002C1EB8" w:rsidRDefault="002C1EB8" w:rsidP="000D5501">
      <w:pPr>
        <w:rPr>
          <w:bCs/>
          <w:sz w:val="20"/>
          <w:szCs w:val="20"/>
        </w:rPr>
      </w:pPr>
    </w:p>
    <w:p w:rsidR="002C1EB8" w:rsidRDefault="002C1EB8" w:rsidP="00C45183">
      <w:pPr>
        <w:ind w:left="360"/>
        <w:rPr>
          <w:bCs/>
          <w:sz w:val="20"/>
          <w:szCs w:val="20"/>
        </w:rPr>
      </w:pPr>
    </w:p>
    <w:p w:rsidR="002C1EB8" w:rsidRDefault="002C1EB8" w:rsidP="00C45183">
      <w:pPr>
        <w:ind w:left="720" w:firstLine="696"/>
        <w:rPr>
          <w:bCs/>
          <w:sz w:val="20"/>
          <w:szCs w:val="20"/>
        </w:rPr>
        <w:sectPr w:rsidR="002C1EB8" w:rsidSect="00B13138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C1EB8" w:rsidRPr="001014DC" w:rsidRDefault="002C1EB8" w:rsidP="00C45183">
      <w:pPr>
        <w:ind w:left="720" w:firstLine="696"/>
        <w:rPr>
          <w:bCs/>
          <w:sz w:val="28"/>
          <w:szCs w:val="28"/>
        </w:rPr>
      </w:pPr>
      <w:r w:rsidRPr="001014DC">
        <w:rPr>
          <w:bCs/>
          <w:sz w:val="28"/>
          <w:szCs w:val="28"/>
        </w:rPr>
        <w:t>A</w:t>
      </w:r>
    </w:p>
    <w:p w:rsidR="002C1EB8" w:rsidRDefault="002C1EB8" w:rsidP="000D5501">
      <w:pPr>
        <w:numPr>
          <w:ilvl w:val="0"/>
          <w:numId w:val="1"/>
        </w:numPr>
        <w:rPr>
          <w:bCs/>
          <w:sz w:val="28"/>
          <w:szCs w:val="28"/>
        </w:rPr>
      </w:pPr>
      <w:r w:rsidRPr="00C45183">
        <w:rPr>
          <w:bCs/>
          <w:sz w:val="28"/>
          <w:szCs w:val="28"/>
        </w:rPr>
        <w:t xml:space="preserve">Velký píst hydraulického zařízení má obsah </w:t>
      </w:r>
      <w:smartTag w:uri="urn:schemas-microsoft-com:office:smarttags" w:element="metricconverter">
        <w:smartTagPr>
          <w:attr w:name="ProductID" w:val="0,004 m2"/>
        </w:smartTagPr>
        <w:r w:rsidRPr="00C45183">
          <w:rPr>
            <w:bCs/>
            <w:sz w:val="28"/>
            <w:szCs w:val="28"/>
          </w:rPr>
          <w:t>0,5 m</w:t>
        </w:r>
        <w:r w:rsidRPr="00C45183">
          <w:rPr>
            <w:bCs/>
            <w:sz w:val="28"/>
            <w:szCs w:val="28"/>
            <w:vertAlign w:val="superscript"/>
          </w:rPr>
          <w:t>2</w:t>
        </w:r>
      </w:smartTag>
      <w:r w:rsidRPr="00C45183">
        <w:rPr>
          <w:bCs/>
          <w:sz w:val="28"/>
          <w:szCs w:val="28"/>
        </w:rPr>
        <w:t xml:space="preserve"> a malý 25 cm</w:t>
      </w:r>
      <w:r w:rsidRPr="00C45183">
        <w:rPr>
          <w:bCs/>
          <w:sz w:val="28"/>
          <w:szCs w:val="28"/>
          <w:vertAlign w:val="superscript"/>
        </w:rPr>
        <w:t>2</w:t>
      </w:r>
      <w:r w:rsidRPr="00C45183">
        <w:rPr>
          <w:bCs/>
          <w:sz w:val="28"/>
          <w:szCs w:val="28"/>
        </w:rPr>
        <w:t>. Jak velkou silou musíme působit na malý píst, aby byl velký zvedán silou</w:t>
      </w:r>
    </w:p>
    <w:p w:rsidR="002C1EB8" w:rsidRDefault="002C1EB8" w:rsidP="001014DC">
      <w:pPr>
        <w:ind w:left="720"/>
        <w:rPr>
          <w:bCs/>
          <w:sz w:val="28"/>
          <w:szCs w:val="28"/>
        </w:rPr>
      </w:pPr>
      <w:r w:rsidRPr="00C45183">
        <w:rPr>
          <w:bCs/>
          <w:sz w:val="28"/>
          <w:szCs w:val="28"/>
        </w:rPr>
        <w:t>1,2kN?</w:t>
      </w:r>
    </w:p>
    <w:p w:rsidR="002C1EB8" w:rsidRPr="00C45183" w:rsidRDefault="002C1EB8" w:rsidP="001014DC">
      <w:pPr>
        <w:ind w:left="720"/>
        <w:rPr>
          <w:bCs/>
          <w:sz w:val="28"/>
          <w:szCs w:val="28"/>
        </w:rPr>
      </w:pPr>
    </w:p>
    <w:p w:rsidR="002C1EB8" w:rsidRPr="00C45183" w:rsidRDefault="002C1EB8" w:rsidP="000D5501">
      <w:pPr>
        <w:numPr>
          <w:ilvl w:val="0"/>
          <w:numId w:val="1"/>
        </w:numPr>
        <w:rPr>
          <w:bCs/>
          <w:sz w:val="28"/>
          <w:szCs w:val="28"/>
        </w:rPr>
      </w:pPr>
      <w:r w:rsidRPr="00C45183">
        <w:rPr>
          <w:bCs/>
          <w:sz w:val="28"/>
          <w:szCs w:val="28"/>
        </w:rPr>
        <w:t>Velký píst hydraulického zvedáku má obsah 1,2m</w:t>
      </w:r>
      <w:r w:rsidRPr="00C45183">
        <w:rPr>
          <w:bCs/>
          <w:sz w:val="28"/>
          <w:szCs w:val="28"/>
          <w:vertAlign w:val="superscript"/>
        </w:rPr>
        <w:t>2</w:t>
      </w:r>
      <w:r w:rsidRPr="00C45183">
        <w:rPr>
          <w:bCs/>
          <w:sz w:val="28"/>
          <w:szCs w:val="28"/>
        </w:rPr>
        <w:t>. Má uzvednout 1,4t.  Jak velký musí být malý píst, abychom zvedli náklad silou 70 N?</w:t>
      </w:r>
    </w:p>
    <w:p w:rsidR="002C1EB8" w:rsidRPr="00C45183" w:rsidRDefault="002C1EB8" w:rsidP="00C45183">
      <w:pPr>
        <w:ind w:left="1416"/>
        <w:rPr>
          <w:bCs/>
          <w:sz w:val="28"/>
          <w:szCs w:val="28"/>
        </w:rPr>
      </w:pPr>
    </w:p>
    <w:p w:rsidR="002C1EB8" w:rsidRPr="00C45183" w:rsidRDefault="002C1EB8" w:rsidP="00C45183">
      <w:pPr>
        <w:ind w:left="1416"/>
        <w:rPr>
          <w:bCs/>
          <w:sz w:val="28"/>
          <w:szCs w:val="28"/>
        </w:rPr>
      </w:pPr>
    </w:p>
    <w:p w:rsidR="002C1EB8" w:rsidRPr="00C45183" w:rsidRDefault="002C1EB8" w:rsidP="00C45183">
      <w:pPr>
        <w:ind w:left="1416"/>
        <w:rPr>
          <w:bCs/>
          <w:sz w:val="28"/>
          <w:szCs w:val="28"/>
        </w:rPr>
      </w:pPr>
    </w:p>
    <w:p w:rsidR="002C1EB8" w:rsidRPr="00C45183" w:rsidRDefault="002C1EB8" w:rsidP="00C45183">
      <w:pPr>
        <w:ind w:left="1416"/>
        <w:rPr>
          <w:bCs/>
          <w:sz w:val="28"/>
          <w:szCs w:val="28"/>
        </w:rPr>
      </w:pPr>
    </w:p>
    <w:p w:rsidR="002C1EB8" w:rsidRPr="00C45183" w:rsidRDefault="002C1EB8" w:rsidP="00C45183">
      <w:pPr>
        <w:ind w:left="1416"/>
        <w:rPr>
          <w:bCs/>
          <w:sz w:val="28"/>
          <w:szCs w:val="28"/>
        </w:rPr>
      </w:pPr>
      <w:r w:rsidRPr="00C45183">
        <w:rPr>
          <w:bCs/>
          <w:sz w:val="28"/>
          <w:szCs w:val="28"/>
        </w:rPr>
        <w:t>B</w:t>
      </w:r>
    </w:p>
    <w:p w:rsidR="002C1EB8" w:rsidRDefault="002C1EB8" w:rsidP="001014DC">
      <w:pPr>
        <w:pStyle w:val="ListParagraph"/>
        <w:numPr>
          <w:ilvl w:val="0"/>
          <w:numId w:val="4"/>
        </w:numPr>
        <w:rPr>
          <w:bCs/>
          <w:sz w:val="28"/>
          <w:szCs w:val="28"/>
        </w:rPr>
      </w:pPr>
      <w:r w:rsidRPr="001014DC">
        <w:rPr>
          <w:bCs/>
          <w:sz w:val="28"/>
          <w:szCs w:val="28"/>
        </w:rPr>
        <w:t>Velký píst hydraulického zařízení má obsah 0,25m</w:t>
      </w:r>
      <w:r w:rsidRPr="001014DC">
        <w:rPr>
          <w:bCs/>
          <w:sz w:val="28"/>
          <w:szCs w:val="28"/>
          <w:vertAlign w:val="superscript"/>
        </w:rPr>
        <w:t>2</w:t>
      </w:r>
      <w:r w:rsidRPr="001014DC">
        <w:rPr>
          <w:bCs/>
          <w:sz w:val="28"/>
          <w:szCs w:val="28"/>
        </w:rPr>
        <w:t xml:space="preserve"> a malý 10 cm</w:t>
      </w:r>
      <w:r w:rsidRPr="001014DC">
        <w:rPr>
          <w:bCs/>
          <w:sz w:val="28"/>
          <w:szCs w:val="28"/>
          <w:vertAlign w:val="superscript"/>
        </w:rPr>
        <w:t>2</w:t>
      </w:r>
      <w:r w:rsidRPr="001014DC">
        <w:rPr>
          <w:bCs/>
          <w:sz w:val="28"/>
          <w:szCs w:val="28"/>
        </w:rPr>
        <w:t>. Jak velkou silou musíme působit na malý píst, aby byl velký zvedán silou 750 N?</w:t>
      </w:r>
    </w:p>
    <w:p w:rsidR="002C1EB8" w:rsidRPr="001014DC" w:rsidRDefault="002C1EB8" w:rsidP="007772E4">
      <w:pPr>
        <w:pStyle w:val="ListParagraph"/>
        <w:rPr>
          <w:bCs/>
          <w:sz w:val="28"/>
          <w:szCs w:val="28"/>
        </w:rPr>
      </w:pPr>
    </w:p>
    <w:p w:rsidR="002C1EB8" w:rsidRPr="00C45183" w:rsidRDefault="002C1EB8" w:rsidP="001014DC">
      <w:pPr>
        <w:numPr>
          <w:ilvl w:val="0"/>
          <w:numId w:val="4"/>
        </w:numPr>
        <w:rPr>
          <w:bCs/>
          <w:sz w:val="28"/>
          <w:szCs w:val="28"/>
        </w:rPr>
      </w:pPr>
      <w:r w:rsidRPr="00C45183">
        <w:rPr>
          <w:bCs/>
          <w:sz w:val="28"/>
          <w:szCs w:val="28"/>
        </w:rPr>
        <w:t>Malý píst hydraulického zvedáku má obsah 40 cm</w:t>
      </w:r>
      <w:r w:rsidRPr="00C45183">
        <w:rPr>
          <w:bCs/>
          <w:sz w:val="28"/>
          <w:szCs w:val="28"/>
          <w:vertAlign w:val="superscript"/>
        </w:rPr>
        <w:t>2</w:t>
      </w:r>
      <w:r w:rsidRPr="00C45183">
        <w:rPr>
          <w:bCs/>
          <w:sz w:val="28"/>
          <w:szCs w:val="28"/>
        </w:rPr>
        <w:t xml:space="preserve"> a velký 1,2m</w:t>
      </w:r>
      <w:r w:rsidRPr="00C45183">
        <w:rPr>
          <w:bCs/>
          <w:sz w:val="28"/>
          <w:szCs w:val="28"/>
          <w:vertAlign w:val="superscript"/>
        </w:rPr>
        <w:t>2</w:t>
      </w:r>
      <w:r w:rsidRPr="00C45183">
        <w:rPr>
          <w:bCs/>
          <w:sz w:val="28"/>
          <w:szCs w:val="28"/>
        </w:rPr>
        <w:t>. Jak těžké břemeno uzvedne, když se na malý píst postaví muž o hmotnosti 70kg?</w:t>
      </w:r>
    </w:p>
    <w:p w:rsidR="002C1EB8" w:rsidRPr="00C45183" w:rsidRDefault="002C1EB8">
      <w:pPr>
        <w:rPr>
          <w:sz w:val="28"/>
          <w:szCs w:val="28"/>
        </w:rPr>
      </w:pPr>
    </w:p>
    <w:p w:rsidR="002C1EB8" w:rsidRDefault="002C1EB8"/>
    <w:p w:rsidR="002C1EB8" w:rsidRDefault="002C1EB8">
      <w:pPr>
        <w:sectPr w:rsidR="002C1EB8" w:rsidSect="00C45183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2C1EB8" w:rsidRDefault="002C1EB8"/>
    <w:p w:rsidR="002C1EB8" w:rsidRDefault="002C1EB8"/>
    <w:p w:rsidR="002C1EB8" w:rsidRDefault="002C1EB8"/>
    <w:p w:rsidR="002C1EB8" w:rsidRDefault="002C1EB8"/>
    <w:p w:rsidR="002C1EB8" w:rsidRDefault="002C1EB8"/>
    <w:p w:rsidR="002C1EB8" w:rsidRDefault="002C1EB8"/>
    <w:p w:rsidR="002C1EB8" w:rsidRDefault="002C1EB8"/>
    <w:p w:rsidR="002C1EB8" w:rsidRDefault="002C1EB8"/>
    <w:p w:rsidR="002C1EB8" w:rsidRDefault="002C1EB8"/>
    <w:p w:rsidR="002C1EB8" w:rsidRDefault="002C1EB8"/>
    <w:p w:rsidR="002C1EB8" w:rsidRDefault="002C1EB8"/>
    <w:p w:rsidR="002C1EB8" w:rsidRDefault="002C1EB8"/>
    <w:p w:rsidR="002C1EB8" w:rsidRDefault="002C1EB8"/>
    <w:p w:rsidR="002C1EB8" w:rsidRDefault="002C1EB8"/>
    <w:p w:rsidR="002C1EB8" w:rsidRDefault="002C1EB8"/>
    <w:p w:rsidR="002C1EB8" w:rsidRDefault="002C1EB8"/>
    <w:p w:rsidR="002C1EB8" w:rsidRDefault="002C1EB8"/>
    <w:p w:rsidR="002C1EB8" w:rsidRDefault="002C1EB8"/>
    <w:p w:rsidR="002C1EB8" w:rsidRDefault="002C1EB8"/>
    <w:p w:rsidR="002C1EB8" w:rsidRDefault="002C1EB8"/>
    <w:p w:rsidR="002C1EB8" w:rsidRDefault="002C1EB8"/>
    <w:p w:rsidR="002C1EB8" w:rsidRDefault="002C1EB8"/>
    <w:p w:rsidR="002C1EB8" w:rsidRDefault="002C1EB8"/>
    <w:p w:rsidR="002C1EB8" w:rsidRDefault="002C1EB8"/>
    <w:p w:rsidR="002C1EB8" w:rsidRDefault="002C1EB8"/>
    <w:p w:rsidR="002C1EB8" w:rsidRDefault="002C1EB8"/>
    <w:p w:rsidR="002C1EB8" w:rsidRDefault="002C1EB8"/>
    <w:p w:rsidR="002C1EB8" w:rsidRDefault="002C1EB8"/>
    <w:p w:rsidR="002C1EB8" w:rsidRDefault="002C1EB8"/>
    <w:p w:rsidR="002C1EB8" w:rsidRDefault="002C1EB8"/>
    <w:p w:rsidR="002C1EB8" w:rsidRDefault="002C1EB8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97.2pt;margin-top:3.5pt;width:181.4pt;height:140pt;z-index:251653120;mso-wrap-style:none" stroked="f">
            <v:textbox style="mso-next-textbox:#_x0000_s1027;mso-fit-shape-to-text:t">
              <w:txbxContent>
                <w:p w:rsidR="002C1EB8" w:rsidRDefault="002C1EB8" w:rsidP="00D5550F">
                  <w:r w:rsidRPr="00D5550F">
                    <w:rPr>
                      <w:position w:val="-116"/>
                    </w:rPr>
                    <w:object w:dxaOrig="2240" w:dyaOrig="2439">
                      <v:shape id="_x0000_i1027" type="#_x0000_t75" style="width:111pt;height:120.75pt" o:ole="">
                        <v:imagedata r:id="rId6" o:title=""/>
                      </v:shape>
                      <o:OLEObject Type="Embed" ProgID="Equation.3" ShapeID="_x0000_i1027" DrawAspect="Content" ObjectID="_1377690610" r:id="rId7"/>
                    </w:object>
                  </w:r>
                </w:p>
              </w:txbxContent>
            </v:textbox>
          </v:shape>
        </w:pict>
      </w:r>
      <w:r>
        <w:t>A</w:t>
      </w:r>
    </w:p>
    <w:p w:rsidR="002C1EB8" w:rsidRDefault="002C1EB8"/>
    <w:p w:rsidR="002C1EB8" w:rsidRPr="00D5550F" w:rsidRDefault="002C1EB8" w:rsidP="000D5501">
      <w:pPr>
        <w:pStyle w:val="ListParagraph"/>
        <w:numPr>
          <w:ilvl w:val="0"/>
          <w:numId w:val="2"/>
        </w:numPr>
      </w:pPr>
      <w:r w:rsidRPr="00D5550F">
        <w:t>S</w:t>
      </w:r>
      <w:r>
        <w:rPr>
          <w:vertAlign w:val="subscript"/>
        </w:rPr>
        <w:t>2</w:t>
      </w:r>
      <w:r w:rsidRPr="00D5550F">
        <w:rPr>
          <w:i/>
          <w:vertAlign w:val="subscript"/>
        </w:rPr>
        <w:t xml:space="preserve"> </w:t>
      </w:r>
      <w:r w:rsidRPr="00D5550F">
        <w:rPr>
          <w:vertAlign w:val="subscript"/>
        </w:rPr>
        <w:t xml:space="preserve"> </w:t>
      </w:r>
      <w:r w:rsidRPr="00D5550F">
        <w:t xml:space="preserve">=  </w:t>
      </w:r>
      <w:smartTag w:uri="urn:schemas-microsoft-com:office:smarttags" w:element="metricconverter">
        <w:smartTagPr>
          <w:attr w:name="ProductID" w:val="0,004 m2"/>
        </w:smartTagPr>
        <w:r w:rsidRPr="00D5550F">
          <w:rPr>
            <w:bCs/>
          </w:rPr>
          <w:t>0,5 m</w:t>
        </w:r>
        <w:r w:rsidRPr="00D5550F">
          <w:rPr>
            <w:bCs/>
            <w:vertAlign w:val="superscript"/>
          </w:rPr>
          <w:t>2</w:t>
        </w:r>
      </w:smartTag>
    </w:p>
    <w:p w:rsidR="002C1EB8" w:rsidRPr="00D5550F" w:rsidRDefault="002C1EB8" w:rsidP="00D5550F">
      <w:pPr>
        <w:pStyle w:val="ListParagraph"/>
        <w:rPr>
          <w:bCs/>
          <w:vertAlign w:val="superscript"/>
        </w:rPr>
      </w:pPr>
      <w:r w:rsidRPr="00D5550F">
        <w:t>S</w:t>
      </w:r>
      <w:r>
        <w:rPr>
          <w:vertAlign w:val="subscript"/>
        </w:rPr>
        <w:t>1</w:t>
      </w:r>
      <w:r w:rsidRPr="00D5550F">
        <w:rPr>
          <w:vertAlign w:val="subscript"/>
        </w:rPr>
        <w:t xml:space="preserve">  </w:t>
      </w:r>
      <w:r w:rsidRPr="00D5550F">
        <w:t xml:space="preserve">= </w:t>
      </w:r>
      <w:r w:rsidRPr="00D5550F">
        <w:rPr>
          <w:bCs/>
        </w:rPr>
        <w:t>25 cm</w:t>
      </w:r>
      <w:r w:rsidRPr="00D5550F">
        <w:rPr>
          <w:bCs/>
          <w:vertAlign w:val="superscript"/>
        </w:rPr>
        <w:t xml:space="preserve">2 </w:t>
      </w:r>
      <w:r w:rsidRPr="00D5550F">
        <w:t xml:space="preserve">= </w:t>
      </w:r>
      <w:smartTag w:uri="urn:schemas-microsoft-com:office:smarttags" w:element="metricconverter">
        <w:smartTagPr>
          <w:attr w:name="ProductID" w:val="0,004 m2"/>
        </w:smartTagPr>
        <w:r w:rsidRPr="00D5550F">
          <w:t>0,0025</w:t>
        </w:r>
        <w:r w:rsidRPr="00D5550F">
          <w:rPr>
            <w:bCs/>
          </w:rPr>
          <w:t xml:space="preserve"> m</w:t>
        </w:r>
        <w:r w:rsidRPr="00D5550F">
          <w:rPr>
            <w:bCs/>
            <w:vertAlign w:val="superscript"/>
          </w:rPr>
          <w:t>2</w:t>
        </w:r>
      </w:smartTag>
      <w:r w:rsidRPr="00D5550F">
        <w:rPr>
          <w:bCs/>
          <w:vertAlign w:val="superscript"/>
        </w:rPr>
        <w:t xml:space="preserve">              </w:t>
      </w:r>
    </w:p>
    <w:p w:rsidR="002C1EB8" w:rsidRPr="00D5550F" w:rsidRDefault="002C1EB8" w:rsidP="00D5550F">
      <w:pPr>
        <w:pStyle w:val="ListParagraph"/>
      </w:pPr>
      <w:r w:rsidRPr="00D5550F">
        <w:t>F</w:t>
      </w:r>
      <w:r w:rsidRPr="00D5550F">
        <w:rPr>
          <w:vertAlign w:val="subscript"/>
        </w:rPr>
        <w:t xml:space="preserve">1 </w:t>
      </w:r>
      <w:r w:rsidRPr="00D5550F">
        <w:t>= ?</w:t>
      </w:r>
    </w:p>
    <w:p w:rsidR="002C1EB8" w:rsidRDefault="002C1EB8" w:rsidP="00D5550F">
      <w:pPr>
        <w:pStyle w:val="ListParagraph"/>
      </w:pPr>
      <w:r w:rsidRPr="00D5550F">
        <w:t>F</w:t>
      </w:r>
      <w:r w:rsidRPr="00D5550F">
        <w:rPr>
          <w:vertAlign w:val="subscript"/>
        </w:rPr>
        <w:t>2</w:t>
      </w:r>
      <w:r w:rsidRPr="00D5550F">
        <w:t xml:space="preserve"> = 1,2kN = 1200N</w:t>
      </w:r>
    </w:p>
    <w:p w:rsidR="002C1EB8" w:rsidRPr="007772E4" w:rsidRDefault="002C1EB8" w:rsidP="00D5550F">
      <w:pPr>
        <w:pStyle w:val="ListParagraph"/>
        <w:rPr>
          <w:color w:val="FF0000"/>
        </w:rPr>
      </w:pPr>
      <w:r>
        <w:t xml:space="preserve">                                 </w:t>
      </w:r>
      <w:r w:rsidRPr="007772E4">
        <w:rPr>
          <w:color w:val="FF0000"/>
        </w:rPr>
        <w:t>3b</w:t>
      </w:r>
    </w:p>
    <w:p w:rsidR="002C1EB8" w:rsidRDefault="002C1EB8" w:rsidP="0016055F"/>
    <w:p w:rsidR="002C1EB8" w:rsidRPr="007772E4" w:rsidRDefault="002C1EB8" w:rsidP="0016055F">
      <w:pPr>
        <w:rPr>
          <w:color w:val="FF0000"/>
        </w:rPr>
      </w:pPr>
      <w:r>
        <w:t xml:space="preserve">                                                                                                                 </w:t>
      </w:r>
      <w:r w:rsidRPr="007772E4">
        <w:rPr>
          <w:color w:val="FF0000"/>
        </w:rPr>
        <w:t>4b</w:t>
      </w:r>
    </w:p>
    <w:p w:rsidR="002C1EB8" w:rsidRDefault="002C1EB8" w:rsidP="0016055F"/>
    <w:p w:rsidR="002C1EB8" w:rsidRDefault="002C1EB8" w:rsidP="00C45183">
      <w:r>
        <w:rPr>
          <w:noProof/>
        </w:rPr>
        <w:pict>
          <v:shape id="_x0000_s1028" type="#_x0000_t202" style="position:absolute;margin-left:224.75pt;margin-top:5pt;width:181.4pt;height:140pt;z-index:251654144;mso-wrap-style:none" stroked="f">
            <v:textbox style="mso-next-textbox:#_x0000_s1028;mso-fit-shape-to-text:t">
              <w:txbxContent>
                <w:p w:rsidR="002C1EB8" w:rsidRDefault="002C1EB8">
                  <w:r w:rsidRPr="0016055F">
                    <w:rPr>
                      <w:position w:val="-116"/>
                    </w:rPr>
                    <w:object w:dxaOrig="2340" w:dyaOrig="2439">
                      <v:shape id="_x0000_i1029" type="#_x0000_t75" style="width:115.5pt;height:120.75pt" o:ole="">
                        <v:imagedata r:id="rId8" o:title=""/>
                      </v:shape>
                      <o:OLEObject Type="Embed" ProgID="Equation.3" ShapeID="_x0000_i1029" DrawAspect="Content" ObjectID="_1377690611" r:id="rId9"/>
                    </w:object>
                  </w:r>
                </w:p>
              </w:txbxContent>
            </v:textbox>
          </v:shape>
        </w:pict>
      </w:r>
    </w:p>
    <w:p w:rsidR="002C1EB8" w:rsidRDefault="002C1EB8" w:rsidP="001014DC">
      <w:pPr>
        <w:pStyle w:val="ListParagraph"/>
      </w:pPr>
    </w:p>
    <w:p w:rsidR="002C1EB8" w:rsidRPr="00D5550F" w:rsidRDefault="002C1EB8" w:rsidP="0016055F">
      <w:pPr>
        <w:pStyle w:val="ListParagraph"/>
        <w:numPr>
          <w:ilvl w:val="0"/>
          <w:numId w:val="2"/>
        </w:numPr>
      </w:pPr>
      <w:r w:rsidRPr="00D5550F">
        <w:t>S</w:t>
      </w:r>
      <w:r>
        <w:rPr>
          <w:vertAlign w:val="subscript"/>
        </w:rPr>
        <w:t>2</w:t>
      </w:r>
      <w:r w:rsidRPr="00D5550F">
        <w:rPr>
          <w:i/>
          <w:vertAlign w:val="subscript"/>
        </w:rPr>
        <w:t xml:space="preserve"> </w:t>
      </w:r>
      <w:r w:rsidRPr="00D5550F">
        <w:rPr>
          <w:vertAlign w:val="subscript"/>
        </w:rPr>
        <w:t xml:space="preserve"> </w:t>
      </w:r>
      <w:r w:rsidRPr="00D5550F">
        <w:t xml:space="preserve">=  </w:t>
      </w:r>
      <w:smartTag w:uri="urn:schemas-microsoft-com:office:smarttags" w:element="metricconverter">
        <w:smartTagPr>
          <w:attr w:name="ProductID" w:val="0,004 m2"/>
        </w:smartTagPr>
        <w:r>
          <w:rPr>
            <w:bCs/>
          </w:rPr>
          <w:t>1,2</w:t>
        </w:r>
        <w:r w:rsidRPr="00D5550F">
          <w:rPr>
            <w:bCs/>
          </w:rPr>
          <w:t xml:space="preserve"> m</w:t>
        </w:r>
        <w:r w:rsidRPr="00D5550F">
          <w:rPr>
            <w:bCs/>
            <w:vertAlign w:val="superscript"/>
          </w:rPr>
          <w:t>2</w:t>
        </w:r>
      </w:smartTag>
    </w:p>
    <w:p w:rsidR="002C1EB8" w:rsidRPr="00D5550F" w:rsidRDefault="002C1EB8" w:rsidP="0016055F">
      <w:pPr>
        <w:pStyle w:val="ListParagraph"/>
        <w:rPr>
          <w:bCs/>
          <w:vertAlign w:val="superscript"/>
        </w:rPr>
      </w:pPr>
      <w:r w:rsidRPr="00D5550F">
        <w:t>S</w:t>
      </w:r>
      <w:r>
        <w:rPr>
          <w:vertAlign w:val="subscript"/>
        </w:rPr>
        <w:t>1</w:t>
      </w:r>
      <w:r w:rsidRPr="00D5550F">
        <w:rPr>
          <w:vertAlign w:val="subscript"/>
        </w:rPr>
        <w:t xml:space="preserve">  </w:t>
      </w:r>
      <w:r w:rsidRPr="00D5550F">
        <w:t xml:space="preserve">= </w:t>
      </w:r>
      <w:r>
        <w:rPr>
          <w:bCs/>
        </w:rPr>
        <w:t>?</w:t>
      </w:r>
      <w:r w:rsidRPr="00D5550F">
        <w:rPr>
          <w:bCs/>
          <w:vertAlign w:val="superscript"/>
        </w:rPr>
        <w:t xml:space="preserve">              </w:t>
      </w:r>
    </w:p>
    <w:p w:rsidR="002C1EB8" w:rsidRPr="00D5550F" w:rsidRDefault="002C1EB8" w:rsidP="0016055F">
      <w:pPr>
        <w:pStyle w:val="ListParagrap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130.9pt;margin-top:7.15pt;width:11.25pt;height:0;z-index:251655168" o:connectortype="straight">
            <v:stroke endarrow="block"/>
          </v:shape>
        </w:pict>
      </w:r>
      <w:r>
        <w:t xml:space="preserve">m = 1,4t = 1 400kg     </w:t>
      </w:r>
      <w:r w:rsidRPr="00D5550F">
        <w:t>F</w:t>
      </w:r>
      <w:r>
        <w:rPr>
          <w:vertAlign w:val="subscript"/>
        </w:rPr>
        <w:t>2</w:t>
      </w:r>
      <w:r w:rsidRPr="00D5550F">
        <w:rPr>
          <w:vertAlign w:val="subscript"/>
        </w:rPr>
        <w:t xml:space="preserve"> </w:t>
      </w:r>
      <w:r w:rsidRPr="00D5550F">
        <w:t xml:space="preserve">= </w:t>
      </w:r>
      <w:r>
        <w:t>14 000N</w:t>
      </w:r>
    </w:p>
    <w:p w:rsidR="002C1EB8" w:rsidRDefault="002C1EB8" w:rsidP="0016055F">
      <w:pPr>
        <w:pStyle w:val="ListParagraph"/>
      </w:pPr>
      <w:r w:rsidRPr="00D5550F">
        <w:t>F</w:t>
      </w:r>
      <w:r>
        <w:rPr>
          <w:vertAlign w:val="subscript"/>
        </w:rPr>
        <w:t>1</w:t>
      </w:r>
      <w:r w:rsidRPr="00D5550F">
        <w:t xml:space="preserve"> = </w:t>
      </w:r>
      <w:r>
        <w:t>70N</w:t>
      </w:r>
    </w:p>
    <w:p w:rsidR="002C1EB8" w:rsidRPr="007772E4" w:rsidRDefault="002C1EB8" w:rsidP="0016055F">
      <w:pPr>
        <w:pStyle w:val="ListParagraph"/>
        <w:rPr>
          <w:color w:val="FF0000"/>
        </w:rPr>
      </w:pPr>
      <w:r>
        <w:t xml:space="preserve">                                </w:t>
      </w:r>
      <w:r w:rsidRPr="007772E4">
        <w:rPr>
          <w:color w:val="FF0000"/>
        </w:rPr>
        <w:t>3b</w:t>
      </w:r>
    </w:p>
    <w:p w:rsidR="002C1EB8" w:rsidRDefault="002C1EB8" w:rsidP="0016055F">
      <w:pPr>
        <w:pStyle w:val="ListParagraph"/>
      </w:pPr>
    </w:p>
    <w:p w:rsidR="002C1EB8" w:rsidRDefault="002C1EB8" w:rsidP="0016055F">
      <w:pPr>
        <w:pStyle w:val="ListParagraph"/>
      </w:pPr>
    </w:p>
    <w:p w:rsidR="002C1EB8" w:rsidRPr="007772E4" w:rsidRDefault="002C1EB8" w:rsidP="0016055F">
      <w:pPr>
        <w:pStyle w:val="ListParagraph"/>
        <w:rPr>
          <w:color w:val="FF0000"/>
        </w:rPr>
      </w:pPr>
      <w:r>
        <w:t xml:space="preserve">                                                                                                            </w:t>
      </w:r>
      <w:r w:rsidRPr="007772E4">
        <w:rPr>
          <w:color w:val="FF0000"/>
        </w:rPr>
        <w:t>4b</w:t>
      </w:r>
    </w:p>
    <w:p w:rsidR="002C1EB8" w:rsidRDefault="002C1EB8" w:rsidP="0016055F">
      <w:pPr>
        <w:pStyle w:val="ListParagraph"/>
      </w:pPr>
      <w:r>
        <w:rPr>
          <w:noProof/>
        </w:rPr>
        <w:pict>
          <v:shape id="_x0000_s1030" type="#_x0000_t32" style="position:absolute;left:0;text-align:left;margin-left:-55.7pt;margin-top:5.65pt;width:552.4pt;height:1.3pt;z-index:251659264" o:connectortype="straight"/>
        </w:pict>
      </w:r>
    </w:p>
    <w:p w:rsidR="002C1EB8" w:rsidRDefault="002C1EB8" w:rsidP="0016055F">
      <w:pPr>
        <w:pStyle w:val="ListParagraph"/>
      </w:pPr>
    </w:p>
    <w:p w:rsidR="002C1EB8" w:rsidRDefault="002C1EB8" w:rsidP="007772E4">
      <w:r>
        <w:rPr>
          <w:noProof/>
        </w:rPr>
        <w:pict>
          <v:shape id="_x0000_s1031" type="#_x0000_t202" style="position:absolute;margin-left:213.2pt;margin-top:10.45pt;width:181.4pt;height:140pt;z-index:251656192;mso-wrap-style:none" stroked="f">
            <v:textbox style="mso-next-textbox:#_x0000_s1031;mso-fit-shape-to-text:t">
              <w:txbxContent>
                <w:p w:rsidR="002C1EB8" w:rsidRDefault="002C1EB8">
                  <w:r w:rsidRPr="00D5550F">
                    <w:rPr>
                      <w:position w:val="-116"/>
                    </w:rPr>
                    <w:object w:dxaOrig="1920" w:dyaOrig="2439">
                      <v:shape id="_x0000_i1031" type="#_x0000_t75" style="width:95.25pt;height:120.75pt" o:ole="">
                        <v:imagedata r:id="rId10" o:title=""/>
                      </v:shape>
                      <o:OLEObject Type="Embed" ProgID="Equation.3" ShapeID="_x0000_i1031" DrawAspect="Content" ObjectID="_1377690612" r:id="rId11"/>
                    </w:object>
                  </w:r>
                </w:p>
              </w:txbxContent>
            </v:textbox>
          </v:shape>
        </w:pict>
      </w:r>
      <w:r>
        <w:t>B</w:t>
      </w:r>
    </w:p>
    <w:p w:rsidR="002C1EB8" w:rsidRDefault="002C1EB8" w:rsidP="0016055F">
      <w:pPr>
        <w:pStyle w:val="ListParagraph"/>
      </w:pPr>
    </w:p>
    <w:p w:rsidR="002C1EB8" w:rsidRDefault="002C1EB8" w:rsidP="0016055F">
      <w:pPr>
        <w:pStyle w:val="ListParagraph"/>
      </w:pPr>
    </w:p>
    <w:p w:rsidR="002C1EB8" w:rsidRPr="00D5550F" w:rsidRDefault="002C1EB8" w:rsidP="001A0C7C">
      <w:pPr>
        <w:pStyle w:val="ListParagraph"/>
        <w:numPr>
          <w:ilvl w:val="0"/>
          <w:numId w:val="3"/>
        </w:numPr>
      </w:pPr>
      <w:r w:rsidRPr="00D5550F">
        <w:t>S</w:t>
      </w:r>
      <w:r w:rsidRPr="001A0C7C">
        <w:rPr>
          <w:vertAlign w:val="subscript"/>
        </w:rPr>
        <w:t>2</w:t>
      </w:r>
      <w:r w:rsidRPr="001A0C7C">
        <w:rPr>
          <w:i/>
          <w:vertAlign w:val="subscript"/>
        </w:rPr>
        <w:t xml:space="preserve"> </w:t>
      </w:r>
      <w:r w:rsidRPr="001A0C7C">
        <w:rPr>
          <w:vertAlign w:val="subscript"/>
        </w:rPr>
        <w:t xml:space="preserve"> </w:t>
      </w:r>
      <w:r w:rsidRPr="00D5550F">
        <w:t xml:space="preserve">=  </w:t>
      </w:r>
      <w:smartTag w:uri="urn:schemas-microsoft-com:office:smarttags" w:element="metricconverter">
        <w:smartTagPr>
          <w:attr w:name="ProductID" w:val="0,004 m2"/>
        </w:smartTagPr>
        <w:r w:rsidRPr="001A0C7C">
          <w:rPr>
            <w:bCs/>
          </w:rPr>
          <w:t>0,25 m</w:t>
        </w:r>
        <w:r w:rsidRPr="001A0C7C">
          <w:rPr>
            <w:bCs/>
            <w:vertAlign w:val="superscript"/>
          </w:rPr>
          <w:t>2</w:t>
        </w:r>
      </w:smartTag>
    </w:p>
    <w:p w:rsidR="002C1EB8" w:rsidRPr="00D5550F" w:rsidRDefault="002C1EB8" w:rsidP="001A0C7C">
      <w:pPr>
        <w:pStyle w:val="ListParagraph"/>
        <w:rPr>
          <w:bCs/>
          <w:vertAlign w:val="superscript"/>
        </w:rPr>
      </w:pPr>
      <w:r w:rsidRPr="00D5550F">
        <w:t>S</w:t>
      </w:r>
      <w:r>
        <w:rPr>
          <w:vertAlign w:val="subscript"/>
        </w:rPr>
        <w:t>1</w:t>
      </w:r>
      <w:r w:rsidRPr="00D5550F">
        <w:rPr>
          <w:vertAlign w:val="subscript"/>
        </w:rPr>
        <w:t xml:space="preserve">  </w:t>
      </w:r>
      <w:r w:rsidRPr="00D5550F">
        <w:t xml:space="preserve">= </w:t>
      </w:r>
      <w:r>
        <w:rPr>
          <w:bCs/>
        </w:rPr>
        <w:t>10</w:t>
      </w:r>
      <w:r w:rsidRPr="00D5550F">
        <w:rPr>
          <w:bCs/>
        </w:rPr>
        <w:t xml:space="preserve"> cm</w:t>
      </w:r>
      <w:r w:rsidRPr="00D5550F">
        <w:rPr>
          <w:bCs/>
          <w:vertAlign w:val="superscript"/>
        </w:rPr>
        <w:t xml:space="preserve">2 </w:t>
      </w:r>
      <w:r w:rsidRPr="00D5550F">
        <w:t xml:space="preserve">= </w:t>
      </w:r>
      <w:smartTag w:uri="urn:schemas-microsoft-com:office:smarttags" w:element="metricconverter">
        <w:smartTagPr>
          <w:attr w:name="ProductID" w:val="0,004 m2"/>
        </w:smartTagPr>
        <w:r w:rsidRPr="00D5550F">
          <w:t>0,00</w:t>
        </w:r>
        <w:r>
          <w:t>1</w:t>
        </w:r>
        <w:r w:rsidRPr="00D5550F">
          <w:rPr>
            <w:bCs/>
          </w:rPr>
          <w:t xml:space="preserve"> m</w:t>
        </w:r>
        <w:r w:rsidRPr="00D5550F">
          <w:rPr>
            <w:bCs/>
            <w:vertAlign w:val="superscript"/>
          </w:rPr>
          <w:t>2</w:t>
        </w:r>
      </w:smartTag>
      <w:r w:rsidRPr="00D5550F">
        <w:rPr>
          <w:bCs/>
          <w:vertAlign w:val="superscript"/>
        </w:rPr>
        <w:t xml:space="preserve">              </w:t>
      </w:r>
    </w:p>
    <w:p w:rsidR="002C1EB8" w:rsidRPr="00D5550F" w:rsidRDefault="002C1EB8" w:rsidP="001A0C7C">
      <w:pPr>
        <w:pStyle w:val="ListParagraph"/>
      </w:pPr>
      <w:r w:rsidRPr="00D5550F">
        <w:t>F</w:t>
      </w:r>
      <w:r w:rsidRPr="00D5550F">
        <w:rPr>
          <w:vertAlign w:val="subscript"/>
        </w:rPr>
        <w:t xml:space="preserve">1 </w:t>
      </w:r>
      <w:r w:rsidRPr="00D5550F">
        <w:t>= ?</w:t>
      </w:r>
    </w:p>
    <w:p w:rsidR="002C1EB8" w:rsidRDefault="002C1EB8" w:rsidP="001E5073">
      <w:pPr>
        <w:pStyle w:val="ListParagraph"/>
      </w:pPr>
      <w:r w:rsidRPr="00D5550F">
        <w:t>F</w:t>
      </w:r>
      <w:r w:rsidRPr="00D5550F">
        <w:rPr>
          <w:vertAlign w:val="subscript"/>
        </w:rPr>
        <w:t>2</w:t>
      </w:r>
      <w:r w:rsidRPr="00D5550F">
        <w:t xml:space="preserve"> = </w:t>
      </w:r>
      <w:r>
        <w:t>75</w:t>
      </w:r>
      <w:r w:rsidRPr="00D5550F">
        <w:t>0N</w:t>
      </w:r>
    </w:p>
    <w:p w:rsidR="002C1EB8" w:rsidRPr="007772E4" w:rsidRDefault="002C1EB8" w:rsidP="001E5073">
      <w:pPr>
        <w:pStyle w:val="ListParagraph"/>
        <w:rPr>
          <w:color w:val="FF0000"/>
        </w:rPr>
      </w:pPr>
      <w:r>
        <w:t xml:space="preserve">                          </w:t>
      </w:r>
      <w:r w:rsidRPr="007772E4">
        <w:rPr>
          <w:color w:val="FF0000"/>
        </w:rPr>
        <w:t>3b</w:t>
      </w:r>
    </w:p>
    <w:p w:rsidR="002C1EB8" w:rsidRDefault="002C1EB8" w:rsidP="001E5073">
      <w:pPr>
        <w:pStyle w:val="ListParagraph"/>
      </w:pPr>
    </w:p>
    <w:p w:rsidR="002C1EB8" w:rsidRPr="007772E4" w:rsidRDefault="002C1EB8" w:rsidP="001E5073">
      <w:pPr>
        <w:pStyle w:val="ListParagraph"/>
        <w:rPr>
          <w:color w:val="FF0000"/>
        </w:rPr>
      </w:pPr>
      <w:r>
        <w:t xml:space="preserve">                                                                                                            </w:t>
      </w:r>
      <w:r w:rsidRPr="007772E4">
        <w:rPr>
          <w:color w:val="FF0000"/>
        </w:rPr>
        <w:t>4b</w:t>
      </w:r>
    </w:p>
    <w:p w:rsidR="002C1EB8" w:rsidRDefault="002C1EB8" w:rsidP="001E5073">
      <w:pPr>
        <w:pStyle w:val="ListParagraph"/>
      </w:pPr>
    </w:p>
    <w:p w:rsidR="002C1EB8" w:rsidRDefault="002C1EB8" w:rsidP="007772E4">
      <w:r>
        <w:rPr>
          <w:noProof/>
        </w:rPr>
        <w:pict>
          <v:shape id="_x0000_s1032" type="#_x0000_t202" style="position:absolute;margin-left:213.2pt;margin-top:7.7pt;width:181.4pt;height:140pt;z-index:251658240;mso-wrap-style:none" stroked="f">
            <v:textbox style="mso-next-textbox:#_x0000_s1032;mso-fit-shape-to-text:t">
              <w:txbxContent>
                <w:p w:rsidR="002C1EB8" w:rsidRDefault="002C1EB8">
                  <w:r w:rsidRPr="001E5073">
                    <w:rPr>
                      <w:position w:val="-116"/>
                    </w:rPr>
                    <w:object w:dxaOrig="1840" w:dyaOrig="2439">
                      <v:shape id="_x0000_i1033" type="#_x0000_t75" style="width:90.75pt;height:120.75pt" o:ole="">
                        <v:imagedata r:id="rId12" o:title=""/>
                      </v:shape>
                      <o:OLEObject Type="Embed" ProgID="Equation.3" ShapeID="_x0000_i1033" DrawAspect="Content" ObjectID="_1377690613" r:id="rId13"/>
                    </w:object>
                  </w:r>
                </w:p>
              </w:txbxContent>
            </v:textbox>
          </v:shape>
        </w:pict>
      </w:r>
    </w:p>
    <w:p w:rsidR="002C1EB8" w:rsidRPr="00D5550F" w:rsidRDefault="002C1EB8" w:rsidP="001E5073">
      <w:pPr>
        <w:pStyle w:val="ListParagraph"/>
        <w:numPr>
          <w:ilvl w:val="0"/>
          <w:numId w:val="3"/>
        </w:numPr>
      </w:pPr>
      <w:r w:rsidRPr="00D5550F">
        <w:t>S</w:t>
      </w:r>
      <w:r w:rsidRPr="001E5073">
        <w:rPr>
          <w:vertAlign w:val="subscript"/>
        </w:rPr>
        <w:t>2</w:t>
      </w:r>
      <w:r w:rsidRPr="001E5073">
        <w:rPr>
          <w:i/>
          <w:vertAlign w:val="subscript"/>
        </w:rPr>
        <w:t xml:space="preserve"> </w:t>
      </w:r>
      <w:r w:rsidRPr="001E5073">
        <w:rPr>
          <w:vertAlign w:val="subscript"/>
        </w:rPr>
        <w:t xml:space="preserve"> </w:t>
      </w:r>
      <w:r w:rsidRPr="00D5550F">
        <w:t xml:space="preserve">=  </w:t>
      </w:r>
      <w:smartTag w:uri="urn:schemas-microsoft-com:office:smarttags" w:element="metricconverter">
        <w:smartTagPr>
          <w:attr w:name="ProductID" w:val="0,004 m2"/>
        </w:smartTagPr>
        <w:r w:rsidRPr="001E5073">
          <w:rPr>
            <w:bCs/>
          </w:rPr>
          <w:t>1,2 m</w:t>
        </w:r>
        <w:r w:rsidRPr="001E5073">
          <w:rPr>
            <w:bCs/>
            <w:vertAlign w:val="superscript"/>
          </w:rPr>
          <w:t>2</w:t>
        </w:r>
      </w:smartTag>
    </w:p>
    <w:p w:rsidR="002C1EB8" w:rsidRPr="00D5550F" w:rsidRDefault="002C1EB8" w:rsidP="001E5073">
      <w:pPr>
        <w:pStyle w:val="ListParagraph"/>
        <w:rPr>
          <w:bCs/>
          <w:vertAlign w:val="superscript"/>
        </w:rPr>
      </w:pPr>
      <w:r w:rsidRPr="00D5550F">
        <w:t>S</w:t>
      </w:r>
      <w:r>
        <w:rPr>
          <w:vertAlign w:val="subscript"/>
        </w:rPr>
        <w:t>1</w:t>
      </w:r>
      <w:r w:rsidRPr="00D5550F">
        <w:rPr>
          <w:vertAlign w:val="subscript"/>
        </w:rPr>
        <w:t xml:space="preserve">  </w:t>
      </w:r>
      <w:r w:rsidRPr="00D5550F">
        <w:t xml:space="preserve">= </w:t>
      </w:r>
      <w:r>
        <w:rPr>
          <w:bCs/>
        </w:rPr>
        <w:t>40</w:t>
      </w:r>
      <w:r w:rsidRPr="00D5550F">
        <w:rPr>
          <w:bCs/>
        </w:rPr>
        <w:t xml:space="preserve"> cm</w:t>
      </w:r>
      <w:r w:rsidRPr="00D5550F">
        <w:rPr>
          <w:bCs/>
          <w:vertAlign w:val="superscript"/>
        </w:rPr>
        <w:t xml:space="preserve">2 </w:t>
      </w:r>
      <w:r w:rsidRPr="00D5550F">
        <w:t xml:space="preserve">= </w:t>
      </w:r>
      <w:smartTag w:uri="urn:schemas-microsoft-com:office:smarttags" w:element="metricconverter">
        <w:smartTagPr>
          <w:attr w:name="ProductID" w:val="0,004 m2"/>
        </w:smartTagPr>
        <w:r w:rsidRPr="00D5550F">
          <w:t>0,00</w:t>
        </w:r>
        <w:r>
          <w:t>4</w:t>
        </w:r>
        <w:r w:rsidRPr="00D5550F">
          <w:rPr>
            <w:bCs/>
          </w:rPr>
          <w:t xml:space="preserve"> m</w:t>
        </w:r>
        <w:r w:rsidRPr="00D5550F">
          <w:rPr>
            <w:bCs/>
            <w:vertAlign w:val="superscript"/>
          </w:rPr>
          <w:t>2</w:t>
        </w:r>
      </w:smartTag>
      <w:r w:rsidRPr="00D5550F">
        <w:rPr>
          <w:bCs/>
          <w:vertAlign w:val="superscript"/>
        </w:rPr>
        <w:t xml:space="preserve">              </w:t>
      </w:r>
    </w:p>
    <w:p w:rsidR="002C1EB8" w:rsidRPr="00D5550F" w:rsidRDefault="002C1EB8" w:rsidP="001E5073">
      <w:pPr>
        <w:pStyle w:val="ListParagraph"/>
      </w:pPr>
      <w:r>
        <w:rPr>
          <w:noProof/>
        </w:rPr>
        <w:pict>
          <v:shape id="_x0000_s1033" type="#_x0000_t32" style="position:absolute;left:0;text-align:left;margin-left:85.15pt;margin-top:7.15pt;width:11.25pt;height:0;z-index:251657216" o:connectortype="straight">
            <v:stroke endarrow="block"/>
          </v:shape>
        </w:pict>
      </w:r>
      <w:r>
        <w:t xml:space="preserve">m = 70kg      </w:t>
      </w:r>
      <w:r w:rsidRPr="00D5550F">
        <w:t>F</w:t>
      </w:r>
      <w:r>
        <w:rPr>
          <w:vertAlign w:val="subscript"/>
        </w:rPr>
        <w:t>1</w:t>
      </w:r>
      <w:r w:rsidRPr="00D5550F">
        <w:rPr>
          <w:vertAlign w:val="subscript"/>
        </w:rPr>
        <w:t xml:space="preserve"> </w:t>
      </w:r>
      <w:r w:rsidRPr="00D5550F">
        <w:t xml:space="preserve">= </w:t>
      </w:r>
      <w:r>
        <w:t>700N</w:t>
      </w:r>
    </w:p>
    <w:p w:rsidR="002C1EB8" w:rsidRDefault="002C1EB8" w:rsidP="001E5073">
      <w:pPr>
        <w:pStyle w:val="ListParagraph"/>
      </w:pPr>
      <w:r w:rsidRPr="00D5550F">
        <w:t>F</w:t>
      </w:r>
      <w:r w:rsidRPr="00D5550F">
        <w:rPr>
          <w:vertAlign w:val="subscript"/>
        </w:rPr>
        <w:t>2</w:t>
      </w:r>
      <w:r w:rsidRPr="00D5550F">
        <w:t xml:space="preserve"> = </w:t>
      </w:r>
      <w:r>
        <w:t>?</w:t>
      </w:r>
    </w:p>
    <w:p w:rsidR="002C1EB8" w:rsidRPr="007772E4" w:rsidRDefault="002C1EB8" w:rsidP="001E5073">
      <w:pPr>
        <w:pStyle w:val="ListParagraph"/>
        <w:rPr>
          <w:color w:val="FF0000"/>
        </w:rPr>
      </w:pPr>
      <w:r>
        <w:rPr>
          <w:color w:val="FF0000"/>
        </w:rPr>
        <w:t xml:space="preserve">                          </w:t>
      </w:r>
      <w:r w:rsidRPr="007772E4">
        <w:rPr>
          <w:color w:val="FF0000"/>
        </w:rPr>
        <w:t xml:space="preserve"> 3b</w:t>
      </w:r>
    </w:p>
    <w:p w:rsidR="002C1EB8" w:rsidRDefault="002C1EB8" w:rsidP="00D5550F">
      <w:pPr>
        <w:pStyle w:val="ListParagraph"/>
      </w:pPr>
      <w:r>
        <w:rPr>
          <w:noProof/>
        </w:rPr>
        <w:pict>
          <v:shape id="_x0000_s1034" type="#_x0000_t32" style="position:absolute;left:0;text-align:left;margin-left:319.65pt;margin-top:12.5pt;width:14pt;height:0;z-index:251660288" o:connectortype="straight">
            <v:stroke endarrow="block"/>
          </v:shape>
        </w:pict>
      </w:r>
      <w:r>
        <w:t xml:space="preserve">                                                                                                       m =21000 kg   </w:t>
      </w:r>
    </w:p>
    <w:p w:rsidR="002C1EB8" w:rsidRDefault="002C1EB8" w:rsidP="00D5550F">
      <w:pPr>
        <w:pStyle w:val="ListParagraph"/>
      </w:pPr>
      <w:r>
        <w:t xml:space="preserve">                                                                                                     </w:t>
      </w:r>
    </w:p>
    <w:p w:rsidR="002C1EB8" w:rsidRDefault="002C1EB8" w:rsidP="007772E4">
      <w:pPr>
        <w:rPr>
          <w:color w:val="FF0000"/>
        </w:rPr>
      </w:pPr>
      <w:r>
        <w:t xml:space="preserve">                                                                                                                         </w:t>
      </w:r>
      <w:r w:rsidRPr="007772E4">
        <w:rPr>
          <w:color w:val="FF0000"/>
        </w:rPr>
        <w:t xml:space="preserve"> 4b    </w:t>
      </w:r>
    </w:p>
    <w:p w:rsidR="002C1EB8" w:rsidRDefault="002C1EB8" w:rsidP="007772E4">
      <w:pPr>
        <w:rPr>
          <w:color w:val="FF0000"/>
        </w:rPr>
      </w:pPr>
    </w:p>
    <w:p w:rsidR="002C1EB8" w:rsidRDefault="002C1EB8" w:rsidP="007772E4">
      <w:pPr>
        <w:rPr>
          <w:color w:val="FF0000"/>
        </w:rPr>
      </w:pPr>
    </w:p>
    <w:p w:rsidR="002C1EB8" w:rsidRDefault="002C1EB8" w:rsidP="007772E4">
      <w:pPr>
        <w:rPr>
          <w:color w:val="FF0000"/>
        </w:rPr>
      </w:pPr>
      <w:r>
        <w:rPr>
          <w:noProof/>
        </w:rPr>
        <w:pict>
          <v:shape id="_x0000_s1035" type="#_x0000_t32" style="position:absolute;margin-left:-28.95pt;margin-top:.1pt;width:515.75pt;height:2.65pt;z-index:251661312" o:connectortype="straight"/>
        </w:pict>
      </w:r>
    </w:p>
    <w:p w:rsidR="002C1EB8" w:rsidRPr="007772E4" w:rsidRDefault="002C1EB8" w:rsidP="007772E4">
      <w:pPr>
        <w:rPr>
          <w:color w:val="000000"/>
        </w:rPr>
      </w:pPr>
      <w:r w:rsidRPr="007772E4">
        <w:rPr>
          <w:color w:val="000000"/>
        </w:rPr>
        <w:t>14  -  12</w:t>
      </w:r>
      <w:r>
        <w:rPr>
          <w:color w:val="000000"/>
        </w:rPr>
        <w:t xml:space="preserve">    </w:t>
      </w:r>
      <w:r w:rsidRPr="007772E4">
        <w:rPr>
          <w:color w:val="FF0000"/>
        </w:rPr>
        <w:t>1</w:t>
      </w:r>
    </w:p>
    <w:p w:rsidR="002C1EB8" w:rsidRPr="007772E4" w:rsidRDefault="002C1EB8" w:rsidP="007772E4">
      <w:pPr>
        <w:rPr>
          <w:color w:val="000000"/>
        </w:rPr>
      </w:pPr>
      <w:r w:rsidRPr="007772E4">
        <w:rPr>
          <w:color w:val="000000"/>
        </w:rPr>
        <w:t>11  -  9</w:t>
      </w:r>
      <w:r>
        <w:rPr>
          <w:color w:val="000000"/>
        </w:rPr>
        <w:t xml:space="preserve">      </w:t>
      </w:r>
      <w:r w:rsidRPr="007772E4">
        <w:rPr>
          <w:color w:val="FF0000"/>
        </w:rPr>
        <w:t>2</w:t>
      </w:r>
    </w:p>
    <w:p w:rsidR="002C1EB8" w:rsidRPr="007772E4" w:rsidRDefault="002C1EB8" w:rsidP="007772E4">
      <w:pPr>
        <w:rPr>
          <w:color w:val="000000"/>
        </w:rPr>
      </w:pPr>
      <w:r w:rsidRPr="007772E4">
        <w:rPr>
          <w:color w:val="000000"/>
        </w:rPr>
        <w:t xml:space="preserve"> 8   -  7</w:t>
      </w:r>
      <w:r>
        <w:rPr>
          <w:color w:val="000000"/>
        </w:rPr>
        <w:t xml:space="preserve">      </w:t>
      </w:r>
      <w:r w:rsidRPr="007772E4">
        <w:rPr>
          <w:color w:val="FF0000"/>
        </w:rPr>
        <w:t>3</w:t>
      </w:r>
    </w:p>
    <w:p w:rsidR="002C1EB8" w:rsidRPr="007772E4" w:rsidRDefault="002C1EB8" w:rsidP="007772E4">
      <w:pPr>
        <w:rPr>
          <w:color w:val="000000"/>
        </w:rPr>
      </w:pPr>
      <w:r w:rsidRPr="007772E4">
        <w:rPr>
          <w:color w:val="000000"/>
        </w:rPr>
        <w:t xml:space="preserve"> 6   -  4</w:t>
      </w:r>
      <w:r>
        <w:rPr>
          <w:color w:val="000000"/>
        </w:rPr>
        <w:t xml:space="preserve">     </w:t>
      </w:r>
      <w:r w:rsidRPr="007772E4">
        <w:rPr>
          <w:color w:val="FF0000"/>
        </w:rPr>
        <w:t xml:space="preserve"> 4</w:t>
      </w:r>
    </w:p>
    <w:p w:rsidR="002C1EB8" w:rsidRPr="007772E4" w:rsidRDefault="002C1EB8" w:rsidP="007772E4">
      <w:r w:rsidRPr="007772E4">
        <w:rPr>
          <w:color w:val="000000"/>
        </w:rPr>
        <w:t xml:space="preserve"> 3   -  0</w:t>
      </w:r>
      <w:r w:rsidRPr="007772E4">
        <w:rPr>
          <w:color w:val="FF0000"/>
        </w:rPr>
        <w:t xml:space="preserve">      </w:t>
      </w:r>
      <w:r>
        <w:rPr>
          <w:color w:val="FF0000"/>
        </w:rPr>
        <w:t>5</w:t>
      </w:r>
      <w:r w:rsidRPr="007772E4">
        <w:rPr>
          <w:color w:val="FF0000"/>
        </w:rPr>
        <w:t xml:space="preserve">       </w:t>
      </w:r>
    </w:p>
    <w:sectPr w:rsidR="002C1EB8" w:rsidRPr="007772E4" w:rsidSect="00C45183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997E74"/>
    <w:multiLevelType w:val="hybridMultilevel"/>
    <w:tmpl w:val="B8C011FA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E8417E4"/>
    <w:multiLevelType w:val="hybridMultilevel"/>
    <w:tmpl w:val="57F00ACE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F740EDB"/>
    <w:multiLevelType w:val="hybridMultilevel"/>
    <w:tmpl w:val="5180F0CE"/>
    <w:lvl w:ilvl="0" w:tplc="691A6A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74066725"/>
    <w:multiLevelType w:val="hybridMultilevel"/>
    <w:tmpl w:val="471EBC3E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7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5501"/>
    <w:rsid w:val="00002390"/>
    <w:rsid w:val="00015CFC"/>
    <w:rsid w:val="00026435"/>
    <w:rsid w:val="0002776D"/>
    <w:rsid w:val="00056D41"/>
    <w:rsid w:val="000877D7"/>
    <w:rsid w:val="000D5166"/>
    <w:rsid w:val="000D5501"/>
    <w:rsid w:val="000E0CF0"/>
    <w:rsid w:val="000E20A9"/>
    <w:rsid w:val="001014DC"/>
    <w:rsid w:val="00105096"/>
    <w:rsid w:val="00116657"/>
    <w:rsid w:val="00140DFC"/>
    <w:rsid w:val="0016055F"/>
    <w:rsid w:val="0017563E"/>
    <w:rsid w:val="00187FFE"/>
    <w:rsid w:val="001A0C7C"/>
    <w:rsid w:val="001A0E09"/>
    <w:rsid w:val="001B212B"/>
    <w:rsid w:val="001C0A33"/>
    <w:rsid w:val="001D4EFB"/>
    <w:rsid w:val="001E5073"/>
    <w:rsid w:val="001F48B4"/>
    <w:rsid w:val="00217FBB"/>
    <w:rsid w:val="00221930"/>
    <w:rsid w:val="00223487"/>
    <w:rsid w:val="00236E46"/>
    <w:rsid w:val="00255A82"/>
    <w:rsid w:val="0026068A"/>
    <w:rsid w:val="00264B78"/>
    <w:rsid w:val="00266AD7"/>
    <w:rsid w:val="00281EB3"/>
    <w:rsid w:val="002A3CAE"/>
    <w:rsid w:val="002B560F"/>
    <w:rsid w:val="002C098C"/>
    <w:rsid w:val="002C1EB8"/>
    <w:rsid w:val="002C5E93"/>
    <w:rsid w:val="002C630D"/>
    <w:rsid w:val="002D5E5D"/>
    <w:rsid w:val="002E3E2E"/>
    <w:rsid w:val="002E4D17"/>
    <w:rsid w:val="0030402C"/>
    <w:rsid w:val="00334127"/>
    <w:rsid w:val="00345381"/>
    <w:rsid w:val="003858FD"/>
    <w:rsid w:val="00386F35"/>
    <w:rsid w:val="003A5B5B"/>
    <w:rsid w:val="003B3DFF"/>
    <w:rsid w:val="003D11C6"/>
    <w:rsid w:val="003E5B46"/>
    <w:rsid w:val="003E78D8"/>
    <w:rsid w:val="00406094"/>
    <w:rsid w:val="004106C7"/>
    <w:rsid w:val="00414616"/>
    <w:rsid w:val="00414705"/>
    <w:rsid w:val="00423116"/>
    <w:rsid w:val="00425428"/>
    <w:rsid w:val="004510FE"/>
    <w:rsid w:val="004556A4"/>
    <w:rsid w:val="00463D24"/>
    <w:rsid w:val="00466301"/>
    <w:rsid w:val="004745D8"/>
    <w:rsid w:val="004B1A25"/>
    <w:rsid w:val="004B369A"/>
    <w:rsid w:val="004B4970"/>
    <w:rsid w:val="004C4BCE"/>
    <w:rsid w:val="004C793B"/>
    <w:rsid w:val="004E73C8"/>
    <w:rsid w:val="0053317F"/>
    <w:rsid w:val="005525D0"/>
    <w:rsid w:val="0055542A"/>
    <w:rsid w:val="00560B16"/>
    <w:rsid w:val="00566ACD"/>
    <w:rsid w:val="005749AB"/>
    <w:rsid w:val="00576FDE"/>
    <w:rsid w:val="00586968"/>
    <w:rsid w:val="005A0343"/>
    <w:rsid w:val="005D4F4A"/>
    <w:rsid w:val="005E096E"/>
    <w:rsid w:val="005E7EF2"/>
    <w:rsid w:val="00601CF2"/>
    <w:rsid w:val="00615DD3"/>
    <w:rsid w:val="006355D3"/>
    <w:rsid w:val="00640147"/>
    <w:rsid w:val="006427AE"/>
    <w:rsid w:val="00663554"/>
    <w:rsid w:val="006820FC"/>
    <w:rsid w:val="006A0DCE"/>
    <w:rsid w:val="006A2B4A"/>
    <w:rsid w:val="006C3C34"/>
    <w:rsid w:val="006F3E86"/>
    <w:rsid w:val="00741A38"/>
    <w:rsid w:val="007452CD"/>
    <w:rsid w:val="0074578E"/>
    <w:rsid w:val="0074731A"/>
    <w:rsid w:val="007631F0"/>
    <w:rsid w:val="007772E4"/>
    <w:rsid w:val="00787C9F"/>
    <w:rsid w:val="00795BF4"/>
    <w:rsid w:val="007B2401"/>
    <w:rsid w:val="007B7518"/>
    <w:rsid w:val="007D3528"/>
    <w:rsid w:val="008020AF"/>
    <w:rsid w:val="00816922"/>
    <w:rsid w:val="0082244E"/>
    <w:rsid w:val="0082451B"/>
    <w:rsid w:val="008400B7"/>
    <w:rsid w:val="00847BC9"/>
    <w:rsid w:val="00850E56"/>
    <w:rsid w:val="0085700C"/>
    <w:rsid w:val="00867C56"/>
    <w:rsid w:val="00870542"/>
    <w:rsid w:val="008741AF"/>
    <w:rsid w:val="0088242F"/>
    <w:rsid w:val="008C0FCC"/>
    <w:rsid w:val="008D1D88"/>
    <w:rsid w:val="008E736A"/>
    <w:rsid w:val="00926881"/>
    <w:rsid w:val="00967FB7"/>
    <w:rsid w:val="0097400C"/>
    <w:rsid w:val="00977634"/>
    <w:rsid w:val="009C1274"/>
    <w:rsid w:val="00A14865"/>
    <w:rsid w:val="00A206E8"/>
    <w:rsid w:val="00A54E40"/>
    <w:rsid w:val="00A6205C"/>
    <w:rsid w:val="00A91D61"/>
    <w:rsid w:val="00A933B5"/>
    <w:rsid w:val="00AC0947"/>
    <w:rsid w:val="00AC2FEA"/>
    <w:rsid w:val="00AC440C"/>
    <w:rsid w:val="00AC680B"/>
    <w:rsid w:val="00AD330A"/>
    <w:rsid w:val="00AD62BE"/>
    <w:rsid w:val="00AE1599"/>
    <w:rsid w:val="00B03340"/>
    <w:rsid w:val="00B04DE7"/>
    <w:rsid w:val="00B13138"/>
    <w:rsid w:val="00B1590A"/>
    <w:rsid w:val="00B16D9B"/>
    <w:rsid w:val="00B16E40"/>
    <w:rsid w:val="00B23B01"/>
    <w:rsid w:val="00B2534C"/>
    <w:rsid w:val="00B30D28"/>
    <w:rsid w:val="00B4006F"/>
    <w:rsid w:val="00B64861"/>
    <w:rsid w:val="00B65553"/>
    <w:rsid w:val="00B76A35"/>
    <w:rsid w:val="00B92286"/>
    <w:rsid w:val="00BA35A6"/>
    <w:rsid w:val="00BB149C"/>
    <w:rsid w:val="00BE41AA"/>
    <w:rsid w:val="00C077FB"/>
    <w:rsid w:val="00C16CB5"/>
    <w:rsid w:val="00C416D5"/>
    <w:rsid w:val="00C45183"/>
    <w:rsid w:val="00C4705A"/>
    <w:rsid w:val="00C56C91"/>
    <w:rsid w:val="00C62C1D"/>
    <w:rsid w:val="00C643B6"/>
    <w:rsid w:val="00C7757A"/>
    <w:rsid w:val="00CB7900"/>
    <w:rsid w:val="00CC4614"/>
    <w:rsid w:val="00CD2367"/>
    <w:rsid w:val="00CD28AE"/>
    <w:rsid w:val="00CD3F25"/>
    <w:rsid w:val="00CE6199"/>
    <w:rsid w:val="00D43DB3"/>
    <w:rsid w:val="00D440C9"/>
    <w:rsid w:val="00D5550F"/>
    <w:rsid w:val="00D611A7"/>
    <w:rsid w:val="00DC4998"/>
    <w:rsid w:val="00DE25B0"/>
    <w:rsid w:val="00DE2BF3"/>
    <w:rsid w:val="00DE2F7B"/>
    <w:rsid w:val="00DE3E07"/>
    <w:rsid w:val="00DF23BD"/>
    <w:rsid w:val="00DF4E97"/>
    <w:rsid w:val="00E12B80"/>
    <w:rsid w:val="00E4725F"/>
    <w:rsid w:val="00E524E2"/>
    <w:rsid w:val="00E6317D"/>
    <w:rsid w:val="00E65402"/>
    <w:rsid w:val="00E86957"/>
    <w:rsid w:val="00EA3900"/>
    <w:rsid w:val="00EA7EA9"/>
    <w:rsid w:val="00ED2800"/>
    <w:rsid w:val="00EE3A48"/>
    <w:rsid w:val="00F0074D"/>
    <w:rsid w:val="00F07BD4"/>
    <w:rsid w:val="00F20A78"/>
    <w:rsid w:val="00F255F3"/>
    <w:rsid w:val="00F43155"/>
    <w:rsid w:val="00F447B8"/>
    <w:rsid w:val="00F44E95"/>
    <w:rsid w:val="00F55E2E"/>
    <w:rsid w:val="00F65835"/>
    <w:rsid w:val="00F6759B"/>
    <w:rsid w:val="00F86095"/>
    <w:rsid w:val="00F92ED1"/>
    <w:rsid w:val="00FA0759"/>
    <w:rsid w:val="00FA2225"/>
    <w:rsid w:val="00FB6571"/>
    <w:rsid w:val="00FF18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550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D550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D555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5550F"/>
    <w:rPr>
      <w:rFonts w:ascii="Tahoma" w:hAnsi="Tahoma" w:cs="Tahoma"/>
      <w:sz w:val="16"/>
      <w:szCs w:val="16"/>
      <w:lang w:eastAsia="cs-CZ"/>
    </w:rPr>
  </w:style>
  <w:style w:type="character" w:styleId="PlaceholderText">
    <w:name w:val="Placeholder Text"/>
    <w:basedOn w:val="DefaultParagraphFont"/>
    <w:uiPriority w:val="99"/>
    <w:semiHidden/>
    <w:rsid w:val="00D5550F"/>
    <w:rPr>
      <w:rFonts w:cs="Times New Roman"/>
      <w:color w:val="808080"/>
    </w:rPr>
  </w:style>
  <w:style w:type="paragraph" w:styleId="Title">
    <w:name w:val="Title"/>
    <w:basedOn w:val="Normal"/>
    <w:next w:val="Normal"/>
    <w:link w:val="TitleChar1"/>
    <w:uiPriority w:val="99"/>
    <w:qFormat/>
    <w:locked/>
    <w:rsid w:val="00E65402"/>
    <w:pPr>
      <w:widowControl w:val="0"/>
      <w:suppressAutoHyphens/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Cambria" w:eastAsia="Calibri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5F5064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itleChar1">
    <w:name w:val="Title Char1"/>
    <w:link w:val="Title"/>
    <w:uiPriority w:val="99"/>
    <w:locked/>
    <w:rsid w:val="00E65402"/>
    <w:rPr>
      <w:rFonts w:ascii="Cambria" w:hAnsi="Cambria"/>
      <w:b/>
      <w:kern w:val="28"/>
      <w:sz w:val="32"/>
      <w:lang w:val="cs-CZ"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4.bin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image" Target="media/image5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oleObject" Target="embeddings/oleObject3.bin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232</TotalTime>
  <Pages>3</Pages>
  <Words>390</Words>
  <Characters>2307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Katka</dc:creator>
  <cp:keywords/>
  <dc:description/>
  <cp:lastModifiedBy>novakova</cp:lastModifiedBy>
  <cp:revision>3</cp:revision>
  <dcterms:created xsi:type="dcterms:W3CDTF">2011-05-15T10:48:00Z</dcterms:created>
  <dcterms:modified xsi:type="dcterms:W3CDTF">2011-09-16T13:04:00Z</dcterms:modified>
</cp:coreProperties>
</file>