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32" w:rsidRDefault="00967B20" w:rsidP="00277332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bookmarkStart w:id="0" w:name="_Toc276150669"/>
      <w:bookmarkStart w:id="1" w:name="_Toc276152000"/>
      <w:bookmarkStart w:id="2" w:name="_Toc276152372"/>
      <w:r w:rsidRPr="00967B20">
        <w:pict>
          <v:shape id="Obrázek 0" o:spid="_x0000_s1119" type="#_x0000_t75" alt="logo EU.JPG" style="position:absolute;left:0;text-align:left;margin-left:-1.1pt;margin-top:.3pt;width:453.75pt;height:66.75pt;z-index:2;visibility:visible">
            <v:imagedata r:id="rId8" o:title="logo EU"/>
          </v:shape>
        </w:pict>
      </w:r>
    </w:p>
    <w:p w:rsidR="00277332" w:rsidRDefault="00277332" w:rsidP="00277332">
      <w:pPr>
        <w:rPr>
          <w:noProof/>
          <w:lang w:eastAsia="cs-CZ"/>
        </w:rPr>
      </w:pPr>
    </w:p>
    <w:p w:rsidR="00277332" w:rsidRDefault="00277332" w:rsidP="00277332">
      <w:pPr>
        <w:rPr>
          <w:noProof/>
          <w:lang w:eastAsia="cs-CZ"/>
        </w:rPr>
      </w:pPr>
    </w:p>
    <w:p w:rsidR="00277332" w:rsidRDefault="00277332" w:rsidP="00277332">
      <w:pPr>
        <w:jc w:val="center"/>
        <w:rPr>
          <w:rFonts w:ascii="Times New Roman" w:hAnsi="Times New Roman"/>
          <w:sz w:val="28"/>
          <w:szCs w:val="28"/>
        </w:rPr>
      </w:pPr>
    </w:p>
    <w:p w:rsidR="00277332" w:rsidRDefault="00277332" w:rsidP="002773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materiál byl vytvořen v rámci projektu EU peníze školám</w:t>
      </w:r>
    </w:p>
    <w:p w:rsidR="00277332" w:rsidRDefault="00277332" w:rsidP="002773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277332" w:rsidRDefault="00967B20" w:rsidP="00277332">
      <w:pPr>
        <w:jc w:val="center"/>
        <w:rPr>
          <w:rFonts w:ascii="Times New Roman" w:hAnsi="Times New Roman"/>
          <w:sz w:val="28"/>
          <w:szCs w:val="28"/>
        </w:rPr>
      </w:pPr>
      <w:r w:rsidRPr="00967B20">
        <w:pict>
          <v:shape id="obrázek 5" o:spid="_x0000_s1118" type="#_x0000_t75" style="position:absolute;left:0;text-align:left;margin-left:145.5pt;margin-top:25.7pt;width:169.5pt;height:61.5pt;z-index:1;visibility:visible">
            <v:imagedata r:id="rId9" o:title=""/>
            <w10:wrap type="square"/>
          </v:shape>
        </w:pict>
      </w:r>
    </w:p>
    <w:p w:rsidR="00277332" w:rsidRDefault="00277332" w:rsidP="00277332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1339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Default="00277332" w:rsidP="00980BF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Default="00277332" w:rsidP="00980BF7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Default="00277332" w:rsidP="00980BF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VY_32_INOVACE_10A</w:t>
            </w:r>
            <w:r w:rsidR="00E1637A">
              <w:rPr>
                <w:rFonts w:eastAsia="Times New Roman"/>
                <w:sz w:val="28"/>
                <w:szCs w:val="28"/>
                <w:lang w:eastAsia="cs-CZ"/>
              </w:rPr>
              <w:t>_12</w:t>
            </w:r>
            <w:r w:rsidR="001F38E5">
              <w:rPr>
                <w:rFonts w:eastAsia="Times New Roman"/>
                <w:sz w:val="28"/>
                <w:szCs w:val="28"/>
                <w:lang w:eastAsia="cs-CZ"/>
              </w:rPr>
              <w:t>_FYZIKÁLNÍ VELIČINY – OBJEM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 – PRACOVNÍ LIST</w:t>
            </w:r>
          </w:p>
        </w:tc>
      </w:tr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Default="00277332" w:rsidP="00980BF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Default="00277332" w:rsidP="00980BF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 xml:space="preserve">VM ověřen dne </w:t>
            </w:r>
            <w:r w:rsidR="00075C6C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9. 5. 2013</w:t>
            </w:r>
          </w:p>
        </w:tc>
      </w:tr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Pr="004644B1" w:rsidRDefault="00277332" w:rsidP="00980BF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color w:val="000000"/>
                <w:sz w:val="28"/>
                <w:szCs w:val="28"/>
              </w:rPr>
            </w:pPr>
            <w:r w:rsidRPr="004644B1">
              <w:rPr>
                <w:rFonts w:asciiTheme="minorHAnsi" w:eastAsia="Times New Roman" w:hAnsiTheme="minorHAnsi" w:cs="Arial"/>
                <w:b/>
                <w:bCs/>
                <w:color w:val="000000"/>
                <w:sz w:val="28"/>
                <w:szCs w:val="28"/>
              </w:rPr>
              <w:t>CZ.1.07/1.4.00/21.3215</w:t>
            </w:r>
          </w:p>
        </w:tc>
      </w:tr>
      <w:tr w:rsidR="00277332" w:rsidTr="00980BF7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hideMark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277332" w:rsidRDefault="00277332" w:rsidP="00980BF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277332" w:rsidRDefault="00B3108F" w:rsidP="00B3108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DUM je určen k procvičení učiva. Žáci si ověří své znalosti o fyzikální veličině objem. Procvičí výpočet i měření a převody jednotek.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DUM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se dá užít v závěru výkladové hodiny k procvičení probrané látky, či jako kontrolní test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nebo jako domácí úkol. </w:t>
            </w:r>
            <w:r>
              <w:rPr>
                <w:sz w:val="28"/>
                <w:szCs w:val="28"/>
              </w:rPr>
              <w:t>Může být použit v písemné</w:t>
            </w:r>
            <w:r w:rsidRPr="006A5E70">
              <w:rPr>
                <w:sz w:val="28"/>
                <w:szCs w:val="28"/>
              </w:rPr>
              <w:t xml:space="preserve"> podobě nebo promítnut na interaktivní tabuli a v rámci</w:t>
            </w:r>
            <w:r>
              <w:rPr>
                <w:sz w:val="28"/>
                <w:szCs w:val="28"/>
              </w:rPr>
              <w:t xml:space="preserve"> společného opakování </w:t>
            </w:r>
            <w:r w:rsidRPr="006A5E70">
              <w:rPr>
                <w:sz w:val="28"/>
                <w:szCs w:val="28"/>
              </w:rPr>
              <w:t xml:space="preserve">mohou žáci </w:t>
            </w:r>
            <w:r>
              <w:rPr>
                <w:sz w:val="28"/>
                <w:szCs w:val="28"/>
              </w:rPr>
              <w:t>doplňovat správné odpovědi a ústně zdůvodňovat svůj závěr. Materiál tvoří pracovní list a řešení</w:t>
            </w:r>
            <w:r w:rsidR="004644B1">
              <w:rPr>
                <w:sz w:val="28"/>
                <w:szCs w:val="28"/>
              </w:rPr>
              <w:t>.</w:t>
            </w:r>
          </w:p>
          <w:p w:rsidR="004644B1" w:rsidRDefault="004644B1" w:rsidP="00B3108F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cs-CZ"/>
              </w:rPr>
            </w:pPr>
          </w:p>
        </w:tc>
      </w:tr>
    </w:tbl>
    <w:p w:rsidR="00277332" w:rsidRDefault="00277332" w:rsidP="00277332">
      <w:pPr>
        <w:jc w:val="center"/>
        <w:rPr>
          <w:rFonts w:ascii="Times New Roman" w:hAnsi="Times New Roman"/>
          <w:sz w:val="28"/>
          <w:szCs w:val="28"/>
        </w:rPr>
      </w:pPr>
    </w:p>
    <w:p w:rsidR="00277332" w:rsidRDefault="00277332" w:rsidP="00277332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277332" w:rsidRDefault="00277332" w:rsidP="00277332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1F38E5" w:rsidRPr="00A90FC6" w:rsidRDefault="001F38E5" w:rsidP="001F38E5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>
        <w:rPr>
          <w:rFonts w:ascii="Arial" w:hAnsi="Arial" w:cs="Arial"/>
          <w:caps/>
          <w:color w:val="auto"/>
          <w:spacing w:val="40"/>
          <w:sz w:val="28"/>
          <w:u w:val="single"/>
        </w:rPr>
        <w:t>- OBJEM</w:t>
      </w:r>
    </w:p>
    <w:p w:rsidR="001F38E5" w:rsidRPr="00A90FC6" w:rsidRDefault="001F38E5" w:rsidP="001F38E5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1F38E5" w:rsidRPr="00A90FC6" w:rsidRDefault="001F38E5" w:rsidP="001F38E5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1F38E5" w:rsidRPr="00277332" w:rsidRDefault="00967B20" w:rsidP="001F38E5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7B20">
        <w:rPr>
          <w:noProof/>
        </w:rPr>
        <w:pict>
          <v:shape id="_x0000_s1131" type="#_x0000_t75" style="position:absolute;left:0;text-align:left;margin-left:368.6pt;margin-top:5.65pt;width:138.4pt;height:115.75pt;z-index:3">
            <v:imagedata r:id="rId10" o:title=""/>
            <w10:wrap type="square"/>
          </v:shape>
        </w:pict>
      </w:r>
    </w:p>
    <w:p w:rsidR="001F38E5" w:rsidRPr="00F67879" w:rsidRDefault="001F38E5" w:rsidP="001F38E5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nazývají měřidla na obrázku a kterou fyzikální veličinu jimi můžeme měřit?        </w:t>
      </w:r>
      <w:r w:rsidRPr="00F67879">
        <w:rPr>
          <w:rFonts w:ascii="Arial" w:hAnsi="Arial" w:cs="Arial"/>
          <w:sz w:val="24"/>
          <w:szCs w:val="24"/>
        </w:rPr>
        <w:t>____________________________</w:t>
      </w:r>
    </w:p>
    <w:p w:rsidR="001F38E5" w:rsidRPr="00A90FC6" w:rsidRDefault="001F38E5" w:rsidP="001F38E5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</w:t>
      </w:r>
    </w:p>
    <w:p w:rsidR="001F38E5" w:rsidRPr="00277332" w:rsidRDefault="001F38E5" w:rsidP="001F38E5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1F38E5" w:rsidRPr="00A90FC6" w:rsidRDefault="001F38E5" w:rsidP="001F38E5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písmenné označení se užívá pro tuto veličinu a v čem se měří? _____________________________________________</w:t>
      </w:r>
    </w:p>
    <w:p w:rsidR="001F38E5" w:rsidRPr="00A90FC6" w:rsidRDefault="001F38E5" w:rsidP="001F38E5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1F38E5" w:rsidRDefault="001F38E5" w:rsidP="001F38E5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Seřaď používané jednotky této veličiny od největší po nejmenší. Piš slovem i zkratkou.</w:t>
      </w:r>
      <w:r w:rsidR="00E1637A">
        <w:rPr>
          <w:rFonts w:ascii="Arial" w:hAnsi="Arial" w:cs="Arial"/>
          <w:sz w:val="24"/>
          <w:szCs w:val="24"/>
        </w:rPr>
        <w:t xml:space="preserve"> Piš krychlové jednotky i litrové.</w:t>
      </w:r>
    </w:p>
    <w:p w:rsidR="001F38E5" w:rsidRDefault="00F73DA8" w:rsidP="001F38E5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  <w:r w:rsidR="001F38E5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="001F38E5">
        <w:rPr>
          <w:rFonts w:ascii="Arial" w:hAnsi="Arial" w:cs="Arial"/>
          <w:sz w:val="24"/>
          <w:szCs w:val="24"/>
        </w:rPr>
        <w:t>_________________________</w:t>
      </w:r>
    </w:p>
    <w:p w:rsidR="001F38E5" w:rsidRDefault="00F73DA8" w:rsidP="001F38E5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  <w:r w:rsidR="001F38E5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1F38E5">
        <w:rPr>
          <w:rFonts w:ascii="Arial" w:hAnsi="Arial" w:cs="Arial"/>
          <w:sz w:val="24"/>
          <w:szCs w:val="24"/>
        </w:rPr>
        <w:t>_________________________</w:t>
      </w:r>
    </w:p>
    <w:p w:rsidR="001F38E5" w:rsidRDefault="00F73DA8" w:rsidP="001F38E5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  <w:r w:rsidR="001F38E5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="001F38E5">
        <w:rPr>
          <w:rFonts w:ascii="Arial" w:hAnsi="Arial" w:cs="Arial"/>
          <w:sz w:val="24"/>
          <w:szCs w:val="24"/>
        </w:rPr>
        <w:t>_________________________</w:t>
      </w:r>
    </w:p>
    <w:p w:rsidR="001F38E5" w:rsidRDefault="00F73DA8" w:rsidP="001F38E5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  <w:r w:rsidR="001F38E5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1F38E5">
        <w:rPr>
          <w:rFonts w:ascii="Arial" w:hAnsi="Arial" w:cs="Arial"/>
          <w:sz w:val="24"/>
          <w:szCs w:val="24"/>
        </w:rPr>
        <w:t>_________________________</w:t>
      </w:r>
    </w:p>
    <w:p w:rsidR="001F38E5" w:rsidRPr="00A90FC6" w:rsidRDefault="00F73DA8" w:rsidP="001F38E5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1F38E5">
        <w:rPr>
          <w:rFonts w:ascii="Arial" w:hAnsi="Arial" w:cs="Arial"/>
          <w:sz w:val="24"/>
          <w:szCs w:val="24"/>
        </w:rPr>
        <w:t>_________________________</w:t>
      </w:r>
    </w:p>
    <w:p w:rsidR="001F38E5" w:rsidRPr="00A90FC6" w:rsidRDefault="00967B20" w:rsidP="001F38E5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132" type="#_x0000_t16" style="position:absolute;left:0;text-align:left;margin-left:373.85pt;margin-top:8.25pt;width:78pt;height:113.4pt;z-index:4" fillcolor="#92d050" strokeweight="1.5pt"/>
        </w:pict>
      </w:r>
    </w:p>
    <w:p w:rsidR="001F38E5" w:rsidRDefault="001F38E5" w:rsidP="001F38E5">
      <w:pPr>
        <w:numPr>
          <w:ilvl w:val="0"/>
          <w:numId w:val="15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obrázku je kvádr daných rozměrů. Vypočítej jeho objem.</w:t>
      </w:r>
    </w:p>
    <w:p w:rsidR="001F38E5" w:rsidRDefault="001F38E5" w:rsidP="001F38E5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Příklad správně zapiš.</w:t>
      </w:r>
    </w:p>
    <w:p w:rsidR="001F38E5" w:rsidRDefault="00967B20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4" type="#_x0000_t202" style="position:absolute;margin-left:313.1pt;margin-top:8.3pt;width:69pt;height:27pt;z-index:6" filled="f" stroked="f">
            <v:textbox>
              <w:txbxContent>
                <w:p w:rsidR="001F38E5" w:rsidRPr="002472B5" w:rsidRDefault="001F38E5" w:rsidP="001F38E5">
                  <w:pPr>
                    <w:rPr>
                      <w:sz w:val="28"/>
                      <w:szCs w:val="28"/>
                    </w:rPr>
                  </w:pPr>
                  <w:r w:rsidRPr="002472B5">
                    <w:rPr>
                      <w:sz w:val="28"/>
                      <w:szCs w:val="28"/>
                    </w:rPr>
                    <w:t>b = 4 cm</w:t>
                  </w:r>
                </w:p>
              </w:txbxContent>
            </v:textbox>
          </v:shape>
        </w:pict>
      </w:r>
    </w:p>
    <w:p w:rsidR="001F38E5" w:rsidRDefault="001F38E5" w:rsidP="001F38E5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1F38E5" w:rsidRDefault="001F38E5" w:rsidP="001F38E5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1F38E5" w:rsidRDefault="00967B20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35" type="#_x0000_t202" style="position:absolute;margin-left:436.85pt;margin-top:1.2pt;width:75.4pt;height:27pt;z-index:7" filled="f" stroked="f">
            <v:textbox>
              <w:txbxContent>
                <w:p w:rsidR="001F38E5" w:rsidRPr="002472B5" w:rsidRDefault="001F38E5" w:rsidP="001F38E5">
                  <w:pPr>
                    <w:rPr>
                      <w:sz w:val="28"/>
                      <w:szCs w:val="28"/>
                    </w:rPr>
                  </w:pPr>
                  <w:r w:rsidRPr="002472B5">
                    <w:rPr>
                      <w:sz w:val="28"/>
                      <w:szCs w:val="28"/>
                    </w:rPr>
                    <w:t xml:space="preserve"> c = 2,5 cm</w:t>
                  </w:r>
                </w:p>
              </w:txbxContent>
            </v:textbox>
          </v:shape>
        </w:pict>
      </w:r>
    </w:p>
    <w:p w:rsidR="001F38E5" w:rsidRDefault="00967B20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33" type="#_x0000_t202" style="position:absolute;margin-left:373.85pt;margin-top:5.7pt;width:63pt;height:27pt;z-index:5" filled="f" stroked="f">
            <v:textbox>
              <w:txbxContent>
                <w:p w:rsidR="001F38E5" w:rsidRPr="002472B5" w:rsidRDefault="001F38E5" w:rsidP="001F38E5">
                  <w:pPr>
                    <w:rPr>
                      <w:sz w:val="28"/>
                      <w:szCs w:val="28"/>
                    </w:rPr>
                  </w:pPr>
                  <w:r w:rsidRPr="002472B5">
                    <w:rPr>
                      <w:sz w:val="28"/>
                      <w:szCs w:val="28"/>
                    </w:rPr>
                    <w:t>a = 2 cm</w:t>
                  </w:r>
                </w:p>
              </w:txbxContent>
            </v:textbox>
          </v:shape>
        </w:pict>
      </w:r>
    </w:p>
    <w:p w:rsidR="001F38E5" w:rsidRDefault="00967B20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 w:rsidRPr="00967B20">
        <w:rPr>
          <w:noProof/>
        </w:rPr>
        <w:pict>
          <v:shape id="_x0000_s1138" type="#_x0000_t75" style="position:absolute;margin-left:324.35pt;margin-top:15.5pt;width:93.25pt;height:217.1pt;z-index:8">
            <v:imagedata r:id="rId11" o:title=""/>
          </v:shape>
        </w:pict>
      </w:r>
    </w:p>
    <w:p w:rsidR="001F38E5" w:rsidRDefault="00967B20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 w:rsidRPr="00967B20">
        <w:rPr>
          <w:noProof/>
        </w:rPr>
        <w:pict>
          <v:shape id="il_fi" o:spid="_x0000_s1161" type="#_x0000_t75" alt="" style="position:absolute;margin-left:407.1pt;margin-top:7.15pt;width:94.2pt;height:178.45pt;z-index:23">
            <v:imagedata r:id="rId12" o:title="10"/>
          </v:shape>
        </w:pict>
      </w:r>
    </w:p>
    <w:p w:rsidR="001F38E5" w:rsidRDefault="001F38E5" w:rsidP="001F38E5">
      <w:pPr>
        <w:numPr>
          <w:ilvl w:val="0"/>
          <w:numId w:val="15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Kolik vody je ve válcích na obrázku? </w:t>
      </w:r>
      <w:r w:rsidRPr="00736E21">
        <w:rPr>
          <w:rFonts w:ascii="Arial" w:hAnsi="Arial" w:cs="Arial"/>
          <w:sz w:val="24"/>
          <w:szCs w:val="24"/>
        </w:rPr>
        <w:t>Správně zapiš.</w:t>
      </w:r>
    </w:p>
    <w:p w:rsidR="001F38E5" w:rsidRPr="00736E21" w:rsidRDefault="001F38E5" w:rsidP="001F38E5">
      <w:pPr>
        <w:spacing w:after="0"/>
        <w:ind w:left="360" w:right="-2"/>
        <w:rPr>
          <w:rFonts w:ascii="Arial" w:hAnsi="Arial" w:cs="Arial"/>
          <w:sz w:val="24"/>
          <w:szCs w:val="24"/>
        </w:rPr>
      </w:pPr>
    </w:p>
    <w:p w:rsidR="001F38E5" w:rsidRDefault="00967B20" w:rsidP="001F38E5">
      <w:pPr>
        <w:spacing w:after="0"/>
        <w:ind w:left="720" w:right="-2"/>
        <w:rPr>
          <w:rFonts w:ascii="Arial" w:hAnsi="Arial" w:cs="Arial"/>
          <w:sz w:val="24"/>
          <w:szCs w:val="24"/>
        </w:rPr>
      </w:pPr>
      <w:r w:rsidRPr="00967B20">
        <w:rPr>
          <w:noProof/>
        </w:rPr>
        <w:pict>
          <v:shape id="_x0000_s1163" type="#_x0000_t75" alt="odměrný válec - pro odměření požadovaného množství" style="position:absolute;left:0;text-align:left;margin-left:240.6pt;margin-top:14.3pt;width:83.75pt;height:202.65pt;z-index:25">
            <v:imagedata r:id="rId13" o:title="valec"/>
          </v:shape>
        </w:pict>
      </w:r>
      <w:r w:rsidR="001F38E5">
        <w:rPr>
          <w:rFonts w:ascii="Arial" w:hAnsi="Arial" w:cs="Arial"/>
          <w:sz w:val="24"/>
          <w:szCs w:val="24"/>
        </w:rPr>
        <w:t>a)____________________________</w:t>
      </w:r>
    </w:p>
    <w:p w:rsidR="001F38E5" w:rsidRDefault="001F38E5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:rsidR="001F38E5" w:rsidRDefault="001F38E5" w:rsidP="001F38E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b)____________________________</w:t>
      </w:r>
    </w:p>
    <w:p w:rsidR="001F38E5" w:rsidRDefault="001F38E5" w:rsidP="001F38E5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1F38E5" w:rsidRDefault="001F38E5" w:rsidP="001F38E5">
      <w:pPr>
        <w:numPr>
          <w:ilvl w:val="0"/>
          <w:numId w:val="15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Dokresli do obrázku vodní hladinu, aby </w:t>
      </w:r>
    </w:p>
    <w:p w:rsidR="001F38E5" w:rsidRPr="00736E21" w:rsidRDefault="001F38E5" w:rsidP="001F38E5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představovala </w:t>
      </w:r>
      <w:r w:rsidRPr="00736E21">
        <w:rPr>
          <w:rFonts w:ascii="Arial" w:hAnsi="Arial" w:cs="Arial"/>
          <w:sz w:val="24"/>
          <w:szCs w:val="24"/>
        </w:rPr>
        <w:t xml:space="preserve">právě 32 ml. </w:t>
      </w:r>
    </w:p>
    <w:p w:rsidR="00B3108F" w:rsidRDefault="00967B20" w:rsidP="00B3108F">
      <w:pPr>
        <w:spacing w:after="0"/>
        <w:ind w:left="709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39" type="#_x0000_t202" style="position:absolute;left:0;text-align:left;margin-left:359.35pt;margin-top:73.95pt;width:30pt;height:24pt;z-index:9" stroked="f">
            <v:textbox>
              <w:txbxContent>
                <w:p w:rsidR="001F38E5" w:rsidRPr="00277332" w:rsidRDefault="001F38E5" w:rsidP="001F38E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277332">
                    <w:rPr>
                      <w:rFonts w:ascii="Arial" w:hAnsi="Arial" w:cs="Arial"/>
                      <w:sz w:val="28"/>
                      <w:szCs w:val="28"/>
                    </w:rPr>
                    <w:t>a)</w:t>
                  </w:r>
                </w:p>
              </w:txbxContent>
            </v:textbox>
          </v:shape>
        </w:pict>
      </w:r>
      <w:r w:rsidR="00B3108F">
        <w:rPr>
          <w:rFonts w:ascii="Arial" w:hAnsi="Arial" w:cs="Arial"/>
          <w:sz w:val="24"/>
          <w:szCs w:val="24"/>
        </w:rPr>
        <w:t>Kde by byla ryska, kdybychom chtěli</w:t>
      </w:r>
    </w:p>
    <w:p w:rsidR="00B3108F" w:rsidRPr="00736E21" w:rsidRDefault="001B5A44" w:rsidP="00B3108F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zakreslit hladinu 6</w:t>
      </w:r>
      <w:r w:rsidR="00B3108F">
        <w:rPr>
          <w:rFonts w:ascii="Arial" w:hAnsi="Arial" w:cs="Arial"/>
          <w:sz w:val="24"/>
          <w:szCs w:val="24"/>
        </w:rPr>
        <w:t>5 cm</w:t>
      </w:r>
      <w:r w:rsidR="00B3108F" w:rsidRPr="00B3108F">
        <w:rPr>
          <w:rFonts w:ascii="Arial" w:hAnsi="Arial" w:cs="Arial"/>
          <w:sz w:val="24"/>
          <w:szCs w:val="24"/>
          <w:vertAlign w:val="superscript"/>
        </w:rPr>
        <w:t>3</w:t>
      </w:r>
      <w:r w:rsidR="00E1637A">
        <w:rPr>
          <w:rFonts w:ascii="Arial" w:hAnsi="Arial" w:cs="Arial"/>
          <w:sz w:val="24"/>
          <w:szCs w:val="24"/>
        </w:rPr>
        <w:t>?</w:t>
      </w:r>
    </w:p>
    <w:p w:rsidR="001F38E5" w:rsidRDefault="00967B20" w:rsidP="001F38E5">
      <w:r w:rsidRPr="00967B20">
        <w:rPr>
          <w:rFonts w:ascii="Arial" w:hAnsi="Arial" w:cs="Arial"/>
          <w:noProof/>
          <w:sz w:val="24"/>
          <w:szCs w:val="24"/>
          <w:lang w:eastAsia="cs-CZ"/>
        </w:rPr>
        <w:pict>
          <v:shape id="_x0000_s1140" type="#_x0000_t202" style="position:absolute;margin-left:443.6pt;margin-top:11.05pt;width:30pt;height:24pt;z-index:10" stroked="f">
            <v:textbox>
              <w:txbxContent>
                <w:p w:rsidR="001F38E5" w:rsidRPr="00277332" w:rsidRDefault="001F38E5" w:rsidP="001F38E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</w:t>
                  </w:r>
                  <w:r w:rsidRPr="00277332">
                    <w:rPr>
                      <w:rFonts w:ascii="Arial" w:hAnsi="Arial" w:cs="Arial"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</w:p>
    <w:p w:rsidR="009517B7" w:rsidRPr="00F03C70" w:rsidRDefault="009517B7" w:rsidP="009517B7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F03C70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OBJEM- ŘEŠENÍ</w:t>
      </w:r>
    </w:p>
    <w:p w:rsidR="009517B7" w:rsidRPr="00A90FC6" w:rsidRDefault="009517B7" w:rsidP="009517B7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9517B7" w:rsidRPr="00A90FC6" w:rsidRDefault="009517B7" w:rsidP="009517B7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9517B7" w:rsidRPr="00277332" w:rsidRDefault="00967B20" w:rsidP="009517B7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7B20">
        <w:rPr>
          <w:noProof/>
        </w:rPr>
        <w:pict>
          <v:shape id="_x0000_s1145" type="#_x0000_t75" style="position:absolute;left:0;text-align:left;margin-left:368.6pt;margin-top:5.65pt;width:138.4pt;height:115.75pt;z-index:13">
            <v:imagedata r:id="rId10" o:title=""/>
            <w10:wrap type="square"/>
          </v:shape>
        </w:pict>
      </w:r>
    </w:p>
    <w:p w:rsidR="009517B7" w:rsidRPr="009517B7" w:rsidRDefault="009517B7" w:rsidP="009517B7">
      <w:pPr>
        <w:pStyle w:val="Odstavecseseznamem"/>
        <w:numPr>
          <w:ilvl w:val="0"/>
          <w:numId w:val="20"/>
        </w:numPr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nazývají měřidla na obrázku a kterou fyzikální veličinu jimi můžeme měřit?   </w:t>
      </w:r>
      <w:r w:rsidRPr="009517B7">
        <w:rPr>
          <w:rFonts w:ascii="Arial" w:hAnsi="Arial" w:cs="Arial"/>
          <w:b/>
          <w:color w:val="FF0000"/>
          <w:sz w:val="24"/>
          <w:szCs w:val="24"/>
        </w:rPr>
        <w:t xml:space="preserve">Na obrázku jsou odměrné válce a </w:t>
      </w:r>
      <w:r w:rsidR="004644B1" w:rsidRPr="009517B7">
        <w:rPr>
          <w:rFonts w:ascii="Arial" w:hAnsi="Arial" w:cs="Arial"/>
          <w:b/>
          <w:color w:val="FF0000"/>
          <w:sz w:val="24"/>
          <w:szCs w:val="24"/>
        </w:rPr>
        <w:t>měří</w:t>
      </w:r>
      <w:r w:rsidR="004644B1">
        <w:rPr>
          <w:rFonts w:ascii="Arial" w:hAnsi="Arial" w:cs="Arial"/>
          <w:b/>
          <w:color w:val="FF0000"/>
          <w:sz w:val="24"/>
          <w:szCs w:val="24"/>
        </w:rPr>
        <w:t>me</w:t>
      </w:r>
      <w:r w:rsidRPr="009517B7">
        <w:rPr>
          <w:rFonts w:ascii="Arial" w:hAnsi="Arial" w:cs="Arial"/>
          <w:b/>
          <w:color w:val="FF0000"/>
          <w:sz w:val="24"/>
          <w:szCs w:val="24"/>
        </w:rPr>
        <w:t xml:space="preserve"> jimi fyzikální veličinu objem.</w:t>
      </w:r>
    </w:p>
    <w:p w:rsidR="009517B7" w:rsidRPr="00277332" w:rsidRDefault="009517B7" w:rsidP="009517B7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9517B7" w:rsidRPr="009517B7" w:rsidRDefault="009517B7" w:rsidP="009517B7">
      <w:pPr>
        <w:pStyle w:val="Odstavecseseznamem"/>
        <w:numPr>
          <w:ilvl w:val="0"/>
          <w:numId w:val="20"/>
        </w:numPr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Jaké písmenné označení se užívá pro tuto veličinu a v čem se měří? </w:t>
      </w:r>
      <w:r w:rsidRPr="009517B7">
        <w:rPr>
          <w:rFonts w:ascii="Arial" w:hAnsi="Arial" w:cs="Arial"/>
          <w:b/>
          <w:color w:val="FF0000"/>
          <w:sz w:val="24"/>
          <w:szCs w:val="24"/>
        </w:rPr>
        <w:t>Označujeme ji V a jednotkami jsou metry krychlové nebo litry.</w:t>
      </w:r>
    </w:p>
    <w:p w:rsidR="009517B7" w:rsidRPr="00E1637A" w:rsidRDefault="009517B7" w:rsidP="009517B7">
      <w:pPr>
        <w:spacing w:after="0" w:line="360" w:lineRule="auto"/>
        <w:ind w:left="709"/>
        <w:rPr>
          <w:rFonts w:ascii="Arial" w:hAnsi="Arial" w:cs="Arial"/>
          <w:sz w:val="16"/>
          <w:szCs w:val="16"/>
        </w:rPr>
      </w:pPr>
    </w:p>
    <w:p w:rsidR="009517B7" w:rsidRDefault="009517B7" w:rsidP="009517B7">
      <w:pPr>
        <w:pStyle w:val="Odstavecseseznamem"/>
        <w:numPr>
          <w:ilvl w:val="0"/>
          <w:numId w:val="20"/>
        </w:numPr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Seřaď používané jednotky této veličiny od největší po nejmenší. Piš slovem i zkratkou.</w:t>
      </w:r>
      <w:r w:rsidR="00E1637A">
        <w:rPr>
          <w:rFonts w:ascii="Arial" w:hAnsi="Arial" w:cs="Arial"/>
          <w:sz w:val="24"/>
          <w:szCs w:val="24"/>
        </w:rPr>
        <w:t xml:space="preserve"> Piš krychlové jednotky i litrové.</w:t>
      </w:r>
    </w:p>
    <w:p w:rsidR="009517B7" w:rsidRPr="00F73DA8" w:rsidRDefault="009517B7" w:rsidP="009517B7">
      <w:pPr>
        <w:pStyle w:val="Odstavecseseznamem"/>
        <w:spacing w:after="0" w:line="360" w:lineRule="auto"/>
        <w:ind w:left="426" w:right="-2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>metr krychlový   [m</w:t>
      </w:r>
      <w:r w:rsidRPr="00F73DA8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  <w:r w:rsidRPr="00F73DA8">
        <w:rPr>
          <w:rFonts w:ascii="Arial" w:hAnsi="Arial" w:cs="Arial"/>
          <w:b/>
          <w:color w:val="FF0000"/>
          <w:sz w:val="24"/>
          <w:szCs w:val="24"/>
        </w:rPr>
        <w:t>]                            hektolitr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F73DA8">
        <w:rPr>
          <w:rFonts w:ascii="Arial" w:hAnsi="Arial" w:cs="Arial"/>
          <w:b/>
          <w:color w:val="FF0000"/>
          <w:sz w:val="24"/>
          <w:szCs w:val="24"/>
        </w:rPr>
        <w:t>[hl]</w:t>
      </w:r>
    </w:p>
    <w:p w:rsidR="009517B7" w:rsidRPr="00F73DA8" w:rsidRDefault="009517B7" w:rsidP="009517B7">
      <w:pPr>
        <w:pStyle w:val="Odstavecseseznamem"/>
        <w:spacing w:after="0" w:line="360" w:lineRule="auto"/>
        <w:ind w:left="426" w:right="-2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>decimetr krychlový  [dm</w:t>
      </w:r>
      <w:r w:rsidRPr="00F73DA8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  <w:r w:rsidRPr="00F73DA8">
        <w:rPr>
          <w:rFonts w:ascii="Arial" w:hAnsi="Arial" w:cs="Arial"/>
          <w:b/>
          <w:color w:val="FF0000"/>
          <w:sz w:val="24"/>
          <w:szCs w:val="24"/>
        </w:rPr>
        <w:t>]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                   litr </w:t>
      </w: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[l]</w:t>
      </w:r>
    </w:p>
    <w:p w:rsidR="009517B7" w:rsidRPr="00F73DA8" w:rsidRDefault="00967B20" w:rsidP="009517B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156" type="#_x0000_t16" style="position:absolute;left:0;text-align:left;margin-left:373.85pt;margin-top:18.75pt;width:78pt;height:113.4pt;z-index:20" fillcolor="#92d050" strokeweight="1.5pt"/>
        </w:pict>
      </w:r>
      <w:r w:rsidR="009517B7" w:rsidRPr="00F73DA8">
        <w:rPr>
          <w:rFonts w:ascii="Arial" w:hAnsi="Arial" w:cs="Arial"/>
          <w:b/>
          <w:color w:val="FF0000"/>
          <w:sz w:val="24"/>
          <w:szCs w:val="24"/>
        </w:rPr>
        <w:t>centimetr krychlový [cm</w:t>
      </w:r>
      <w:r w:rsidR="00F73DA8" w:rsidRPr="00F73DA8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  <w:r w:rsidR="009517B7" w:rsidRPr="00F73DA8">
        <w:rPr>
          <w:rFonts w:ascii="Arial" w:hAnsi="Arial" w:cs="Arial"/>
          <w:b/>
          <w:color w:val="FF0000"/>
          <w:sz w:val="24"/>
          <w:szCs w:val="24"/>
        </w:rPr>
        <w:t xml:space="preserve">]                  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9517B7" w:rsidRPr="00F73DA8">
        <w:rPr>
          <w:rFonts w:ascii="Arial" w:hAnsi="Arial" w:cs="Arial"/>
          <w:b/>
          <w:color w:val="FF0000"/>
          <w:sz w:val="24"/>
          <w:szCs w:val="24"/>
        </w:rPr>
        <w:t xml:space="preserve"> decilitr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9517B7" w:rsidRPr="00F73DA8">
        <w:rPr>
          <w:rFonts w:ascii="Arial" w:hAnsi="Arial" w:cs="Arial"/>
          <w:b/>
          <w:color w:val="FF0000"/>
          <w:sz w:val="24"/>
          <w:szCs w:val="24"/>
        </w:rPr>
        <w:t xml:space="preserve"> [dl]</w:t>
      </w:r>
    </w:p>
    <w:p w:rsidR="009517B7" w:rsidRPr="00F73DA8" w:rsidRDefault="009517B7" w:rsidP="009517B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                                                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    </w:t>
      </w:r>
      <w:r w:rsidRPr="00F73DA8">
        <w:rPr>
          <w:rFonts w:ascii="Arial" w:hAnsi="Arial" w:cs="Arial"/>
          <w:b/>
          <w:color w:val="FF0000"/>
          <w:sz w:val="24"/>
          <w:szCs w:val="24"/>
        </w:rPr>
        <w:t>centilitr [cl]</w:t>
      </w:r>
    </w:p>
    <w:p w:rsidR="009517B7" w:rsidRPr="00F73DA8" w:rsidRDefault="009517B7" w:rsidP="009517B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                                                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    </w:t>
      </w:r>
      <w:r w:rsidRPr="00F73DA8">
        <w:rPr>
          <w:rFonts w:ascii="Arial" w:hAnsi="Arial" w:cs="Arial"/>
          <w:b/>
          <w:color w:val="FF0000"/>
          <w:sz w:val="24"/>
          <w:szCs w:val="24"/>
        </w:rPr>
        <w:t>mililitr</w:t>
      </w:r>
      <w:r w:rsidR="00F73DA8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F73DA8">
        <w:rPr>
          <w:rFonts w:ascii="Arial" w:hAnsi="Arial" w:cs="Arial"/>
          <w:b/>
          <w:color w:val="FF0000"/>
          <w:sz w:val="24"/>
          <w:szCs w:val="24"/>
        </w:rPr>
        <w:t>[ml]</w:t>
      </w:r>
    </w:p>
    <w:p w:rsidR="009517B7" w:rsidRDefault="009517B7" w:rsidP="009517B7">
      <w:pPr>
        <w:numPr>
          <w:ilvl w:val="0"/>
          <w:numId w:val="20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obrázku je kvádr daných rozměrů. Vypočítej jeho objem.</w:t>
      </w:r>
    </w:p>
    <w:p w:rsidR="009517B7" w:rsidRDefault="00967B20" w:rsidP="009517B7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48" type="#_x0000_t202" style="position:absolute;left:0;text-align:left;margin-left:313.1pt;margin-top:1.25pt;width:69pt;height:27pt;z-index:15" filled="f" stroked="f">
            <v:textbox style="mso-next-textbox:#_x0000_s1148">
              <w:txbxContent>
                <w:p w:rsidR="009517B7" w:rsidRPr="002472B5" w:rsidRDefault="009517B7" w:rsidP="009517B7">
                  <w:pPr>
                    <w:rPr>
                      <w:sz w:val="28"/>
                      <w:szCs w:val="28"/>
                    </w:rPr>
                  </w:pPr>
                  <w:r w:rsidRPr="002472B5">
                    <w:rPr>
                      <w:sz w:val="28"/>
                      <w:szCs w:val="28"/>
                    </w:rPr>
                    <w:t>b = 4 cm</w:t>
                  </w:r>
                </w:p>
              </w:txbxContent>
            </v:textbox>
          </v:shape>
        </w:pict>
      </w:r>
      <w:r w:rsidR="009517B7">
        <w:rPr>
          <w:rFonts w:ascii="Arial" w:hAnsi="Arial" w:cs="Arial"/>
          <w:sz w:val="24"/>
          <w:szCs w:val="24"/>
        </w:rPr>
        <w:t>Příklad správně zapiš.</w:t>
      </w:r>
    </w:p>
    <w:p w:rsidR="009517B7" w:rsidRPr="00F73DA8" w:rsidRDefault="00F73DA8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F73DA8">
        <w:rPr>
          <w:rFonts w:ascii="Arial" w:hAnsi="Arial" w:cs="Arial"/>
          <w:b/>
          <w:color w:val="FF0000"/>
          <w:sz w:val="24"/>
          <w:szCs w:val="24"/>
        </w:rPr>
        <w:t>a = 2 cm</w:t>
      </w:r>
    </w:p>
    <w:p w:rsidR="009517B7" w:rsidRPr="00F73DA8" w:rsidRDefault="00967B20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149" type="#_x0000_t202" style="position:absolute;margin-left:441.35pt;margin-top:5.9pt;width:75.4pt;height:27pt;z-index:16" filled="f" stroked="f">
            <v:textbox>
              <w:txbxContent>
                <w:p w:rsidR="009517B7" w:rsidRPr="002472B5" w:rsidRDefault="009517B7" w:rsidP="009517B7">
                  <w:pPr>
                    <w:rPr>
                      <w:sz w:val="28"/>
                      <w:szCs w:val="28"/>
                    </w:rPr>
                  </w:pPr>
                  <w:r w:rsidRPr="002472B5">
                    <w:rPr>
                      <w:sz w:val="28"/>
                      <w:szCs w:val="28"/>
                    </w:rPr>
                    <w:t xml:space="preserve"> c = 2,5 cm</w:t>
                  </w:r>
                </w:p>
              </w:txbxContent>
            </v:textbox>
          </v:shape>
        </w:pict>
      </w:r>
      <w:r w:rsidR="00F73DA8"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b = 4 cm</w:t>
      </w:r>
    </w:p>
    <w:p w:rsidR="00F73DA8" w:rsidRPr="00F73DA8" w:rsidRDefault="00F73DA8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c = 2,5 cm</w:t>
      </w:r>
    </w:p>
    <w:p w:rsidR="00F73DA8" w:rsidRPr="00F73DA8" w:rsidRDefault="00967B20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147" type="#_x0000_t202" style="position:absolute;margin-left:373.85pt;margin-top:1.2pt;width:63pt;height:27pt;z-index:14" filled="f" stroked="f">
            <v:textbox>
              <w:txbxContent>
                <w:p w:rsidR="009517B7" w:rsidRPr="002472B5" w:rsidRDefault="009517B7" w:rsidP="009517B7">
                  <w:pPr>
                    <w:rPr>
                      <w:sz w:val="28"/>
                      <w:szCs w:val="28"/>
                    </w:rPr>
                  </w:pPr>
                  <w:r w:rsidRPr="002472B5">
                    <w:rPr>
                      <w:sz w:val="28"/>
                      <w:szCs w:val="28"/>
                    </w:rPr>
                    <w:t>a = 2 cm</w:t>
                  </w:r>
                </w:p>
              </w:txbxContent>
            </v:textbox>
          </v:shape>
        </w:pict>
      </w:r>
      <w:r w:rsidR="00F73DA8" w:rsidRPr="00F73DA8">
        <w:rPr>
          <w:rFonts w:ascii="Arial" w:hAnsi="Arial" w:cs="Arial"/>
          <w:b/>
          <w:color w:val="FF0000"/>
          <w:sz w:val="24"/>
          <w:szCs w:val="24"/>
        </w:rPr>
        <w:t xml:space="preserve">        </w:t>
      </w:r>
      <w:r w:rsidR="00F73DA8" w:rsidRPr="00F73DA8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  V  = ? </w:t>
      </w:r>
      <w:r w:rsidR="00F73DA8" w:rsidRPr="00F73DA8">
        <w:rPr>
          <w:rFonts w:ascii="Arial" w:hAnsi="Arial" w:cs="Arial"/>
          <w:b/>
          <w:color w:val="FF0000"/>
          <w:sz w:val="24"/>
          <w:szCs w:val="24"/>
          <w:u w:val="single"/>
          <w:lang w:val="de-DE"/>
        </w:rPr>
        <w:t>[</w:t>
      </w:r>
      <w:r w:rsidR="00F73DA8" w:rsidRPr="00F73DA8">
        <w:rPr>
          <w:rFonts w:ascii="Arial" w:hAnsi="Arial" w:cs="Arial"/>
          <w:b/>
          <w:color w:val="FF0000"/>
          <w:sz w:val="24"/>
          <w:szCs w:val="24"/>
          <w:u w:val="single"/>
        </w:rPr>
        <w:t>cm</w:t>
      </w:r>
      <w:r w:rsidR="00F73DA8" w:rsidRPr="00F73DA8">
        <w:rPr>
          <w:rFonts w:ascii="Arial" w:hAnsi="Arial" w:cs="Arial"/>
          <w:b/>
          <w:color w:val="FF0000"/>
          <w:sz w:val="24"/>
          <w:szCs w:val="24"/>
          <w:u w:val="single"/>
          <w:vertAlign w:val="superscript"/>
        </w:rPr>
        <w:t>3</w:t>
      </w:r>
      <w:r w:rsidR="00F73DA8" w:rsidRPr="00F73DA8">
        <w:rPr>
          <w:rFonts w:ascii="Arial" w:hAnsi="Arial" w:cs="Arial"/>
          <w:b/>
          <w:color w:val="FF0000"/>
          <w:sz w:val="24"/>
          <w:szCs w:val="24"/>
        </w:rPr>
        <w:t>]       Objem kvádru je 20 cm</w:t>
      </w:r>
      <w:r w:rsidR="00F73DA8" w:rsidRPr="00F73DA8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  <w:r w:rsidR="00F73DA8" w:rsidRPr="00F73DA8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9517B7" w:rsidRPr="00F73DA8" w:rsidRDefault="00F73DA8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V  =  a. b. c</w:t>
      </w:r>
    </w:p>
    <w:p w:rsidR="00F73DA8" w:rsidRPr="00F73DA8" w:rsidRDefault="00F73DA8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V = 2 . 4 . 2,5 </w:t>
      </w:r>
    </w:p>
    <w:p w:rsidR="009517B7" w:rsidRPr="00F73DA8" w:rsidRDefault="00F73DA8" w:rsidP="009517B7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          V = </w:t>
      </w:r>
      <w:r w:rsidRPr="00F73DA8">
        <w:rPr>
          <w:rFonts w:ascii="Arial" w:hAnsi="Arial" w:cs="Arial"/>
          <w:b/>
          <w:color w:val="FF0000"/>
          <w:sz w:val="24"/>
          <w:szCs w:val="24"/>
          <w:u w:val="double"/>
        </w:rPr>
        <w:t>20 cm</w:t>
      </w:r>
      <w:r w:rsidRPr="00F73DA8">
        <w:rPr>
          <w:rFonts w:ascii="Arial" w:hAnsi="Arial" w:cs="Arial"/>
          <w:b/>
          <w:color w:val="FF0000"/>
          <w:sz w:val="24"/>
          <w:szCs w:val="24"/>
          <w:u w:val="double"/>
          <w:vertAlign w:val="superscript"/>
        </w:rPr>
        <w:t>3</w:t>
      </w:r>
      <w:r w:rsidRPr="00F73DA8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967B20" w:rsidRPr="00967B20">
        <w:rPr>
          <w:b/>
          <w:noProof/>
          <w:color w:val="FF0000"/>
        </w:rPr>
        <w:pict>
          <v:shape id="_x0000_s1152" type="#_x0000_t75" style="position:absolute;margin-left:324.35pt;margin-top:15.5pt;width:93.25pt;height:217.1pt;z-index:17;mso-position-horizontal-relative:text;mso-position-vertical-relative:text">
            <v:imagedata r:id="rId11" o:title=""/>
          </v:shape>
        </w:pict>
      </w:r>
    </w:p>
    <w:p w:rsidR="009517B7" w:rsidRDefault="00967B20" w:rsidP="009517B7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62" type="#_x0000_t75" alt="" style="position:absolute;margin-left:419.1pt;margin-top:10.2pt;width:94.2pt;height:178.45pt;z-index:24">
            <v:imagedata r:id="rId12" o:title="10"/>
          </v:shape>
        </w:pict>
      </w:r>
    </w:p>
    <w:p w:rsidR="009517B7" w:rsidRDefault="009517B7" w:rsidP="009517B7">
      <w:pPr>
        <w:numPr>
          <w:ilvl w:val="0"/>
          <w:numId w:val="20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Kolik vody je ve válcích na obrázku? </w:t>
      </w:r>
      <w:r w:rsidRPr="00736E21">
        <w:rPr>
          <w:rFonts w:ascii="Arial" w:hAnsi="Arial" w:cs="Arial"/>
          <w:sz w:val="24"/>
          <w:szCs w:val="24"/>
        </w:rPr>
        <w:t>Správně zapiš.</w:t>
      </w:r>
    </w:p>
    <w:p w:rsidR="009517B7" w:rsidRPr="00736E21" w:rsidRDefault="00967B20" w:rsidP="00B3108F">
      <w:pPr>
        <w:spacing w:after="0"/>
        <w:ind w:left="720" w:right="-2"/>
        <w:rPr>
          <w:rFonts w:ascii="Arial" w:hAnsi="Arial" w:cs="Arial"/>
          <w:sz w:val="24"/>
          <w:szCs w:val="24"/>
        </w:rPr>
      </w:pPr>
      <w:r w:rsidRPr="00967B20">
        <w:rPr>
          <w:noProof/>
          <w:lang w:eastAsia="cs-CZ"/>
        </w:rPr>
        <w:pict>
          <v:shape id="_x0000_s1165" type="#_x0000_t75" alt="odměrný válec - pro odměření požadovaného množství" style="position:absolute;left:0;text-align:left;margin-left:237.7pt;margin-top:15.35pt;width:86.65pt;height:210.25pt;z-index:26">
            <v:imagedata r:id="rId13" o:title="valec"/>
          </v:shape>
        </w:pict>
      </w:r>
      <w:r w:rsidR="00B3108F">
        <w:rPr>
          <w:rFonts w:ascii="Arial" w:hAnsi="Arial" w:cs="Arial"/>
          <w:sz w:val="24"/>
          <w:szCs w:val="24"/>
        </w:rPr>
        <w:t>Vyjádři i v metrech krychlových.</w:t>
      </w:r>
    </w:p>
    <w:p w:rsidR="009517B7" w:rsidRPr="00F73DA8" w:rsidRDefault="00F73DA8" w:rsidP="00F73DA8">
      <w:pPr>
        <w:numPr>
          <w:ilvl w:val="0"/>
          <w:numId w:val="21"/>
        </w:num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F73DA8">
        <w:rPr>
          <w:rFonts w:ascii="Arial" w:hAnsi="Arial" w:cs="Arial"/>
          <w:b/>
          <w:color w:val="FF0000"/>
          <w:sz w:val="24"/>
          <w:szCs w:val="24"/>
        </w:rPr>
        <w:t>22 ml</w:t>
      </w:r>
      <w:r w:rsidR="00B3108F">
        <w:rPr>
          <w:rFonts w:ascii="Arial" w:hAnsi="Arial" w:cs="Arial"/>
          <w:b/>
          <w:color w:val="FF0000"/>
          <w:sz w:val="24"/>
          <w:szCs w:val="24"/>
        </w:rPr>
        <w:t xml:space="preserve"> = 0,000 022 m</w:t>
      </w:r>
      <w:r w:rsidR="00B3108F" w:rsidRPr="00F73DA8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</w:p>
    <w:p w:rsidR="009517B7" w:rsidRDefault="009517B7" w:rsidP="009517B7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:rsidR="009517B7" w:rsidRPr="00F73DA8" w:rsidRDefault="001B5A44" w:rsidP="00F73DA8">
      <w:pPr>
        <w:numPr>
          <w:ilvl w:val="0"/>
          <w:numId w:val="21"/>
        </w:num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2,2</w:t>
      </w:r>
      <w:r w:rsidR="00F73DA8" w:rsidRPr="00F73DA8">
        <w:rPr>
          <w:rFonts w:ascii="Arial" w:hAnsi="Arial" w:cs="Arial"/>
          <w:b/>
          <w:color w:val="FF0000"/>
          <w:sz w:val="24"/>
          <w:szCs w:val="24"/>
        </w:rPr>
        <w:t xml:space="preserve"> ml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= 0,000 0022</w:t>
      </w:r>
      <w:r w:rsidR="00B3108F">
        <w:rPr>
          <w:rFonts w:ascii="Arial" w:hAnsi="Arial" w:cs="Arial"/>
          <w:b/>
          <w:color w:val="FF0000"/>
          <w:sz w:val="24"/>
          <w:szCs w:val="24"/>
        </w:rPr>
        <w:t xml:space="preserve"> m</w:t>
      </w:r>
      <w:r w:rsidR="00B3108F" w:rsidRPr="00F73DA8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</w:p>
    <w:p w:rsidR="009517B7" w:rsidRDefault="009517B7" w:rsidP="009517B7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9517B7" w:rsidRDefault="00967B20" w:rsidP="009517B7">
      <w:pPr>
        <w:numPr>
          <w:ilvl w:val="0"/>
          <w:numId w:val="20"/>
        </w:num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8" type="#_x0000_t32" style="position:absolute;left:0;text-align:left;margin-left:256.1pt;margin-top:11.55pt;width:53.25pt;height:.05pt;z-index:22" o:connectortype="straight" strokecolor="red" strokeweight="2.25pt"/>
        </w:pict>
      </w:r>
      <w:r w:rsidR="009517B7">
        <w:rPr>
          <w:rFonts w:ascii="Arial" w:hAnsi="Arial" w:cs="Arial"/>
          <w:sz w:val="24"/>
          <w:szCs w:val="24"/>
        </w:rPr>
        <w:t xml:space="preserve">Dokresli do obrázku vodní hladinu, aby </w:t>
      </w:r>
    </w:p>
    <w:p w:rsidR="009517B7" w:rsidRDefault="009517B7" w:rsidP="009517B7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představovala </w:t>
      </w:r>
      <w:r w:rsidRPr="00736E21">
        <w:rPr>
          <w:rFonts w:ascii="Arial" w:hAnsi="Arial" w:cs="Arial"/>
          <w:sz w:val="24"/>
          <w:szCs w:val="24"/>
        </w:rPr>
        <w:t xml:space="preserve">právě </w:t>
      </w:r>
      <w:r w:rsidRPr="00663E9D">
        <w:rPr>
          <w:rFonts w:ascii="Arial" w:hAnsi="Arial" w:cs="Arial"/>
          <w:b/>
          <w:color w:val="1F497D" w:themeColor="text2"/>
          <w:sz w:val="24"/>
          <w:szCs w:val="24"/>
        </w:rPr>
        <w:t>32 ml</w:t>
      </w:r>
      <w:r w:rsidRPr="00736E21">
        <w:rPr>
          <w:rFonts w:ascii="Arial" w:hAnsi="Arial" w:cs="Arial"/>
          <w:sz w:val="24"/>
          <w:szCs w:val="24"/>
        </w:rPr>
        <w:t xml:space="preserve">. </w:t>
      </w:r>
    </w:p>
    <w:p w:rsidR="00B3108F" w:rsidRDefault="00B3108F" w:rsidP="009517B7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Kde by byla ryska, kdybychom chtěli</w:t>
      </w:r>
    </w:p>
    <w:p w:rsidR="00B3108F" w:rsidRPr="00736E21" w:rsidRDefault="00B3108F" w:rsidP="009517B7">
      <w:pPr>
        <w:spacing w:after="0"/>
        <w:ind w:left="72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zakreslit hladinu </w:t>
      </w:r>
      <w:r w:rsidR="001B5A44">
        <w:rPr>
          <w:rFonts w:ascii="Arial" w:hAnsi="Arial" w:cs="Arial"/>
          <w:b/>
          <w:color w:val="FF0000"/>
          <w:sz w:val="24"/>
          <w:szCs w:val="24"/>
        </w:rPr>
        <w:t>6</w:t>
      </w:r>
      <w:r w:rsidRPr="00663E9D">
        <w:rPr>
          <w:rFonts w:ascii="Arial" w:hAnsi="Arial" w:cs="Arial"/>
          <w:b/>
          <w:color w:val="FF0000"/>
          <w:sz w:val="24"/>
          <w:szCs w:val="24"/>
        </w:rPr>
        <w:t>5 cm</w:t>
      </w:r>
      <w:r w:rsidRPr="00663E9D">
        <w:rPr>
          <w:rFonts w:ascii="Arial" w:hAnsi="Arial" w:cs="Arial"/>
          <w:b/>
          <w:color w:val="FF0000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:rsidR="009517B7" w:rsidRPr="00B3108F" w:rsidRDefault="00967B20" w:rsidP="00B3108F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967B20">
        <w:rPr>
          <w:rFonts w:ascii="Arial" w:hAnsi="Arial" w:cs="Arial"/>
          <w:noProof/>
          <w:color w:val="1F497D" w:themeColor="text2"/>
          <w:sz w:val="24"/>
          <w:szCs w:val="24"/>
          <w:lang w:eastAsia="cs-CZ"/>
        </w:rPr>
        <w:pict>
          <v:shape id="_x0000_s1157" type="#_x0000_t32" style="position:absolute;left:0;text-align:left;margin-left:256.1pt;margin-top:9.65pt;width:52.5pt;height:.05pt;z-index:21" o:connectortype="straight" strokecolor="#17365d" strokeweight="2.25pt"/>
        </w:pict>
      </w:r>
      <w:r w:rsidRPr="00967B20">
        <w:rPr>
          <w:rFonts w:ascii="Arial" w:hAnsi="Arial" w:cs="Arial"/>
          <w:noProof/>
          <w:sz w:val="24"/>
          <w:szCs w:val="24"/>
          <w:lang w:eastAsia="cs-CZ"/>
        </w:rPr>
        <w:pict>
          <v:shape id="_x0000_s1154" type="#_x0000_t202" style="position:absolute;left:0;text-align:left;margin-left:451.85pt;margin-top:14.1pt;width:30pt;height:24pt;z-index:19" stroked="f">
            <v:textbox>
              <w:txbxContent>
                <w:p w:rsidR="009517B7" w:rsidRPr="00277332" w:rsidRDefault="009517B7" w:rsidP="009517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</w:t>
                  </w:r>
                  <w:r w:rsidRPr="00277332">
                    <w:rPr>
                      <w:rFonts w:ascii="Arial" w:hAnsi="Arial" w:cs="Arial"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Pr="00967B20">
        <w:rPr>
          <w:rFonts w:ascii="Arial" w:hAnsi="Arial" w:cs="Arial"/>
          <w:noProof/>
          <w:sz w:val="24"/>
          <w:szCs w:val="24"/>
          <w:lang w:eastAsia="cs-CZ"/>
        </w:rPr>
        <w:pict>
          <v:shape id="_x0000_s1153" type="#_x0000_t202" style="position:absolute;left:0;text-align:left;margin-left:359.35pt;margin-top:45.95pt;width:30pt;height:24pt;z-index:18" stroked="f">
            <v:textbox>
              <w:txbxContent>
                <w:p w:rsidR="009517B7" w:rsidRPr="00277332" w:rsidRDefault="009517B7" w:rsidP="009517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277332">
                    <w:rPr>
                      <w:rFonts w:ascii="Arial" w:hAnsi="Arial" w:cs="Arial"/>
                      <w:sz w:val="28"/>
                      <w:szCs w:val="28"/>
                    </w:rPr>
                    <w:t>a)</w:t>
                  </w:r>
                </w:p>
              </w:txbxContent>
            </v:textbox>
          </v:shape>
        </w:pict>
      </w:r>
      <w:r w:rsidR="00B3108F">
        <w:rPr>
          <w:rFonts w:ascii="Arial" w:hAnsi="Arial" w:cs="Arial"/>
          <w:sz w:val="24"/>
          <w:szCs w:val="24"/>
        </w:rPr>
        <w:t xml:space="preserve">           </w:t>
      </w:r>
      <w:r w:rsidR="001B5A44">
        <w:rPr>
          <w:rFonts w:ascii="Arial" w:hAnsi="Arial" w:cs="Arial"/>
          <w:b/>
          <w:color w:val="FF0000"/>
          <w:sz w:val="24"/>
          <w:szCs w:val="24"/>
        </w:rPr>
        <w:t>6</w:t>
      </w:r>
      <w:r w:rsidR="00B3108F" w:rsidRPr="00B3108F">
        <w:rPr>
          <w:rFonts w:ascii="Arial" w:hAnsi="Arial" w:cs="Arial"/>
          <w:b/>
          <w:color w:val="FF0000"/>
          <w:sz w:val="24"/>
          <w:szCs w:val="24"/>
        </w:rPr>
        <w:t>5 cm</w:t>
      </w:r>
      <w:r w:rsidR="00B3108F" w:rsidRPr="00B3108F">
        <w:rPr>
          <w:rFonts w:ascii="Arial" w:hAnsi="Arial" w:cs="Arial"/>
          <w:b/>
          <w:color w:val="FF0000"/>
          <w:sz w:val="24"/>
          <w:szCs w:val="24"/>
          <w:vertAlign w:val="superscript"/>
        </w:rPr>
        <w:t xml:space="preserve">3   </w:t>
      </w:r>
      <w:r w:rsidR="001B5A44">
        <w:rPr>
          <w:rFonts w:ascii="Arial" w:hAnsi="Arial" w:cs="Arial"/>
          <w:b/>
          <w:color w:val="FF0000"/>
          <w:sz w:val="24"/>
          <w:szCs w:val="24"/>
        </w:rPr>
        <w:t>=  6</w:t>
      </w:r>
      <w:r w:rsidR="00B3108F" w:rsidRPr="00B3108F">
        <w:rPr>
          <w:rFonts w:ascii="Arial" w:hAnsi="Arial" w:cs="Arial"/>
          <w:b/>
          <w:color w:val="FF0000"/>
          <w:sz w:val="24"/>
          <w:szCs w:val="24"/>
        </w:rPr>
        <w:t>5 ml</w:t>
      </w:r>
    </w:p>
    <w:p w:rsidR="001F38E5" w:rsidRDefault="00967B20" w:rsidP="001F38E5">
      <w:pPr>
        <w:pStyle w:val="Nadpis1"/>
        <w:numPr>
          <w:ilvl w:val="0"/>
          <w:numId w:val="0"/>
        </w:numPr>
        <w:spacing w:before="0" w:after="0"/>
        <w:ind w:right="-2"/>
        <w:rPr>
          <w:rFonts w:ascii="Arial" w:hAnsi="Arial" w:cs="Arial"/>
          <w:caps/>
          <w:color w:val="auto"/>
          <w:spacing w:val="40"/>
          <w:sz w:val="28"/>
          <w:u w:val="single"/>
        </w:rPr>
      </w:pPr>
      <w:r>
        <w:rPr>
          <w:rFonts w:ascii="Arial" w:hAnsi="Arial" w:cs="Arial"/>
          <w:caps/>
          <w:noProof/>
          <w:color w:val="auto"/>
          <w:spacing w:val="40"/>
          <w:sz w:val="28"/>
          <w:u w:val="single"/>
          <w:lang w:eastAsia="cs-CZ"/>
        </w:rPr>
        <w:lastRenderedPageBreak/>
        <w:pict>
          <v:shape id="_x0000_s1142" type="#_x0000_t75" alt="logo EU.JPG" style="position:absolute;left:0;text-align:left;margin-left:.3pt;margin-top:-2.4pt;width:453.75pt;height:66.75pt;z-index:12;visibility:visible">
            <v:imagedata r:id="rId8" o:title="logo EU"/>
          </v:shape>
        </w:pict>
      </w:r>
    </w:p>
    <w:p w:rsidR="001F38E5" w:rsidRDefault="001F38E5" w:rsidP="001F38E5">
      <w:pPr>
        <w:rPr>
          <w:noProof/>
          <w:lang w:eastAsia="cs-CZ"/>
        </w:rPr>
      </w:pPr>
    </w:p>
    <w:p w:rsidR="001F38E5" w:rsidRDefault="001F38E5" w:rsidP="001F38E5"/>
    <w:p w:rsidR="001F38E5" w:rsidRDefault="001F38E5" w:rsidP="001F38E5">
      <w:pPr>
        <w:jc w:val="center"/>
        <w:rPr>
          <w:rFonts w:ascii="Times New Roman" w:hAnsi="Times New Roman"/>
          <w:sz w:val="28"/>
          <w:szCs w:val="28"/>
        </w:rPr>
      </w:pPr>
    </w:p>
    <w:p w:rsidR="001F38E5" w:rsidRDefault="001F38E5" w:rsidP="001F38E5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1F38E5" w:rsidRDefault="001F38E5" w:rsidP="001F38E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1F38E5" w:rsidRDefault="00967B20" w:rsidP="001F38E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141" type="#_x0000_t75" style="position:absolute;left:0;text-align:left;margin-left:142pt;margin-top:24.95pt;width:169.5pt;height:61.5pt;z-index:11;visibility:visible">
            <v:imagedata r:id="rId9" o:title=""/>
            <w10:wrap type="square"/>
          </v:shape>
        </w:pict>
      </w:r>
    </w:p>
    <w:p w:rsidR="001F38E5" w:rsidRDefault="001F38E5" w:rsidP="001F38E5">
      <w:pPr>
        <w:jc w:val="center"/>
        <w:rPr>
          <w:rFonts w:ascii="Times New Roman" w:hAnsi="Times New Roman"/>
          <w:sz w:val="28"/>
          <w:szCs w:val="28"/>
        </w:rPr>
      </w:pPr>
    </w:p>
    <w:p w:rsidR="001F38E5" w:rsidRDefault="001F38E5" w:rsidP="001F38E5"/>
    <w:p w:rsidR="001F38E5" w:rsidRDefault="001F38E5" w:rsidP="001F38E5"/>
    <w:tbl>
      <w:tblPr>
        <w:tblpPr w:leftFromText="141" w:rightFromText="141" w:vertAnchor="text" w:horzAnchor="margin" w:tblpY="436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1F38E5" w:rsidRPr="003B0A81" w:rsidTr="001F38E5">
        <w:trPr>
          <w:trHeight w:val="492"/>
        </w:trPr>
        <w:tc>
          <w:tcPr>
            <w:tcW w:w="1894" w:type="dxa"/>
            <w:shd w:val="clear" w:color="auto" w:fill="92D050"/>
          </w:tcPr>
          <w:bookmarkEnd w:id="0"/>
          <w:bookmarkEnd w:id="1"/>
          <w:bookmarkEnd w:id="2"/>
          <w:p w:rsidR="001F38E5" w:rsidRDefault="001F38E5" w:rsidP="001F38E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1F38E5" w:rsidRDefault="001F38E5" w:rsidP="001F38E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1F38E5" w:rsidRPr="00E30B8D" w:rsidRDefault="001F38E5" w:rsidP="001F38E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  <w:shd w:val="clear" w:color="auto" w:fill="auto"/>
          </w:tcPr>
          <w:p w:rsidR="001F38E5" w:rsidRPr="000F0E63" w:rsidRDefault="001F38E5" w:rsidP="001F38E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3B0A81" w:rsidRPr="004644B1" w:rsidRDefault="003B0A81" w:rsidP="003B0A81">
            <w:pPr>
              <w:spacing w:after="120"/>
            </w:pPr>
            <w:r w:rsidRPr="004644B1">
              <w:t xml:space="preserve">KOLÁŘOVÁ, Doc. RNDr. Růžena; BOHUNĚK, PaedDr. Jiří. </w:t>
            </w:r>
            <w:r w:rsidRPr="004644B1">
              <w:rPr>
                <w:i/>
                <w:iCs/>
              </w:rPr>
              <w:t>Fyzika pro 6. ročník základní školy</w:t>
            </w:r>
            <w:r w:rsidRPr="004644B1">
              <w:t>. Praha: Prometheus, s.r.o, 2001, ISBN 80-7196-121-3.</w:t>
            </w:r>
          </w:p>
          <w:p w:rsidR="003B0A81" w:rsidRPr="004644B1" w:rsidRDefault="003B0A81" w:rsidP="003B0A81">
            <w:pPr>
              <w:spacing w:after="120"/>
            </w:pPr>
            <w:r w:rsidRPr="004644B1">
              <w:t xml:space="preserve">ROSECKÁ, Mgr. Zdena, MÍČEK, Mgr. Arnošt. </w:t>
            </w:r>
            <w:r w:rsidRPr="004644B1">
              <w:rPr>
                <w:i/>
              </w:rPr>
              <w:t>Fyzika učebnice pro 6</w:t>
            </w:r>
            <w:r w:rsidRPr="004644B1">
              <w:t xml:space="preserve">. </w:t>
            </w:r>
            <w:r w:rsidRPr="004644B1">
              <w:rPr>
                <w:i/>
              </w:rPr>
              <w:t>ročník</w:t>
            </w:r>
            <w:r w:rsidRPr="004644B1">
              <w:t>. Brno: Tvořivá škola, 2008, ISBN 80-903397-7-4</w:t>
            </w:r>
          </w:p>
          <w:p w:rsidR="003B0A81" w:rsidRPr="004644B1" w:rsidRDefault="003B0A81" w:rsidP="003B0A81">
            <w:pPr>
              <w:spacing w:after="120"/>
            </w:pPr>
            <w:r w:rsidRPr="004644B1">
              <w:t xml:space="preserve">KOLÁŘOVÁ, CSc., Doc. RNDr. Růžena; BĚLOUN, PaedDr. František; BUŠEK, PhDr. Ivan, CHARVÁT, CSc., RNDr. Jura, ZEMÁNEK, RNDr. František. </w:t>
            </w:r>
            <w:r w:rsidRPr="004644B1">
              <w:rPr>
                <w:i/>
                <w:iCs/>
              </w:rPr>
              <w:t>Tabulky pro základní školu</w:t>
            </w:r>
            <w:r w:rsidRPr="004644B1">
              <w:t>. Praha: Prometheus s.r.o., 2010, ISBN 978-80-7196-346-2.</w:t>
            </w:r>
          </w:p>
          <w:p w:rsidR="003B0A81" w:rsidRPr="004644B1" w:rsidRDefault="003B0A81" w:rsidP="003B0A81">
            <w:pPr>
              <w:spacing w:after="120" w:line="240" w:lineRule="auto"/>
            </w:pPr>
            <w:r w:rsidRPr="004644B1">
              <w:t xml:space="preserve">http://cs.wikipedia.org/wiki/Objem  </w:t>
            </w:r>
          </w:p>
          <w:p w:rsidR="001F38E5" w:rsidRPr="004644B1" w:rsidRDefault="000F0E63" w:rsidP="003B0A81">
            <w:pPr>
              <w:spacing w:after="120" w:line="240" w:lineRule="auto"/>
              <w:rPr>
                <w:rFonts w:eastAsia="Times New Roman"/>
                <w:color w:val="000000"/>
                <w:lang w:eastAsia="cs-CZ"/>
              </w:rPr>
            </w:pPr>
            <w:bookmarkStart w:id="3" w:name="_GoBack"/>
            <w:bookmarkEnd w:id="3"/>
            <w:r w:rsidRPr="004644B1">
              <w:rPr>
                <w:rFonts w:eastAsia="Times New Roman"/>
                <w:color w:val="000000"/>
                <w:lang w:eastAsia="cs-CZ"/>
              </w:rPr>
              <w:t>Obrázky:</w:t>
            </w:r>
          </w:p>
          <w:p w:rsidR="000F0E63" w:rsidRPr="004644B1" w:rsidRDefault="000F0E63" w:rsidP="001B5A44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4644B1">
              <w:rPr>
                <w:rFonts w:eastAsia="Times New Roman"/>
                <w:color w:val="000000"/>
                <w:lang w:eastAsia="cs-CZ"/>
              </w:rPr>
              <w:t>http--www.laboratorni-potreby.cz-iqis-graphics-prods-prod_1151_m.jpg</w:t>
            </w:r>
          </w:p>
          <w:p w:rsidR="000F0E63" w:rsidRPr="004644B1" w:rsidRDefault="000F0E63" w:rsidP="001B5A44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4644B1">
              <w:rPr>
                <w:rFonts w:eastAsia="Times New Roman"/>
                <w:color w:val="000000"/>
                <w:lang w:eastAsia="cs-CZ"/>
              </w:rPr>
              <w:t>http--www.laboratorni-potreby.cz-iqis-graphics-prods-prod_1152_m.jpg</w:t>
            </w:r>
          </w:p>
          <w:p w:rsidR="003B0A81" w:rsidRDefault="001B5A44" w:rsidP="001B5A44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B5A44">
              <w:rPr>
                <w:rFonts w:eastAsia="Times New Roman"/>
                <w:color w:val="000000"/>
                <w:lang w:eastAsia="cs-CZ"/>
              </w:rPr>
              <w:t>http://www.zs.vlachovice.cz/testy/fyzika/odmerne%20valce.htm</w:t>
            </w:r>
          </w:p>
          <w:p w:rsidR="00CE3D76" w:rsidRDefault="00CE3D76" w:rsidP="001B5A44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http://www.gjs.cz/fyzika/lab_prace/Images/valec.gif</w:t>
            </w:r>
          </w:p>
          <w:p w:rsidR="001B5A44" w:rsidRPr="004644B1" w:rsidRDefault="001B5A44" w:rsidP="001B5A44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vlastní</w:t>
            </w:r>
          </w:p>
        </w:tc>
      </w:tr>
      <w:tr w:rsidR="001F38E5" w:rsidRPr="003B0A81" w:rsidTr="001F38E5">
        <w:trPr>
          <w:trHeight w:val="492"/>
        </w:trPr>
        <w:tc>
          <w:tcPr>
            <w:tcW w:w="1894" w:type="dxa"/>
            <w:shd w:val="clear" w:color="auto" w:fill="92D050"/>
          </w:tcPr>
          <w:p w:rsidR="001F38E5" w:rsidRPr="00E30B8D" w:rsidRDefault="001F38E5" w:rsidP="001F38E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  <w:shd w:val="clear" w:color="auto" w:fill="auto"/>
          </w:tcPr>
          <w:p w:rsidR="001F38E5" w:rsidRPr="005C6CCE" w:rsidRDefault="001F38E5" w:rsidP="001F38E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1F38E5" w:rsidRPr="004644B1" w:rsidRDefault="001F38E5" w:rsidP="001F38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1F38E5" w:rsidRPr="004644B1" w:rsidRDefault="001F38E5" w:rsidP="001F38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1F38E5" w:rsidRPr="00E30B8D" w:rsidTr="001F38E5">
        <w:trPr>
          <w:trHeight w:val="492"/>
        </w:trPr>
        <w:tc>
          <w:tcPr>
            <w:tcW w:w="1894" w:type="dxa"/>
            <w:shd w:val="clear" w:color="auto" w:fill="92D050"/>
          </w:tcPr>
          <w:p w:rsidR="001F38E5" w:rsidRPr="00E30B8D" w:rsidRDefault="001F38E5" w:rsidP="00B3108F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1F38E5" w:rsidRPr="005C6CCE" w:rsidRDefault="001F38E5" w:rsidP="00B3108F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1F38E5" w:rsidRDefault="001F38E5" w:rsidP="00B3108F">
            <w:pPr>
              <w:spacing w:after="0" w:line="240" w:lineRule="auto"/>
              <w:jc w:val="both"/>
            </w:pPr>
            <w:r w:rsidRPr="004644B1">
              <w:rPr>
                <w:rFonts w:asciiTheme="minorHAnsi" w:eastAsia="Times New Roman" w:hAnsiTheme="minorHAnsi"/>
                <w:lang w:eastAsia="cs-CZ"/>
              </w:rPr>
              <w:t>DUM je určen k procvičení učiva. Žáci si ověří své znalosti o fyzikální veličině objem. Procvičí výpočet i měření</w:t>
            </w:r>
            <w:r w:rsidR="00B3108F" w:rsidRPr="004644B1">
              <w:rPr>
                <w:rFonts w:asciiTheme="minorHAnsi" w:eastAsia="Times New Roman" w:hAnsiTheme="minorHAnsi"/>
                <w:lang w:eastAsia="cs-CZ"/>
              </w:rPr>
              <w:t xml:space="preserve"> a převody jednotek</w:t>
            </w:r>
            <w:r w:rsidRPr="004644B1">
              <w:rPr>
                <w:rFonts w:asciiTheme="minorHAnsi" w:eastAsia="Times New Roman" w:hAnsiTheme="minorHAnsi"/>
                <w:lang w:eastAsia="cs-CZ"/>
              </w:rPr>
              <w:t xml:space="preserve">. </w:t>
            </w:r>
            <w:r w:rsidR="00B3108F" w:rsidRPr="004644B1">
              <w:rPr>
                <w:rFonts w:eastAsia="Times New Roman"/>
                <w:lang w:eastAsia="cs-CZ"/>
              </w:rPr>
              <w:t xml:space="preserve">DUM </w:t>
            </w:r>
            <w:r w:rsidR="00B3108F" w:rsidRPr="004644B1">
              <w:rPr>
                <w:rFonts w:asciiTheme="minorHAnsi" w:eastAsia="Times New Roman" w:hAnsiTheme="minorHAnsi"/>
                <w:lang w:eastAsia="cs-CZ"/>
              </w:rPr>
              <w:t xml:space="preserve">se dá užít v závěru výkladové hodiny k procvičení probrané látky, či jako kontrolní test </w:t>
            </w:r>
            <w:r w:rsidR="00B3108F" w:rsidRPr="004644B1">
              <w:rPr>
                <w:rFonts w:eastAsia="Times New Roman"/>
                <w:lang w:eastAsia="cs-CZ"/>
              </w:rPr>
              <w:t xml:space="preserve">v následujících hodinách </w:t>
            </w:r>
            <w:r w:rsidR="00B3108F" w:rsidRPr="004644B1">
              <w:rPr>
                <w:rFonts w:asciiTheme="minorHAnsi" w:eastAsia="Times New Roman" w:hAnsiTheme="minorHAnsi"/>
                <w:lang w:eastAsia="cs-CZ"/>
              </w:rPr>
              <w:t xml:space="preserve">nebo jako domácí úkol. </w:t>
            </w:r>
            <w:r w:rsidR="00B3108F" w:rsidRPr="004644B1">
              <w:t>Může být použit v písemné podobě nebo promítnut na interaktivní tabuli a v rámci společného opakování mohou žáci doplňovat správné odpovědi a ústně zdůvodňovat svůj závěr. Materiál tvoří pracovní list a řešení</w:t>
            </w:r>
            <w:r w:rsidR="003B0A81" w:rsidRPr="004644B1">
              <w:t>.</w:t>
            </w:r>
          </w:p>
          <w:p w:rsidR="004644B1" w:rsidRPr="004644B1" w:rsidRDefault="004644B1" w:rsidP="00B3108F">
            <w:pPr>
              <w:spacing w:after="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</w:p>
        </w:tc>
      </w:tr>
    </w:tbl>
    <w:p w:rsidR="003B0A81" w:rsidRDefault="003B0A81" w:rsidP="002472B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3B0A81" w:rsidSect="002D48BE">
      <w:pgSz w:w="11906" w:h="16838" w:code="9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27C" w:rsidRDefault="00F1527C" w:rsidP="001A1EC9">
      <w:pPr>
        <w:spacing w:after="0" w:line="240" w:lineRule="auto"/>
      </w:pPr>
      <w:r>
        <w:separator/>
      </w:r>
    </w:p>
  </w:endnote>
  <w:endnote w:type="continuationSeparator" w:id="0">
    <w:p w:rsidR="00F1527C" w:rsidRDefault="00F1527C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6E16D518-D218-4DEC-8339-E052EC889CF4}"/>
    <w:embedBold r:id="rId2" w:fontKey="{C5D3FE87-2D83-4F1E-82FA-9886B0BD7946}"/>
    <w:embedItalic r:id="rId3" w:fontKey="{D87F33CA-2283-4CB2-A9DC-E0234FD8061B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4" w:fontKey="{019325C0-B606-4A62-9D09-AD96911DB4D5}"/>
    <w:embedBold r:id="rId5" w:fontKey="{B8AEF7C9-B680-43EB-89DA-89FD1F9908E7}"/>
    <w:embedItalic r:id="rId6" w:fontKey="{3FA4E988-355D-4878-BD18-F50CEE980627}"/>
    <w:embedBoldItalic r:id="rId7" w:fontKey="{5A643C55-C29A-4666-998D-85F41A7FDC2F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8" w:fontKey="{0D60939B-3CA7-4CD9-AFE9-B28F7B79BCF0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27C" w:rsidRDefault="00F1527C" w:rsidP="001A1EC9">
      <w:pPr>
        <w:spacing w:after="0" w:line="240" w:lineRule="auto"/>
      </w:pPr>
      <w:r>
        <w:separator/>
      </w:r>
    </w:p>
  </w:footnote>
  <w:footnote w:type="continuationSeparator" w:id="0">
    <w:p w:rsidR="00F1527C" w:rsidRDefault="00F1527C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F0B41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3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3C66E4"/>
    <w:multiLevelType w:val="hybridMultilevel"/>
    <w:tmpl w:val="683E7A8A"/>
    <w:lvl w:ilvl="0" w:tplc="46FA70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B6464"/>
    <w:multiLevelType w:val="hybridMultilevel"/>
    <w:tmpl w:val="DC2AFB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BA91988"/>
    <w:multiLevelType w:val="hybridMultilevel"/>
    <w:tmpl w:val="4F4C6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353EF6"/>
    <w:multiLevelType w:val="hybridMultilevel"/>
    <w:tmpl w:val="738AFA56"/>
    <w:lvl w:ilvl="0" w:tplc="603411A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7"/>
  </w:num>
  <w:num w:numId="4">
    <w:abstractNumId w:val="18"/>
  </w:num>
  <w:num w:numId="5">
    <w:abstractNumId w:val="0"/>
  </w:num>
  <w:num w:numId="6">
    <w:abstractNumId w:val="10"/>
  </w:num>
  <w:num w:numId="7">
    <w:abstractNumId w:val="16"/>
  </w:num>
  <w:num w:numId="8">
    <w:abstractNumId w:val="9"/>
  </w:num>
  <w:num w:numId="9">
    <w:abstractNumId w:val="2"/>
  </w:num>
  <w:num w:numId="10">
    <w:abstractNumId w:val="15"/>
  </w:num>
  <w:num w:numId="11">
    <w:abstractNumId w:val="7"/>
  </w:num>
  <w:num w:numId="12">
    <w:abstractNumId w:val="5"/>
  </w:num>
  <w:num w:numId="13">
    <w:abstractNumId w:val="12"/>
  </w:num>
  <w:num w:numId="14">
    <w:abstractNumId w:val="11"/>
  </w:num>
  <w:num w:numId="15">
    <w:abstractNumId w:val="19"/>
  </w:num>
  <w:num w:numId="16">
    <w:abstractNumId w:val="6"/>
  </w:num>
  <w:num w:numId="17">
    <w:abstractNumId w:val="14"/>
  </w:num>
  <w:num w:numId="18">
    <w:abstractNumId w:val="8"/>
  </w:num>
  <w:num w:numId="19">
    <w:abstractNumId w:val="1"/>
  </w:num>
  <w:num w:numId="20">
    <w:abstractNumId w:val="13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4098">
      <o:colormenu v:ext="edit" fillcolor="#92d050" strokecolor="none [2415]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26B4"/>
    <w:rsid w:val="000066A6"/>
    <w:rsid w:val="00010D78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5C6C"/>
    <w:rsid w:val="00076CFF"/>
    <w:rsid w:val="000925DE"/>
    <w:rsid w:val="00094260"/>
    <w:rsid w:val="00094880"/>
    <w:rsid w:val="000A21FE"/>
    <w:rsid w:val="000A352C"/>
    <w:rsid w:val="000C1D0B"/>
    <w:rsid w:val="000D3E93"/>
    <w:rsid w:val="000F0E63"/>
    <w:rsid w:val="000F52C0"/>
    <w:rsid w:val="001059C3"/>
    <w:rsid w:val="00112107"/>
    <w:rsid w:val="00114ACB"/>
    <w:rsid w:val="00117571"/>
    <w:rsid w:val="00121E59"/>
    <w:rsid w:val="00123E07"/>
    <w:rsid w:val="001251CA"/>
    <w:rsid w:val="00130F76"/>
    <w:rsid w:val="00136765"/>
    <w:rsid w:val="00163C2D"/>
    <w:rsid w:val="00165D98"/>
    <w:rsid w:val="001671B5"/>
    <w:rsid w:val="0017081A"/>
    <w:rsid w:val="00175492"/>
    <w:rsid w:val="0018547D"/>
    <w:rsid w:val="001946A0"/>
    <w:rsid w:val="001A03AD"/>
    <w:rsid w:val="001A17BF"/>
    <w:rsid w:val="001A1EC9"/>
    <w:rsid w:val="001A28F0"/>
    <w:rsid w:val="001A56A5"/>
    <w:rsid w:val="001B5A44"/>
    <w:rsid w:val="001C0B71"/>
    <w:rsid w:val="001C10F9"/>
    <w:rsid w:val="001C28C3"/>
    <w:rsid w:val="001D2C7D"/>
    <w:rsid w:val="001E5595"/>
    <w:rsid w:val="001E742F"/>
    <w:rsid w:val="001E76CD"/>
    <w:rsid w:val="001F38E5"/>
    <w:rsid w:val="00202E2F"/>
    <w:rsid w:val="00204C8F"/>
    <w:rsid w:val="002332FC"/>
    <w:rsid w:val="00241847"/>
    <w:rsid w:val="002466C6"/>
    <w:rsid w:val="00247080"/>
    <w:rsid w:val="002472B5"/>
    <w:rsid w:val="00277332"/>
    <w:rsid w:val="0028074F"/>
    <w:rsid w:val="00291778"/>
    <w:rsid w:val="002A1F17"/>
    <w:rsid w:val="002A366F"/>
    <w:rsid w:val="002A6C43"/>
    <w:rsid w:val="002B142B"/>
    <w:rsid w:val="002B73D5"/>
    <w:rsid w:val="002D107F"/>
    <w:rsid w:val="002D37EA"/>
    <w:rsid w:val="002D48BE"/>
    <w:rsid w:val="002D6128"/>
    <w:rsid w:val="002E5BE0"/>
    <w:rsid w:val="0030112B"/>
    <w:rsid w:val="00305B5B"/>
    <w:rsid w:val="00307F82"/>
    <w:rsid w:val="003176E2"/>
    <w:rsid w:val="003223E2"/>
    <w:rsid w:val="00335961"/>
    <w:rsid w:val="00335FD9"/>
    <w:rsid w:val="0034062C"/>
    <w:rsid w:val="00341641"/>
    <w:rsid w:val="00356396"/>
    <w:rsid w:val="003656C5"/>
    <w:rsid w:val="0037503D"/>
    <w:rsid w:val="00393F23"/>
    <w:rsid w:val="003A0458"/>
    <w:rsid w:val="003A191E"/>
    <w:rsid w:val="003A3D79"/>
    <w:rsid w:val="003A79D0"/>
    <w:rsid w:val="003B0A81"/>
    <w:rsid w:val="003B32A4"/>
    <w:rsid w:val="003B7A0F"/>
    <w:rsid w:val="003B7A46"/>
    <w:rsid w:val="003C0797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5DA9"/>
    <w:rsid w:val="00416141"/>
    <w:rsid w:val="00423363"/>
    <w:rsid w:val="00425BBC"/>
    <w:rsid w:val="00430136"/>
    <w:rsid w:val="0043079E"/>
    <w:rsid w:val="00436A40"/>
    <w:rsid w:val="00437402"/>
    <w:rsid w:val="00444CE2"/>
    <w:rsid w:val="004639F4"/>
    <w:rsid w:val="004644B1"/>
    <w:rsid w:val="0046696F"/>
    <w:rsid w:val="00470665"/>
    <w:rsid w:val="00472501"/>
    <w:rsid w:val="004759C0"/>
    <w:rsid w:val="00476947"/>
    <w:rsid w:val="00477AD7"/>
    <w:rsid w:val="00482A60"/>
    <w:rsid w:val="00485DD5"/>
    <w:rsid w:val="00490FA5"/>
    <w:rsid w:val="00497AAF"/>
    <w:rsid w:val="004A09AF"/>
    <w:rsid w:val="004A1A32"/>
    <w:rsid w:val="004A5D91"/>
    <w:rsid w:val="004B6789"/>
    <w:rsid w:val="004C0175"/>
    <w:rsid w:val="004C11E0"/>
    <w:rsid w:val="004C1281"/>
    <w:rsid w:val="004C25CA"/>
    <w:rsid w:val="004C3280"/>
    <w:rsid w:val="004C3E0B"/>
    <w:rsid w:val="004D0323"/>
    <w:rsid w:val="004E4C31"/>
    <w:rsid w:val="004F2EA4"/>
    <w:rsid w:val="004F34ED"/>
    <w:rsid w:val="0050604A"/>
    <w:rsid w:val="0050737C"/>
    <w:rsid w:val="0051059F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4C23"/>
    <w:rsid w:val="0053767C"/>
    <w:rsid w:val="00540B85"/>
    <w:rsid w:val="005470AE"/>
    <w:rsid w:val="00550613"/>
    <w:rsid w:val="00551CBE"/>
    <w:rsid w:val="00552548"/>
    <w:rsid w:val="00554AD5"/>
    <w:rsid w:val="00554F28"/>
    <w:rsid w:val="00555ACF"/>
    <w:rsid w:val="005732BF"/>
    <w:rsid w:val="005732C4"/>
    <w:rsid w:val="00573D4A"/>
    <w:rsid w:val="0058097C"/>
    <w:rsid w:val="00580A8B"/>
    <w:rsid w:val="00583BE1"/>
    <w:rsid w:val="00585A49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D234D"/>
    <w:rsid w:val="005D26D4"/>
    <w:rsid w:val="005D58A8"/>
    <w:rsid w:val="005D5E53"/>
    <w:rsid w:val="005E1D60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C37"/>
    <w:rsid w:val="00637F39"/>
    <w:rsid w:val="00641CFB"/>
    <w:rsid w:val="0065444F"/>
    <w:rsid w:val="00663E9D"/>
    <w:rsid w:val="0067027C"/>
    <w:rsid w:val="00672387"/>
    <w:rsid w:val="0067358F"/>
    <w:rsid w:val="00673EAA"/>
    <w:rsid w:val="0067612D"/>
    <w:rsid w:val="00687557"/>
    <w:rsid w:val="00692400"/>
    <w:rsid w:val="00692667"/>
    <w:rsid w:val="006A0FC7"/>
    <w:rsid w:val="006A1E59"/>
    <w:rsid w:val="006A63D3"/>
    <w:rsid w:val="006B498F"/>
    <w:rsid w:val="006D16B8"/>
    <w:rsid w:val="006E65D8"/>
    <w:rsid w:val="006E70F1"/>
    <w:rsid w:val="006F50E2"/>
    <w:rsid w:val="0070288E"/>
    <w:rsid w:val="00706FDA"/>
    <w:rsid w:val="007071C8"/>
    <w:rsid w:val="00707D44"/>
    <w:rsid w:val="007148EF"/>
    <w:rsid w:val="007171D9"/>
    <w:rsid w:val="00722428"/>
    <w:rsid w:val="00725154"/>
    <w:rsid w:val="007255CE"/>
    <w:rsid w:val="00736E21"/>
    <w:rsid w:val="00737C1D"/>
    <w:rsid w:val="00741C55"/>
    <w:rsid w:val="00742508"/>
    <w:rsid w:val="007463A0"/>
    <w:rsid w:val="00754206"/>
    <w:rsid w:val="007700CA"/>
    <w:rsid w:val="00771559"/>
    <w:rsid w:val="00771E86"/>
    <w:rsid w:val="007735A7"/>
    <w:rsid w:val="00776278"/>
    <w:rsid w:val="007762BB"/>
    <w:rsid w:val="007805CA"/>
    <w:rsid w:val="00783B3B"/>
    <w:rsid w:val="007904E1"/>
    <w:rsid w:val="0079266C"/>
    <w:rsid w:val="007952ED"/>
    <w:rsid w:val="007A143D"/>
    <w:rsid w:val="007A2A73"/>
    <w:rsid w:val="007A77EA"/>
    <w:rsid w:val="007B002E"/>
    <w:rsid w:val="007B65DF"/>
    <w:rsid w:val="007C149D"/>
    <w:rsid w:val="007C19F2"/>
    <w:rsid w:val="007C2F24"/>
    <w:rsid w:val="007C4FDC"/>
    <w:rsid w:val="007F6051"/>
    <w:rsid w:val="007F6DBC"/>
    <w:rsid w:val="00800FE6"/>
    <w:rsid w:val="0080285C"/>
    <w:rsid w:val="00804562"/>
    <w:rsid w:val="008056F1"/>
    <w:rsid w:val="00806C76"/>
    <w:rsid w:val="0082524E"/>
    <w:rsid w:val="00825C50"/>
    <w:rsid w:val="00832371"/>
    <w:rsid w:val="00843262"/>
    <w:rsid w:val="00850AF8"/>
    <w:rsid w:val="008527FA"/>
    <w:rsid w:val="008564A5"/>
    <w:rsid w:val="0086213E"/>
    <w:rsid w:val="008636EC"/>
    <w:rsid w:val="008713B8"/>
    <w:rsid w:val="00882DE5"/>
    <w:rsid w:val="008847AF"/>
    <w:rsid w:val="00891073"/>
    <w:rsid w:val="00897218"/>
    <w:rsid w:val="008A64EB"/>
    <w:rsid w:val="008B05A4"/>
    <w:rsid w:val="008B11F4"/>
    <w:rsid w:val="008B5942"/>
    <w:rsid w:val="008C0AFA"/>
    <w:rsid w:val="008C18E4"/>
    <w:rsid w:val="008C3C64"/>
    <w:rsid w:val="008E090C"/>
    <w:rsid w:val="008F670A"/>
    <w:rsid w:val="008F6C18"/>
    <w:rsid w:val="00904594"/>
    <w:rsid w:val="009174D8"/>
    <w:rsid w:val="0092347E"/>
    <w:rsid w:val="009303BE"/>
    <w:rsid w:val="00945E64"/>
    <w:rsid w:val="009507BB"/>
    <w:rsid w:val="009512EE"/>
    <w:rsid w:val="009517B7"/>
    <w:rsid w:val="0095300E"/>
    <w:rsid w:val="00964711"/>
    <w:rsid w:val="00966466"/>
    <w:rsid w:val="00967B20"/>
    <w:rsid w:val="00974DB8"/>
    <w:rsid w:val="0097533A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337E"/>
    <w:rsid w:val="009C4231"/>
    <w:rsid w:val="009D4498"/>
    <w:rsid w:val="009D54F2"/>
    <w:rsid w:val="009E0D7C"/>
    <w:rsid w:val="009E3079"/>
    <w:rsid w:val="009E3519"/>
    <w:rsid w:val="009E403C"/>
    <w:rsid w:val="009E6289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6B0F"/>
    <w:rsid w:val="00A3770F"/>
    <w:rsid w:val="00A4271D"/>
    <w:rsid w:val="00A44E8B"/>
    <w:rsid w:val="00A45C07"/>
    <w:rsid w:val="00A5556E"/>
    <w:rsid w:val="00A5705D"/>
    <w:rsid w:val="00A66C95"/>
    <w:rsid w:val="00A7670F"/>
    <w:rsid w:val="00A77FEC"/>
    <w:rsid w:val="00A807CE"/>
    <w:rsid w:val="00A84781"/>
    <w:rsid w:val="00A87437"/>
    <w:rsid w:val="00A90FC6"/>
    <w:rsid w:val="00A92CD7"/>
    <w:rsid w:val="00A93654"/>
    <w:rsid w:val="00A97968"/>
    <w:rsid w:val="00AB05F9"/>
    <w:rsid w:val="00AB3517"/>
    <w:rsid w:val="00AC039A"/>
    <w:rsid w:val="00AC3F96"/>
    <w:rsid w:val="00AD0833"/>
    <w:rsid w:val="00AD5690"/>
    <w:rsid w:val="00AE1FA9"/>
    <w:rsid w:val="00B01F08"/>
    <w:rsid w:val="00B061F9"/>
    <w:rsid w:val="00B06C52"/>
    <w:rsid w:val="00B11A1E"/>
    <w:rsid w:val="00B169CD"/>
    <w:rsid w:val="00B212D8"/>
    <w:rsid w:val="00B25F30"/>
    <w:rsid w:val="00B3108F"/>
    <w:rsid w:val="00B32658"/>
    <w:rsid w:val="00B430AD"/>
    <w:rsid w:val="00B434C8"/>
    <w:rsid w:val="00B45D7B"/>
    <w:rsid w:val="00B45DBC"/>
    <w:rsid w:val="00B47307"/>
    <w:rsid w:val="00B53C92"/>
    <w:rsid w:val="00B73EDF"/>
    <w:rsid w:val="00B75F2A"/>
    <w:rsid w:val="00B7792D"/>
    <w:rsid w:val="00B77EA6"/>
    <w:rsid w:val="00B95B8B"/>
    <w:rsid w:val="00B95F50"/>
    <w:rsid w:val="00B961EF"/>
    <w:rsid w:val="00BA4550"/>
    <w:rsid w:val="00BA5B91"/>
    <w:rsid w:val="00BA68FB"/>
    <w:rsid w:val="00BB5033"/>
    <w:rsid w:val="00BB5D97"/>
    <w:rsid w:val="00BC1C92"/>
    <w:rsid w:val="00BC1D18"/>
    <w:rsid w:val="00BC1E69"/>
    <w:rsid w:val="00BC38B3"/>
    <w:rsid w:val="00BC5C3E"/>
    <w:rsid w:val="00BC6DB4"/>
    <w:rsid w:val="00BC758E"/>
    <w:rsid w:val="00BC7AE5"/>
    <w:rsid w:val="00BD65CA"/>
    <w:rsid w:val="00BE17D4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DB4"/>
    <w:rsid w:val="00C56D46"/>
    <w:rsid w:val="00C61A27"/>
    <w:rsid w:val="00C636FA"/>
    <w:rsid w:val="00C65113"/>
    <w:rsid w:val="00C67E05"/>
    <w:rsid w:val="00C8158D"/>
    <w:rsid w:val="00C86FA7"/>
    <w:rsid w:val="00C87CFD"/>
    <w:rsid w:val="00C900AA"/>
    <w:rsid w:val="00C90A90"/>
    <w:rsid w:val="00C923C4"/>
    <w:rsid w:val="00C96131"/>
    <w:rsid w:val="00C96EA0"/>
    <w:rsid w:val="00CA1308"/>
    <w:rsid w:val="00CA187C"/>
    <w:rsid w:val="00CA3358"/>
    <w:rsid w:val="00CA3C62"/>
    <w:rsid w:val="00CA6CB8"/>
    <w:rsid w:val="00CB372E"/>
    <w:rsid w:val="00CB4919"/>
    <w:rsid w:val="00CC105C"/>
    <w:rsid w:val="00CC306C"/>
    <w:rsid w:val="00CD36DD"/>
    <w:rsid w:val="00CD3B52"/>
    <w:rsid w:val="00CE0E55"/>
    <w:rsid w:val="00CE3D76"/>
    <w:rsid w:val="00CF6298"/>
    <w:rsid w:val="00CF70E9"/>
    <w:rsid w:val="00D04C72"/>
    <w:rsid w:val="00D066D1"/>
    <w:rsid w:val="00D07A0C"/>
    <w:rsid w:val="00D2136F"/>
    <w:rsid w:val="00D2193A"/>
    <w:rsid w:val="00D21E26"/>
    <w:rsid w:val="00D2258C"/>
    <w:rsid w:val="00D22AC8"/>
    <w:rsid w:val="00D22E96"/>
    <w:rsid w:val="00D27333"/>
    <w:rsid w:val="00D3288D"/>
    <w:rsid w:val="00D34EF7"/>
    <w:rsid w:val="00D35941"/>
    <w:rsid w:val="00D40075"/>
    <w:rsid w:val="00D402D2"/>
    <w:rsid w:val="00D467F0"/>
    <w:rsid w:val="00D515ED"/>
    <w:rsid w:val="00D554AE"/>
    <w:rsid w:val="00D61AA9"/>
    <w:rsid w:val="00D6268D"/>
    <w:rsid w:val="00D667EC"/>
    <w:rsid w:val="00D845BA"/>
    <w:rsid w:val="00D915D1"/>
    <w:rsid w:val="00DA4101"/>
    <w:rsid w:val="00DB4B98"/>
    <w:rsid w:val="00DB6601"/>
    <w:rsid w:val="00DC38D3"/>
    <w:rsid w:val="00DD4081"/>
    <w:rsid w:val="00DD69FE"/>
    <w:rsid w:val="00DE534D"/>
    <w:rsid w:val="00DE7557"/>
    <w:rsid w:val="00DF2EF2"/>
    <w:rsid w:val="00E036BC"/>
    <w:rsid w:val="00E04FF1"/>
    <w:rsid w:val="00E13E9A"/>
    <w:rsid w:val="00E1637A"/>
    <w:rsid w:val="00E31CB8"/>
    <w:rsid w:val="00E31FFE"/>
    <w:rsid w:val="00E35834"/>
    <w:rsid w:val="00E4400D"/>
    <w:rsid w:val="00E44615"/>
    <w:rsid w:val="00E601A8"/>
    <w:rsid w:val="00E63669"/>
    <w:rsid w:val="00E739B2"/>
    <w:rsid w:val="00E85394"/>
    <w:rsid w:val="00E93C46"/>
    <w:rsid w:val="00EA49D1"/>
    <w:rsid w:val="00EB1692"/>
    <w:rsid w:val="00EB28EA"/>
    <w:rsid w:val="00EB5FBE"/>
    <w:rsid w:val="00ED6548"/>
    <w:rsid w:val="00ED72C8"/>
    <w:rsid w:val="00EE107D"/>
    <w:rsid w:val="00EE6DB8"/>
    <w:rsid w:val="00EF0265"/>
    <w:rsid w:val="00EF3C9E"/>
    <w:rsid w:val="00EF591C"/>
    <w:rsid w:val="00F03C70"/>
    <w:rsid w:val="00F07E4A"/>
    <w:rsid w:val="00F10571"/>
    <w:rsid w:val="00F1104A"/>
    <w:rsid w:val="00F150B3"/>
    <w:rsid w:val="00F150D8"/>
    <w:rsid w:val="00F1527C"/>
    <w:rsid w:val="00F22907"/>
    <w:rsid w:val="00F2736B"/>
    <w:rsid w:val="00F30F7A"/>
    <w:rsid w:val="00F32427"/>
    <w:rsid w:val="00F34D4F"/>
    <w:rsid w:val="00F528B5"/>
    <w:rsid w:val="00F55A63"/>
    <w:rsid w:val="00F67334"/>
    <w:rsid w:val="00F67460"/>
    <w:rsid w:val="00F67879"/>
    <w:rsid w:val="00F737D9"/>
    <w:rsid w:val="00F73DA8"/>
    <w:rsid w:val="00F74959"/>
    <w:rsid w:val="00F76459"/>
    <w:rsid w:val="00F854AE"/>
    <w:rsid w:val="00F900F3"/>
    <w:rsid w:val="00F91760"/>
    <w:rsid w:val="00F94538"/>
    <w:rsid w:val="00FA68E0"/>
    <w:rsid w:val="00FB11D8"/>
    <w:rsid w:val="00FB3CC2"/>
    <w:rsid w:val="00FC3390"/>
    <w:rsid w:val="00FC3539"/>
    <w:rsid w:val="00FC6127"/>
    <w:rsid w:val="00FD0549"/>
    <w:rsid w:val="00FD4106"/>
    <w:rsid w:val="00FE39E7"/>
    <w:rsid w:val="00FE50AA"/>
    <w:rsid w:val="00FE57DB"/>
    <w:rsid w:val="00FE7538"/>
    <w:rsid w:val="00FF0D5B"/>
    <w:rsid w:val="00FF5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#92d050" strokecolor="none [2415]"/>
    </o:shapedefaults>
    <o:shapelayout v:ext="edit">
      <o:idmap v:ext="edit" data="1"/>
      <o:rules v:ext="edit">
        <o:r id="V:Rule3" type="connector" idref="#_x0000_s1158"/>
        <o:r id="V:Rule4" type="connector" idref="#_x0000_s11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C41FAF"/>
    <w:pPr>
      <w:ind w:left="720"/>
      <w:contextualSpacing/>
    </w:pPr>
    <w:rPr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01A2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DC28E-3040-4140-985C-5792D7395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125</TotalTime>
  <Pages>1</Pages>
  <Words>717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19</cp:revision>
  <cp:lastPrinted>2013-05-06T20:48:00Z</cp:lastPrinted>
  <dcterms:created xsi:type="dcterms:W3CDTF">2012-04-15T19:53:00Z</dcterms:created>
  <dcterms:modified xsi:type="dcterms:W3CDTF">2013-05-06T20:48:00Z</dcterms:modified>
</cp:coreProperties>
</file>