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odttf" ContentType="application/vnd.openxmlformats-officedocument.obfuscatedFont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48BE" w:rsidRDefault="002D48BE" w:rsidP="002D48BE">
      <w:pPr>
        <w:pBdr>
          <w:top w:val="single" w:sz="8" w:space="1" w:color="auto"/>
        </w:pBdr>
        <w:spacing w:after="0" w:line="360" w:lineRule="auto"/>
        <w:jc w:val="both"/>
        <w:rPr>
          <w:rFonts w:ascii="Arial" w:hAnsi="Arial" w:cs="Arial"/>
          <w:sz w:val="16"/>
          <w:szCs w:val="16"/>
        </w:rPr>
      </w:pPr>
      <w:bookmarkStart w:id="0" w:name="_Toc276150669"/>
      <w:bookmarkStart w:id="1" w:name="_Toc276152000"/>
      <w:bookmarkStart w:id="2" w:name="_Toc276152372"/>
    </w:p>
    <w:p w:rsidR="00C50CA6" w:rsidRDefault="00477EF4" w:rsidP="00C50CA6">
      <w:pPr>
        <w:rPr>
          <w:noProof/>
          <w:lang w:eastAsia="cs-CZ"/>
        </w:rPr>
      </w:pPr>
      <w:r>
        <w:pict>
          <v:shape id="Obrázek 0" o:spid="_x0000_s1211" type="#_x0000_t75" alt="logo EU.JPG" style="position:absolute;margin-left:-1.1pt;margin-top:-15.75pt;width:453.75pt;height:66.75pt;z-index:3;visibility:visible">
            <v:imagedata r:id="rId8" o:title="logo EU"/>
          </v:shape>
        </w:pict>
      </w:r>
    </w:p>
    <w:p w:rsidR="00C50CA6" w:rsidRDefault="00C50CA6" w:rsidP="00C50CA6">
      <w:pPr>
        <w:rPr>
          <w:noProof/>
          <w:lang w:eastAsia="cs-CZ"/>
        </w:rPr>
      </w:pPr>
    </w:p>
    <w:p w:rsidR="00C50CA6" w:rsidRDefault="00C50CA6" w:rsidP="00C50CA6">
      <w:pPr>
        <w:jc w:val="center"/>
        <w:rPr>
          <w:rFonts w:ascii="Times New Roman" w:hAnsi="Times New Roman"/>
          <w:sz w:val="28"/>
          <w:szCs w:val="28"/>
        </w:rPr>
      </w:pPr>
    </w:p>
    <w:p w:rsidR="00C50CA6" w:rsidRDefault="00C50CA6" w:rsidP="00C50CA6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Tento materiál byl vytvořen v rámci projektu EU peníze školám</w:t>
      </w:r>
    </w:p>
    <w:p w:rsidR="00C50CA6" w:rsidRDefault="00C50CA6" w:rsidP="00C50CA6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Operačního programu Vzdělávání pro konkurenceschopnost</w:t>
      </w:r>
    </w:p>
    <w:p w:rsidR="00C50CA6" w:rsidRDefault="00477EF4" w:rsidP="00C50CA6">
      <w:pPr>
        <w:jc w:val="center"/>
        <w:rPr>
          <w:rFonts w:ascii="Times New Roman" w:hAnsi="Times New Roman"/>
          <w:sz w:val="28"/>
          <w:szCs w:val="28"/>
        </w:rPr>
      </w:pPr>
      <w:r w:rsidRPr="00477EF4">
        <w:pict>
          <v:shape id="obrázek 5" o:spid="_x0000_s1210" type="#_x0000_t75" style="position:absolute;left:0;text-align:left;margin-left:145.5pt;margin-top:25.7pt;width:169.5pt;height:61.5pt;z-index:2;visibility:visible">
            <v:imagedata r:id="rId9" o:title=""/>
            <w10:wrap type="square"/>
          </v:shape>
        </w:pict>
      </w:r>
    </w:p>
    <w:p w:rsidR="00C50CA6" w:rsidRDefault="00C50CA6" w:rsidP="00C50CA6">
      <w:pPr>
        <w:jc w:val="center"/>
        <w:rPr>
          <w:rFonts w:ascii="Times New Roman" w:hAnsi="Times New Roman"/>
          <w:sz w:val="28"/>
          <w:szCs w:val="28"/>
        </w:rPr>
      </w:pPr>
    </w:p>
    <w:tbl>
      <w:tblPr>
        <w:tblpPr w:leftFromText="141" w:rightFromText="141" w:vertAnchor="text" w:horzAnchor="margin" w:tblpXSpec="center" w:tblpY="1339"/>
        <w:tblW w:w="10088" w:type="dxa"/>
        <w:tblBorders>
          <w:top w:val="single" w:sz="12" w:space="0" w:color="FFFFFF" w:themeColor="background1"/>
          <w:left w:val="single" w:sz="12" w:space="0" w:color="FFFFFF" w:themeColor="background1"/>
          <w:bottom w:val="single" w:sz="12" w:space="0" w:color="FFFFFF" w:themeColor="background1"/>
          <w:right w:val="single" w:sz="12" w:space="0" w:color="FFFFFF" w:themeColor="background1"/>
          <w:insideH w:val="single" w:sz="12" w:space="0" w:color="FFFFFF" w:themeColor="background1"/>
          <w:insideV w:val="single" w:sz="12" w:space="0" w:color="FFFFFF" w:themeColor="background1"/>
        </w:tblBorders>
        <w:shd w:val="clear" w:color="auto" w:fill="99FF66"/>
        <w:tblCellMar>
          <w:left w:w="70" w:type="dxa"/>
          <w:right w:w="70" w:type="dxa"/>
        </w:tblCellMar>
        <w:tblLook w:val="04A0"/>
      </w:tblPr>
      <w:tblGrid>
        <w:gridCol w:w="1894"/>
        <w:gridCol w:w="176"/>
        <w:gridCol w:w="8018"/>
      </w:tblGrid>
      <w:tr w:rsidR="00C50CA6" w:rsidTr="00C50CA6">
        <w:trPr>
          <w:trHeight w:val="492"/>
        </w:trPr>
        <w:tc>
          <w:tcPr>
            <w:tcW w:w="1894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  <w:shd w:val="clear" w:color="auto" w:fill="92D050"/>
            <w:vAlign w:val="bottom"/>
            <w:hideMark/>
          </w:tcPr>
          <w:p w:rsidR="00C50CA6" w:rsidRDefault="00C50CA6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  <w:t>Název školy:</w:t>
            </w:r>
          </w:p>
        </w:tc>
        <w:tc>
          <w:tcPr>
            <w:tcW w:w="176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  <w:shd w:val="clear" w:color="auto" w:fill="auto"/>
          </w:tcPr>
          <w:p w:rsidR="00C50CA6" w:rsidRDefault="00C50CA6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8018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  <w:shd w:val="clear" w:color="auto" w:fill="CCFF99"/>
            <w:noWrap/>
            <w:vAlign w:val="bottom"/>
            <w:hideMark/>
          </w:tcPr>
          <w:p w:rsidR="00C50CA6" w:rsidRDefault="00C50CA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8"/>
                <w:szCs w:val="28"/>
                <w:lang w:eastAsia="cs-CZ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cs-CZ"/>
              </w:rPr>
              <w:t>Základní škola a Mateřská škola, Hradec Králové, Úprkova 1</w:t>
            </w:r>
          </w:p>
        </w:tc>
      </w:tr>
      <w:tr w:rsidR="00C50CA6" w:rsidTr="00C50CA6">
        <w:trPr>
          <w:trHeight w:val="492"/>
        </w:trPr>
        <w:tc>
          <w:tcPr>
            <w:tcW w:w="1894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  <w:shd w:val="clear" w:color="auto" w:fill="92D050"/>
            <w:vAlign w:val="bottom"/>
            <w:hideMark/>
          </w:tcPr>
          <w:p w:rsidR="00C50CA6" w:rsidRDefault="00C50CA6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  <w:t>Autor:</w:t>
            </w:r>
          </w:p>
        </w:tc>
        <w:tc>
          <w:tcPr>
            <w:tcW w:w="176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  <w:shd w:val="clear" w:color="auto" w:fill="auto"/>
          </w:tcPr>
          <w:p w:rsidR="00C50CA6" w:rsidRDefault="00C50CA6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8018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  <w:shd w:val="clear" w:color="auto" w:fill="CCFF99"/>
            <w:noWrap/>
            <w:vAlign w:val="bottom"/>
            <w:hideMark/>
          </w:tcPr>
          <w:p w:rsidR="00C50CA6" w:rsidRDefault="00C50CA6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  <w:lang w:eastAsia="cs-CZ"/>
              </w:rPr>
            </w:pPr>
            <w:r>
              <w:rPr>
                <w:rFonts w:eastAsia="Times New Roman"/>
                <w:sz w:val="28"/>
                <w:szCs w:val="28"/>
                <w:lang w:eastAsia="cs-CZ"/>
              </w:rPr>
              <w:t>Mgr. ŠREJTROVÁ Marie</w:t>
            </w:r>
          </w:p>
        </w:tc>
      </w:tr>
      <w:tr w:rsidR="00C50CA6" w:rsidTr="00C50CA6">
        <w:trPr>
          <w:trHeight w:val="492"/>
        </w:trPr>
        <w:tc>
          <w:tcPr>
            <w:tcW w:w="1894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  <w:shd w:val="clear" w:color="auto" w:fill="92D050"/>
            <w:vAlign w:val="bottom"/>
            <w:hideMark/>
          </w:tcPr>
          <w:p w:rsidR="00C50CA6" w:rsidRDefault="00C50CA6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  <w:t>Název:</w:t>
            </w:r>
          </w:p>
        </w:tc>
        <w:tc>
          <w:tcPr>
            <w:tcW w:w="176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  <w:shd w:val="clear" w:color="auto" w:fill="auto"/>
          </w:tcPr>
          <w:p w:rsidR="00C50CA6" w:rsidRDefault="00C50CA6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8018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  <w:shd w:val="clear" w:color="auto" w:fill="CCFF99"/>
            <w:noWrap/>
            <w:vAlign w:val="bottom"/>
            <w:hideMark/>
          </w:tcPr>
          <w:p w:rsidR="00C50CA6" w:rsidRDefault="00C50CA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8"/>
                <w:szCs w:val="28"/>
                <w:lang w:eastAsia="cs-CZ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cs-CZ"/>
              </w:rPr>
              <w:t>VY_32_INOVACE_10A</w:t>
            </w:r>
            <w:r w:rsidR="00551A6C">
              <w:rPr>
                <w:rFonts w:eastAsia="Times New Roman"/>
                <w:sz w:val="28"/>
                <w:szCs w:val="28"/>
                <w:lang w:eastAsia="cs-CZ"/>
              </w:rPr>
              <w:t>_18</w:t>
            </w:r>
            <w:r w:rsidR="00012735">
              <w:rPr>
                <w:rFonts w:eastAsia="Times New Roman"/>
                <w:sz w:val="28"/>
                <w:szCs w:val="28"/>
                <w:lang w:eastAsia="cs-CZ"/>
              </w:rPr>
              <w:t xml:space="preserve">_FYZIKÁLNÍ VELIČINY – TEPLOTA </w:t>
            </w:r>
            <w:r>
              <w:rPr>
                <w:rFonts w:eastAsia="Times New Roman"/>
                <w:sz w:val="28"/>
                <w:szCs w:val="28"/>
                <w:lang w:eastAsia="cs-CZ"/>
              </w:rPr>
              <w:t>– PRACOVNÍ LIST</w:t>
            </w:r>
          </w:p>
        </w:tc>
      </w:tr>
      <w:tr w:rsidR="00C50CA6" w:rsidTr="00C50CA6">
        <w:trPr>
          <w:trHeight w:val="492"/>
        </w:trPr>
        <w:tc>
          <w:tcPr>
            <w:tcW w:w="1894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  <w:shd w:val="clear" w:color="auto" w:fill="92D050"/>
            <w:vAlign w:val="bottom"/>
            <w:hideMark/>
          </w:tcPr>
          <w:p w:rsidR="00C50CA6" w:rsidRDefault="00C50CA6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  <w:t>Téma:</w:t>
            </w:r>
          </w:p>
        </w:tc>
        <w:tc>
          <w:tcPr>
            <w:tcW w:w="176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  <w:shd w:val="clear" w:color="auto" w:fill="auto"/>
          </w:tcPr>
          <w:p w:rsidR="00C50CA6" w:rsidRDefault="00C50CA6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8018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  <w:shd w:val="clear" w:color="auto" w:fill="CCFF99"/>
            <w:noWrap/>
            <w:vAlign w:val="bottom"/>
            <w:hideMark/>
          </w:tcPr>
          <w:p w:rsidR="00C50CA6" w:rsidRDefault="00C50CA6">
            <w:pPr>
              <w:spacing w:after="0" w:line="240" w:lineRule="auto"/>
              <w:jc w:val="center"/>
              <w:rPr>
                <w:rFonts w:eastAsia="Times New Roman"/>
                <w:b/>
                <w:sz w:val="28"/>
                <w:szCs w:val="28"/>
                <w:lang w:eastAsia="cs-CZ"/>
              </w:rPr>
            </w:pPr>
            <w:r>
              <w:rPr>
                <w:rFonts w:eastAsia="Times New Roman"/>
                <w:b/>
                <w:sz w:val="28"/>
                <w:szCs w:val="28"/>
                <w:lang w:eastAsia="cs-CZ"/>
              </w:rPr>
              <w:t>FYZIKÁLNÍ VELIČINY</w:t>
            </w:r>
          </w:p>
        </w:tc>
      </w:tr>
      <w:tr w:rsidR="00C50CA6" w:rsidTr="00C50CA6">
        <w:trPr>
          <w:trHeight w:val="492"/>
        </w:trPr>
        <w:tc>
          <w:tcPr>
            <w:tcW w:w="1894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  <w:shd w:val="clear" w:color="auto" w:fill="92D050"/>
            <w:vAlign w:val="bottom"/>
            <w:hideMark/>
          </w:tcPr>
          <w:p w:rsidR="00C50CA6" w:rsidRDefault="00C50CA6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  <w:t>Datum ověření:</w:t>
            </w:r>
          </w:p>
        </w:tc>
        <w:tc>
          <w:tcPr>
            <w:tcW w:w="176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  <w:shd w:val="clear" w:color="auto" w:fill="auto"/>
          </w:tcPr>
          <w:p w:rsidR="00C50CA6" w:rsidRDefault="00C50CA6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8018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  <w:shd w:val="clear" w:color="auto" w:fill="CCFF99"/>
            <w:noWrap/>
            <w:vAlign w:val="bottom"/>
            <w:hideMark/>
          </w:tcPr>
          <w:p w:rsidR="00C50CA6" w:rsidRDefault="00C50CA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8"/>
                <w:szCs w:val="28"/>
                <w:lang w:eastAsia="cs-CZ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cs-CZ"/>
              </w:rPr>
              <w:t xml:space="preserve">VM ověřen dne </w:t>
            </w:r>
            <w:r w:rsidR="006B5A82">
              <w:rPr>
                <w:rFonts w:eastAsia="Times New Roman"/>
                <w:color w:val="000000"/>
                <w:sz w:val="28"/>
                <w:szCs w:val="28"/>
                <w:lang w:eastAsia="cs-CZ"/>
              </w:rPr>
              <w:t>18. 4. 2013</w:t>
            </w:r>
          </w:p>
        </w:tc>
      </w:tr>
      <w:tr w:rsidR="00C50CA6" w:rsidTr="00C50CA6">
        <w:trPr>
          <w:trHeight w:val="492"/>
        </w:trPr>
        <w:tc>
          <w:tcPr>
            <w:tcW w:w="1894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  <w:shd w:val="clear" w:color="auto" w:fill="92D050"/>
            <w:vAlign w:val="bottom"/>
            <w:hideMark/>
          </w:tcPr>
          <w:p w:rsidR="00C50CA6" w:rsidRDefault="00C50CA6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  <w:t>Číslo projektu:</w:t>
            </w:r>
          </w:p>
        </w:tc>
        <w:tc>
          <w:tcPr>
            <w:tcW w:w="176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  <w:shd w:val="clear" w:color="auto" w:fill="auto"/>
          </w:tcPr>
          <w:p w:rsidR="00C50CA6" w:rsidRDefault="00C50CA6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8018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  <w:shd w:val="clear" w:color="auto" w:fill="CCFF99"/>
            <w:noWrap/>
            <w:vAlign w:val="bottom"/>
            <w:hideMark/>
          </w:tcPr>
          <w:p w:rsidR="00C50CA6" w:rsidRPr="00E93971" w:rsidRDefault="00C50CA6">
            <w:pPr>
              <w:spacing w:after="0" w:line="240" w:lineRule="auto"/>
              <w:jc w:val="center"/>
              <w:rPr>
                <w:rFonts w:asciiTheme="minorHAnsi" w:hAnsiTheme="minorHAnsi" w:cs="Arial"/>
                <w:b/>
                <w:color w:val="000000"/>
                <w:sz w:val="28"/>
                <w:szCs w:val="28"/>
              </w:rPr>
            </w:pPr>
            <w:r w:rsidRPr="00E93971">
              <w:rPr>
                <w:rFonts w:asciiTheme="minorHAnsi" w:eastAsia="Times New Roman" w:hAnsiTheme="minorHAnsi" w:cs="Arial"/>
                <w:b/>
                <w:bCs/>
                <w:color w:val="000000"/>
                <w:sz w:val="28"/>
                <w:szCs w:val="28"/>
              </w:rPr>
              <w:t>CZ.1.07/1.4.00/21.3215</w:t>
            </w:r>
          </w:p>
        </w:tc>
      </w:tr>
      <w:tr w:rsidR="00C50CA6" w:rsidTr="00C50CA6">
        <w:trPr>
          <w:trHeight w:val="492"/>
        </w:trPr>
        <w:tc>
          <w:tcPr>
            <w:tcW w:w="1894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  <w:shd w:val="clear" w:color="auto" w:fill="92D050"/>
            <w:hideMark/>
          </w:tcPr>
          <w:p w:rsidR="00C50CA6" w:rsidRDefault="00C50CA6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  <w:t>Anotace:</w:t>
            </w:r>
          </w:p>
        </w:tc>
        <w:tc>
          <w:tcPr>
            <w:tcW w:w="176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  <w:shd w:val="clear" w:color="auto" w:fill="auto"/>
          </w:tcPr>
          <w:p w:rsidR="00C50CA6" w:rsidRDefault="00C50CA6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8018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  <w:shd w:val="clear" w:color="auto" w:fill="CCFF99"/>
            <w:noWrap/>
            <w:vAlign w:val="bottom"/>
            <w:hideMark/>
          </w:tcPr>
          <w:p w:rsidR="00DC1BA6" w:rsidRPr="00FC42D0" w:rsidRDefault="00DC1BA6" w:rsidP="00DC1BA6">
            <w:pPr>
              <w:spacing w:after="0" w:line="240" w:lineRule="auto"/>
              <w:jc w:val="both"/>
            </w:pPr>
            <w:r>
              <w:rPr>
                <w:rFonts w:eastAsia="Times New Roman"/>
                <w:sz w:val="28"/>
                <w:szCs w:val="28"/>
                <w:lang w:eastAsia="cs-CZ"/>
              </w:rPr>
              <w:t>DUM je určen k procvičení učiva. Žáci si ověří znalosti o fyzikální veličině teplota, uplatní znalost výpočtu aritmetického průměru a prokáž</w:t>
            </w:r>
            <w:r w:rsidR="00551A6C">
              <w:rPr>
                <w:rFonts w:eastAsia="Times New Roman"/>
                <w:sz w:val="28"/>
                <w:szCs w:val="28"/>
                <w:lang w:eastAsia="cs-CZ"/>
              </w:rPr>
              <w:t>ou</w:t>
            </w:r>
            <w:r>
              <w:rPr>
                <w:rFonts w:eastAsia="Times New Roman"/>
                <w:sz w:val="28"/>
                <w:szCs w:val="28"/>
                <w:lang w:eastAsia="cs-CZ"/>
              </w:rPr>
              <w:t xml:space="preserve"> znalosti čtení z grafu. DUM </w:t>
            </w:r>
            <w:r>
              <w:rPr>
                <w:rFonts w:asciiTheme="minorHAnsi" w:eastAsia="Times New Roman" w:hAnsiTheme="minorHAnsi"/>
                <w:sz w:val="28"/>
                <w:szCs w:val="28"/>
                <w:lang w:eastAsia="cs-CZ"/>
              </w:rPr>
              <w:t xml:space="preserve">se dá užít v závěru výkladové hodiny k procvičení probrané látky, či jako kontrolní test </w:t>
            </w:r>
            <w:r>
              <w:rPr>
                <w:rFonts w:eastAsia="Times New Roman"/>
                <w:sz w:val="28"/>
                <w:szCs w:val="28"/>
                <w:lang w:eastAsia="cs-CZ"/>
              </w:rPr>
              <w:t xml:space="preserve">v následujících hodinách </w:t>
            </w:r>
            <w:r>
              <w:rPr>
                <w:rFonts w:asciiTheme="minorHAnsi" w:eastAsia="Times New Roman" w:hAnsiTheme="minorHAnsi"/>
                <w:sz w:val="28"/>
                <w:szCs w:val="28"/>
                <w:lang w:eastAsia="cs-CZ"/>
              </w:rPr>
              <w:t>nebo jako domácí úkol.</w:t>
            </w:r>
            <w:r w:rsidRPr="006A5E70">
              <w:rPr>
                <w:sz w:val="28"/>
                <w:szCs w:val="28"/>
              </w:rPr>
              <w:t xml:space="preserve"> Můž</w:t>
            </w:r>
            <w:r>
              <w:rPr>
                <w:sz w:val="28"/>
                <w:szCs w:val="28"/>
              </w:rPr>
              <w:t xml:space="preserve">e být použit v písemné </w:t>
            </w:r>
            <w:r w:rsidRPr="006A5E70">
              <w:rPr>
                <w:sz w:val="28"/>
                <w:szCs w:val="28"/>
              </w:rPr>
              <w:t>podobě nebo promítnut na interaktivní tabuli a v rámci společného opaková</w:t>
            </w:r>
            <w:r>
              <w:rPr>
                <w:sz w:val="28"/>
                <w:szCs w:val="28"/>
              </w:rPr>
              <w:t>ní mohou jednotliví žáci doplňovat správnou odpověď a ústně zdůvodňovat svůj závěr. Materiál tvoří pracovní list a řešení uvedené na druhé straně.</w:t>
            </w:r>
            <w:r>
              <w:t xml:space="preserve"> </w:t>
            </w:r>
          </w:p>
          <w:p w:rsidR="00C50CA6" w:rsidRDefault="00C50CA6" w:rsidP="00C50CA6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  <w:lang w:eastAsia="cs-CZ"/>
              </w:rPr>
            </w:pPr>
          </w:p>
        </w:tc>
      </w:tr>
    </w:tbl>
    <w:p w:rsidR="00C50CA6" w:rsidRDefault="00C50CA6" w:rsidP="00C50CA6">
      <w:pPr>
        <w:jc w:val="center"/>
        <w:rPr>
          <w:rFonts w:ascii="Times New Roman" w:hAnsi="Times New Roman"/>
          <w:sz w:val="28"/>
          <w:szCs w:val="28"/>
        </w:rPr>
      </w:pPr>
    </w:p>
    <w:p w:rsidR="00C50CA6" w:rsidRDefault="00C50CA6" w:rsidP="00C50CA6">
      <w:pPr>
        <w:spacing w:after="0" w:line="360" w:lineRule="auto"/>
        <w:jc w:val="both"/>
        <w:rPr>
          <w:rFonts w:ascii="Arial" w:hAnsi="Arial" w:cs="Arial"/>
          <w:sz w:val="16"/>
          <w:szCs w:val="16"/>
        </w:rPr>
      </w:pPr>
    </w:p>
    <w:p w:rsidR="00C50CA6" w:rsidRDefault="00C50CA6" w:rsidP="00C50CA6">
      <w:pPr>
        <w:spacing w:after="0" w:line="360" w:lineRule="auto"/>
        <w:jc w:val="both"/>
        <w:rPr>
          <w:rFonts w:ascii="Arial" w:hAnsi="Arial" w:cs="Arial"/>
          <w:sz w:val="16"/>
          <w:szCs w:val="16"/>
        </w:rPr>
      </w:pPr>
    </w:p>
    <w:p w:rsidR="00C50CA6" w:rsidRDefault="00C50CA6" w:rsidP="00C50CA6">
      <w:pPr>
        <w:spacing w:after="0" w:line="360" w:lineRule="auto"/>
        <w:jc w:val="both"/>
        <w:rPr>
          <w:rFonts w:ascii="Arial" w:hAnsi="Arial" w:cs="Arial"/>
          <w:sz w:val="16"/>
          <w:szCs w:val="16"/>
        </w:rPr>
      </w:pPr>
    </w:p>
    <w:p w:rsidR="00C50CA6" w:rsidRDefault="00C50CA6" w:rsidP="00C50CA6">
      <w:pPr>
        <w:spacing w:after="0" w:line="360" w:lineRule="auto"/>
        <w:jc w:val="both"/>
        <w:rPr>
          <w:rFonts w:ascii="Arial" w:hAnsi="Arial" w:cs="Arial"/>
          <w:sz w:val="16"/>
          <w:szCs w:val="16"/>
        </w:rPr>
      </w:pPr>
    </w:p>
    <w:p w:rsidR="00C50CA6" w:rsidRDefault="00C50CA6" w:rsidP="00C50CA6">
      <w:pPr>
        <w:spacing w:after="0" w:line="360" w:lineRule="auto"/>
        <w:jc w:val="both"/>
        <w:rPr>
          <w:rFonts w:ascii="Arial" w:hAnsi="Arial" w:cs="Arial"/>
          <w:sz w:val="16"/>
          <w:szCs w:val="16"/>
        </w:rPr>
      </w:pPr>
    </w:p>
    <w:p w:rsidR="00C50CA6" w:rsidRDefault="00C50CA6" w:rsidP="00C50CA6">
      <w:pPr>
        <w:spacing w:after="0" w:line="360" w:lineRule="auto"/>
        <w:jc w:val="both"/>
        <w:rPr>
          <w:rFonts w:ascii="Arial" w:hAnsi="Arial" w:cs="Arial"/>
          <w:sz w:val="16"/>
          <w:szCs w:val="16"/>
        </w:rPr>
      </w:pPr>
    </w:p>
    <w:p w:rsidR="00C50CA6" w:rsidRDefault="00C50CA6" w:rsidP="00C50CA6">
      <w:pPr>
        <w:spacing w:after="0" w:line="360" w:lineRule="auto"/>
        <w:jc w:val="both"/>
        <w:rPr>
          <w:rFonts w:ascii="Arial" w:hAnsi="Arial" w:cs="Arial"/>
          <w:sz w:val="16"/>
          <w:szCs w:val="16"/>
        </w:rPr>
      </w:pPr>
    </w:p>
    <w:p w:rsidR="00C50CA6" w:rsidRDefault="00C50CA6" w:rsidP="00C50CA6">
      <w:pPr>
        <w:spacing w:after="0" w:line="360" w:lineRule="auto"/>
        <w:jc w:val="both"/>
        <w:rPr>
          <w:rFonts w:ascii="Arial" w:hAnsi="Arial" w:cs="Arial"/>
          <w:sz w:val="16"/>
          <w:szCs w:val="16"/>
        </w:rPr>
      </w:pPr>
    </w:p>
    <w:p w:rsidR="00C50CA6" w:rsidRPr="00A90FC6" w:rsidRDefault="00C50CA6" w:rsidP="00C50CA6">
      <w:pPr>
        <w:pStyle w:val="Nadpis1"/>
        <w:numPr>
          <w:ilvl w:val="0"/>
          <w:numId w:val="0"/>
        </w:numPr>
        <w:spacing w:before="0" w:after="0"/>
        <w:ind w:right="-2"/>
        <w:jc w:val="center"/>
        <w:rPr>
          <w:rFonts w:ascii="Arial" w:hAnsi="Arial" w:cs="Arial"/>
          <w:caps/>
          <w:color w:val="auto"/>
          <w:spacing w:val="40"/>
          <w:sz w:val="28"/>
          <w:u w:val="single"/>
        </w:rPr>
      </w:pPr>
      <w:r w:rsidRPr="00A90FC6">
        <w:rPr>
          <w:rFonts w:ascii="Arial" w:hAnsi="Arial" w:cs="Arial"/>
          <w:caps/>
          <w:color w:val="auto"/>
          <w:spacing w:val="40"/>
          <w:sz w:val="28"/>
          <w:u w:val="single"/>
        </w:rPr>
        <w:lastRenderedPageBreak/>
        <w:t>FYZIKA 6 - Fyzikální veličiny</w:t>
      </w:r>
      <w:r w:rsidR="00012735">
        <w:rPr>
          <w:rFonts w:ascii="Arial" w:hAnsi="Arial" w:cs="Arial"/>
          <w:caps/>
          <w:color w:val="auto"/>
          <w:spacing w:val="40"/>
          <w:sz w:val="28"/>
          <w:u w:val="single"/>
        </w:rPr>
        <w:t>- TEPLOTA</w:t>
      </w:r>
    </w:p>
    <w:p w:rsidR="00C50CA6" w:rsidRPr="00A90FC6" w:rsidRDefault="00C50CA6" w:rsidP="00C50CA6">
      <w:pPr>
        <w:spacing w:after="0"/>
        <w:rPr>
          <w:rFonts w:ascii="Arial" w:hAnsi="Arial" w:cs="Arial"/>
          <w:sz w:val="28"/>
          <w:szCs w:val="28"/>
        </w:rPr>
      </w:pPr>
      <w:r w:rsidRPr="00A90FC6">
        <w:rPr>
          <w:rFonts w:ascii="Arial" w:hAnsi="Arial" w:cs="Arial"/>
          <w:sz w:val="28"/>
          <w:szCs w:val="28"/>
        </w:rPr>
        <w:t>Jméno, třída:</w:t>
      </w:r>
    </w:p>
    <w:p w:rsidR="00C50CA6" w:rsidRPr="00C50CA6" w:rsidRDefault="00477EF4" w:rsidP="00C50CA6">
      <w:pPr>
        <w:spacing w:after="0"/>
        <w:rPr>
          <w:rFonts w:ascii="Arial" w:hAnsi="Arial" w:cs="Arial"/>
          <w:sz w:val="28"/>
          <w:szCs w:val="28"/>
        </w:rPr>
      </w:pPr>
      <w:r w:rsidRPr="00477EF4">
        <w:rPr>
          <w:noProof/>
        </w:rPr>
        <w:pict>
          <v:shape id="lightboxImage" o:spid="_x0000_s1354" type="#_x0000_t75" alt="" style="position:absolute;margin-left:399.45pt;margin-top:14.5pt;width:139.8pt;height:139.8pt;z-index:49">
            <v:imagedata r:id="rId10" o:title="102526_big"/>
          </v:shape>
        </w:pict>
      </w:r>
      <w:r w:rsidR="00C50CA6" w:rsidRPr="00A90FC6">
        <w:rPr>
          <w:rFonts w:ascii="Arial" w:hAnsi="Arial" w:cs="Arial"/>
          <w:sz w:val="28"/>
          <w:szCs w:val="28"/>
        </w:rPr>
        <w:t>Datum:</w:t>
      </w:r>
    </w:p>
    <w:p w:rsidR="00C50CA6" w:rsidRPr="00A3759F" w:rsidRDefault="00C50CA6" w:rsidP="002D48BE">
      <w:pPr>
        <w:pBdr>
          <w:top w:val="single" w:sz="8" w:space="1" w:color="auto"/>
        </w:pBdr>
        <w:spacing w:after="0" w:line="360" w:lineRule="auto"/>
        <w:jc w:val="both"/>
        <w:rPr>
          <w:rFonts w:ascii="Arial" w:hAnsi="Arial" w:cs="Arial"/>
          <w:sz w:val="16"/>
          <w:szCs w:val="16"/>
        </w:rPr>
      </w:pPr>
    </w:p>
    <w:p w:rsidR="00186DC2" w:rsidRPr="00B0540D" w:rsidRDefault="00B0540D" w:rsidP="004618BC">
      <w:pPr>
        <w:pStyle w:val="Odstavecseseznamem"/>
        <w:numPr>
          <w:ilvl w:val="0"/>
          <w:numId w:val="20"/>
        </w:numPr>
        <w:ind w:left="426"/>
        <w:jc w:val="left"/>
      </w:pPr>
      <w:r>
        <w:t xml:space="preserve">Jak se nazývá měřidlo na obrázku? Kterou veličinu jím měříme a jaké písmenné označení pro ni používáme? </w:t>
      </w:r>
      <w:r w:rsidR="00440696" w:rsidRPr="00B0540D">
        <w:t>____________________________________</w:t>
      </w:r>
      <w:r>
        <w:t>_________</w:t>
      </w:r>
      <w:r w:rsidR="00440696" w:rsidRPr="00B0540D">
        <w:t>____________</w:t>
      </w:r>
    </w:p>
    <w:p w:rsidR="00186DC2" w:rsidRPr="00D9670E" w:rsidRDefault="00186DC2" w:rsidP="00D9670E">
      <w:pPr>
        <w:pStyle w:val="Odstavecseseznamem"/>
      </w:pPr>
    </w:p>
    <w:p w:rsidR="00B0540D" w:rsidRPr="00D9670E" w:rsidRDefault="00B0540D" w:rsidP="004618BC">
      <w:pPr>
        <w:pStyle w:val="Odstavecseseznamem"/>
        <w:numPr>
          <w:ilvl w:val="0"/>
          <w:numId w:val="20"/>
        </w:numPr>
        <w:ind w:left="426"/>
      </w:pPr>
      <w:r>
        <w:t>Jak přečteme zápis t = 15°C</w:t>
      </w:r>
      <w:r w:rsidR="00186DC2">
        <w:t>.</w:t>
      </w:r>
    </w:p>
    <w:p w:rsidR="00186DC2" w:rsidRDefault="00477EF4" w:rsidP="00D9670E">
      <w:pPr>
        <w:pStyle w:val="Odstavecseseznamem"/>
      </w:pPr>
      <w:r>
        <w:rPr>
          <w:noProof/>
        </w:rPr>
        <w:pict>
          <v:shape id="_x0000_s1248" type="#_x0000_t75" style="position:absolute;left:0;text-align:left;margin-left:260.6pt;margin-top:21pt;width:33.75pt;height:142.5pt;z-index:18">
            <v:imagedata r:id="rId11" o:title=""/>
            <w10:wrap type="square"/>
          </v:shape>
        </w:pict>
      </w:r>
      <w:r>
        <w:rPr>
          <w:noProof/>
          <w:lang w:eastAsia="cs-CZ"/>
        </w:rPr>
        <w:pict>
          <v:shape id="_x0000_s1250" type="#_x0000_t75" style="position:absolute;left:0;text-align:left;margin-left:399.45pt;margin-top:21pt;width:33.75pt;height:142.5pt;z-index:16">
            <v:imagedata r:id="rId11" o:title=""/>
            <w10:wrap type="square"/>
          </v:shape>
        </w:pict>
      </w:r>
      <w:r>
        <w:rPr>
          <w:noProof/>
          <w:lang w:eastAsia="cs-CZ"/>
        </w:rPr>
        <w:pict>
          <v:shape id="_x0000_s1249" type="#_x0000_t75" style="position:absolute;left:0;text-align:left;margin-left:334.4pt;margin-top:21pt;width:33.75pt;height:142.5pt;z-index:17">
            <v:imagedata r:id="rId11" o:title=""/>
            <w10:wrap type="square"/>
          </v:shape>
        </w:pict>
      </w:r>
      <w:r w:rsidR="00B0540D">
        <w:t>_______________</w:t>
      </w:r>
      <w:r w:rsidR="000A107A">
        <w:t>__</w:t>
      </w:r>
      <w:r w:rsidR="00B0540D">
        <w:t>_________________________________________</w:t>
      </w:r>
    </w:p>
    <w:p w:rsidR="00186DC2" w:rsidRDefault="004618BC" w:rsidP="00D9670E">
      <w:pPr>
        <w:pStyle w:val="Odstavecseseznamem"/>
      </w:pPr>
      <w:r>
        <w:t xml:space="preserve">                                                          </w:t>
      </w:r>
    </w:p>
    <w:p w:rsidR="00D9670E" w:rsidRDefault="00477EF4" w:rsidP="004618BC">
      <w:pPr>
        <w:pStyle w:val="Odstavecseseznamem"/>
        <w:numPr>
          <w:ilvl w:val="0"/>
          <w:numId w:val="20"/>
        </w:numPr>
        <w:ind w:left="426"/>
      </w:pPr>
      <w:r>
        <w:rPr>
          <w:noProof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257" type="#_x0000_t202" style="position:absolute;left:0;text-align:left;margin-left:424.65pt;margin-top:4.2pt;width:39pt;height:20.25pt;z-index:11" strokecolor="white">
            <v:textbox>
              <w:txbxContent>
                <w:p w:rsidR="00E81B87" w:rsidRPr="00D9670E" w:rsidRDefault="00E81B87">
                  <w:pPr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>110</w:t>
                  </w:r>
                </w:p>
              </w:txbxContent>
            </v:textbox>
          </v:shape>
        </w:pict>
      </w:r>
      <w:r w:rsidR="00B0540D" w:rsidRPr="00D9670E">
        <w:t>Do mě</w:t>
      </w:r>
      <w:r w:rsidR="00D9670E" w:rsidRPr="00D9670E">
        <w:t>řidel dokresli naměřené hodnoty.</w:t>
      </w:r>
      <w:r w:rsidR="00D9670E">
        <w:t xml:space="preserve">  </w:t>
      </w:r>
    </w:p>
    <w:p w:rsidR="00D9670E" w:rsidRDefault="00477EF4" w:rsidP="004618BC">
      <w:pPr>
        <w:pStyle w:val="Odstavecseseznamem"/>
        <w:numPr>
          <w:ilvl w:val="0"/>
          <w:numId w:val="19"/>
        </w:numPr>
      </w:pPr>
      <w:r>
        <w:rPr>
          <w:noProof/>
          <w:lang w:eastAsia="cs-CZ"/>
        </w:rPr>
        <w:pict>
          <v:shape id="_x0000_s1261" type="#_x0000_t202" style="position:absolute;left:0;text-align:left;margin-left:382.85pt;margin-top:-41.1pt;width:33pt;height:20.25pt;z-index:15" strokecolor="white">
            <v:textbox>
              <w:txbxContent>
                <w:p w:rsidR="00E81B87" w:rsidRPr="00D9670E" w:rsidRDefault="00E81B87">
                  <w:pPr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>c)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260" type="#_x0000_t202" style="position:absolute;left:0;text-align:left;margin-left:312.35pt;margin-top:-41.1pt;width:33pt;height:20.25pt;z-index:14" strokecolor="white">
            <v:textbox>
              <w:txbxContent>
                <w:p w:rsidR="00E81B87" w:rsidRPr="00D9670E" w:rsidRDefault="00E81B87">
                  <w:pPr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>b)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259" type="#_x0000_t202" style="position:absolute;left:0;text-align:left;margin-left:236.6pt;margin-top:-41.1pt;width:33pt;height:20.25pt;z-index:13" strokecolor="white">
            <v:textbox>
              <w:txbxContent>
                <w:p w:rsidR="00E81B87" w:rsidRPr="00D9670E" w:rsidRDefault="00E81B87">
                  <w:pPr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>a)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258" type="#_x0000_t202" style="position:absolute;left:0;text-align:left;margin-left:236.6pt;margin-top:60pt;width:33pt;height:20.25pt;z-index:12" strokecolor="white">
            <v:textbox>
              <w:txbxContent>
                <w:p w:rsidR="00E81B87" w:rsidRPr="00D9670E" w:rsidRDefault="00E81B87">
                  <w:pPr>
                    <w:rPr>
                      <w:rFonts w:ascii="Arial" w:hAnsi="Arial" w:cs="Arial"/>
                      <w:b/>
                    </w:rPr>
                  </w:pPr>
                  <w:r w:rsidRPr="00D9670E">
                    <w:rPr>
                      <w:rFonts w:ascii="Arial" w:hAnsi="Arial" w:cs="Arial"/>
                      <w:b/>
                    </w:rPr>
                    <w:t>0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255" type="#_x0000_t202" style="position:absolute;left:0;text-align:left;margin-left:312.35pt;margin-top:60pt;width:33pt;height:20.25pt;z-index:9" strokecolor="white">
            <v:textbox>
              <w:txbxContent>
                <w:p w:rsidR="00E81B87" w:rsidRPr="00D9670E" w:rsidRDefault="00E81B87">
                  <w:pPr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>5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254" type="#_x0000_t202" style="position:absolute;left:0;text-align:left;margin-left:312.35pt;margin-top:20.25pt;width:33pt;height:20.25pt;z-index:8" strokecolor="white">
            <v:textbox>
              <w:txbxContent>
                <w:p w:rsidR="00E81B87" w:rsidRPr="00D9670E" w:rsidRDefault="00E81B87">
                  <w:pPr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>10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253" type="#_x0000_t202" style="position:absolute;left:0;text-align:left;margin-left:312.35pt;margin-top:-16.5pt;width:33pt;height:20.25pt;z-index:7" strokecolor="white">
            <v:textbox>
              <w:txbxContent>
                <w:p w:rsidR="00E81B87" w:rsidRPr="00D9670E" w:rsidRDefault="00E81B87">
                  <w:pPr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>15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252" type="#_x0000_t202" style="position:absolute;left:0;text-align:left;margin-left:236.6pt;margin-top:-16.5pt;width:33pt;height:20.25pt;z-index:6" strokecolor="white">
            <v:textbox>
              <w:txbxContent>
                <w:p w:rsidR="00E81B87" w:rsidRPr="00D9670E" w:rsidRDefault="00E81B87">
                  <w:pPr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>2</w:t>
                  </w:r>
                  <w:r w:rsidRPr="00D9670E">
                    <w:rPr>
                      <w:rFonts w:ascii="Arial" w:hAnsi="Arial" w:cs="Arial"/>
                      <w:b/>
                    </w:rPr>
                    <w:t>0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251" type="#_x0000_t202" style="position:absolute;left:0;text-align:left;margin-left:236.6pt;margin-top:20.25pt;width:33pt;height:20.25pt;z-index:5" strokecolor="white">
            <v:textbox>
              <w:txbxContent>
                <w:p w:rsidR="00E81B87" w:rsidRPr="00D9670E" w:rsidRDefault="00E81B87">
                  <w:pPr>
                    <w:rPr>
                      <w:rFonts w:ascii="Arial" w:hAnsi="Arial" w:cs="Arial"/>
                      <w:b/>
                    </w:rPr>
                  </w:pPr>
                  <w:r w:rsidRPr="00D9670E">
                    <w:rPr>
                      <w:rFonts w:ascii="Arial" w:hAnsi="Arial" w:cs="Arial"/>
                      <w:b/>
                    </w:rPr>
                    <w:t>10</w:t>
                  </w:r>
                </w:p>
              </w:txbxContent>
            </v:textbox>
          </v:shape>
        </w:pict>
      </w:r>
      <w:r w:rsidR="004618BC">
        <w:t xml:space="preserve">  12°C</w:t>
      </w:r>
    </w:p>
    <w:p w:rsidR="00D9670E" w:rsidRDefault="004618BC" w:rsidP="004618BC">
      <w:pPr>
        <w:pStyle w:val="Odstavecseseznamem"/>
        <w:numPr>
          <w:ilvl w:val="0"/>
          <w:numId w:val="19"/>
        </w:numPr>
      </w:pPr>
      <w:r>
        <w:t xml:space="preserve">  17°C</w:t>
      </w:r>
    </w:p>
    <w:p w:rsidR="00D9670E" w:rsidRDefault="00477EF4" w:rsidP="004618BC">
      <w:pPr>
        <w:pStyle w:val="Odstavecseseznamem"/>
        <w:numPr>
          <w:ilvl w:val="0"/>
          <w:numId w:val="19"/>
        </w:numPr>
      </w:pPr>
      <w:r>
        <w:rPr>
          <w:noProof/>
          <w:lang w:eastAsia="cs-CZ"/>
        </w:rPr>
        <w:pict>
          <v:shape id="_x0000_s1256" type="#_x0000_t202" style="position:absolute;left:0;text-align:left;margin-left:424.65pt;margin-top:18.6pt;width:39pt;height:20.25pt;z-index:10" strokecolor="white">
            <v:textbox>
              <w:txbxContent>
                <w:p w:rsidR="00E81B87" w:rsidRPr="00D9670E" w:rsidRDefault="00E81B87">
                  <w:pPr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>100</w:t>
                  </w:r>
                </w:p>
              </w:txbxContent>
            </v:textbox>
          </v:shape>
        </w:pict>
      </w:r>
      <w:r w:rsidR="004618BC">
        <w:t xml:space="preserve">  99°C</w:t>
      </w:r>
    </w:p>
    <w:p w:rsidR="004618BC" w:rsidRDefault="004618BC" w:rsidP="00D9670E">
      <w:pPr>
        <w:pStyle w:val="Odstavecseseznamem"/>
      </w:pPr>
    </w:p>
    <w:p w:rsidR="004618BC" w:rsidRDefault="004618BC" w:rsidP="00D9670E">
      <w:pPr>
        <w:pStyle w:val="Odstavecseseznamem"/>
      </w:pPr>
    </w:p>
    <w:p w:rsidR="00891073" w:rsidRPr="00D9670E" w:rsidRDefault="0056351F" w:rsidP="004618BC">
      <w:pPr>
        <w:pStyle w:val="Odstavecseseznamem"/>
        <w:numPr>
          <w:ilvl w:val="0"/>
          <w:numId w:val="20"/>
        </w:numPr>
        <w:ind w:left="426"/>
      </w:pPr>
      <w:r w:rsidRPr="00D9670E">
        <w:t>Urči z</w:t>
      </w:r>
      <w:r w:rsidR="00414BA8" w:rsidRPr="00D9670E">
        <w:t xml:space="preserve"> grafu, </w:t>
      </w:r>
      <w:r w:rsidRPr="00D9670E">
        <w:t xml:space="preserve">jaká teplota </w:t>
      </w:r>
      <w:r w:rsidR="00414BA8" w:rsidRPr="00D9670E">
        <w:t>byla naměřena v daném čase. Zapiš do tabulky.</w:t>
      </w:r>
    </w:p>
    <w:tbl>
      <w:tblPr>
        <w:tblpPr w:leftFromText="141" w:rightFromText="141" w:vertAnchor="text" w:horzAnchor="page" w:tblpX="6711" w:tblpY="66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063"/>
        <w:gridCol w:w="1000"/>
        <w:gridCol w:w="965"/>
        <w:gridCol w:w="831"/>
        <w:gridCol w:w="831"/>
      </w:tblGrid>
      <w:tr w:rsidR="004618BC" w:rsidTr="004618BC">
        <w:trPr>
          <w:trHeight w:val="300"/>
        </w:trPr>
        <w:tc>
          <w:tcPr>
            <w:tcW w:w="1063" w:type="dxa"/>
          </w:tcPr>
          <w:bookmarkEnd w:id="0"/>
          <w:bookmarkEnd w:id="1"/>
          <w:bookmarkEnd w:id="2"/>
          <w:p w:rsidR="004618BC" w:rsidRPr="00C550FE" w:rsidRDefault="004618BC" w:rsidP="004618BC">
            <w:pPr>
              <w:pStyle w:val="Odstavecseseznamem"/>
              <w:ind w:left="0"/>
              <w:jc w:val="left"/>
              <w:rPr>
                <w:rFonts w:cs="Arial"/>
                <w:lang w:val="cs-CZ"/>
              </w:rPr>
            </w:pPr>
            <w:r w:rsidRPr="00C550FE">
              <w:rPr>
                <w:rFonts w:cs="Arial"/>
                <w:lang w:val="cs-CZ"/>
              </w:rPr>
              <w:t>Čas</w:t>
            </w:r>
          </w:p>
        </w:tc>
        <w:tc>
          <w:tcPr>
            <w:tcW w:w="1000" w:type="dxa"/>
          </w:tcPr>
          <w:p w:rsidR="004618BC" w:rsidRPr="00C550FE" w:rsidRDefault="004618BC" w:rsidP="004618BC">
            <w:pPr>
              <w:pStyle w:val="Odstavecseseznamem"/>
              <w:ind w:left="0"/>
              <w:rPr>
                <w:rFonts w:cs="Arial"/>
                <w:lang w:val="cs-CZ"/>
              </w:rPr>
            </w:pPr>
            <w:r w:rsidRPr="00C550FE">
              <w:rPr>
                <w:rFonts w:cs="Arial"/>
                <w:lang w:val="cs-CZ"/>
              </w:rPr>
              <w:t>6 h</w:t>
            </w:r>
          </w:p>
        </w:tc>
        <w:tc>
          <w:tcPr>
            <w:tcW w:w="965" w:type="dxa"/>
          </w:tcPr>
          <w:p w:rsidR="004618BC" w:rsidRPr="00C550FE" w:rsidRDefault="004618BC" w:rsidP="004618BC">
            <w:pPr>
              <w:pStyle w:val="Odstavecseseznamem"/>
              <w:ind w:left="0"/>
              <w:rPr>
                <w:rFonts w:cs="Arial"/>
                <w:lang w:val="cs-CZ"/>
              </w:rPr>
            </w:pPr>
            <w:r w:rsidRPr="00C550FE">
              <w:rPr>
                <w:rFonts w:cs="Arial"/>
                <w:lang w:val="cs-CZ"/>
              </w:rPr>
              <w:t>12h</w:t>
            </w:r>
          </w:p>
        </w:tc>
        <w:tc>
          <w:tcPr>
            <w:tcW w:w="831" w:type="dxa"/>
          </w:tcPr>
          <w:p w:rsidR="004618BC" w:rsidRPr="00C550FE" w:rsidRDefault="004618BC" w:rsidP="004618BC">
            <w:pPr>
              <w:pStyle w:val="Odstavecseseznamem"/>
              <w:ind w:left="0"/>
              <w:rPr>
                <w:rFonts w:cs="Arial"/>
                <w:lang w:val="cs-CZ"/>
              </w:rPr>
            </w:pPr>
            <w:r w:rsidRPr="00C550FE">
              <w:rPr>
                <w:rFonts w:cs="Arial"/>
                <w:lang w:val="cs-CZ"/>
              </w:rPr>
              <w:t>20 h</w:t>
            </w:r>
          </w:p>
        </w:tc>
        <w:tc>
          <w:tcPr>
            <w:tcW w:w="831" w:type="dxa"/>
          </w:tcPr>
          <w:p w:rsidR="004618BC" w:rsidRPr="00C550FE" w:rsidRDefault="004618BC" w:rsidP="004618BC">
            <w:pPr>
              <w:pStyle w:val="Odstavecseseznamem"/>
              <w:ind w:left="0"/>
              <w:rPr>
                <w:rFonts w:cs="Arial"/>
                <w:lang w:val="cs-CZ"/>
              </w:rPr>
            </w:pPr>
            <w:r w:rsidRPr="00C550FE">
              <w:rPr>
                <w:rFonts w:cs="Arial"/>
                <w:lang w:val="cs-CZ"/>
              </w:rPr>
              <w:t>24 h</w:t>
            </w:r>
          </w:p>
        </w:tc>
      </w:tr>
      <w:tr w:rsidR="004618BC" w:rsidTr="004618BC">
        <w:trPr>
          <w:trHeight w:val="300"/>
        </w:trPr>
        <w:tc>
          <w:tcPr>
            <w:tcW w:w="1063" w:type="dxa"/>
          </w:tcPr>
          <w:p w:rsidR="004618BC" w:rsidRPr="00C550FE" w:rsidRDefault="004618BC" w:rsidP="004618BC">
            <w:pPr>
              <w:pStyle w:val="Odstavecseseznamem"/>
              <w:ind w:left="0"/>
              <w:jc w:val="left"/>
              <w:rPr>
                <w:rFonts w:cs="Arial"/>
                <w:lang w:val="cs-CZ"/>
              </w:rPr>
            </w:pPr>
            <w:r w:rsidRPr="00C550FE">
              <w:rPr>
                <w:rFonts w:cs="Arial"/>
                <w:lang w:val="cs-CZ"/>
              </w:rPr>
              <w:t>Teplota</w:t>
            </w:r>
          </w:p>
        </w:tc>
        <w:tc>
          <w:tcPr>
            <w:tcW w:w="1000" w:type="dxa"/>
          </w:tcPr>
          <w:p w:rsidR="004618BC" w:rsidRPr="00C550FE" w:rsidRDefault="004618BC" w:rsidP="004618BC">
            <w:pPr>
              <w:pStyle w:val="Odstavecseseznamem"/>
              <w:rPr>
                <w:rFonts w:cs="Arial"/>
                <w:lang w:val="cs-CZ"/>
              </w:rPr>
            </w:pPr>
          </w:p>
        </w:tc>
        <w:tc>
          <w:tcPr>
            <w:tcW w:w="965" w:type="dxa"/>
          </w:tcPr>
          <w:p w:rsidR="004618BC" w:rsidRPr="00C550FE" w:rsidRDefault="004618BC" w:rsidP="004618BC">
            <w:pPr>
              <w:pStyle w:val="Odstavecseseznamem"/>
              <w:rPr>
                <w:rFonts w:cs="Arial"/>
                <w:lang w:val="cs-CZ"/>
              </w:rPr>
            </w:pPr>
          </w:p>
        </w:tc>
        <w:tc>
          <w:tcPr>
            <w:tcW w:w="831" w:type="dxa"/>
          </w:tcPr>
          <w:p w:rsidR="004618BC" w:rsidRPr="00C550FE" w:rsidRDefault="004618BC" w:rsidP="004618BC">
            <w:pPr>
              <w:pStyle w:val="Odstavecseseznamem"/>
              <w:rPr>
                <w:rFonts w:cs="Arial"/>
                <w:lang w:val="cs-CZ"/>
              </w:rPr>
            </w:pPr>
          </w:p>
        </w:tc>
        <w:tc>
          <w:tcPr>
            <w:tcW w:w="831" w:type="dxa"/>
          </w:tcPr>
          <w:p w:rsidR="004618BC" w:rsidRPr="00C550FE" w:rsidRDefault="004618BC" w:rsidP="004618BC">
            <w:pPr>
              <w:pStyle w:val="Odstavecseseznamem"/>
              <w:rPr>
                <w:rFonts w:cs="Arial"/>
                <w:lang w:val="cs-CZ"/>
              </w:rPr>
            </w:pPr>
          </w:p>
        </w:tc>
      </w:tr>
    </w:tbl>
    <w:p w:rsidR="00A3759F" w:rsidRDefault="006939DE" w:rsidP="00D9670E">
      <w:pPr>
        <w:pStyle w:val="Odstavecseseznamem"/>
      </w:pPr>
      <w:r>
        <w:t>Z tabulkových hodnot vypočítej aritmetický průměr a zakresli jej do grafu.</w:t>
      </w:r>
    </w:p>
    <w:p w:rsidR="006939DE" w:rsidRDefault="00477EF4" w:rsidP="00D9670E">
      <w:pPr>
        <w:pStyle w:val="Odstavecseseznamem"/>
      </w:pPr>
      <w:r>
        <w:rPr>
          <w:noProof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262" type="#_x0000_t32" style="position:absolute;left:0;text-align:left;margin-left:20.6pt;margin-top:14.1pt;width:3in;height:0;z-index:19" o:connectortype="straight"/>
        </w:pict>
      </w:r>
    </w:p>
    <w:p w:rsidR="006939DE" w:rsidRDefault="00477EF4" w:rsidP="00D9670E">
      <w:pPr>
        <w:pStyle w:val="Odstavecseseznamem"/>
      </w:pPr>
      <w:r>
        <w:rPr>
          <w:noProof/>
          <w:lang w:eastAsia="cs-CZ"/>
        </w:rPr>
        <w:pict>
          <v:shape id="_x0000_s1263" type="#_x0000_t32" style="position:absolute;left:0;text-align:left;margin-left:20.6pt;margin-top:18.15pt;width:3in;height:0;z-index:20" o:connectortype="straight"/>
        </w:pict>
      </w:r>
    </w:p>
    <w:tbl>
      <w:tblPr>
        <w:tblW w:w="8068" w:type="dxa"/>
        <w:tblInd w:w="70" w:type="dxa"/>
        <w:tblCellMar>
          <w:left w:w="70" w:type="dxa"/>
          <w:right w:w="70" w:type="dxa"/>
        </w:tblCellMar>
        <w:tblLook w:val="04A0"/>
      </w:tblPr>
      <w:tblGrid>
        <w:gridCol w:w="900"/>
        <w:gridCol w:w="516"/>
        <w:gridCol w:w="516"/>
        <w:gridCol w:w="516"/>
        <w:gridCol w:w="516"/>
        <w:gridCol w:w="516"/>
        <w:gridCol w:w="516"/>
        <w:gridCol w:w="516"/>
        <w:gridCol w:w="516"/>
        <w:gridCol w:w="516"/>
        <w:gridCol w:w="516"/>
        <w:gridCol w:w="516"/>
        <w:gridCol w:w="516"/>
        <w:gridCol w:w="976"/>
      </w:tblGrid>
      <w:tr w:rsidR="0056351F" w:rsidRPr="0056351F" w:rsidTr="004618BC">
        <w:trPr>
          <w:trHeight w:val="300"/>
        </w:trPr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351F" w:rsidRPr="0056351F" w:rsidRDefault="00E81B87" w:rsidP="0056351F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>
              <w:rPr>
                <w:noProof/>
                <w:lang w:eastAsia="cs-CZ"/>
              </w:rPr>
              <w:pict>
                <v:group id="_x0000_s1360" style="position:absolute;margin-left:10.75pt;margin-top:6.95pt;width:461.1pt;height:299.7pt;z-index:52" coordorigin="1682,10017" coordsize="9222,5994">
                  <v:shape id="_x0000_s1361" type="#_x0000_t202" style="position:absolute;left:6552;top:10017;width:4352;height:961" filled="f" stroked="f">
                    <v:textbox>
                      <w:txbxContent>
                        <w:p w:rsidR="00E81B87" w:rsidRDefault="00E81B87" w:rsidP="00E81B87">
                          <w:r>
                            <w:t>Měřítko grafu: Osa času- 1 dílek = 2 h</w:t>
                          </w:r>
                        </w:p>
                        <w:p w:rsidR="00E81B87" w:rsidRDefault="00E81B87" w:rsidP="00E81B87">
                          <w:r>
                            <w:t xml:space="preserve">                           Osa teploty- 1 dílek = 1°C</w:t>
                          </w:r>
                        </w:p>
                      </w:txbxContent>
                    </v:textbox>
                  </v:shape>
                  <v:group id="_x0000_s1362" style="position:absolute;left:1682;top:10131;width:7725;height:5880" coordorigin="1682,10131" coordsize="7725,5880">
                    <v:shape id="Skupina 36" o:spid="_x0000_s1363" type="#_x0000_t75" style="position:absolute;left:1682;top:10131;width:7725;height:5880;visibility:visible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">
                      <v:imagedata r:id="rId12" o:title=""/>
                      <o:lock v:ext="edit" aspectratio="f"/>
                    </v:shape>
                    <v:shape id="_x0000_s1364" type="#_x0000_t32" style="position:absolute;left:2280;top:12291;width:1611;height:888;flip:y" o:connectortype="straight" strokecolor="red" strokeweight="2.25pt"/>
                    <v:shape id="_x0000_s1365" type="#_x0000_t32" style="position:absolute;left:4402;top:11946;width:983;height:333;flip:y" o:connectortype="straight" strokecolor="red" strokeweight="2.25pt"/>
                    <v:shape id="_x0000_s1366" type="#_x0000_t32" style="position:absolute;left:5391;top:11946;width:579;height:1" o:connectortype="straight" strokecolor="red" strokeweight="2.25pt"/>
                    <v:shape id="_x0000_s1367" type="#_x0000_t32" style="position:absolute;left:5964;top:11933;width:996;height:676" o:connectortype="straight" strokecolor="red" strokeweight="2.25pt"/>
                    <v:shape id="_x0000_s1368" type="#_x0000_t32" style="position:absolute;left:3894;top:12260;width:514;height:11;flip:y" o:connectortype="straight" strokecolor="red" strokeweight="2.25pt"/>
                    <v:shape id="_x0000_s1369" type="#_x0000_t32" style="position:absolute;left:6960;top:12609;width:579;height:1" o:connectortype="straight" strokecolor="red" strokeweight="2.25pt"/>
                  </v:group>
                </v:group>
              </w:pict>
            </w:r>
            <w:r w:rsidR="00477EF4" w:rsidRPr="00477EF4">
              <w:rPr>
                <w:noProof/>
                <w:lang w:eastAsia="cs-CZ"/>
              </w:rPr>
              <w:pict>
                <v:shape id="_x0000_s1264" type="#_x0000_t32" style="position:absolute;margin-left:20.6pt;margin-top:7.3pt;width:3in;height:0;z-index:21" o:connectortype="straight"/>
              </w:pict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760"/>
            </w:tblGrid>
            <w:tr w:rsidR="0056351F" w:rsidRPr="0056351F">
              <w:trPr>
                <w:trHeight w:val="300"/>
                <w:tblCellSpacing w:w="0" w:type="dxa"/>
              </w:trPr>
              <w:tc>
                <w:tcPr>
                  <w:tcW w:w="7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6351F" w:rsidRPr="0056351F" w:rsidRDefault="0056351F" w:rsidP="0056351F">
                  <w:pPr>
                    <w:spacing w:after="0" w:line="240" w:lineRule="auto"/>
                    <w:rPr>
                      <w:rFonts w:eastAsia="Times New Roman"/>
                      <w:color w:val="000000"/>
                      <w:lang w:eastAsia="cs-CZ"/>
                    </w:rPr>
                  </w:pPr>
                </w:p>
              </w:tc>
            </w:tr>
          </w:tbl>
          <w:p w:rsidR="0056351F" w:rsidRPr="0056351F" w:rsidRDefault="0056351F" w:rsidP="0056351F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351F" w:rsidRPr="0056351F" w:rsidRDefault="0056351F" w:rsidP="0056351F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351F" w:rsidRPr="0056351F" w:rsidRDefault="0056351F" w:rsidP="0056351F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351F" w:rsidRPr="0056351F" w:rsidRDefault="0056351F" w:rsidP="0056351F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351F" w:rsidRPr="0056351F" w:rsidRDefault="0056351F" w:rsidP="0056351F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351F" w:rsidRPr="0056351F" w:rsidRDefault="0056351F" w:rsidP="0056351F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351F" w:rsidRPr="0056351F" w:rsidRDefault="0056351F" w:rsidP="0056351F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351F" w:rsidRPr="0056351F" w:rsidRDefault="0056351F" w:rsidP="0056351F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351F" w:rsidRPr="0056351F" w:rsidRDefault="0056351F" w:rsidP="0056351F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351F" w:rsidRPr="0056351F" w:rsidRDefault="0056351F" w:rsidP="0056351F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351F" w:rsidRPr="0056351F" w:rsidRDefault="0056351F" w:rsidP="0056351F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351F" w:rsidRPr="0056351F" w:rsidRDefault="0056351F" w:rsidP="0056351F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351F" w:rsidRPr="0056351F" w:rsidRDefault="0056351F" w:rsidP="0056351F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351F" w:rsidRPr="0056351F" w:rsidRDefault="0056351F" w:rsidP="0056351F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</w:tr>
      <w:tr w:rsidR="0056351F" w:rsidRPr="0056351F" w:rsidTr="004618BC">
        <w:trPr>
          <w:trHeight w:val="300"/>
        </w:trPr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351F" w:rsidRPr="0056351F" w:rsidRDefault="0056351F" w:rsidP="0056351F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351F" w:rsidRPr="0056351F" w:rsidRDefault="0056351F" w:rsidP="0056351F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351F" w:rsidRPr="0056351F" w:rsidRDefault="0056351F" w:rsidP="0056351F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309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351F" w:rsidRPr="0056351F" w:rsidRDefault="0056351F" w:rsidP="0056351F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Graf závislosti teploty na čase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351F" w:rsidRPr="0056351F" w:rsidRDefault="0056351F" w:rsidP="0056351F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351F" w:rsidRPr="0056351F" w:rsidRDefault="0056351F" w:rsidP="0056351F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351F" w:rsidRPr="0056351F" w:rsidRDefault="0056351F" w:rsidP="0056351F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351F" w:rsidRPr="0056351F" w:rsidRDefault="0056351F" w:rsidP="0056351F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351F" w:rsidRPr="0056351F" w:rsidRDefault="0056351F" w:rsidP="0056351F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</w:tr>
      <w:tr w:rsidR="0056351F" w:rsidRPr="0056351F" w:rsidTr="004618BC">
        <w:trPr>
          <w:trHeight w:val="300"/>
        </w:trPr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351F" w:rsidRPr="0056351F" w:rsidRDefault="0056351F" w:rsidP="0056351F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teplota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351F" w:rsidRPr="0056351F" w:rsidRDefault="0056351F" w:rsidP="0056351F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351F" w:rsidRPr="0056351F" w:rsidRDefault="0056351F" w:rsidP="0056351F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351F" w:rsidRPr="0056351F" w:rsidRDefault="0056351F" w:rsidP="0056351F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351F" w:rsidRPr="0056351F" w:rsidRDefault="0056351F" w:rsidP="0056351F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351F" w:rsidRPr="0056351F" w:rsidRDefault="0056351F" w:rsidP="0056351F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351F" w:rsidRPr="0056351F" w:rsidRDefault="0056351F" w:rsidP="0056351F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351F" w:rsidRPr="0056351F" w:rsidRDefault="0056351F" w:rsidP="0056351F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351F" w:rsidRPr="0056351F" w:rsidRDefault="0056351F" w:rsidP="0056351F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351F" w:rsidRPr="0056351F" w:rsidRDefault="0056351F" w:rsidP="0056351F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351F" w:rsidRPr="0056351F" w:rsidRDefault="0056351F" w:rsidP="0056351F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351F" w:rsidRPr="0056351F" w:rsidRDefault="0056351F" w:rsidP="0056351F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351F" w:rsidRPr="0056351F" w:rsidRDefault="0056351F" w:rsidP="0056351F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351F" w:rsidRPr="0056351F" w:rsidRDefault="0056351F" w:rsidP="0056351F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</w:tr>
      <w:tr w:rsidR="0056351F" w:rsidRPr="0056351F" w:rsidTr="004618BC">
        <w:trPr>
          <w:trHeight w:val="300"/>
        </w:trPr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351F" w:rsidRPr="0056351F" w:rsidRDefault="00E81B87" w:rsidP="0056351F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>[</w:t>
            </w:r>
            <w:r w:rsidR="0056351F" w:rsidRPr="0056351F">
              <w:rPr>
                <w:rFonts w:eastAsia="Times New Roman"/>
                <w:color w:val="000000"/>
                <w:lang w:eastAsia="cs-CZ"/>
              </w:rPr>
              <w:t>°C</w:t>
            </w:r>
            <w:r>
              <w:rPr>
                <w:rFonts w:eastAsia="Times New Roman"/>
                <w:color w:val="000000"/>
                <w:lang w:eastAsia="cs-CZ"/>
              </w:rPr>
              <w:t>]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351F" w:rsidRPr="0056351F" w:rsidRDefault="0056351F" w:rsidP="0056351F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351F" w:rsidRPr="0056351F" w:rsidRDefault="0056351F" w:rsidP="0056351F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351F" w:rsidRPr="0056351F" w:rsidRDefault="0056351F" w:rsidP="0056351F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351F" w:rsidRPr="0056351F" w:rsidRDefault="0056351F" w:rsidP="0056351F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351F" w:rsidRPr="0056351F" w:rsidRDefault="0056351F" w:rsidP="0056351F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351F" w:rsidRPr="0056351F" w:rsidRDefault="0056351F" w:rsidP="0056351F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351F" w:rsidRPr="0056351F" w:rsidRDefault="0056351F" w:rsidP="0056351F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351F" w:rsidRPr="0056351F" w:rsidRDefault="0056351F" w:rsidP="0056351F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351F" w:rsidRPr="0056351F" w:rsidRDefault="0056351F" w:rsidP="0056351F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351F" w:rsidRPr="0056351F" w:rsidRDefault="0056351F" w:rsidP="0056351F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351F" w:rsidRPr="0056351F" w:rsidRDefault="0056351F" w:rsidP="0056351F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351F" w:rsidRPr="0056351F" w:rsidRDefault="0056351F" w:rsidP="0056351F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351F" w:rsidRPr="0056351F" w:rsidRDefault="0056351F" w:rsidP="0056351F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</w:tr>
      <w:tr w:rsidR="0056351F" w:rsidRPr="0056351F" w:rsidTr="004618BC">
        <w:trPr>
          <w:trHeight w:val="300"/>
        </w:trPr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351F" w:rsidRPr="0056351F" w:rsidRDefault="0056351F" w:rsidP="0056351F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5</w:t>
            </w: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351F" w:rsidRPr="0056351F" w:rsidRDefault="0056351F" w:rsidP="0056351F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351F" w:rsidRPr="0056351F" w:rsidRDefault="0056351F" w:rsidP="0056351F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351F" w:rsidRPr="0056351F" w:rsidRDefault="0056351F" w:rsidP="0056351F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351F" w:rsidRPr="0056351F" w:rsidRDefault="0056351F" w:rsidP="0056351F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351F" w:rsidRPr="0056351F" w:rsidRDefault="0056351F" w:rsidP="0056351F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351F" w:rsidRPr="0056351F" w:rsidRDefault="0056351F" w:rsidP="0056351F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351F" w:rsidRPr="0056351F" w:rsidRDefault="0056351F" w:rsidP="0056351F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351F" w:rsidRPr="0056351F" w:rsidRDefault="0056351F" w:rsidP="0056351F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351F" w:rsidRPr="0056351F" w:rsidRDefault="0056351F" w:rsidP="0056351F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351F" w:rsidRPr="0056351F" w:rsidRDefault="0056351F" w:rsidP="0056351F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351F" w:rsidRPr="0056351F" w:rsidRDefault="0056351F" w:rsidP="0056351F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351F" w:rsidRPr="0056351F" w:rsidRDefault="0056351F" w:rsidP="0056351F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351F" w:rsidRPr="0056351F" w:rsidRDefault="0056351F" w:rsidP="0056351F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</w:tr>
      <w:tr w:rsidR="0056351F" w:rsidRPr="0056351F" w:rsidTr="004618BC">
        <w:trPr>
          <w:trHeight w:val="300"/>
        </w:trPr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351F" w:rsidRPr="0056351F" w:rsidRDefault="0056351F" w:rsidP="0056351F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4</w:t>
            </w: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351F" w:rsidRPr="0056351F" w:rsidRDefault="0056351F" w:rsidP="0056351F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351F" w:rsidRPr="0056351F" w:rsidRDefault="0056351F" w:rsidP="0056351F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351F" w:rsidRPr="0056351F" w:rsidRDefault="0056351F" w:rsidP="0056351F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351F" w:rsidRPr="0056351F" w:rsidRDefault="0056351F" w:rsidP="0056351F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351F" w:rsidRPr="0056351F" w:rsidRDefault="0056351F" w:rsidP="0056351F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351F" w:rsidRPr="0056351F" w:rsidRDefault="0056351F" w:rsidP="0056351F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351F" w:rsidRPr="0056351F" w:rsidRDefault="0056351F" w:rsidP="0056351F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351F" w:rsidRPr="0056351F" w:rsidRDefault="0056351F" w:rsidP="0056351F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351F" w:rsidRPr="0056351F" w:rsidRDefault="0056351F" w:rsidP="0056351F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351F" w:rsidRPr="0056351F" w:rsidRDefault="0056351F" w:rsidP="0056351F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351F" w:rsidRPr="0056351F" w:rsidRDefault="0056351F" w:rsidP="0056351F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351F" w:rsidRPr="0056351F" w:rsidRDefault="0056351F" w:rsidP="0056351F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351F" w:rsidRPr="0056351F" w:rsidRDefault="0056351F" w:rsidP="0056351F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</w:tr>
      <w:tr w:rsidR="0056351F" w:rsidRPr="0056351F" w:rsidTr="004618BC">
        <w:trPr>
          <w:trHeight w:val="300"/>
        </w:trPr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351F" w:rsidRPr="0056351F" w:rsidRDefault="0056351F" w:rsidP="0056351F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3</w:t>
            </w: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351F" w:rsidRPr="0056351F" w:rsidRDefault="0056351F" w:rsidP="0056351F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351F" w:rsidRPr="0056351F" w:rsidRDefault="0056351F" w:rsidP="0056351F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351F" w:rsidRPr="0056351F" w:rsidRDefault="0056351F" w:rsidP="0056351F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351F" w:rsidRPr="0056351F" w:rsidRDefault="0056351F" w:rsidP="0056351F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351F" w:rsidRPr="0056351F" w:rsidRDefault="0056351F" w:rsidP="0056351F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351F" w:rsidRPr="0056351F" w:rsidRDefault="0056351F" w:rsidP="0056351F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351F" w:rsidRPr="0056351F" w:rsidRDefault="0056351F" w:rsidP="0056351F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351F" w:rsidRPr="0056351F" w:rsidRDefault="0056351F" w:rsidP="0056351F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351F" w:rsidRPr="0056351F" w:rsidRDefault="0056351F" w:rsidP="0056351F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351F" w:rsidRPr="0056351F" w:rsidRDefault="0056351F" w:rsidP="0056351F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351F" w:rsidRPr="0056351F" w:rsidRDefault="0056351F" w:rsidP="0056351F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351F" w:rsidRPr="0056351F" w:rsidRDefault="0056351F" w:rsidP="0056351F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351F" w:rsidRPr="0056351F" w:rsidRDefault="0056351F" w:rsidP="0056351F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</w:tr>
      <w:tr w:rsidR="0056351F" w:rsidRPr="0056351F" w:rsidTr="004618BC">
        <w:trPr>
          <w:trHeight w:val="300"/>
        </w:trPr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351F" w:rsidRPr="0056351F" w:rsidRDefault="0056351F" w:rsidP="0056351F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2</w:t>
            </w: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351F" w:rsidRPr="0056351F" w:rsidRDefault="0056351F" w:rsidP="0056351F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351F" w:rsidRPr="0056351F" w:rsidRDefault="0056351F" w:rsidP="0056351F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351F" w:rsidRPr="0056351F" w:rsidRDefault="0056351F" w:rsidP="0056351F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351F" w:rsidRPr="0056351F" w:rsidRDefault="0056351F" w:rsidP="0056351F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351F" w:rsidRPr="0056351F" w:rsidRDefault="0056351F" w:rsidP="0056351F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351F" w:rsidRPr="0056351F" w:rsidRDefault="0056351F" w:rsidP="0056351F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351F" w:rsidRPr="0056351F" w:rsidRDefault="0056351F" w:rsidP="0056351F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351F" w:rsidRPr="0056351F" w:rsidRDefault="0056351F" w:rsidP="0056351F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351F" w:rsidRPr="0056351F" w:rsidRDefault="0056351F" w:rsidP="0056351F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351F" w:rsidRPr="0056351F" w:rsidRDefault="0056351F" w:rsidP="0056351F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351F" w:rsidRPr="0056351F" w:rsidRDefault="0056351F" w:rsidP="0056351F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351F" w:rsidRPr="0056351F" w:rsidRDefault="0056351F" w:rsidP="0056351F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351F" w:rsidRPr="0056351F" w:rsidRDefault="0056351F" w:rsidP="0056351F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</w:tr>
      <w:tr w:rsidR="0056351F" w:rsidRPr="0056351F" w:rsidTr="004618BC">
        <w:trPr>
          <w:trHeight w:val="300"/>
        </w:trPr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351F" w:rsidRPr="0056351F" w:rsidRDefault="0056351F" w:rsidP="0056351F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1</w:t>
            </w: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351F" w:rsidRPr="0056351F" w:rsidRDefault="0056351F" w:rsidP="0056351F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351F" w:rsidRPr="0056351F" w:rsidRDefault="0056351F" w:rsidP="0056351F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351F" w:rsidRPr="0056351F" w:rsidRDefault="0056351F" w:rsidP="0056351F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351F" w:rsidRPr="0056351F" w:rsidRDefault="0056351F" w:rsidP="0056351F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351F" w:rsidRPr="0056351F" w:rsidRDefault="0056351F" w:rsidP="0056351F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351F" w:rsidRPr="0056351F" w:rsidRDefault="0056351F" w:rsidP="0056351F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351F" w:rsidRPr="0056351F" w:rsidRDefault="0056351F" w:rsidP="0056351F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351F" w:rsidRPr="0056351F" w:rsidRDefault="0056351F" w:rsidP="0056351F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351F" w:rsidRPr="0056351F" w:rsidRDefault="0056351F" w:rsidP="0056351F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351F" w:rsidRPr="0056351F" w:rsidRDefault="0056351F" w:rsidP="0056351F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351F" w:rsidRPr="0056351F" w:rsidRDefault="00477EF4" w:rsidP="0056351F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noProof/>
                <w:color w:val="000000"/>
                <w:lang w:eastAsia="cs-CZ"/>
              </w:rPr>
              <w:pict>
                <v:shape id="_x0000_s1244" type="#_x0000_t32" style="position:absolute;margin-left:-2.55pt;margin-top:-.7pt;width:50.7pt;height:30.55pt;z-index:1;mso-position-horizontal-relative:text;mso-position-vertical-relative:text" o:connectortype="straight" strokecolor="red" strokeweight="2.25pt"/>
              </w:pict>
            </w:r>
            <w:r w:rsidR="0056351F" w:rsidRPr="0056351F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351F" w:rsidRPr="0056351F" w:rsidRDefault="0056351F" w:rsidP="0056351F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351F" w:rsidRPr="0056351F" w:rsidRDefault="0056351F" w:rsidP="0056351F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</w:tr>
      <w:tr w:rsidR="0056351F" w:rsidRPr="0056351F" w:rsidTr="004618BC">
        <w:trPr>
          <w:trHeight w:val="300"/>
        </w:trPr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351F" w:rsidRPr="0056351F" w:rsidRDefault="0056351F" w:rsidP="0056351F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0</w:t>
            </w: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351F" w:rsidRPr="0056351F" w:rsidRDefault="0056351F" w:rsidP="0056351F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2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351F" w:rsidRPr="0056351F" w:rsidRDefault="0056351F" w:rsidP="0056351F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4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351F" w:rsidRPr="0056351F" w:rsidRDefault="0056351F" w:rsidP="0056351F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6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351F" w:rsidRPr="0056351F" w:rsidRDefault="0056351F" w:rsidP="0056351F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8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351F" w:rsidRPr="0056351F" w:rsidRDefault="0056351F" w:rsidP="0056351F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351F" w:rsidRPr="0056351F" w:rsidRDefault="0056351F" w:rsidP="0056351F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12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351F" w:rsidRPr="0056351F" w:rsidRDefault="0056351F" w:rsidP="0056351F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14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351F" w:rsidRPr="0056351F" w:rsidRDefault="0056351F" w:rsidP="0056351F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16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351F" w:rsidRPr="0056351F" w:rsidRDefault="0056351F" w:rsidP="0056351F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18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351F" w:rsidRPr="0056351F" w:rsidRDefault="0056351F" w:rsidP="0056351F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20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351F" w:rsidRPr="0056351F" w:rsidRDefault="0056351F" w:rsidP="0056351F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22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351F" w:rsidRPr="0056351F" w:rsidRDefault="0056351F" w:rsidP="0056351F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24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351F" w:rsidRPr="0056351F" w:rsidRDefault="0056351F" w:rsidP="0056351F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</w:tr>
      <w:tr w:rsidR="0056351F" w:rsidRPr="0056351F" w:rsidTr="004618BC">
        <w:trPr>
          <w:trHeight w:val="300"/>
        </w:trPr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351F" w:rsidRPr="0056351F" w:rsidRDefault="0056351F" w:rsidP="0056351F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-1</w:t>
            </w: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351F" w:rsidRPr="0056351F" w:rsidRDefault="0056351F" w:rsidP="0056351F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351F" w:rsidRPr="0056351F" w:rsidRDefault="0056351F" w:rsidP="0056351F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351F" w:rsidRPr="0056351F" w:rsidRDefault="0056351F" w:rsidP="0056351F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351F" w:rsidRPr="0056351F" w:rsidRDefault="0056351F" w:rsidP="0056351F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351F" w:rsidRPr="0056351F" w:rsidRDefault="0056351F" w:rsidP="0056351F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351F" w:rsidRPr="0056351F" w:rsidRDefault="0056351F" w:rsidP="0056351F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351F" w:rsidRPr="0056351F" w:rsidRDefault="0056351F" w:rsidP="0056351F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351F" w:rsidRPr="0056351F" w:rsidRDefault="0056351F" w:rsidP="0056351F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351F" w:rsidRPr="0056351F" w:rsidRDefault="0056351F" w:rsidP="0056351F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351F" w:rsidRPr="0056351F" w:rsidRDefault="0056351F" w:rsidP="0056351F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351F" w:rsidRPr="0056351F" w:rsidRDefault="0056351F" w:rsidP="0056351F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351F" w:rsidRPr="0056351F" w:rsidRDefault="0056351F" w:rsidP="0056351F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351F" w:rsidRPr="0056351F" w:rsidRDefault="002D01D0" w:rsidP="003853D4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>čas</w:t>
            </w:r>
            <w:r w:rsidR="0056351F" w:rsidRPr="0056351F">
              <w:rPr>
                <w:rFonts w:eastAsia="Times New Roman"/>
                <w:color w:val="000000"/>
                <w:lang w:eastAsia="cs-CZ"/>
              </w:rPr>
              <w:t xml:space="preserve"> </w:t>
            </w:r>
            <w:r w:rsidR="003853D4">
              <w:rPr>
                <w:rFonts w:eastAsia="Times New Roman"/>
                <w:color w:val="000000"/>
                <w:lang w:eastAsia="cs-CZ"/>
              </w:rPr>
              <w:t>[</w:t>
            </w:r>
            <w:r w:rsidR="0056351F" w:rsidRPr="0056351F">
              <w:rPr>
                <w:rFonts w:eastAsia="Times New Roman"/>
                <w:color w:val="000000"/>
                <w:lang w:eastAsia="cs-CZ"/>
              </w:rPr>
              <w:t>h</w:t>
            </w:r>
            <w:r>
              <w:rPr>
                <w:rFonts w:eastAsia="Times New Roman"/>
                <w:color w:val="000000"/>
                <w:lang w:eastAsia="cs-CZ"/>
              </w:rPr>
              <w:t>]</w:t>
            </w:r>
          </w:p>
        </w:tc>
      </w:tr>
      <w:tr w:rsidR="0056351F" w:rsidRPr="0056351F" w:rsidTr="004618BC">
        <w:trPr>
          <w:trHeight w:val="300"/>
        </w:trPr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351F" w:rsidRPr="0056351F" w:rsidRDefault="0056351F" w:rsidP="0056351F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-2</w:t>
            </w: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351F" w:rsidRPr="0056351F" w:rsidRDefault="0056351F" w:rsidP="0056351F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351F" w:rsidRPr="0056351F" w:rsidRDefault="0056351F" w:rsidP="0056351F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351F" w:rsidRPr="0056351F" w:rsidRDefault="0056351F" w:rsidP="0056351F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351F" w:rsidRPr="0056351F" w:rsidRDefault="0056351F" w:rsidP="0056351F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351F" w:rsidRPr="0056351F" w:rsidRDefault="0056351F" w:rsidP="0056351F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351F" w:rsidRPr="0056351F" w:rsidRDefault="0056351F" w:rsidP="0056351F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351F" w:rsidRPr="0056351F" w:rsidRDefault="0056351F" w:rsidP="0056351F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351F" w:rsidRPr="0056351F" w:rsidRDefault="0056351F" w:rsidP="0056351F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351F" w:rsidRPr="0056351F" w:rsidRDefault="0056351F" w:rsidP="0056351F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351F" w:rsidRPr="0056351F" w:rsidRDefault="0056351F" w:rsidP="0056351F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351F" w:rsidRPr="0056351F" w:rsidRDefault="0056351F" w:rsidP="0056351F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351F" w:rsidRPr="0056351F" w:rsidRDefault="0056351F" w:rsidP="0056351F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351F" w:rsidRPr="0056351F" w:rsidRDefault="0056351F" w:rsidP="0056351F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</w:tr>
      <w:tr w:rsidR="0056351F" w:rsidRPr="0056351F" w:rsidTr="004618BC">
        <w:trPr>
          <w:trHeight w:val="300"/>
        </w:trPr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351F" w:rsidRPr="0056351F" w:rsidRDefault="0056351F" w:rsidP="0056351F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-3</w:t>
            </w: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351F" w:rsidRPr="0056351F" w:rsidRDefault="0056351F" w:rsidP="0056351F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351F" w:rsidRPr="0056351F" w:rsidRDefault="0056351F" w:rsidP="0056351F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351F" w:rsidRPr="0056351F" w:rsidRDefault="0056351F" w:rsidP="0056351F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351F" w:rsidRPr="0056351F" w:rsidRDefault="0056351F" w:rsidP="0056351F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351F" w:rsidRPr="0056351F" w:rsidRDefault="0056351F" w:rsidP="0056351F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351F" w:rsidRPr="0056351F" w:rsidRDefault="0056351F" w:rsidP="0056351F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351F" w:rsidRPr="0056351F" w:rsidRDefault="0056351F" w:rsidP="0056351F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351F" w:rsidRPr="0056351F" w:rsidRDefault="0056351F" w:rsidP="0056351F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351F" w:rsidRPr="0056351F" w:rsidRDefault="0056351F" w:rsidP="0056351F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351F" w:rsidRPr="0056351F" w:rsidRDefault="0056351F" w:rsidP="0056351F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351F" w:rsidRPr="0056351F" w:rsidRDefault="0056351F" w:rsidP="0056351F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351F" w:rsidRPr="0056351F" w:rsidRDefault="0056351F" w:rsidP="0056351F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351F" w:rsidRPr="0056351F" w:rsidRDefault="0056351F" w:rsidP="0056351F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</w:tr>
      <w:tr w:rsidR="0056351F" w:rsidRPr="0056351F" w:rsidTr="004618BC">
        <w:trPr>
          <w:trHeight w:val="300"/>
        </w:trPr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351F" w:rsidRPr="0056351F" w:rsidRDefault="0056351F" w:rsidP="0056351F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-4</w:t>
            </w: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351F" w:rsidRPr="0056351F" w:rsidRDefault="0056351F" w:rsidP="0056351F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351F" w:rsidRPr="0056351F" w:rsidRDefault="0056351F" w:rsidP="0056351F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351F" w:rsidRPr="0056351F" w:rsidRDefault="0056351F" w:rsidP="0056351F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351F" w:rsidRPr="0056351F" w:rsidRDefault="0056351F" w:rsidP="0056351F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351F" w:rsidRPr="0056351F" w:rsidRDefault="0056351F" w:rsidP="0056351F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351F" w:rsidRPr="0056351F" w:rsidRDefault="0056351F" w:rsidP="0056351F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351F" w:rsidRPr="0056351F" w:rsidRDefault="0056351F" w:rsidP="0056351F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351F" w:rsidRPr="0056351F" w:rsidRDefault="0056351F" w:rsidP="0056351F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351F" w:rsidRPr="0056351F" w:rsidRDefault="0056351F" w:rsidP="0056351F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351F" w:rsidRPr="0056351F" w:rsidRDefault="0056351F" w:rsidP="0056351F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351F" w:rsidRPr="0056351F" w:rsidRDefault="0056351F" w:rsidP="0056351F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351F" w:rsidRPr="0056351F" w:rsidRDefault="0056351F" w:rsidP="0056351F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351F" w:rsidRPr="0056351F" w:rsidRDefault="0056351F" w:rsidP="0056351F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</w:tr>
      <w:tr w:rsidR="0056351F" w:rsidRPr="0056351F" w:rsidTr="004618BC">
        <w:trPr>
          <w:trHeight w:val="300"/>
        </w:trPr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351F" w:rsidRPr="0056351F" w:rsidRDefault="0056351F" w:rsidP="0056351F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-5</w:t>
            </w: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351F" w:rsidRPr="0056351F" w:rsidRDefault="0056351F" w:rsidP="0056351F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351F" w:rsidRPr="0056351F" w:rsidRDefault="0056351F" w:rsidP="0056351F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351F" w:rsidRPr="0056351F" w:rsidRDefault="0056351F" w:rsidP="0056351F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351F" w:rsidRPr="0056351F" w:rsidRDefault="0056351F" w:rsidP="0056351F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351F" w:rsidRPr="0056351F" w:rsidRDefault="0056351F" w:rsidP="0056351F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351F" w:rsidRPr="0056351F" w:rsidRDefault="0056351F" w:rsidP="0056351F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351F" w:rsidRPr="0056351F" w:rsidRDefault="0056351F" w:rsidP="0056351F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351F" w:rsidRPr="0056351F" w:rsidRDefault="0056351F" w:rsidP="0056351F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351F" w:rsidRPr="0056351F" w:rsidRDefault="0056351F" w:rsidP="0056351F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351F" w:rsidRPr="0056351F" w:rsidRDefault="0056351F" w:rsidP="0056351F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351F" w:rsidRPr="0056351F" w:rsidRDefault="0056351F" w:rsidP="0056351F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351F" w:rsidRPr="0056351F" w:rsidRDefault="0056351F" w:rsidP="0056351F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351F" w:rsidRPr="0056351F" w:rsidRDefault="0056351F" w:rsidP="0056351F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</w:tr>
      <w:tr w:rsidR="0056351F" w:rsidRPr="0056351F" w:rsidTr="004618BC">
        <w:trPr>
          <w:trHeight w:val="300"/>
        </w:trPr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351F" w:rsidRPr="0056351F" w:rsidRDefault="0056351F" w:rsidP="0056351F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-6</w:t>
            </w: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351F" w:rsidRPr="0056351F" w:rsidRDefault="0056351F" w:rsidP="0056351F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351F" w:rsidRPr="0056351F" w:rsidRDefault="0056351F" w:rsidP="0056351F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351F" w:rsidRPr="0056351F" w:rsidRDefault="0056351F" w:rsidP="0056351F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351F" w:rsidRPr="0056351F" w:rsidRDefault="0056351F" w:rsidP="0056351F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351F" w:rsidRPr="0056351F" w:rsidRDefault="0056351F" w:rsidP="0056351F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351F" w:rsidRPr="0056351F" w:rsidRDefault="0056351F" w:rsidP="0056351F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351F" w:rsidRPr="0056351F" w:rsidRDefault="0056351F" w:rsidP="0056351F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351F" w:rsidRPr="0056351F" w:rsidRDefault="0056351F" w:rsidP="0056351F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351F" w:rsidRPr="0056351F" w:rsidRDefault="0056351F" w:rsidP="0056351F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351F" w:rsidRPr="0056351F" w:rsidRDefault="0056351F" w:rsidP="0056351F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351F" w:rsidRPr="0056351F" w:rsidRDefault="0056351F" w:rsidP="0056351F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351F" w:rsidRPr="0056351F" w:rsidRDefault="0056351F" w:rsidP="0056351F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351F" w:rsidRPr="0056351F" w:rsidRDefault="0056351F" w:rsidP="0056351F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</w:tr>
      <w:tr w:rsidR="0056351F" w:rsidRPr="0056351F" w:rsidTr="004618BC">
        <w:trPr>
          <w:trHeight w:val="300"/>
        </w:trPr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351F" w:rsidRPr="0056351F" w:rsidRDefault="0056351F" w:rsidP="0056351F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-7</w:t>
            </w: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351F" w:rsidRPr="0056351F" w:rsidRDefault="0056351F" w:rsidP="0056351F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351F" w:rsidRPr="0056351F" w:rsidRDefault="0056351F" w:rsidP="0056351F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351F" w:rsidRPr="0056351F" w:rsidRDefault="0056351F" w:rsidP="0056351F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351F" w:rsidRPr="0056351F" w:rsidRDefault="0056351F" w:rsidP="0056351F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351F" w:rsidRPr="0056351F" w:rsidRDefault="0056351F" w:rsidP="0056351F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351F" w:rsidRPr="0056351F" w:rsidRDefault="0056351F" w:rsidP="0056351F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351F" w:rsidRPr="0056351F" w:rsidRDefault="0056351F" w:rsidP="0056351F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351F" w:rsidRPr="0056351F" w:rsidRDefault="0056351F" w:rsidP="0056351F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351F" w:rsidRPr="0056351F" w:rsidRDefault="0056351F" w:rsidP="0056351F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351F" w:rsidRPr="0056351F" w:rsidRDefault="0056351F" w:rsidP="0056351F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351F" w:rsidRPr="0056351F" w:rsidRDefault="0056351F" w:rsidP="0056351F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351F" w:rsidRPr="0056351F" w:rsidRDefault="0056351F" w:rsidP="0056351F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351F" w:rsidRPr="0056351F" w:rsidRDefault="0056351F" w:rsidP="0056351F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</w:tr>
    </w:tbl>
    <w:p w:rsidR="004635F9" w:rsidRPr="004635F9" w:rsidRDefault="004635F9" w:rsidP="004635F9">
      <w:pPr>
        <w:pStyle w:val="Nadpis1"/>
        <w:numPr>
          <w:ilvl w:val="0"/>
          <w:numId w:val="0"/>
        </w:numPr>
        <w:spacing w:before="0" w:after="0"/>
        <w:ind w:right="-2"/>
        <w:jc w:val="center"/>
        <w:rPr>
          <w:rFonts w:ascii="Arial" w:hAnsi="Arial" w:cs="Arial"/>
          <w:caps/>
          <w:color w:val="FF0000"/>
          <w:spacing w:val="40"/>
          <w:sz w:val="28"/>
          <w:u w:val="single"/>
        </w:rPr>
      </w:pPr>
      <w:r w:rsidRPr="004635F9">
        <w:rPr>
          <w:rFonts w:ascii="Arial" w:hAnsi="Arial" w:cs="Arial"/>
          <w:caps/>
          <w:color w:val="FF0000"/>
          <w:spacing w:val="40"/>
          <w:sz w:val="28"/>
          <w:u w:val="single"/>
        </w:rPr>
        <w:lastRenderedPageBreak/>
        <w:t>FYZIKA 6 - Fyzikální veličiny- TEPLOTA- ŘeŠENÍ</w:t>
      </w:r>
    </w:p>
    <w:p w:rsidR="004635F9" w:rsidRPr="00A90FC6" w:rsidRDefault="004635F9" w:rsidP="004635F9">
      <w:pPr>
        <w:spacing w:after="0"/>
        <w:rPr>
          <w:rFonts w:ascii="Arial" w:hAnsi="Arial" w:cs="Arial"/>
          <w:sz w:val="28"/>
          <w:szCs w:val="28"/>
        </w:rPr>
      </w:pPr>
      <w:r w:rsidRPr="00A90FC6">
        <w:rPr>
          <w:rFonts w:ascii="Arial" w:hAnsi="Arial" w:cs="Arial"/>
          <w:sz w:val="28"/>
          <w:szCs w:val="28"/>
        </w:rPr>
        <w:t>Jméno, třída:</w:t>
      </w:r>
    </w:p>
    <w:p w:rsidR="004635F9" w:rsidRPr="00C50CA6" w:rsidRDefault="004635F9" w:rsidP="004635F9">
      <w:pPr>
        <w:spacing w:after="0"/>
        <w:rPr>
          <w:rFonts w:ascii="Arial" w:hAnsi="Arial" w:cs="Arial"/>
          <w:sz w:val="28"/>
          <w:szCs w:val="28"/>
        </w:rPr>
      </w:pPr>
      <w:r w:rsidRPr="00A90FC6">
        <w:rPr>
          <w:rFonts w:ascii="Arial" w:hAnsi="Arial" w:cs="Arial"/>
          <w:sz w:val="28"/>
          <w:szCs w:val="28"/>
        </w:rPr>
        <w:t>Datum:</w:t>
      </w:r>
    </w:p>
    <w:p w:rsidR="004635F9" w:rsidRPr="00A3759F" w:rsidRDefault="00477EF4" w:rsidP="004635F9">
      <w:pPr>
        <w:pBdr>
          <w:top w:val="single" w:sz="8" w:space="1" w:color="auto"/>
        </w:pBdr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477EF4">
        <w:rPr>
          <w:noProof/>
          <w:lang w:eastAsia="cs-CZ"/>
        </w:rPr>
        <w:pict>
          <v:shape id="_x0000_s1355" type="#_x0000_t75" alt="" style="position:absolute;left:0;text-align:left;margin-left:399.45pt;margin-top:.5pt;width:139.8pt;height:139.8pt;z-index:50">
            <v:imagedata r:id="rId10" o:title="102526_big"/>
          </v:shape>
        </w:pict>
      </w:r>
    </w:p>
    <w:p w:rsidR="004635F9" w:rsidRDefault="004635F9" w:rsidP="004635F9">
      <w:pPr>
        <w:pStyle w:val="Odstavecseseznamem"/>
        <w:numPr>
          <w:ilvl w:val="0"/>
          <w:numId w:val="21"/>
        </w:numPr>
        <w:ind w:left="426"/>
        <w:jc w:val="left"/>
      </w:pPr>
      <w:r>
        <w:t xml:space="preserve">Jak se nazývá měřidlo na obrázku? Kterou veličinu jím měříme a jaké písmenné označení pro ni používáme? </w:t>
      </w:r>
    </w:p>
    <w:p w:rsidR="004635F9" w:rsidRDefault="004635F9" w:rsidP="004635F9">
      <w:pPr>
        <w:pStyle w:val="Odstavecseseznamem"/>
        <w:jc w:val="left"/>
        <w:rPr>
          <w:b/>
          <w:color w:val="FF0000"/>
        </w:rPr>
      </w:pPr>
      <w:r>
        <w:rPr>
          <w:b/>
          <w:color w:val="FF0000"/>
        </w:rPr>
        <w:t xml:space="preserve"> J</w:t>
      </w:r>
      <w:r w:rsidRPr="004635F9">
        <w:rPr>
          <w:b/>
          <w:color w:val="FF0000"/>
        </w:rPr>
        <w:t xml:space="preserve">e </w:t>
      </w:r>
      <w:r>
        <w:rPr>
          <w:b/>
          <w:color w:val="FF0000"/>
        </w:rPr>
        <w:t xml:space="preserve">to </w:t>
      </w:r>
      <w:r w:rsidRPr="004635F9">
        <w:rPr>
          <w:b/>
          <w:color w:val="FF0000"/>
        </w:rPr>
        <w:t>teploměr, měříme jím fyzikální veličinu teplota a tu značíme t.</w:t>
      </w:r>
    </w:p>
    <w:p w:rsidR="004635F9" w:rsidRPr="004635F9" w:rsidRDefault="004635F9" w:rsidP="004635F9">
      <w:pPr>
        <w:pStyle w:val="Odstavecseseznamem"/>
        <w:jc w:val="left"/>
        <w:rPr>
          <w:b/>
          <w:color w:val="FF0000"/>
        </w:rPr>
      </w:pPr>
    </w:p>
    <w:p w:rsidR="004635F9" w:rsidRPr="00D9670E" w:rsidRDefault="004635F9" w:rsidP="004635F9">
      <w:pPr>
        <w:pStyle w:val="Odstavecseseznamem"/>
        <w:numPr>
          <w:ilvl w:val="0"/>
          <w:numId w:val="21"/>
        </w:numPr>
        <w:ind w:left="426"/>
      </w:pPr>
      <w:r>
        <w:t>Jak přečteme zápis t = 15°C.</w:t>
      </w:r>
    </w:p>
    <w:p w:rsidR="004635F9" w:rsidRPr="004635F9" w:rsidRDefault="00477EF4" w:rsidP="004635F9">
      <w:pPr>
        <w:pStyle w:val="Odstavecseseznamem"/>
        <w:rPr>
          <w:b/>
          <w:color w:val="FF0000"/>
        </w:rPr>
      </w:pPr>
      <w:r>
        <w:rPr>
          <w:b/>
          <w:noProof/>
          <w:color w:val="FF0000"/>
          <w:lang w:eastAsia="cs-CZ"/>
        </w:rPr>
        <w:pict>
          <v:shape id="_x0000_s1291" type="#_x0000_t75" style="position:absolute;left:0;text-align:left;margin-left:334.4pt;margin-top:21pt;width:33.75pt;height:142.5pt;z-index:34">
            <v:imagedata r:id="rId11" o:title=""/>
            <w10:wrap type="square"/>
          </v:shape>
        </w:pict>
      </w:r>
      <w:r>
        <w:rPr>
          <w:b/>
          <w:noProof/>
          <w:color w:val="FF0000"/>
        </w:rPr>
        <w:pict>
          <v:shape id="_x0000_s1292" type="#_x0000_t75" style="position:absolute;left:0;text-align:left;margin-left:264.35pt;margin-top:21pt;width:33.75pt;height:142.5pt;z-index:35">
            <v:imagedata r:id="rId11" o:title=""/>
            <w10:wrap type="square"/>
          </v:shape>
        </w:pict>
      </w:r>
      <w:r>
        <w:rPr>
          <w:b/>
          <w:noProof/>
          <w:color w:val="FF0000"/>
          <w:lang w:eastAsia="cs-CZ"/>
        </w:rPr>
        <w:pict>
          <v:shape id="_x0000_s1290" type="#_x0000_t75" style="position:absolute;left:0;text-align:left;margin-left:399.45pt;margin-top:21pt;width:33.75pt;height:142.5pt;z-index:33">
            <v:imagedata r:id="rId11" o:title=""/>
            <w10:wrap type="square"/>
          </v:shape>
        </w:pict>
      </w:r>
      <w:r w:rsidR="004635F9" w:rsidRPr="004635F9">
        <w:rPr>
          <w:b/>
          <w:color w:val="FF0000"/>
        </w:rPr>
        <w:t>Teplota je 15 stupňů Celsia.</w:t>
      </w:r>
    </w:p>
    <w:p w:rsidR="004635F9" w:rsidRDefault="004635F9" w:rsidP="004635F9">
      <w:pPr>
        <w:pStyle w:val="Odstavecseseznamem"/>
      </w:pPr>
      <w:r>
        <w:t xml:space="preserve">                                                          </w:t>
      </w:r>
    </w:p>
    <w:p w:rsidR="004635F9" w:rsidRDefault="00477EF4" w:rsidP="004635F9">
      <w:pPr>
        <w:pStyle w:val="Odstavecseseznamem"/>
        <w:numPr>
          <w:ilvl w:val="0"/>
          <w:numId w:val="21"/>
        </w:numPr>
        <w:ind w:left="426"/>
      </w:pPr>
      <w:r>
        <w:rPr>
          <w:noProof/>
          <w:lang w:eastAsia="cs-CZ"/>
        </w:rPr>
        <w:pict>
          <v:shape id="_x0000_s1297" type="#_x0000_t32" style="position:absolute;left:0;text-align:left;margin-left:337.7pt;margin-top:-.15pt;width:26.25pt;height:0;z-index:36" o:connectortype="straight" strokecolor="red" strokeweight="2.25pt"/>
        </w:pict>
      </w:r>
      <w:r>
        <w:rPr>
          <w:noProof/>
          <w:lang w:eastAsia="cs-CZ"/>
        </w:rPr>
        <w:pict>
          <v:shape id="_x0000_s1285" type="#_x0000_t202" style="position:absolute;left:0;text-align:left;margin-left:424.65pt;margin-top:4.2pt;width:39pt;height:20.25pt;z-index:28" strokecolor="white">
            <v:textbox>
              <w:txbxContent>
                <w:p w:rsidR="00E81B87" w:rsidRPr="00D9670E" w:rsidRDefault="00E81B87" w:rsidP="004635F9">
                  <w:pPr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>110</w:t>
                  </w:r>
                </w:p>
              </w:txbxContent>
            </v:textbox>
          </v:shape>
        </w:pict>
      </w:r>
      <w:r w:rsidR="004635F9" w:rsidRPr="00D9670E">
        <w:t>Do měřidel dokresli naměřené hodnoty.</w:t>
      </w:r>
      <w:r w:rsidR="004635F9">
        <w:t xml:space="preserve">  </w:t>
      </w:r>
    </w:p>
    <w:p w:rsidR="0043268A" w:rsidRDefault="00477EF4" w:rsidP="0043268A">
      <w:pPr>
        <w:pStyle w:val="Odstavecseseznamem"/>
        <w:numPr>
          <w:ilvl w:val="0"/>
          <w:numId w:val="22"/>
        </w:numPr>
      </w:pPr>
      <w:r>
        <w:rPr>
          <w:noProof/>
          <w:lang w:eastAsia="cs-CZ"/>
        </w:rPr>
        <w:pict>
          <v:shape id="_x0000_s1318" type="#_x0000_t32" style="position:absolute;left:0;text-align:left;margin-left:269.75pt;margin-top:20.25pt;width:24.75pt;height:.05pt;z-index:42" o:connectortype="straight" strokecolor="red" strokeweight="2.25pt"/>
        </w:pict>
      </w:r>
      <w:r>
        <w:rPr>
          <w:noProof/>
          <w:lang w:eastAsia="cs-CZ"/>
        </w:rPr>
        <w:pict>
          <v:shape id="_x0000_s1289" type="#_x0000_t202" style="position:absolute;left:0;text-align:left;margin-left:382.85pt;margin-top:-41.1pt;width:33pt;height:20.25pt;z-index:32" strokecolor="white">
            <v:textbox>
              <w:txbxContent>
                <w:p w:rsidR="00E81B87" w:rsidRPr="00D9670E" w:rsidRDefault="00E81B87" w:rsidP="004635F9">
                  <w:pPr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>c)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288" type="#_x0000_t202" style="position:absolute;left:0;text-align:left;margin-left:312.35pt;margin-top:-41.1pt;width:33pt;height:20.25pt;z-index:31" strokecolor="white">
            <v:textbox>
              <w:txbxContent>
                <w:p w:rsidR="00E81B87" w:rsidRPr="00D9670E" w:rsidRDefault="00E81B87" w:rsidP="004635F9">
                  <w:pPr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>b)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287" type="#_x0000_t202" style="position:absolute;left:0;text-align:left;margin-left:236.6pt;margin-top:-41.1pt;width:33pt;height:20.25pt;z-index:30" strokecolor="white">
            <v:textbox>
              <w:txbxContent>
                <w:p w:rsidR="00E81B87" w:rsidRPr="00D9670E" w:rsidRDefault="00E81B87" w:rsidP="004635F9">
                  <w:pPr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>a)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286" type="#_x0000_t202" style="position:absolute;left:0;text-align:left;margin-left:236.6pt;margin-top:60pt;width:33pt;height:20.25pt;z-index:29" strokecolor="white">
            <v:textbox>
              <w:txbxContent>
                <w:p w:rsidR="00E81B87" w:rsidRPr="00D9670E" w:rsidRDefault="00E81B87" w:rsidP="004635F9">
                  <w:pPr>
                    <w:rPr>
                      <w:rFonts w:ascii="Arial" w:hAnsi="Arial" w:cs="Arial"/>
                      <w:b/>
                    </w:rPr>
                  </w:pPr>
                  <w:r w:rsidRPr="00D9670E">
                    <w:rPr>
                      <w:rFonts w:ascii="Arial" w:hAnsi="Arial" w:cs="Arial"/>
                      <w:b/>
                    </w:rPr>
                    <w:t>0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283" type="#_x0000_t202" style="position:absolute;left:0;text-align:left;margin-left:312.35pt;margin-top:60pt;width:33pt;height:20.25pt;z-index:27" strokecolor="white">
            <v:textbox>
              <w:txbxContent>
                <w:p w:rsidR="00E81B87" w:rsidRPr="00D9670E" w:rsidRDefault="00E81B87" w:rsidP="004635F9">
                  <w:pPr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>5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282" type="#_x0000_t202" style="position:absolute;left:0;text-align:left;margin-left:312.35pt;margin-top:20.25pt;width:33pt;height:20.25pt;z-index:26" strokecolor="white">
            <v:textbox>
              <w:txbxContent>
                <w:p w:rsidR="00E81B87" w:rsidRPr="00D9670E" w:rsidRDefault="00E81B87" w:rsidP="004635F9">
                  <w:pPr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>10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281" type="#_x0000_t202" style="position:absolute;left:0;text-align:left;margin-left:312.35pt;margin-top:-16.5pt;width:33pt;height:20.25pt;z-index:25" strokecolor="white">
            <v:textbox>
              <w:txbxContent>
                <w:p w:rsidR="00E81B87" w:rsidRPr="00D9670E" w:rsidRDefault="00E81B87" w:rsidP="004635F9">
                  <w:pPr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>15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280" type="#_x0000_t202" style="position:absolute;left:0;text-align:left;margin-left:236.6pt;margin-top:-16.5pt;width:33pt;height:20.25pt;z-index:24" strokecolor="white">
            <v:textbox>
              <w:txbxContent>
                <w:p w:rsidR="00E81B87" w:rsidRPr="00D9670E" w:rsidRDefault="00E81B87" w:rsidP="004635F9">
                  <w:pPr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>2</w:t>
                  </w:r>
                  <w:r w:rsidRPr="00D9670E">
                    <w:rPr>
                      <w:rFonts w:ascii="Arial" w:hAnsi="Arial" w:cs="Arial"/>
                      <w:b/>
                    </w:rPr>
                    <w:t>0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279" type="#_x0000_t202" style="position:absolute;left:0;text-align:left;margin-left:236.6pt;margin-top:20.25pt;width:33pt;height:20.25pt;z-index:23" strokecolor="white">
            <v:textbox>
              <w:txbxContent>
                <w:p w:rsidR="00E81B87" w:rsidRPr="00D9670E" w:rsidRDefault="00E81B87" w:rsidP="004635F9">
                  <w:pPr>
                    <w:rPr>
                      <w:rFonts w:ascii="Arial" w:hAnsi="Arial" w:cs="Arial"/>
                      <w:b/>
                    </w:rPr>
                  </w:pPr>
                  <w:r w:rsidRPr="00D9670E">
                    <w:rPr>
                      <w:rFonts w:ascii="Arial" w:hAnsi="Arial" w:cs="Arial"/>
                      <w:b/>
                    </w:rPr>
                    <w:t>10</w:t>
                  </w:r>
                </w:p>
              </w:txbxContent>
            </v:textbox>
          </v:shape>
        </w:pict>
      </w:r>
      <w:r w:rsidR="004635F9">
        <w:t xml:space="preserve">  12°C</w:t>
      </w:r>
    </w:p>
    <w:p w:rsidR="00E154E5" w:rsidRDefault="00E154E5" w:rsidP="00E154E5">
      <w:pPr>
        <w:pStyle w:val="Odstavecseseznamem"/>
        <w:numPr>
          <w:ilvl w:val="0"/>
          <w:numId w:val="22"/>
        </w:numPr>
      </w:pPr>
      <w:r>
        <w:t xml:space="preserve">  17°C</w:t>
      </w:r>
    </w:p>
    <w:p w:rsidR="00E154E5" w:rsidRDefault="00477EF4" w:rsidP="00E154E5">
      <w:pPr>
        <w:pStyle w:val="Odstavecseseznamem"/>
        <w:numPr>
          <w:ilvl w:val="0"/>
          <w:numId w:val="22"/>
        </w:numPr>
      </w:pPr>
      <w:r>
        <w:rPr>
          <w:noProof/>
          <w:lang w:eastAsia="cs-CZ"/>
        </w:rPr>
        <w:pict>
          <v:shape id="_x0000_s1342" type="#_x0000_t202" style="position:absolute;left:0;text-align:left;margin-left:424.65pt;margin-top:14.1pt;width:39pt;height:20.25pt;z-index:44" filled="f" stroked="f" strokecolor="white">
            <v:textbox>
              <w:txbxContent>
                <w:p w:rsidR="00E81B87" w:rsidRPr="00D9670E" w:rsidRDefault="00E81B87" w:rsidP="00E154E5">
                  <w:pPr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>100</w:t>
                  </w:r>
                </w:p>
              </w:txbxContent>
            </v:textbox>
          </v:shape>
        </w:pict>
      </w:r>
      <w:r w:rsidR="00E154E5">
        <w:t xml:space="preserve">  99°C</w:t>
      </w:r>
    </w:p>
    <w:p w:rsidR="00E154E5" w:rsidRDefault="00477EF4" w:rsidP="00E154E5">
      <w:pPr>
        <w:pStyle w:val="Odstavecseseznamem"/>
      </w:pPr>
      <w:r>
        <w:rPr>
          <w:noProof/>
          <w:lang w:eastAsia="cs-CZ"/>
        </w:rPr>
        <w:pict>
          <v:shape id="_x0000_s1298" type="#_x0000_t32" style="position:absolute;left:0;text-align:left;margin-left:403.85pt;margin-top:13.6pt;width:24.75pt;height:.05pt;z-index:37" o:connectortype="straight" strokecolor="red" strokeweight="2.25pt"/>
        </w:pict>
      </w:r>
    </w:p>
    <w:p w:rsidR="004635F9" w:rsidRDefault="004635F9" w:rsidP="00E154E5">
      <w:pPr>
        <w:pStyle w:val="Odstavecseseznamem"/>
      </w:pPr>
      <w:bookmarkStart w:id="3" w:name="_GoBack"/>
      <w:bookmarkEnd w:id="3"/>
    </w:p>
    <w:p w:rsidR="004635F9" w:rsidRPr="00D9670E" w:rsidRDefault="004635F9" w:rsidP="001C7EB5">
      <w:pPr>
        <w:pStyle w:val="Odstavecseseznamem"/>
        <w:numPr>
          <w:ilvl w:val="0"/>
          <w:numId w:val="21"/>
        </w:numPr>
        <w:ind w:left="426"/>
      </w:pPr>
      <w:r w:rsidRPr="00D9670E">
        <w:t>Urči z grafu, jaká teplota byla naměřena v daném čase. Zapiš do tabulky.</w:t>
      </w:r>
    </w:p>
    <w:tbl>
      <w:tblPr>
        <w:tblpPr w:leftFromText="141" w:rightFromText="141" w:vertAnchor="text" w:horzAnchor="page" w:tblpX="6711" w:tblpY="66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063"/>
        <w:gridCol w:w="1000"/>
        <w:gridCol w:w="965"/>
        <w:gridCol w:w="831"/>
        <w:gridCol w:w="831"/>
      </w:tblGrid>
      <w:tr w:rsidR="004635F9" w:rsidTr="004635F9">
        <w:trPr>
          <w:trHeight w:val="300"/>
        </w:trPr>
        <w:tc>
          <w:tcPr>
            <w:tcW w:w="1063" w:type="dxa"/>
          </w:tcPr>
          <w:p w:rsidR="004635F9" w:rsidRPr="00C550FE" w:rsidRDefault="004635F9" w:rsidP="004635F9">
            <w:pPr>
              <w:pStyle w:val="Odstavecseseznamem"/>
              <w:ind w:left="0"/>
              <w:jc w:val="left"/>
              <w:rPr>
                <w:rFonts w:cs="Arial"/>
                <w:lang w:val="cs-CZ"/>
              </w:rPr>
            </w:pPr>
            <w:r w:rsidRPr="00C550FE">
              <w:rPr>
                <w:rFonts w:cs="Arial"/>
                <w:lang w:val="cs-CZ"/>
              </w:rPr>
              <w:t>Čas</w:t>
            </w:r>
          </w:p>
        </w:tc>
        <w:tc>
          <w:tcPr>
            <w:tcW w:w="1000" w:type="dxa"/>
          </w:tcPr>
          <w:p w:rsidR="004635F9" w:rsidRPr="00C550FE" w:rsidRDefault="004635F9" w:rsidP="004635F9">
            <w:pPr>
              <w:pStyle w:val="Odstavecseseznamem"/>
              <w:ind w:left="0"/>
              <w:rPr>
                <w:rFonts w:cs="Arial"/>
                <w:lang w:val="cs-CZ"/>
              </w:rPr>
            </w:pPr>
            <w:r w:rsidRPr="00C550FE">
              <w:rPr>
                <w:rFonts w:cs="Arial"/>
                <w:lang w:val="cs-CZ"/>
              </w:rPr>
              <w:t>6 h</w:t>
            </w:r>
          </w:p>
        </w:tc>
        <w:tc>
          <w:tcPr>
            <w:tcW w:w="965" w:type="dxa"/>
          </w:tcPr>
          <w:p w:rsidR="004635F9" w:rsidRPr="00C550FE" w:rsidRDefault="004635F9" w:rsidP="004635F9">
            <w:pPr>
              <w:pStyle w:val="Odstavecseseznamem"/>
              <w:ind w:left="0"/>
              <w:rPr>
                <w:rFonts w:cs="Arial"/>
                <w:lang w:val="cs-CZ"/>
              </w:rPr>
            </w:pPr>
            <w:r w:rsidRPr="00C550FE">
              <w:rPr>
                <w:rFonts w:cs="Arial"/>
                <w:lang w:val="cs-CZ"/>
              </w:rPr>
              <w:t>12h</w:t>
            </w:r>
          </w:p>
        </w:tc>
        <w:tc>
          <w:tcPr>
            <w:tcW w:w="831" w:type="dxa"/>
          </w:tcPr>
          <w:p w:rsidR="004635F9" w:rsidRPr="00C550FE" w:rsidRDefault="004635F9" w:rsidP="004635F9">
            <w:pPr>
              <w:pStyle w:val="Odstavecseseznamem"/>
              <w:ind w:left="0"/>
              <w:rPr>
                <w:rFonts w:cs="Arial"/>
                <w:lang w:val="cs-CZ"/>
              </w:rPr>
            </w:pPr>
            <w:r w:rsidRPr="00C550FE">
              <w:rPr>
                <w:rFonts w:cs="Arial"/>
                <w:lang w:val="cs-CZ"/>
              </w:rPr>
              <w:t>20 h</w:t>
            </w:r>
          </w:p>
        </w:tc>
        <w:tc>
          <w:tcPr>
            <w:tcW w:w="831" w:type="dxa"/>
          </w:tcPr>
          <w:p w:rsidR="004635F9" w:rsidRPr="00C550FE" w:rsidRDefault="004635F9" w:rsidP="004635F9">
            <w:pPr>
              <w:pStyle w:val="Odstavecseseznamem"/>
              <w:ind w:left="0"/>
              <w:rPr>
                <w:rFonts w:cs="Arial"/>
                <w:lang w:val="cs-CZ"/>
              </w:rPr>
            </w:pPr>
            <w:r w:rsidRPr="00C550FE">
              <w:rPr>
                <w:rFonts w:cs="Arial"/>
                <w:lang w:val="cs-CZ"/>
              </w:rPr>
              <w:t>24 h</w:t>
            </w:r>
          </w:p>
        </w:tc>
      </w:tr>
      <w:tr w:rsidR="004635F9" w:rsidTr="004635F9">
        <w:trPr>
          <w:trHeight w:val="300"/>
        </w:trPr>
        <w:tc>
          <w:tcPr>
            <w:tcW w:w="1063" w:type="dxa"/>
          </w:tcPr>
          <w:p w:rsidR="004635F9" w:rsidRPr="00C550FE" w:rsidRDefault="004635F9" w:rsidP="004635F9">
            <w:pPr>
              <w:pStyle w:val="Odstavecseseznamem"/>
              <w:ind w:left="0"/>
              <w:jc w:val="left"/>
              <w:rPr>
                <w:rFonts w:cs="Arial"/>
                <w:lang w:val="cs-CZ"/>
              </w:rPr>
            </w:pPr>
            <w:r w:rsidRPr="00C550FE">
              <w:rPr>
                <w:rFonts w:cs="Arial"/>
                <w:lang w:val="cs-CZ"/>
              </w:rPr>
              <w:t>Teplota</w:t>
            </w:r>
          </w:p>
        </w:tc>
        <w:tc>
          <w:tcPr>
            <w:tcW w:w="1000" w:type="dxa"/>
          </w:tcPr>
          <w:p w:rsidR="004635F9" w:rsidRPr="00C550FE" w:rsidRDefault="002E7F7E" w:rsidP="004635F9">
            <w:pPr>
              <w:pStyle w:val="Odstavecseseznamem"/>
              <w:ind w:left="0"/>
              <w:rPr>
                <w:rFonts w:cs="Arial"/>
                <w:b/>
                <w:color w:val="FF0000"/>
                <w:lang w:val="cs-CZ"/>
              </w:rPr>
            </w:pPr>
            <w:r w:rsidRPr="00C550FE">
              <w:rPr>
                <w:rFonts w:cs="Arial"/>
                <w:b/>
                <w:color w:val="FF0000"/>
                <w:lang w:val="cs-CZ"/>
              </w:rPr>
              <w:t>3</w:t>
            </w:r>
            <w:r w:rsidR="004635F9" w:rsidRPr="00C550FE">
              <w:rPr>
                <w:rFonts w:cs="Arial"/>
                <w:b/>
                <w:color w:val="FF0000"/>
                <w:lang w:val="cs-CZ"/>
              </w:rPr>
              <w:t>°C</w:t>
            </w:r>
          </w:p>
        </w:tc>
        <w:tc>
          <w:tcPr>
            <w:tcW w:w="965" w:type="dxa"/>
          </w:tcPr>
          <w:p w:rsidR="004635F9" w:rsidRPr="00C550FE" w:rsidRDefault="002E7F7E" w:rsidP="004635F9">
            <w:pPr>
              <w:pStyle w:val="Odstavecseseznamem"/>
              <w:ind w:left="0"/>
              <w:rPr>
                <w:rFonts w:cs="Arial"/>
                <w:b/>
                <w:color w:val="FF0000"/>
                <w:lang w:val="cs-CZ"/>
              </w:rPr>
            </w:pPr>
            <w:r w:rsidRPr="00C550FE">
              <w:rPr>
                <w:rFonts w:cs="Arial"/>
                <w:b/>
                <w:color w:val="FF0000"/>
                <w:lang w:val="cs-CZ"/>
              </w:rPr>
              <w:t>4</w:t>
            </w:r>
            <w:r w:rsidR="004635F9" w:rsidRPr="00C550FE">
              <w:rPr>
                <w:rFonts w:cs="Arial"/>
                <w:b/>
                <w:color w:val="FF0000"/>
                <w:lang w:val="cs-CZ"/>
              </w:rPr>
              <w:t>°C</w:t>
            </w:r>
          </w:p>
        </w:tc>
        <w:tc>
          <w:tcPr>
            <w:tcW w:w="831" w:type="dxa"/>
          </w:tcPr>
          <w:p w:rsidR="004635F9" w:rsidRPr="00C550FE" w:rsidRDefault="002E7F7E" w:rsidP="004635F9">
            <w:pPr>
              <w:pStyle w:val="Odstavecseseznamem"/>
              <w:ind w:left="0"/>
              <w:rPr>
                <w:rFonts w:cs="Arial"/>
                <w:b/>
                <w:color w:val="FF0000"/>
                <w:lang w:val="cs-CZ"/>
              </w:rPr>
            </w:pPr>
            <w:r w:rsidRPr="00C550FE">
              <w:rPr>
                <w:rFonts w:cs="Arial"/>
                <w:b/>
                <w:color w:val="FF0000"/>
                <w:lang w:val="cs-CZ"/>
              </w:rPr>
              <w:t>2</w:t>
            </w:r>
            <w:r w:rsidR="004635F9" w:rsidRPr="00C550FE">
              <w:rPr>
                <w:rFonts w:cs="Arial"/>
                <w:b/>
                <w:color w:val="FF0000"/>
                <w:lang w:val="cs-CZ"/>
              </w:rPr>
              <w:t>°C</w:t>
            </w:r>
          </w:p>
        </w:tc>
        <w:tc>
          <w:tcPr>
            <w:tcW w:w="831" w:type="dxa"/>
          </w:tcPr>
          <w:p w:rsidR="004635F9" w:rsidRPr="00C550FE" w:rsidRDefault="002E7F7E" w:rsidP="004635F9">
            <w:pPr>
              <w:pStyle w:val="Odstavecseseznamem"/>
              <w:ind w:left="0"/>
              <w:rPr>
                <w:rFonts w:cs="Arial"/>
                <w:b/>
                <w:color w:val="FF0000"/>
                <w:lang w:val="cs-CZ"/>
              </w:rPr>
            </w:pPr>
            <w:r w:rsidRPr="00C550FE">
              <w:rPr>
                <w:rFonts w:cs="Arial"/>
                <w:b/>
                <w:color w:val="FF0000"/>
                <w:lang w:val="cs-CZ"/>
              </w:rPr>
              <w:t>0</w:t>
            </w:r>
            <w:r w:rsidR="004635F9" w:rsidRPr="00C550FE">
              <w:rPr>
                <w:rFonts w:cs="Arial"/>
                <w:b/>
                <w:color w:val="FF0000"/>
                <w:lang w:val="cs-CZ"/>
              </w:rPr>
              <w:t>°C</w:t>
            </w:r>
          </w:p>
        </w:tc>
      </w:tr>
    </w:tbl>
    <w:p w:rsidR="004635F9" w:rsidRDefault="00477EF4" w:rsidP="004635F9">
      <w:pPr>
        <w:pStyle w:val="Odstavecseseznamem"/>
      </w:pPr>
      <w:r>
        <w:rPr>
          <w:noProof/>
          <w:lang w:eastAsia="cs-CZ"/>
        </w:rPr>
        <w:pict>
          <v:shape id="_x0000_s1351" type="#_x0000_t32" style="position:absolute;left:0;text-align:left;margin-left:250.7pt;margin-top:190.1pt;width:11.25pt;height:0;z-index:48;mso-position-horizontal-relative:text;mso-position-vertical-relative:text" o:connectortype="straight" strokecolor="#00b050" strokeweight="1.5pt"/>
        </w:pict>
      </w:r>
      <w:r>
        <w:rPr>
          <w:noProof/>
          <w:lang w:eastAsia="cs-CZ"/>
        </w:rPr>
        <w:pict>
          <v:shape id="_x0000_s1303" type="#_x0000_t32" style="position:absolute;left:0;text-align:left;margin-left:18.35pt;margin-top:62.55pt;width:11.25pt;height:0;z-index:40;mso-position-horizontal-relative:text;mso-position-vertical-relative:text" o:connectortype="straight" strokecolor="red" strokeweight="1pt"/>
        </w:pict>
      </w:r>
      <w:r>
        <w:rPr>
          <w:noProof/>
          <w:lang w:eastAsia="cs-CZ"/>
        </w:rPr>
        <w:pict>
          <v:shape id="_x0000_s1302" type="#_x0000_t32" style="position:absolute;left:0;text-align:left;margin-left:18.35pt;margin-top:40.05pt;width:11.25pt;height:0;z-index:39;mso-position-horizontal-relative:text;mso-position-vertical-relative:text" o:connectortype="straight" strokecolor="red" strokeweight="1pt"/>
        </w:pict>
      </w:r>
      <w:r>
        <w:rPr>
          <w:noProof/>
          <w:lang w:eastAsia="cs-CZ"/>
        </w:rPr>
        <w:pict>
          <v:shape id="_x0000_s1301" type="#_x0000_t32" style="position:absolute;left:0;text-align:left;margin-left:18.35pt;margin-top:19.05pt;width:11.25pt;height:0;z-index:38;mso-position-horizontal-relative:text;mso-position-vertical-relative:text" o:connectortype="straight" strokecolor="red" strokeweight="1pt"/>
        </w:pict>
      </w:r>
      <w:r w:rsidR="004635F9">
        <w:t>Z tabulkových hodnot vypočítej aritmetický průměr a zakresli jej do grafu.</w:t>
      </w:r>
    </w:p>
    <w:p w:rsidR="004635F9" w:rsidRPr="00DC1BA6" w:rsidRDefault="00DC1BA6" w:rsidP="004635F9">
      <w:pPr>
        <w:pStyle w:val="Odstavecseseznamem"/>
        <w:rPr>
          <w:b/>
          <w:color w:val="FF0000"/>
          <w:lang w:val="en-US"/>
        </w:rPr>
      </w:pPr>
      <w:r w:rsidRPr="00DC1BA6">
        <w:rPr>
          <w:b/>
          <w:color w:val="FF0000"/>
        </w:rPr>
        <w:t>t</w:t>
      </w:r>
      <w:r w:rsidR="004635F9" w:rsidRPr="00DC1BA6">
        <w:rPr>
          <w:b/>
          <w:color w:val="FF0000"/>
        </w:rPr>
        <w:t xml:space="preserve"> = </w:t>
      </w:r>
      <w:r w:rsidRPr="00DC1BA6">
        <w:rPr>
          <w:b/>
          <w:color w:val="FF0000"/>
        </w:rPr>
        <w:t>(</w:t>
      </w:r>
      <w:r w:rsidR="00E93971">
        <w:rPr>
          <w:b/>
          <w:color w:val="FF0000"/>
        </w:rPr>
        <w:t>t</w:t>
      </w:r>
      <w:r w:rsidR="00E93971" w:rsidRPr="002E7F7E">
        <w:rPr>
          <w:b/>
          <w:color w:val="FF0000"/>
          <w:vertAlign w:val="subscript"/>
        </w:rPr>
        <w:t xml:space="preserve">1 </w:t>
      </w:r>
      <w:r w:rsidR="00E93971">
        <w:rPr>
          <w:b/>
          <w:color w:val="FF0000"/>
        </w:rPr>
        <w:t>+ t</w:t>
      </w:r>
      <w:r w:rsidR="002E7F7E">
        <w:rPr>
          <w:b/>
          <w:color w:val="FF0000"/>
          <w:vertAlign w:val="subscript"/>
        </w:rPr>
        <w:t>2</w:t>
      </w:r>
      <w:r w:rsidR="00E93971">
        <w:rPr>
          <w:b/>
          <w:color w:val="FF0000"/>
        </w:rPr>
        <w:t xml:space="preserve"> </w:t>
      </w:r>
      <w:r w:rsidR="004635F9" w:rsidRPr="00DC1BA6">
        <w:rPr>
          <w:b/>
          <w:color w:val="FF0000"/>
        </w:rPr>
        <w:t>+ t</w:t>
      </w:r>
      <w:r w:rsidR="002E7F7E">
        <w:rPr>
          <w:b/>
          <w:color w:val="FF0000"/>
          <w:vertAlign w:val="subscript"/>
        </w:rPr>
        <w:t>3</w:t>
      </w:r>
      <w:r w:rsidR="004635F9" w:rsidRPr="00DC1BA6">
        <w:rPr>
          <w:b/>
          <w:color w:val="FF0000"/>
        </w:rPr>
        <w:t xml:space="preserve"> + t</w:t>
      </w:r>
      <w:r w:rsidR="002E7F7E">
        <w:rPr>
          <w:b/>
          <w:color w:val="FF0000"/>
          <w:vertAlign w:val="subscript"/>
        </w:rPr>
        <w:t>4</w:t>
      </w:r>
      <w:r w:rsidRPr="00DC1BA6">
        <w:rPr>
          <w:b/>
          <w:color w:val="FF0000"/>
        </w:rPr>
        <w:t>) : 4</w:t>
      </w:r>
    </w:p>
    <w:p w:rsidR="004635F9" w:rsidRPr="00DC1BA6" w:rsidRDefault="00477EF4" w:rsidP="004635F9">
      <w:pPr>
        <w:pStyle w:val="Odstavecseseznamem"/>
        <w:rPr>
          <w:b/>
          <w:color w:val="FF0000"/>
        </w:rPr>
      </w:pPr>
      <w:r>
        <w:rPr>
          <w:b/>
          <w:noProof/>
          <w:color w:val="FF0000"/>
          <w:lang w:eastAsia="cs-CZ"/>
        </w:rPr>
        <w:pict>
          <v:shape id="_x0000_s1348" style="position:absolute;left:0;text-align:left;margin-left:79.85pt;margin-top:17.6pt;width:3.55pt;height:3.55pt;z-index:45" coordsize="36,54" path="m35,45hdc30,30,36,,20,,4,,,30,5,45v3,9,20,,30,xe" strokecolor="red" strokeweight="1.5pt">
            <v:path arrowok="t"/>
          </v:shape>
        </w:pict>
      </w:r>
      <w:r w:rsidR="00DC1BA6" w:rsidRPr="00DC1BA6">
        <w:rPr>
          <w:b/>
          <w:color w:val="FF0000"/>
        </w:rPr>
        <w:t xml:space="preserve">t </w:t>
      </w:r>
      <w:r w:rsidR="004635F9" w:rsidRPr="00DC1BA6">
        <w:rPr>
          <w:b/>
          <w:color w:val="FF0000"/>
        </w:rPr>
        <w:t xml:space="preserve">= </w:t>
      </w:r>
      <w:r w:rsidR="002E7F7E">
        <w:rPr>
          <w:b/>
          <w:color w:val="FF0000"/>
        </w:rPr>
        <w:t>(3 + 4 + 2 + 0)</w:t>
      </w:r>
      <w:r w:rsidR="00DC1BA6" w:rsidRPr="00DC1BA6">
        <w:rPr>
          <w:b/>
          <w:color w:val="FF0000"/>
        </w:rPr>
        <w:t xml:space="preserve"> : 4</w:t>
      </w:r>
    </w:p>
    <w:p w:rsidR="00DC1BA6" w:rsidRPr="00DC1BA6" w:rsidRDefault="00E81B87" w:rsidP="004635F9">
      <w:pPr>
        <w:pStyle w:val="Odstavecseseznamem"/>
        <w:rPr>
          <w:b/>
          <w:color w:val="FF0000"/>
          <w:u w:val="double"/>
        </w:rPr>
      </w:pPr>
      <w:r>
        <w:rPr>
          <w:noProof/>
          <w:lang w:eastAsia="cs-CZ"/>
        </w:rPr>
        <w:pict>
          <v:group id="_x0000_s1359" style="position:absolute;left:0;text-align:left;margin-left:13.2pt;margin-top:15.3pt;width:461.1pt;height:299.7pt;z-index:51" coordorigin="1682,10017" coordsize="9222,5994">
            <v:shape id="_x0000_s1335" type="#_x0000_t202" style="position:absolute;left:6552;top:10017;width:4352;height:961" o:regroupid="1" filled="f" stroked="f">
              <v:textbox>
                <w:txbxContent>
                  <w:p w:rsidR="00E81B87" w:rsidRDefault="00E81B87" w:rsidP="002E7F7E">
                    <w:r>
                      <w:t>Měřítko grafu: Osa času- 1 dílek = 2 h</w:t>
                    </w:r>
                  </w:p>
                  <w:p w:rsidR="00E81B87" w:rsidRDefault="00E81B87" w:rsidP="002E7F7E">
                    <w:r>
                      <w:t xml:space="preserve">                           Osa teploty- 1 dílek = 1°C</w:t>
                    </w:r>
                  </w:p>
                </w:txbxContent>
              </v:textbox>
            </v:shape>
            <v:group id="_x0000_s1358" style="position:absolute;left:1682;top:10131;width:7725;height:5880" coordorigin="1682,10131" coordsize="7725,5880">
              <v:shape id="Skupina 36" o:spid="_x0000_s1327" type="#_x0000_t75" style="position:absolute;left:1682;top:10131;width:7725;height:5880;visibility:visible" o:regroupid="1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">
                <v:imagedata r:id="rId12" o:title=""/>
                <o:lock v:ext="edit" aspectratio="f"/>
              </v:shape>
              <v:shape id="_x0000_s1329" type="#_x0000_t32" style="position:absolute;left:2280;top:12291;width:1611;height:888;flip:y" o:connectortype="straight" o:regroupid="2" strokecolor="red" strokeweight="2.25pt"/>
              <v:shape id="_x0000_s1330" type="#_x0000_t32" style="position:absolute;left:4402;top:11946;width:983;height:333;flip:y" o:connectortype="straight" o:regroupid="2" strokecolor="red" strokeweight="2.25pt"/>
              <v:shape id="_x0000_s1331" type="#_x0000_t32" style="position:absolute;left:5391;top:11946;width:579;height:1" o:connectortype="straight" o:regroupid="2" strokecolor="red" strokeweight="2.25pt"/>
              <v:shape id="_x0000_s1332" type="#_x0000_t32" style="position:absolute;left:5964;top:11933;width:996;height:676" o:connectortype="straight" o:regroupid="2" strokecolor="red" strokeweight="2.25pt"/>
              <v:shape id="_x0000_s1333" type="#_x0000_t32" style="position:absolute;left:3894;top:12260;width:514;height:11;flip:y" o:connectortype="straight" o:regroupid="2" strokecolor="red" strokeweight="2.25pt"/>
              <v:shape id="_x0000_s1334" type="#_x0000_t32" style="position:absolute;left:6960;top:12609;width:579;height:1" o:connectortype="straight" o:regroupid="2" strokecolor="red" strokeweight="2.25pt"/>
            </v:group>
          </v:group>
        </w:pict>
      </w:r>
      <w:r w:rsidR="00477EF4" w:rsidRPr="00477EF4">
        <w:rPr>
          <w:b/>
          <w:noProof/>
          <w:color w:val="FF0000"/>
          <w:lang w:eastAsia="cs-CZ"/>
        </w:rPr>
        <w:pict>
          <v:shape id="_x0000_s1315" type="#_x0000_t202" style="position:absolute;left:0;text-align:left;margin-left:13.2pt;margin-top:15.3pt;width:223.4pt;height:25.5pt;z-index:41" filled="f" stroked="f">
            <v:textbox>
              <w:txbxContent>
                <w:p w:rsidR="00E81B87" w:rsidRPr="00E154E5" w:rsidRDefault="00E81B87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E154E5">
                    <w:rPr>
                      <w:rFonts w:ascii="Arial" w:hAnsi="Arial" w:cs="Arial"/>
                      <w:b/>
                      <w:color w:val="FF0000"/>
                      <w:sz w:val="24"/>
                      <w:szCs w:val="24"/>
                    </w:rPr>
                    <w:t>Aritmetický průměr teplot je 2°C</w:t>
                  </w:r>
                  <w:r w:rsidRPr="00E154E5">
                    <w:rPr>
                      <w:rFonts w:ascii="Arial" w:hAnsi="Arial" w:cs="Arial"/>
                      <w:color w:val="FF0000"/>
                      <w:sz w:val="24"/>
                      <w:szCs w:val="24"/>
                    </w:rPr>
                    <w:t>.</w:t>
                  </w:r>
                </w:p>
              </w:txbxContent>
            </v:textbox>
          </v:shape>
        </w:pict>
      </w:r>
      <w:r w:rsidR="00DC1BA6" w:rsidRPr="00DC1BA6">
        <w:rPr>
          <w:b/>
          <w:color w:val="FF0000"/>
        </w:rPr>
        <w:t xml:space="preserve">t = </w:t>
      </w:r>
      <w:r w:rsidR="002E7F7E">
        <w:rPr>
          <w:b/>
          <w:color w:val="FF0000"/>
          <w:u w:val="double"/>
        </w:rPr>
        <w:t>2</w:t>
      </w:r>
      <w:r w:rsidR="00DC1BA6" w:rsidRPr="00DC1BA6">
        <w:rPr>
          <w:b/>
          <w:color w:val="FF0000"/>
          <w:u w:val="double"/>
        </w:rPr>
        <w:t>,25°C</w:t>
      </w:r>
      <w:r w:rsidR="002E7F7E">
        <w:rPr>
          <w:b/>
          <w:color w:val="FF0000"/>
          <w:u w:val="double"/>
        </w:rPr>
        <w:t xml:space="preserve"> = </w:t>
      </w:r>
      <w:r w:rsidR="00E154E5">
        <w:rPr>
          <w:b/>
          <w:color w:val="FF0000"/>
          <w:u w:val="double"/>
        </w:rPr>
        <w:t xml:space="preserve">2 </w:t>
      </w:r>
      <w:r w:rsidR="001C7EB5">
        <w:rPr>
          <w:b/>
          <w:color w:val="FF0000"/>
          <w:u w:val="double"/>
        </w:rPr>
        <w:t>°C</w:t>
      </w:r>
    </w:p>
    <w:tbl>
      <w:tblPr>
        <w:tblW w:w="8068" w:type="dxa"/>
        <w:tblInd w:w="70" w:type="dxa"/>
        <w:tblCellMar>
          <w:left w:w="70" w:type="dxa"/>
          <w:right w:w="70" w:type="dxa"/>
        </w:tblCellMar>
        <w:tblLook w:val="04A0"/>
      </w:tblPr>
      <w:tblGrid>
        <w:gridCol w:w="516"/>
        <w:gridCol w:w="384"/>
        <w:gridCol w:w="132"/>
        <w:gridCol w:w="384"/>
        <w:gridCol w:w="132"/>
        <w:gridCol w:w="384"/>
        <w:gridCol w:w="132"/>
        <w:gridCol w:w="384"/>
        <w:gridCol w:w="132"/>
        <w:gridCol w:w="384"/>
        <w:gridCol w:w="132"/>
        <w:gridCol w:w="384"/>
        <w:gridCol w:w="132"/>
        <w:gridCol w:w="384"/>
        <w:gridCol w:w="132"/>
        <w:gridCol w:w="384"/>
        <w:gridCol w:w="132"/>
        <w:gridCol w:w="384"/>
        <w:gridCol w:w="132"/>
        <w:gridCol w:w="384"/>
        <w:gridCol w:w="132"/>
        <w:gridCol w:w="384"/>
        <w:gridCol w:w="516"/>
        <w:gridCol w:w="76"/>
        <w:gridCol w:w="440"/>
        <w:gridCol w:w="976"/>
      </w:tblGrid>
      <w:tr w:rsidR="002E7F7E" w:rsidRPr="0056351F" w:rsidTr="00E154E5">
        <w:trPr>
          <w:gridAfter w:val="2"/>
          <w:wAfter w:w="1416" w:type="dxa"/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7F7E" w:rsidRPr="0056351F" w:rsidRDefault="002E7F7E" w:rsidP="004635F9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7F7E" w:rsidRPr="0056351F" w:rsidRDefault="002E7F7E" w:rsidP="004635F9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7F7E" w:rsidRPr="0056351F" w:rsidRDefault="002E7F7E" w:rsidP="004635F9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7F7E" w:rsidRPr="0056351F" w:rsidRDefault="002E7F7E" w:rsidP="004635F9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7F7E" w:rsidRPr="0056351F" w:rsidRDefault="002E7F7E" w:rsidP="004635F9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7F7E" w:rsidRPr="0056351F" w:rsidRDefault="002E7F7E" w:rsidP="004635F9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7F7E" w:rsidRPr="0056351F" w:rsidRDefault="002E7F7E" w:rsidP="004635F9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7F7E" w:rsidRPr="0056351F" w:rsidRDefault="002E7F7E" w:rsidP="004635F9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7F7E" w:rsidRPr="0056351F" w:rsidRDefault="002E7F7E" w:rsidP="004635F9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7F7E" w:rsidRPr="0056351F" w:rsidRDefault="002E7F7E" w:rsidP="004635F9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7F7E" w:rsidRPr="0056351F" w:rsidRDefault="002E7F7E" w:rsidP="004635F9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9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7F7E" w:rsidRPr="0056351F" w:rsidRDefault="002E7F7E" w:rsidP="004635F9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</w:tr>
      <w:tr w:rsidR="002E7F7E" w:rsidRPr="0056351F" w:rsidTr="00E154E5">
        <w:trPr>
          <w:trHeight w:val="300"/>
        </w:trPr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7F7E" w:rsidRPr="0056351F" w:rsidRDefault="002E7F7E" w:rsidP="00E81B87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7F7E" w:rsidRPr="0056351F" w:rsidRDefault="002E7F7E" w:rsidP="00E81B87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7F7E" w:rsidRPr="0056351F" w:rsidRDefault="002E7F7E" w:rsidP="00E81B87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3096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7F7E" w:rsidRPr="0056351F" w:rsidRDefault="002E7F7E" w:rsidP="00E81B87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Graf závislosti teploty na čase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7F7E" w:rsidRPr="0056351F" w:rsidRDefault="002E7F7E" w:rsidP="00E81B87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7F7E" w:rsidRPr="0056351F" w:rsidRDefault="002E7F7E" w:rsidP="00E81B87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7F7E" w:rsidRPr="0056351F" w:rsidRDefault="002E7F7E" w:rsidP="00E81B87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7F7E" w:rsidRPr="0056351F" w:rsidRDefault="002E7F7E" w:rsidP="00E81B87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7F7E" w:rsidRPr="0056351F" w:rsidRDefault="002E7F7E" w:rsidP="00E81B87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</w:tr>
      <w:tr w:rsidR="002E7F7E" w:rsidRPr="0056351F" w:rsidTr="00E154E5">
        <w:trPr>
          <w:trHeight w:val="300"/>
        </w:trPr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7F7E" w:rsidRPr="0056351F" w:rsidRDefault="002E7F7E" w:rsidP="00E81B87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teplota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7F7E" w:rsidRPr="0056351F" w:rsidRDefault="002E7F7E" w:rsidP="00E81B87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7F7E" w:rsidRPr="0056351F" w:rsidRDefault="002E7F7E" w:rsidP="00E81B87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7F7E" w:rsidRPr="0056351F" w:rsidRDefault="002E7F7E" w:rsidP="00E81B87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7F7E" w:rsidRPr="0056351F" w:rsidRDefault="002E7F7E" w:rsidP="00E81B87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7F7E" w:rsidRPr="0056351F" w:rsidRDefault="002E7F7E" w:rsidP="00E81B87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7F7E" w:rsidRPr="0056351F" w:rsidRDefault="002E7F7E" w:rsidP="00E81B87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7F7E" w:rsidRPr="0056351F" w:rsidRDefault="002E7F7E" w:rsidP="00E81B87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7F7E" w:rsidRPr="0056351F" w:rsidRDefault="002E7F7E" w:rsidP="00E81B87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7F7E" w:rsidRPr="0056351F" w:rsidRDefault="002E7F7E" w:rsidP="00E81B87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7F7E" w:rsidRPr="0056351F" w:rsidRDefault="002E7F7E" w:rsidP="00E81B87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7F7E" w:rsidRPr="0056351F" w:rsidRDefault="002E7F7E" w:rsidP="00E81B87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5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7F7E" w:rsidRPr="0056351F" w:rsidRDefault="002E7F7E" w:rsidP="00E81B87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7F7E" w:rsidRPr="0056351F" w:rsidRDefault="002E7F7E" w:rsidP="00E81B87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</w:tr>
      <w:tr w:rsidR="002E7F7E" w:rsidRPr="0056351F" w:rsidTr="00E154E5">
        <w:trPr>
          <w:trHeight w:val="300"/>
        </w:trPr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7F7E" w:rsidRPr="0056351F" w:rsidRDefault="00E81B87" w:rsidP="00E81B87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>[</w:t>
            </w:r>
            <w:r w:rsidR="002E7F7E" w:rsidRPr="0056351F">
              <w:rPr>
                <w:rFonts w:eastAsia="Times New Roman"/>
                <w:color w:val="000000"/>
                <w:lang w:eastAsia="cs-CZ"/>
              </w:rPr>
              <w:t>°C</w:t>
            </w:r>
            <w:r>
              <w:rPr>
                <w:rFonts w:eastAsia="Times New Roman"/>
                <w:color w:val="000000"/>
                <w:lang w:eastAsia="cs-CZ"/>
              </w:rPr>
              <w:t>]</w:t>
            </w:r>
          </w:p>
        </w:tc>
        <w:tc>
          <w:tcPr>
            <w:tcW w:w="5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7F7E" w:rsidRPr="0056351F" w:rsidRDefault="002E7F7E" w:rsidP="00E81B87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7F7E" w:rsidRPr="0056351F" w:rsidRDefault="002E7F7E" w:rsidP="00E81B87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7F7E" w:rsidRPr="0056351F" w:rsidRDefault="002E7F7E" w:rsidP="00E81B87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7F7E" w:rsidRPr="0056351F" w:rsidRDefault="002E7F7E" w:rsidP="00E81B87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7F7E" w:rsidRPr="0056351F" w:rsidRDefault="002E7F7E" w:rsidP="00E81B87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7F7E" w:rsidRPr="0056351F" w:rsidRDefault="002E7F7E" w:rsidP="00E81B87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7F7E" w:rsidRPr="0056351F" w:rsidRDefault="002E7F7E" w:rsidP="00E81B87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7F7E" w:rsidRPr="0056351F" w:rsidRDefault="002E7F7E" w:rsidP="00E81B87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7F7E" w:rsidRPr="0056351F" w:rsidRDefault="002E7F7E" w:rsidP="00E81B87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7F7E" w:rsidRPr="0056351F" w:rsidRDefault="002E7F7E" w:rsidP="00E81B87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7F7E" w:rsidRPr="0056351F" w:rsidRDefault="002E7F7E" w:rsidP="00E81B87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7F7E" w:rsidRPr="0056351F" w:rsidRDefault="002E7F7E" w:rsidP="00E81B87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7F7E" w:rsidRPr="0056351F" w:rsidRDefault="002E7F7E" w:rsidP="00E81B87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</w:tr>
      <w:tr w:rsidR="002E7F7E" w:rsidRPr="0056351F" w:rsidTr="00E154E5">
        <w:trPr>
          <w:trHeight w:val="300"/>
        </w:trPr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7F7E" w:rsidRPr="0056351F" w:rsidRDefault="002E7F7E" w:rsidP="00E81B87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5</w:t>
            </w:r>
          </w:p>
        </w:tc>
        <w:tc>
          <w:tcPr>
            <w:tcW w:w="5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7F7E" w:rsidRPr="0056351F" w:rsidRDefault="002E7F7E" w:rsidP="00E81B87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7F7E" w:rsidRPr="0056351F" w:rsidRDefault="002E7F7E" w:rsidP="00E81B87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7F7E" w:rsidRPr="0056351F" w:rsidRDefault="002E7F7E" w:rsidP="00E81B87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7F7E" w:rsidRPr="0056351F" w:rsidRDefault="002E7F7E" w:rsidP="00E81B87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7F7E" w:rsidRPr="0056351F" w:rsidRDefault="002E7F7E" w:rsidP="00E81B87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7F7E" w:rsidRPr="0056351F" w:rsidRDefault="002E7F7E" w:rsidP="00E81B87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7F7E" w:rsidRPr="0056351F" w:rsidRDefault="002E7F7E" w:rsidP="00E81B87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7F7E" w:rsidRPr="0056351F" w:rsidRDefault="002E7F7E" w:rsidP="00E81B87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7F7E" w:rsidRPr="0056351F" w:rsidRDefault="002E7F7E" w:rsidP="00E81B87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7F7E" w:rsidRPr="0056351F" w:rsidRDefault="002E7F7E" w:rsidP="00E81B87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7F7E" w:rsidRPr="0056351F" w:rsidRDefault="002E7F7E" w:rsidP="00E81B87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7F7E" w:rsidRPr="0056351F" w:rsidRDefault="002E7F7E" w:rsidP="00E81B87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7F7E" w:rsidRPr="0056351F" w:rsidRDefault="002E7F7E" w:rsidP="00E81B87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</w:tr>
      <w:tr w:rsidR="002E7F7E" w:rsidRPr="0056351F" w:rsidTr="00E154E5">
        <w:trPr>
          <w:trHeight w:val="300"/>
        </w:trPr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7F7E" w:rsidRPr="0056351F" w:rsidRDefault="002E7F7E" w:rsidP="00E81B87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4</w:t>
            </w:r>
          </w:p>
        </w:tc>
        <w:tc>
          <w:tcPr>
            <w:tcW w:w="5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7F7E" w:rsidRPr="0056351F" w:rsidRDefault="002E7F7E" w:rsidP="00E81B87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7F7E" w:rsidRPr="0056351F" w:rsidRDefault="002E7F7E" w:rsidP="00E81B87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7F7E" w:rsidRPr="0056351F" w:rsidRDefault="002E7F7E" w:rsidP="00E81B87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7F7E" w:rsidRPr="0056351F" w:rsidRDefault="002E7F7E" w:rsidP="00E81B87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7F7E" w:rsidRPr="0056351F" w:rsidRDefault="002E7F7E" w:rsidP="00E81B87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7F7E" w:rsidRPr="0056351F" w:rsidRDefault="002E7F7E" w:rsidP="00E81B87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7F7E" w:rsidRPr="0056351F" w:rsidRDefault="002E7F7E" w:rsidP="00E81B87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7F7E" w:rsidRPr="0056351F" w:rsidRDefault="002E7F7E" w:rsidP="00E81B87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7F7E" w:rsidRPr="0056351F" w:rsidRDefault="002E7F7E" w:rsidP="00E81B87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7F7E" w:rsidRPr="0056351F" w:rsidRDefault="002E7F7E" w:rsidP="00E81B87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7F7E" w:rsidRPr="0056351F" w:rsidRDefault="002E7F7E" w:rsidP="00E81B87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7F7E" w:rsidRPr="0056351F" w:rsidRDefault="002E7F7E" w:rsidP="00E81B87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7F7E" w:rsidRPr="0056351F" w:rsidRDefault="002E7F7E" w:rsidP="00E81B87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</w:tr>
      <w:tr w:rsidR="002E7F7E" w:rsidRPr="0056351F" w:rsidTr="00E154E5">
        <w:trPr>
          <w:trHeight w:val="300"/>
        </w:trPr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7F7E" w:rsidRPr="0056351F" w:rsidRDefault="002E7F7E" w:rsidP="00E81B87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3</w:t>
            </w:r>
          </w:p>
        </w:tc>
        <w:tc>
          <w:tcPr>
            <w:tcW w:w="5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7F7E" w:rsidRPr="0056351F" w:rsidRDefault="002E7F7E" w:rsidP="00E81B87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7F7E" w:rsidRPr="0056351F" w:rsidRDefault="002E7F7E" w:rsidP="00E81B87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7F7E" w:rsidRPr="0056351F" w:rsidRDefault="002E7F7E" w:rsidP="00E81B87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7F7E" w:rsidRPr="0056351F" w:rsidRDefault="002E7F7E" w:rsidP="00E81B87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7F7E" w:rsidRPr="0056351F" w:rsidRDefault="002E7F7E" w:rsidP="00E81B87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7F7E" w:rsidRPr="0056351F" w:rsidRDefault="002E7F7E" w:rsidP="00E81B87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7F7E" w:rsidRPr="0056351F" w:rsidRDefault="002E7F7E" w:rsidP="00E81B87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7F7E" w:rsidRPr="0056351F" w:rsidRDefault="002E7F7E" w:rsidP="00E81B87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7F7E" w:rsidRPr="0056351F" w:rsidRDefault="002E7F7E" w:rsidP="00E81B87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7F7E" w:rsidRPr="0056351F" w:rsidRDefault="002E7F7E" w:rsidP="00E81B87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7F7E" w:rsidRPr="0056351F" w:rsidRDefault="002E7F7E" w:rsidP="00E81B87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7F7E" w:rsidRPr="0056351F" w:rsidRDefault="002E7F7E" w:rsidP="00E81B87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7F7E" w:rsidRPr="0056351F" w:rsidRDefault="002E7F7E" w:rsidP="00E81B87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</w:tr>
      <w:tr w:rsidR="002E7F7E" w:rsidRPr="0056351F" w:rsidTr="00E154E5">
        <w:trPr>
          <w:trHeight w:val="300"/>
        </w:trPr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7F7E" w:rsidRPr="0056351F" w:rsidRDefault="002E7F7E" w:rsidP="00E81B87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2</w:t>
            </w:r>
          </w:p>
        </w:tc>
        <w:tc>
          <w:tcPr>
            <w:tcW w:w="5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7F7E" w:rsidRPr="0056351F" w:rsidRDefault="002E7F7E" w:rsidP="00E81B87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7F7E" w:rsidRPr="0056351F" w:rsidRDefault="002E7F7E" w:rsidP="00E81B87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7F7E" w:rsidRPr="0056351F" w:rsidRDefault="002E7F7E" w:rsidP="00E81B87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7F7E" w:rsidRPr="0056351F" w:rsidRDefault="00477EF4" w:rsidP="00E81B87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noProof/>
                <w:color w:val="000000"/>
                <w:lang w:eastAsia="cs-CZ"/>
              </w:rPr>
              <w:pict>
                <v:shape id="_x0000_s1350" type="#_x0000_t202" style="position:absolute;margin-left:12.15pt;margin-top:0;width:166.05pt;height:19.05pt;z-index:47;mso-position-horizontal-relative:text;mso-position-vertical-relative:text" filled="f" stroked="f">
                  <v:textbox>
                    <w:txbxContent>
                      <w:p w:rsidR="00E81B87" w:rsidRPr="00E154E5" w:rsidRDefault="00E81B87">
                        <w:pPr>
                          <w:rPr>
                            <w:rFonts w:ascii="Arial" w:hAnsi="Arial" w:cs="Arial"/>
                            <w:b/>
                            <w:color w:val="00B050"/>
                          </w:rPr>
                        </w:pPr>
                        <w:r w:rsidRPr="00E154E5">
                          <w:rPr>
                            <w:rFonts w:ascii="Arial" w:hAnsi="Arial" w:cs="Arial"/>
                            <w:b/>
                            <w:color w:val="00B050"/>
                          </w:rPr>
                          <w:t>Aritmetický průměr</w:t>
                        </w:r>
                        <w:r>
                          <w:rPr>
                            <w:rFonts w:ascii="Arial" w:hAnsi="Arial" w:cs="Arial"/>
                            <w:b/>
                            <w:color w:val="00B050"/>
                          </w:rPr>
                          <w:t xml:space="preserve">  t</w:t>
                        </w:r>
                      </w:p>
                    </w:txbxContent>
                  </v:textbox>
                </v:shape>
              </w:pict>
            </w:r>
            <w:r w:rsidR="002E7F7E" w:rsidRPr="0056351F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7F7E" w:rsidRPr="0056351F" w:rsidRDefault="002E7F7E" w:rsidP="00E81B87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7F7E" w:rsidRPr="0056351F" w:rsidRDefault="002E7F7E" w:rsidP="00E81B87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7F7E" w:rsidRPr="0056351F" w:rsidRDefault="002E7F7E" w:rsidP="00E81B87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7F7E" w:rsidRPr="0056351F" w:rsidRDefault="002E7F7E" w:rsidP="00E81B87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7F7E" w:rsidRPr="0056351F" w:rsidRDefault="002E7F7E" w:rsidP="00E81B87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7F7E" w:rsidRPr="0056351F" w:rsidRDefault="002E7F7E" w:rsidP="00E81B87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7F7E" w:rsidRPr="0056351F" w:rsidRDefault="002E7F7E" w:rsidP="00E81B87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7F7E" w:rsidRPr="0056351F" w:rsidRDefault="002E7F7E" w:rsidP="00E81B87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7F7E" w:rsidRPr="0056351F" w:rsidRDefault="002E7F7E" w:rsidP="00E81B87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</w:tr>
      <w:tr w:rsidR="002E7F7E" w:rsidRPr="0056351F" w:rsidTr="00E154E5">
        <w:trPr>
          <w:trHeight w:val="300"/>
        </w:trPr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7F7E" w:rsidRPr="0056351F" w:rsidRDefault="00477EF4" w:rsidP="00E81B87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noProof/>
                <w:color w:val="000000"/>
                <w:lang w:eastAsia="cs-CZ"/>
              </w:rPr>
              <w:pict>
                <v:shape id="_x0000_s1349" type="#_x0000_t32" style="position:absolute;left:0;text-align:left;margin-left:39.6pt;margin-top:-.7pt;width:339.75pt;height:0;z-index:46;mso-position-horizontal-relative:text;mso-position-vertical-relative:text" o:connectortype="straight" strokecolor="#00b050" strokeweight="1.5pt"/>
              </w:pict>
            </w:r>
            <w:r w:rsidR="002E7F7E" w:rsidRPr="0056351F">
              <w:rPr>
                <w:rFonts w:eastAsia="Times New Roman"/>
                <w:color w:val="000000"/>
                <w:lang w:eastAsia="cs-CZ"/>
              </w:rPr>
              <w:t>1</w:t>
            </w:r>
          </w:p>
        </w:tc>
        <w:tc>
          <w:tcPr>
            <w:tcW w:w="5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7F7E" w:rsidRPr="0056351F" w:rsidRDefault="002E7F7E" w:rsidP="00E81B87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7F7E" w:rsidRPr="0056351F" w:rsidRDefault="002E7F7E" w:rsidP="00E81B87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7F7E" w:rsidRPr="0056351F" w:rsidRDefault="002E7F7E" w:rsidP="00E81B87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7F7E" w:rsidRPr="0056351F" w:rsidRDefault="002E7F7E" w:rsidP="00E81B87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7F7E" w:rsidRPr="0056351F" w:rsidRDefault="002E7F7E" w:rsidP="00E81B87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7F7E" w:rsidRPr="0056351F" w:rsidRDefault="002E7F7E" w:rsidP="00E81B87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7F7E" w:rsidRPr="0056351F" w:rsidRDefault="002E7F7E" w:rsidP="00E81B87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7F7E" w:rsidRPr="0056351F" w:rsidRDefault="002E7F7E" w:rsidP="00E81B87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7F7E" w:rsidRPr="0056351F" w:rsidRDefault="002E7F7E" w:rsidP="00E81B87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7F7E" w:rsidRPr="0056351F" w:rsidRDefault="002E7F7E" w:rsidP="00E81B87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7F7E" w:rsidRPr="0056351F" w:rsidRDefault="00477EF4" w:rsidP="00E81B87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noProof/>
                <w:color w:val="000000"/>
                <w:lang w:eastAsia="cs-CZ"/>
              </w:rPr>
              <w:pict>
                <v:shape id="_x0000_s1336" type="#_x0000_t32" style="position:absolute;margin-left:-2.55pt;margin-top:-.7pt;width:50.7pt;height:30.55pt;z-index:43;mso-position-horizontal-relative:text;mso-position-vertical-relative:text" o:connectortype="straight" strokecolor="red" strokeweight="2.25pt"/>
              </w:pict>
            </w:r>
            <w:r w:rsidR="002E7F7E" w:rsidRPr="0056351F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7F7E" w:rsidRPr="0056351F" w:rsidRDefault="002E7F7E" w:rsidP="00E81B87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7F7E" w:rsidRPr="0056351F" w:rsidRDefault="002E7F7E" w:rsidP="00E81B87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</w:tr>
      <w:tr w:rsidR="002E7F7E" w:rsidRPr="0056351F" w:rsidTr="00E154E5">
        <w:trPr>
          <w:trHeight w:val="300"/>
        </w:trPr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7F7E" w:rsidRPr="0056351F" w:rsidRDefault="002E7F7E" w:rsidP="00E81B87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0</w:t>
            </w:r>
          </w:p>
        </w:tc>
        <w:tc>
          <w:tcPr>
            <w:tcW w:w="5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7F7E" w:rsidRPr="0056351F" w:rsidRDefault="002E7F7E" w:rsidP="00E81B87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2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7F7E" w:rsidRPr="0056351F" w:rsidRDefault="002E7F7E" w:rsidP="00E81B87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4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7F7E" w:rsidRPr="0056351F" w:rsidRDefault="002E7F7E" w:rsidP="00E81B87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6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7F7E" w:rsidRPr="0056351F" w:rsidRDefault="002E7F7E" w:rsidP="00E81B87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8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7F7E" w:rsidRPr="0056351F" w:rsidRDefault="002E7F7E" w:rsidP="00E81B87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10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7F7E" w:rsidRPr="0056351F" w:rsidRDefault="002E7F7E" w:rsidP="00E81B87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12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7F7E" w:rsidRPr="0056351F" w:rsidRDefault="002E7F7E" w:rsidP="00E81B87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14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7F7E" w:rsidRPr="0056351F" w:rsidRDefault="002E7F7E" w:rsidP="00E81B87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16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7F7E" w:rsidRPr="0056351F" w:rsidRDefault="002E7F7E" w:rsidP="00E81B87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18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7F7E" w:rsidRPr="0056351F" w:rsidRDefault="002E7F7E" w:rsidP="00E81B87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20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7F7E" w:rsidRPr="0056351F" w:rsidRDefault="002E7F7E" w:rsidP="00E81B87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22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7F7E" w:rsidRPr="0056351F" w:rsidRDefault="002E7F7E" w:rsidP="00E81B87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24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7F7E" w:rsidRPr="0056351F" w:rsidRDefault="002E7F7E" w:rsidP="00E81B87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</w:tr>
      <w:tr w:rsidR="002E7F7E" w:rsidRPr="0056351F" w:rsidTr="00E154E5">
        <w:trPr>
          <w:trHeight w:val="300"/>
        </w:trPr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7F7E" w:rsidRPr="0056351F" w:rsidRDefault="002E7F7E" w:rsidP="00E81B87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-1</w:t>
            </w:r>
          </w:p>
        </w:tc>
        <w:tc>
          <w:tcPr>
            <w:tcW w:w="5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7F7E" w:rsidRPr="0056351F" w:rsidRDefault="002E7F7E" w:rsidP="00E81B87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7F7E" w:rsidRPr="0056351F" w:rsidRDefault="002E7F7E" w:rsidP="00E81B87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7F7E" w:rsidRPr="0056351F" w:rsidRDefault="002E7F7E" w:rsidP="00E81B87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7F7E" w:rsidRPr="0056351F" w:rsidRDefault="002E7F7E" w:rsidP="00E81B87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7F7E" w:rsidRPr="0056351F" w:rsidRDefault="002E7F7E" w:rsidP="00E81B87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7F7E" w:rsidRPr="0056351F" w:rsidRDefault="002E7F7E" w:rsidP="00E81B87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7F7E" w:rsidRPr="0056351F" w:rsidRDefault="002E7F7E" w:rsidP="00E81B87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7F7E" w:rsidRPr="0056351F" w:rsidRDefault="002E7F7E" w:rsidP="00E81B87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7F7E" w:rsidRPr="0056351F" w:rsidRDefault="002E7F7E" w:rsidP="00E81B87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7F7E" w:rsidRPr="0056351F" w:rsidRDefault="002E7F7E" w:rsidP="00E81B87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7F7E" w:rsidRPr="0056351F" w:rsidRDefault="002E7F7E" w:rsidP="00E81B87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7F7E" w:rsidRPr="0056351F" w:rsidRDefault="002E7F7E" w:rsidP="00E81B87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7F7E" w:rsidRPr="0056351F" w:rsidRDefault="002E7F7E" w:rsidP="00E81B87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 xml:space="preserve">čas </w:t>
            </w:r>
            <w:r w:rsidR="00E81B87">
              <w:rPr>
                <w:rFonts w:eastAsia="Times New Roman"/>
                <w:color w:val="000000"/>
                <w:lang w:val="en-US" w:eastAsia="cs-CZ"/>
              </w:rPr>
              <w:t>[</w:t>
            </w:r>
            <w:r w:rsidRPr="0056351F">
              <w:rPr>
                <w:rFonts w:eastAsia="Times New Roman"/>
                <w:color w:val="000000"/>
                <w:lang w:eastAsia="cs-CZ"/>
              </w:rPr>
              <w:t>h</w:t>
            </w:r>
            <w:r w:rsidR="00E81B87">
              <w:rPr>
                <w:rFonts w:eastAsia="Times New Roman"/>
                <w:color w:val="000000"/>
                <w:lang w:eastAsia="cs-CZ"/>
              </w:rPr>
              <w:t>]</w:t>
            </w:r>
          </w:p>
        </w:tc>
      </w:tr>
      <w:tr w:rsidR="002E7F7E" w:rsidRPr="0056351F" w:rsidTr="00E154E5">
        <w:trPr>
          <w:trHeight w:val="300"/>
        </w:trPr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7F7E" w:rsidRPr="0056351F" w:rsidRDefault="002E7F7E" w:rsidP="00E81B87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-2</w:t>
            </w:r>
          </w:p>
        </w:tc>
        <w:tc>
          <w:tcPr>
            <w:tcW w:w="5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7F7E" w:rsidRPr="0056351F" w:rsidRDefault="002E7F7E" w:rsidP="00E81B87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7F7E" w:rsidRPr="0056351F" w:rsidRDefault="002E7F7E" w:rsidP="00E81B87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7F7E" w:rsidRPr="0056351F" w:rsidRDefault="002E7F7E" w:rsidP="00E81B87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7F7E" w:rsidRPr="0056351F" w:rsidRDefault="002E7F7E" w:rsidP="00E81B87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7F7E" w:rsidRPr="0056351F" w:rsidRDefault="002E7F7E" w:rsidP="00E81B87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7F7E" w:rsidRPr="0056351F" w:rsidRDefault="002E7F7E" w:rsidP="00E81B87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7F7E" w:rsidRPr="0056351F" w:rsidRDefault="002E7F7E" w:rsidP="00E81B87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7F7E" w:rsidRPr="0056351F" w:rsidRDefault="002E7F7E" w:rsidP="00E81B87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7F7E" w:rsidRPr="0056351F" w:rsidRDefault="002E7F7E" w:rsidP="00E81B87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7F7E" w:rsidRPr="0056351F" w:rsidRDefault="002E7F7E" w:rsidP="00E81B87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7F7E" w:rsidRPr="0056351F" w:rsidRDefault="002E7F7E" w:rsidP="00E81B87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7F7E" w:rsidRPr="0056351F" w:rsidRDefault="002E7F7E" w:rsidP="00E81B87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7F7E" w:rsidRPr="0056351F" w:rsidRDefault="002E7F7E" w:rsidP="00E81B87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</w:tr>
      <w:tr w:rsidR="002E7F7E" w:rsidRPr="0056351F" w:rsidTr="00E154E5">
        <w:trPr>
          <w:trHeight w:val="300"/>
        </w:trPr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7F7E" w:rsidRPr="0056351F" w:rsidRDefault="002E7F7E" w:rsidP="00E81B87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-3</w:t>
            </w:r>
          </w:p>
        </w:tc>
        <w:tc>
          <w:tcPr>
            <w:tcW w:w="5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7F7E" w:rsidRPr="0056351F" w:rsidRDefault="002E7F7E" w:rsidP="00E81B87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7F7E" w:rsidRPr="0056351F" w:rsidRDefault="002E7F7E" w:rsidP="00E81B87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7F7E" w:rsidRPr="0056351F" w:rsidRDefault="002E7F7E" w:rsidP="00E81B87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7F7E" w:rsidRPr="0056351F" w:rsidRDefault="002E7F7E" w:rsidP="00E81B87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7F7E" w:rsidRPr="0056351F" w:rsidRDefault="002E7F7E" w:rsidP="00E81B87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7F7E" w:rsidRPr="0056351F" w:rsidRDefault="002E7F7E" w:rsidP="00E81B87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7F7E" w:rsidRPr="0056351F" w:rsidRDefault="002E7F7E" w:rsidP="00E81B87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7F7E" w:rsidRPr="0056351F" w:rsidRDefault="002E7F7E" w:rsidP="00E81B87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7F7E" w:rsidRPr="0056351F" w:rsidRDefault="002E7F7E" w:rsidP="00E81B87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7F7E" w:rsidRPr="0056351F" w:rsidRDefault="002E7F7E" w:rsidP="00E81B87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7F7E" w:rsidRPr="0056351F" w:rsidRDefault="002E7F7E" w:rsidP="00E81B87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7F7E" w:rsidRPr="0056351F" w:rsidRDefault="002E7F7E" w:rsidP="00E81B87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7F7E" w:rsidRPr="0056351F" w:rsidRDefault="002E7F7E" w:rsidP="00E81B87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</w:tr>
      <w:tr w:rsidR="002E7F7E" w:rsidRPr="0056351F" w:rsidTr="00E154E5">
        <w:trPr>
          <w:trHeight w:val="300"/>
        </w:trPr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7F7E" w:rsidRPr="0056351F" w:rsidRDefault="002E7F7E" w:rsidP="00E81B87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-4</w:t>
            </w:r>
          </w:p>
        </w:tc>
        <w:tc>
          <w:tcPr>
            <w:tcW w:w="5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7F7E" w:rsidRPr="0056351F" w:rsidRDefault="002E7F7E" w:rsidP="00E81B87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7F7E" w:rsidRPr="0056351F" w:rsidRDefault="002E7F7E" w:rsidP="00E81B87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7F7E" w:rsidRPr="0056351F" w:rsidRDefault="002E7F7E" w:rsidP="00E81B87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7F7E" w:rsidRPr="0056351F" w:rsidRDefault="002E7F7E" w:rsidP="00E81B87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7F7E" w:rsidRPr="0056351F" w:rsidRDefault="002E7F7E" w:rsidP="00E81B87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7F7E" w:rsidRPr="0056351F" w:rsidRDefault="002E7F7E" w:rsidP="00E81B87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7F7E" w:rsidRPr="0056351F" w:rsidRDefault="002E7F7E" w:rsidP="00E81B87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7F7E" w:rsidRPr="0056351F" w:rsidRDefault="002E7F7E" w:rsidP="00E81B87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7F7E" w:rsidRPr="0056351F" w:rsidRDefault="002E7F7E" w:rsidP="00E81B87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7F7E" w:rsidRPr="0056351F" w:rsidRDefault="002E7F7E" w:rsidP="00E81B87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7F7E" w:rsidRPr="0056351F" w:rsidRDefault="002E7F7E" w:rsidP="00E81B87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7F7E" w:rsidRPr="0056351F" w:rsidRDefault="002E7F7E" w:rsidP="00E81B87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7F7E" w:rsidRPr="0056351F" w:rsidRDefault="002E7F7E" w:rsidP="00E81B87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</w:tr>
      <w:tr w:rsidR="002E7F7E" w:rsidRPr="0056351F" w:rsidTr="00E154E5">
        <w:trPr>
          <w:trHeight w:val="300"/>
        </w:trPr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7F7E" w:rsidRPr="0056351F" w:rsidRDefault="002E7F7E" w:rsidP="00E81B87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-5</w:t>
            </w:r>
          </w:p>
        </w:tc>
        <w:tc>
          <w:tcPr>
            <w:tcW w:w="5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7F7E" w:rsidRPr="0056351F" w:rsidRDefault="002E7F7E" w:rsidP="00E81B87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7F7E" w:rsidRPr="0056351F" w:rsidRDefault="002E7F7E" w:rsidP="00E81B87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7F7E" w:rsidRPr="0056351F" w:rsidRDefault="002E7F7E" w:rsidP="00E81B87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7F7E" w:rsidRPr="0056351F" w:rsidRDefault="002E7F7E" w:rsidP="00E81B87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7F7E" w:rsidRPr="0056351F" w:rsidRDefault="002E7F7E" w:rsidP="00E81B87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7F7E" w:rsidRPr="0056351F" w:rsidRDefault="002E7F7E" w:rsidP="00E81B87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7F7E" w:rsidRPr="0056351F" w:rsidRDefault="002E7F7E" w:rsidP="00E81B87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7F7E" w:rsidRPr="0056351F" w:rsidRDefault="002E7F7E" w:rsidP="00E81B87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7F7E" w:rsidRPr="0056351F" w:rsidRDefault="002E7F7E" w:rsidP="00E81B87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7F7E" w:rsidRPr="0056351F" w:rsidRDefault="002E7F7E" w:rsidP="00E81B87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7F7E" w:rsidRPr="0056351F" w:rsidRDefault="002E7F7E" w:rsidP="00E81B87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7F7E" w:rsidRPr="0056351F" w:rsidRDefault="002E7F7E" w:rsidP="00E81B87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7F7E" w:rsidRPr="0056351F" w:rsidRDefault="002E7F7E" w:rsidP="00E81B87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</w:tr>
      <w:tr w:rsidR="002E7F7E" w:rsidRPr="0056351F" w:rsidTr="00E154E5">
        <w:trPr>
          <w:trHeight w:val="300"/>
        </w:trPr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7F7E" w:rsidRPr="0056351F" w:rsidRDefault="002E7F7E" w:rsidP="00E81B87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-6</w:t>
            </w:r>
          </w:p>
        </w:tc>
        <w:tc>
          <w:tcPr>
            <w:tcW w:w="5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7F7E" w:rsidRPr="0056351F" w:rsidRDefault="002E7F7E" w:rsidP="00E81B87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7F7E" w:rsidRPr="0056351F" w:rsidRDefault="002E7F7E" w:rsidP="00E81B87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7F7E" w:rsidRPr="0056351F" w:rsidRDefault="002E7F7E" w:rsidP="00E81B87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7F7E" w:rsidRPr="0056351F" w:rsidRDefault="002E7F7E" w:rsidP="00E81B87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7F7E" w:rsidRPr="0056351F" w:rsidRDefault="002E7F7E" w:rsidP="00E81B87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7F7E" w:rsidRPr="0056351F" w:rsidRDefault="002E7F7E" w:rsidP="00E81B87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7F7E" w:rsidRPr="0056351F" w:rsidRDefault="002E7F7E" w:rsidP="00E81B87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7F7E" w:rsidRPr="0056351F" w:rsidRDefault="002E7F7E" w:rsidP="00E81B87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7F7E" w:rsidRPr="0056351F" w:rsidRDefault="002E7F7E" w:rsidP="00E81B87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7F7E" w:rsidRPr="0056351F" w:rsidRDefault="002E7F7E" w:rsidP="00E81B87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7F7E" w:rsidRPr="0056351F" w:rsidRDefault="002E7F7E" w:rsidP="00E81B87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7F7E" w:rsidRPr="0056351F" w:rsidRDefault="002E7F7E" w:rsidP="00E81B87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7F7E" w:rsidRPr="0056351F" w:rsidRDefault="002E7F7E" w:rsidP="00E81B87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</w:tr>
      <w:tr w:rsidR="002E7F7E" w:rsidRPr="0056351F" w:rsidTr="00E154E5">
        <w:trPr>
          <w:trHeight w:val="300"/>
        </w:trPr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7F7E" w:rsidRPr="0056351F" w:rsidRDefault="002E7F7E" w:rsidP="00E81B87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-7</w:t>
            </w:r>
          </w:p>
        </w:tc>
        <w:tc>
          <w:tcPr>
            <w:tcW w:w="5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7F7E" w:rsidRPr="0056351F" w:rsidRDefault="002E7F7E" w:rsidP="00E81B87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7F7E" w:rsidRPr="0056351F" w:rsidRDefault="002E7F7E" w:rsidP="00E81B87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7F7E" w:rsidRPr="0056351F" w:rsidRDefault="002E7F7E" w:rsidP="00E81B87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7F7E" w:rsidRPr="0056351F" w:rsidRDefault="002E7F7E" w:rsidP="00E81B87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7F7E" w:rsidRPr="0056351F" w:rsidRDefault="002E7F7E" w:rsidP="00E81B87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7F7E" w:rsidRPr="0056351F" w:rsidRDefault="002E7F7E" w:rsidP="00E81B87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7F7E" w:rsidRPr="0056351F" w:rsidRDefault="002E7F7E" w:rsidP="00E81B87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7F7E" w:rsidRPr="0056351F" w:rsidRDefault="002E7F7E" w:rsidP="00E81B87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7F7E" w:rsidRPr="0056351F" w:rsidRDefault="002E7F7E" w:rsidP="00E81B87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7F7E" w:rsidRPr="0056351F" w:rsidRDefault="002E7F7E" w:rsidP="00E81B87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7F7E" w:rsidRPr="0056351F" w:rsidRDefault="002E7F7E" w:rsidP="00E81B87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5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7F7E" w:rsidRPr="0056351F" w:rsidRDefault="002E7F7E" w:rsidP="00E81B87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56351F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7F7E" w:rsidRPr="0056351F" w:rsidRDefault="002E7F7E" w:rsidP="00E81B87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</w:tr>
    </w:tbl>
    <w:p w:rsidR="00C50CA6" w:rsidRDefault="00477EF4" w:rsidP="00C50CA6">
      <w:r>
        <w:rPr>
          <w:noProof/>
        </w:rPr>
        <w:lastRenderedPageBreak/>
        <w:pict>
          <v:shape id="_x0000_s1268" type="#_x0000_t75" alt="logo EU.JPG" style="position:absolute;margin-left:9.9pt;margin-top:.35pt;width:453.75pt;height:66.75pt;z-index:22;visibility:visible;mso-position-horizontal-relative:text;mso-position-vertical-relative:text">
            <v:imagedata r:id="rId8" o:title="logo EU"/>
          </v:shape>
        </w:pict>
      </w:r>
    </w:p>
    <w:p w:rsidR="004635F9" w:rsidRDefault="004635F9" w:rsidP="00C50CA6"/>
    <w:p w:rsidR="00C50CA6" w:rsidRDefault="00C50CA6" w:rsidP="00C50CA6">
      <w:pPr>
        <w:jc w:val="center"/>
        <w:rPr>
          <w:rFonts w:ascii="Times New Roman" w:hAnsi="Times New Roman"/>
          <w:sz w:val="28"/>
          <w:szCs w:val="28"/>
        </w:rPr>
      </w:pPr>
      <w:r w:rsidRPr="00E30B8D">
        <w:rPr>
          <w:rFonts w:ascii="Times New Roman" w:hAnsi="Times New Roman"/>
          <w:sz w:val="28"/>
          <w:szCs w:val="28"/>
        </w:rPr>
        <w:t xml:space="preserve">Tento materiál byl vytvořen </w:t>
      </w:r>
      <w:r>
        <w:rPr>
          <w:rFonts w:ascii="Times New Roman" w:hAnsi="Times New Roman"/>
          <w:sz w:val="28"/>
          <w:szCs w:val="28"/>
        </w:rPr>
        <w:t>v</w:t>
      </w:r>
      <w:r w:rsidRPr="00E30B8D">
        <w:rPr>
          <w:rFonts w:ascii="Times New Roman" w:hAnsi="Times New Roman"/>
          <w:sz w:val="28"/>
          <w:szCs w:val="28"/>
        </w:rPr>
        <w:t> rámci projektu EU peníze školám</w:t>
      </w:r>
    </w:p>
    <w:p w:rsidR="00C50CA6" w:rsidRDefault="00C50CA6" w:rsidP="00C50CA6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Operačního programu Vzdělávání pro konkurenceschopnost</w:t>
      </w:r>
    </w:p>
    <w:p w:rsidR="00C50CA6" w:rsidRDefault="00C50CA6" w:rsidP="00C50CA6">
      <w:pPr>
        <w:jc w:val="center"/>
        <w:rPr>
          <w:rFonts w:ascii="Times New Roman" w:hAnsi="Times New Roman"/>
          <w:sz w:val="28"/>
          <w:szCs w:val="28"/>
        </w:rPr>
      </w:pPr>
    </w:p>
    <w:p w:rsidR="00C50CA6" w:rsidRDefault="00477EF4" w:rsidP="00C50CA6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pict>
          <v:shape id="_x0000_s1212" type="#_x0000_t75" style="position:absolute;left:0;text-align:left;margin-left:140.6pt;margin-top:.9pt;width:169.5pt;height:61.5pt;z-index:4;visibility:visible">
            <v:imagedata r:id="rId9" o:title=""/>
            <w10:wrap type="square"/>
          </v:shape>
        </w:pict>
      </w:r>
    </w:p>
    <w:p w:rsidR="00C50CA6" w:rsidRDefault="00C50CA6" w:rsidP="00C50CA6"/>
    <w:p w:rsidR="00C50CA6" w:rsidRDefault="00C50CA6" w:rsidP="00C50CA6"/>
    <w:tbl>
      <w:tblPr>
        <w:tblpPr w:leftFromText="141" w:rightFromText="141" w:vertAnchor="text" w:horzAnchor="margin" w:tblpXSpec="center" w:tblpY="258"/>
        <w:tblW w:w="10088" w:type="dxa"/>
        <w:tblBorders>
          <w:top w:val="single" w:sz="12" w:space="0" w:color="FFFFFF" w:themeColor="background1"/>
          <w:left w:val="single" w:sz="12" w:space="0" w:color="FFFFFF" w:themeColor="background1"/>
          <w:bottom w:val="single" w:sz="12" w:space="0" w:color="FFFFFF" w:themeColor="background1"/>
          <w:right w:val="single" w:sz="12" w:space="0" w:color="FFFFFF" w:themeColor="background1"/>
          <w:insideH w:val="single" w:sz="12" w:space="0" w:color="FFFFFF" w:themeColor="background1"/>
          <w:insideV w:val="single" w:sz="12" w:space="0" w:color="FFFFFF" w:themeColor="background1"/>
        </w:tblBorders>
        <w:shd w:val="clear" w:color="auto" w:fill="99FF66"/>
        <w:tblCellMar>
          <w:left w:w="70" w:type="dxa"/>
          <w:right w:w="70" w:type="dxa"/>
        </w:tblCellMar>
        <w:tblLook w:val="04A0"/>
      </w:tblPr>
      <w:tblGrid>
        <w:gridCol w:w="1894"/>
        <w:gridCol w:w="176"/>
        <w:gridCol w:w="8018"/>
      </w:tblGrid>
      <w:tr w:rsidR="00C50CA6" w:rsidRPr="00E30B8D" w:rsidTr="004635F9">
        <w:trPr>
          <w:trHeight w:val="492"/>
        </w:trPr>
        <w:tc>
          <w:tcPr>
            <w:tcW w:w="1894" w:type="dxa"/>
            <w:shd w:val="clear" w:color="auto" w:fill="92D050"/>
          </w:tcPr>
          <w:p w:rsidR="00C50CA6" w:rsidRDefault="00C50CA6" w:rsidP="004635F9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  <w:t>Použité zdroje:</w:t>
            </w:r>
          </w:p>
          <w:p w:rsidR="00C50CA6" w:rsidRDefault="00C50CA6" w:rsidP="004635F9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  <w:p w:rsidR="00C50CA6" w:rsidRPr="00E30B8D" w:rsidRDefault="00C50CA6" w:rsidP="004635F9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76" w:type="dxa"/>
            <w:shd w:val="clear" w:color="auto" w:fill="auto"/>
          </w:tcPr>
          <w:p w:rsidR="00C50CA6" w:rsidRPr="005C6CCE" w:rsidRDefault="00C50CA6" w:rsidP="004635F9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8018" w:type="dxa"/>
            <w:shd w:val="clear" w:color="auto" w:fill="CCFF99"/>
            <w:noWrap/>
            <w:vAlign w:val="bottom"/>
          </w:tcPr>
          <w:p w:rsidR="00E86FA9" w:rsidRDefault="00E86FA9" w:rsidP="00E93971">
            <w:pPr>
              <w:spacing w:after="120"/>
            </w:pPr>
            <w:r>
              <w:t xml:space="preserve">KOLÁŘOVÁ, Doc. RNDr. Růžena; BOHUNĚK, PaedDr. Jiří. </w:t>
            </w:r>
            <w:r>
              <w:rPr>
                <w:i/>
                <w:iCs/>
              </w:rPr>
              <w:t>Fyzika pro 6. ročník základní školy</w:t>
            </w:r>
            <w:r>
              <w:t>. Praha: Prometheus, s.r.o, 2001, ISBN 80-7196-121-3.</w:t>
            </w:r>
          </w:p>
          <w:p w:rsidR="00E86FA9" w:rsidRDefault="00E86FA9" w:rsidP="00E93971">
            <w:pPr>
              <w:spacing w:after="120"/>
            </w:pPr>
            <w:r>
              <w:t xml:space="preserve">ROSECKÁ, Mgr. Zdena, MÍČEK, Mgr. Arnošt. </w:t>
            </w:r>
            <w:r w:rsidRPr="00FC6FF7">
              <w:rPr>
                <w:i/>
              </w:rPr>
              <w:t xml:space="preserve">Fyzika učebnice pro </w:t>
            </w:r>
            <w:r>
              <w:rPr>
                <w:i/>
              </w:rPr>
              <w:t>6</w:t>
            </w:r>
            <w:r>
              <w:t xml:space="preserve">. </w:t>
            </w:r>
            <w:r w:rsidRPr="00FC6FF7">
              <w:rPr>
                <w:i/>
              </w:rPr>
              <w:t>ročník</w:t>
            </w:r>
            <w:r>
              <w:t>. Brno: Tvořivá škola, 2008, ISBN 80-903397-7-4</w:t>
            </w:r>
          </w:p>
          <w:p w:rsidR="00E86FA9" w:rsidRDefault="00E86FA9" w:rsidP="00E93971">
            <w:pPr>
              <w:spacing w:after="120"/>
            </w:pPr>
            <w:r>
              <w:t xml:space="preserve">KOLÁŘOVÁ, CSc., Doc. RNDr. Růžena; BĚLOUN, PaedDr. František; BUŠEK, PhDr. Ivan, CHARVÁT, CSc., RNDr. Jura, ZEMÁNEK, RNDr. František. </w:t>
            </w:r>
            <w:r>
              <w:rPr>
                <w:i/>
                <w:iCs/>
              </w:rPr>
              <w:t>Tabulky pro základní školu</w:t>
            </w:r>
            <w:r>
              <w:t>. Praha: Prometheus s.r.o., 2010, ISBN 978-80-7196-346-2.</w:t>
            </w:r>
          </w:p>
          <w:p w:rsidR="00E86FA9" w:rsidRDefault="00E86FA9" w:rsidP="00E93971">
            <w:pPr>
              <w:spacing w:after="120"/>
            </w:pPr>
            <w:r w:rsidRPr="00D54E8F">
              <w:t>http://cs.wikipedia.org/wiki/Teplota</w:t>
            </w:r>
            <w:r>
              <w:t xml:space="preserve">  </w:t>
            </w:r>
          </w:p>
          <w:p w:rsidR="00E86FA9" w:rsidRDefault="00E86FA9" w:rsidP="00E93971">
            <w:pPr>
              <w:spacing w:after="120"/>
            </w:pPr>
            <w:r>
              <w:t>Obrázky:</w:t>
            </w:r>
          </w:p>
          <w:p w:rsidR="00B143EF" w:rsidRDefault="00B143EF" w:rsidP="00B143EF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B143EF">
              <w:rPr>
                <w:rFonts w:eastAsia="Times New Roman"/>
                <w:color w:val="000000"/>
                <w:lang w:eastAsia="cs-CZ"/>
              </w:rPr>
              <w:t>http://www.nunavut.cz/teplomer-lihovy--plastovy-kod102526</w:t>
            </w:r>
          </w:p>
          <w:p w:rsidR="00E86FA9" w:rsidRPr="009764F0" w:rsidRDefault="00E86FA9" w:rsidP="00B143EF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  <w:lang w:eastAsia="cs-CZ"/>
              </w:rPr>
            </w:pPr>
            <w:r w:rsidRPr="00E93971">
              <w:rPr>
                <w:rFonts w:eastAsia="Times New Roman"/>
                <w:color w:val="000000"/>
                <w:lang w:eastAsia="cs-CZ"/>
              </w:rPr>
              <w:t>vlastní</w:t>
            </w:r>
          </w:p>
        </w:tc>
      </w:tr>
      <w:tr w:rsidR="00C50CA6" w:rsidRPr="00E30B8D" w:rsidTr="004635F9">
        <w:trPr>
          <w:trHeight w:val="492"/>
        </w:trPr>
        <w:tc>
          <w:tcPr>
            <w:tcW w:w="1894" w:type="dxa"/>
            <w:shd w:val="clear" w:color="auto" w:fill="92D050"/>
          </w:tcPr>
          <w:p w:rsidR="00C50CA6" w:rsidRPr="00E30B8D" w:rsidRDefault="00C50CA6" w:rsidP="004635F9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  <w:t>Citace:</w:t>
            </w:r>
          </w:p>
        </w:tc>
        <w:tc>
          <w:tcPr>
            <w:tcW w:w="176" w:type="dxa"/>
            <w:shd w:val="clear" w:color="auto" w:fill="auto"/>
          </w:tcPr>
          <w:p w:rsidR="00C50CA6" w:rsidRPr="005C6CCE" w:rsidRDefault="00C50CA6" w:rsidP="004635F9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8018" w:type="dxa"/>
            <w:shd w:val="clear" w:color="auto" w:fill="CCFF99"/>
            <w:noWrap/>
            <w:vAlign w:val="bottom"/>
          </w:tcPr>
          <w:p w:rsidR="00C50CA6" w:rsidRDefault="00C50CA6" w:rsidP="00E93971">
            <w:pPr>
              <w:spacing w:after="12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</w:p>
          <w:p w:rsidR="00C50CA6" w:rsidRPr="00E30B8D" w:rsidRDefault="00C50CA6" w:rsidP="00E93971">
            <w:pPr>
              <w:spacing w:after="12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</w:p>
        </w:tc>
      </w:tr>
      <w:tr w:rsidR="00C50CA6" w:rsidRPr="00E30B8D" w:rsidTr="004635F9">
        <w:trPr>
          <w:trHeight w:val="492"/>
        </w:trPr>
        <w:tc>
          <w:tcPr>
            <w:tcW w:w="1894" w:type="dxa"/>
            <w:shd w:val="clear" w:color="auto" w:fill="92D050"/>
          </w:tcPr>
          <w:p w:rsidR="00C50CA6" w:rsidRPr="00E30B8D" w:rsidRDefault="00C50CA6" w:rsidP="004635F9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E30B8D"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  <w:t>Anotace:</w:t>
            </w:r>
          </w:p>
        </w:tc>
        <w:tc>
          <w:tcPr>
            <w:tcW w:w="176" w:type="dxa"/>
            <w:shd w:val="clear" w:color="auto" w:fill="auto"/>
          </w:tcPr>
          <w:p w:rsidR="00C50CA6" w:rsidRPr="005C6CCE" w:rsidRDefault="00C50CA6" w:rsidP="004635F9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8018" w:type="dxa"/>
            <w:shd w:val="clear" w:color="auto" w:fill="CCFF99"/>
            <w:noWrap/>
            <w:vAlign w:val="bottom"/>
          </w:tcPr>
          <w:p w:rsidR="00C50CA6" w:rsidRPr="00E81B87" w:rsidRDefault="00C50CA6" w:rsidP="00E81B87">
            <w:pPr>
              <w:spacing w:after="120" w:line="240" w:lineRule="auto"/>
              <w:jc w:val="both"/>
            </w:pPr>
            <w:r w:rsidRPr="00E93971">
              <w:rPr>
                <w:rFonts w:eastAsia="Times New Roman"/>
                <w:lang w:eastAsia="cs-CZ"/>
              </w:rPr>
              <w:t>DUM je</w:t>
            </w:r>
            <w:r w:rsidR="00E86FA9" w:rsidRPr="00E93971">
              <w:rPr>
                <w:rFonts w:eastAsia="Times New Roman"/>
                <w:lang w:eastAsia="cs-CZ"/>
              </w:rPr>
              <w:t xml:space="preserve"> určen k procvičení učiva. Žáci </w:t>
            </w:r>
            <w:r w:rsidRPr="00E93971">
              <w:rPr>
                <w:rFonts w:eastAsia="Times New Roman"/>
                <w:lang w:eastAsia="cs-CZ"/>
              </w:rPr>
              <w:t>si ověří znalos</w:t>
            </w:r>
            <w:r w:rsidR="004618BC" w:rsidRPr="00E93971">
              <w:rPr>
                <w:rFonts w:eastAsia="Times New Roman"/>
                <w:lang w:eastAsia="cs-CZ"/>
              </w:rPr>
              <w:t xml:space="preserve">ti o fyzikální veličině teplota, </w:t>
            </w:r>
            <w:r w:rsidRPr="00E93971">
              <w:rPr>
                <w:rFonts w:eastAsia="Times New Roman"/>
                <w:lang w:eastAsia="cs-CZ"/>
              </w:rPr>
              <w:t>uplatní znalost výpočtu aritmetického průměru</w:t>
            </w:r>
            <w:r w:rsidR="004618BC" w:rsidRPr="00E93971">
              <w:rPr>
                <w:rFonts w:eastAsia="Times New Roman"/>
                <w:lang w:eastAsia="cs-CZ"/>
              </w:rPr>
              <w:t xml:space="preserve"> a </w:t>
            </w:r>
            <w:r w:rsidR="00551A6C" w:rsidRPr="00E93971">
              <w:rPr>
                <w:rFonts w:eastAsia="Times New Roman"/>
                <w:lang w:eastAsia="cs-CZ"/>
              </w:rPr>
              <w:t>prokážou</w:t>
            </w:r>
            <w:r w:rsidR="004618BC" w:rsidRPr="00E93971">
              <w:rPr>
                <w:rFonts w:eastAsia="Times New Roman"/>
                <w:lang w:eastAsia="cs-CZ"/>
              </w:rPr>
              <w:t xml:space="preserve"> znalosti čtení z grafu</w:t>
            </w:r>
            <w:r w:rsidR="00DC1BA6" w:rsidRPr="00E93971">
              <w:rPr>
                <w:rFonts w:eastAsia="Times New Roman"/>
                <w:lang w:eastAsia="cs-CZ"/>
              </w:rPr>
              <w:t xml:space="preserve">. DUM </w:t>
            </w:r>
            <w:r w:rsidR="00DC1BA6" w:rsidRPr="00E93971">
              <w:rPr>
                <w:rFonts w:asciiTheme="minorHAnsi" w:eastAsia="Times New Roman" w:hAnsiTheme="minorHAnsi"/>
                <w:lang w:eastAsia="cs-CZ"/>
              </w:rPr>
              <w:t xml:space="preserve">se dá užít v závěru výkladové hodiny k procvičení probrané látky, či jako kontrolní test </w:t>
            </w:r>
            <w:r w:rsidR="00DC1BA6" w:rsidRPr="00E93971">
              <w:rPr>
                <w:rFonts w:eastAsia="Times New Roman"/>
                <w:lang w:eastAsia="cs-CZ"/>
              </w:rPr>
              <w:t xml:space="preserve">v následujících hodinách </w:t>
            </w:r>
            <w:r w:rsidR="00DC1BA6" w:rsidRPr="00E93971">
              <w:rPr>
                <w:rFonts w:asciiTheme="minorHAnsi" w:eastAsia="Times New Roman" w:hAnsiTheme="minorHAnsi"/>
                <w:lang w:eastAsia="cs-CZ"/>
              </w:rPr>
              <w:t>nebo jako domácí úkol.</w:t>
            </w:r>
            <w:r w:rsidR="00DC1BA6" w:rsidRPr="00E93971">
              <w:t xml:space="preserve"> Může být použit v písemné podobě nebo promítnut na interaktivní tabuli a v rámci společného opakování mohou jednotliví žáci doplňovat správnou odpověď a ústně zdůvodňovat svůj závěr. Materiál tvoří pracovní list a řešení uvedené na druhé straně. </w:t>
            </w:r>
          </w:p>
        </w:tc>
      </w:tr>
    </w:tbl>
    <w:p w:rsidR="00C50CA6" w:rsidRDefault="00C50CA6" w:rsidP="00C50CA6"/>
    <w:p w:rsidR="000A78C8" w:rsidRPr="00FF5C57" w:rsidRDefault="000A78C8" w:rsidP="00D9670E">
      <w:pPr>
        <w:pStyle w:val="Odstavecseseznamem"/>
      </w:pPr>
    </w:p>
    <w:sectPr w:rsidR="000A78C8" w:rsidRPr="00FF5C57" w:rsidSect="00D9670E">
      <w:pgSz w:w="11906" w:h="16838" w:code="9"/>
      <w:pgMar w:top="1134" w:right="1418" w:bottom="1276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550FE" w:rsidRDefault="00C550FE" w:rsidP="001A1EC9">
      <w:pPr>
        <w:spacing w:after="0" w:line="240" w:lineRule="auto"/>
      </w:pPr>
      <w:r>
        <w:separator/>
      </w:r>
    </w:p>
  </w:endnote>
  <w:endnote w:type="continuationSeparator" w:id="0">
    <w:p w:rsidR="00C550FE" w:rsidRDefault="00C550FE" w:rsidP="001A1E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  <w:embedRegular r:id="rId1" w:fontKey="{091DDD40-DB6D-4776-9EB9-95FE6B54482E}"/>
    <w:embedBold r:id="rId2" w:fontKey="{9AA204C6-E87E-4153-B944-E897009EAA63}"/>
    <w:embedItalic r:id="rId3" w:fontKey="{43950253-058C-4ADD-9F2F-47F127DA8E14}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  <w:embedRegular r:id="rId4" w:fontKey="{9FAD8282-F633-4A45-8C14-324F1C2D422E}"/>
    <w:embedBold r:id="rId5" w:fontKey="{6D5C58D1-8B10-4199-AAF5-8E3E138226CD}"/>
    <w:embedItalic r:id="rId6" w:fontKey="{7DE030B4-DCC6-4EA6-AFA7-6EE56B03AEDB}"/>
    <w:embedBoldItalic r:id="rId7" w:fontKey="{F593422E-9384-4C53-BB28-513250705456}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  <w:embedRegular r:id="rId8" w:fontKey="{4E864DF4-3EC3-45D7-AA97-75DF95CAFDAE}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550FE" w:rsidRDefault="00C550FE" w:rsidP="001A1EC9">
      <w:pPr>
        <w:spacing w:after="0" w:line="240" w:lineRule="auto"/>
      </w:pPr>
      <w:r>
        <w:separator/>
      </w:r>
    </w:p>
  </w:footnote>
  <w:footnote w:type="continuationSeparator" w:id="0">
    <w:p w:rsidR="00C550FE" w:rsidRDefault="00C550FE" w:rsidP="001A1EC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style="width:11.25pt;height:11.25pt" o:bullet="t">
        <v:imagedata r:id="rId1" o:title="mso1462"/>
      </v:shape>
    </w:pict>
  </w:numPicBullet>
  <w:abstractNum w:abstractNumId="0">
    <w:nsid w:val="000447FA"/>
    <w:multiLevelType w:val="hybridMultilevel"/>
    <w:tmpl w:val="131EB060"/>
    <w:lvl w:ilvl="0" w:tplc="8EACE502">
      <w:start w:val="1"/>
      <w:numFmt w:val="decimal"/>
      <w:lvlText w:val="[%1]"/>
      <w:lvlJc w:val="righ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C95BE1"/>
    <w:multiLevelType w:val="hybridMultilevel"/>
    <w:tmpl w:val="0E88C67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3E53FC"/>
    <w:multiLevelType w:val="multilevel"/>
    <w:tmpl w:val="04050025"/>
    <w:lvl w:ilvl="0">
      <w:start w:val="1"/>
      <w:numFmt w:val="decimal"/>
      <w:pStyle w:val="Nadpis1"/>
      <w:lvlText w:val="%1"/>
      <w:lvlJc w:val="left"/>
      <w:pPr>
        <w:ind w:left="432" w:hanging="432"/>
      </w:pPr>
    </w:lvl>
    <w:lvl w:ilvl="1">
      <w:start w:val="1"/>
      <w:numFmt w:val="decimal"/>
      <w:pStyle w:val="Nadpis2"/>
      <w:lvlText w:val="%1.%2"/>
      <w:lvlJc w:val="left"/>
      <w:pPr>
        <w:ind w:left="576" w:hanging="576"/>
      </w:pPr>
    </w:lvl>
    <w:lvl w:ilvl="2">
      <w:start w:val="1"/>
      <w:numFmt w:val="decimal"/>
      <w:pStyle w:val="Nadpis3"/>
      <w:lvlText w:val="%1.%2.%3"/>
      <w:lvlJc w:val="left"/>
      <w:pPr>
        <w:ind w:left="720" w:hanging="720"/>
      </w:pPr>
    </w:lvl>
    <w:lvl w:ilvl="3">
      <w:start w:val="1"/>
      <w:numFmt w:val="decimal"/>
      <w:pStyle w:val="Nadpis4"/>
      <w:lvlText w:val="%1.%2.%3.%4"/>
      <w:lvlJc w:val="left"/>
      <w:pPr>
        <w:ind w:left="864" w:hanging="864"/>
      </w:pPr>
    </w:lvl>
    <w:lvl w:ilvl="4">
      <w:start w:val="1"/>
      <w:numFmt w:val="decimal"/>
      <w:pStyle w:val="Nadpis5"/>
      <w:lvlText w:val="%1.%2.%3.%4.%5"/>
      <w:lvlJc w:val="left"/>
      <w:pPr>
        <w:ind w:left="1008" w:hanging="1008"/>
      </w:pPr>
    </w:lvl>
    <w:lvl w:ilvl="5">
      <w:start w:val="1"/>
      <w:numFmt w:val="decimal"/>
      <w:pStyle w:val="Nadpis6"/>
      <w:lvlText w:val="%1.%2.%3.%4.%5.%6"/>
      <w:lvlJc w:val="left"/>
      <w:pPr>
        <w:ind w:left="1152" w:hanging="1152"/>
      </w:pPr>
    </w:lvl>
    <w:lvl w:ilvl="6">
      <w:start w:val="1"/>
      <w:numFmt w:val="decimal"/>
      <w:pStyle w:val="Nadpis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Nadpis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Nadpis9"/>
      <w:lvlText w:val="%1.%2.%3.%4.%5.%6.%7.%8.%9"/>
      <w:lvlJc w:val="left"/>
      <w:pPr>
        <w:ind w:left="1584" w:hanging="1584"/>
      </w:pPr>
    </w:lvl>
  </w:abstractNum>
  <w:abstractNum w:abstractNumId="3">
    <w:nsid w:val="264D1099"/>
    <w:multiLevelType w:val="hybridMultilevel"/>
    <w:tmpl w:val="5B56847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B4D6492"/>
    <w:multiLevelType w:val="hybridMultilevel"/>
    <w:tmpl w:val="0DB68470"/>
    <w:lvl w:ilvl="0" w:tplc="E612F3D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>
    <w:nsid w:val="35A83941"/>
    <w:multiLevelType w:val="hybridMultilevel"/>
    <w:tmpl w:val="0A18B8E2"/>
    <w:lvl w:ilvl="0" w:tplc="8CC03AB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8973BC6"/>
    <w:multiLevelType w:val="hybridMultilevel"/>
    <w:tmpl w:val="A8D8DB9E"/>
    <w:lvl w:ilvl="0" w:tplc="EC9CA5E8">
      <w:start w:val="1"/>
      <w:numFmt w:val="decimal"/>
      <w:lvlText w:val="%1."/>
      <w:lvlJc w:val="right"/>
      <w:pPr>
        <w:ind w:left="720" w:hanging="360"/>
      </w:pPr>
      <w:rPr>
        <w:rFonts w:hint="default"/>
        <w:b/>
      </w:rPr>
    </w:lvl>
    <w:lvl w:ilvl="1" w:tplc="04050017">
      <w:start w:val="1"/>
      <w:numFmt w:val="lowerLetter"/>
      <w:lvlText w:val="%2)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E3D60B7"/>
    <w:multiLevelType w:val="hybridMultilevel"/>
    <w:tmpl w:val="3572DBE0"/>
    <w:lvl w:ilvl="0" w:tplc="1A18897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50017">
      <w:start w:val="1"/>
      <w:numFmt w:val="lowerLetter"/>
      <w:lvlText w:val="%2)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2A739B6"/>
    <w:multiLevelType w:val="hybridMultilevel"/>
    <w:tmpl w:val="1550E816"/>
    <w:lvl w:ilvl="0" w:tplc="1A18897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4886931"/>
    <w:multiLevelType w:val="hybridMultilevel"/>
    <w:tmpl w:val="742C3C3C"/>
    <w:lvl w:ilvl="0" w:tplc="0405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1" w:tplc="04050019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1B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19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1B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19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1B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4E380399"/>
    <w:multiLevelType w:val="hybridMultilevel"/>
    <w:tmpl w:val="3572DBE0"/>
    <w:lvl w:ilvl="0" w:tplc="1A18897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50017">
      <w:start w:val="1"/>
      <w:numFmt w:val="lowerLetter"/>
      <w:lvlText w:val="%2)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C74981"/>
    <w:multiLevelType w:val="hybridMultilevel"/>
    <w:tmpl w:val="1AA80A62"/>
    <w:lvl w:ilvl="0" w:tplc="04050017">
      <w:start w:val="1"/>
      <w:numFmt w:val="lowerLetter"/>
      <w:lvlText w:val="%1)"/>
      <w:lvlJc w:val="left"/>
      <w:pPr>
        <w:ind w:left="1146" w:hanging="360"/>
      </w:pPr>
    </w:lvl>
    <w:lvl w:ilvl="1" w:tplc="04050019" w:tentative="1">
      <w:start w:val="1"/>
      <w:numFmt w:val="lowerLetter"/>
      <w:lvlText w:val="%2."/>
      <w:lvlJc w:val="left"/>
      <w:pPr>
        <w:ind w:left="1866" w:hanging="360"/>
      </w:pPr>
    </w:lvl>
    <w:lvl w:ilvl="2" w:tplc="0405001B" w:tentative="1">
      <w:start w:val="1"/>
      <w:numFmt w:val="lowerRoman"/>
      <w:lvlText w:val="%3."/>
      <w:lvlJc w:val="right"/>
      <w:pPr>
        <w:ind w:left="2586" w:hanging="180"/>
      </w:pPr>
    </w:lvl>
    <w:lvl w:ilvl="3" w:tplc="0405000F" w:tentative="1">
      <w:start w:val="1"/>
      <w:numFmt w:val="decimal"/>
      <w:lvlText w:val="%4."/>
      <w:lvlJc w:val="left"/>
      <w:pPr>
        <w:ind w:left="3306" w:hanging="360"/>
      </w:pPr>
    </w:lvl>
    <w:lvl w:ilvl="4" w:tplc="04050019" w:tentative="1">
      <w:start w:val="1"/>
      <w:numFmt w:val="lowerLetter"/>
      <w:lvlText w:val="%5."/>
      <w:lvlJc w:val="left"/>
      <w:pPr>
        <w:ind w:left="4026" w:hanging="360"/>
      </w:pPr>
    </w:lvl>
    <w:lvl w:ilvl="5" w:tplc="0405001B" w:tentative="1">
      <w:start w:val="1"/>
      <w:numFmt w:val="lowerRoman"/>
      <w:lvlText w:val="%6."/>
      <w:lvlJc w:val="right"/>
      <w:pPr>
        <w:ind w:left="4746" w:hanging="180"/>
      </w:pPr>
    </w:lvl>
    <w:lvl w:ilvl="6" w:tplc="0405000F" w:tentative="1">
      <w:start w:val="1"/>
      <w:numFmt w:val="decimal"/>
      <w:lvlText w:val="%7."/>
      <w:lvlJc w:val="left"/>
      <w:pPr>
        <w:ind w:left="5466" w:hanging="360"/>
      </w:pPr>
    </w:lvl>
    <w:lvl w:ilvl="7" w:tplc="04050019" w:tentative="1">
      <w:start w:val="1"/>
      <w:numFmt w:val="lowerLetter"/>
      <w:lvlText w:val="%8."/>
      <w:lvlJc w:val="left"/>
      <w:pPr>
        <w:ind w:left="6186" w:hanging="360"/>
      </w:pPr>
    </w:lvl>
    <w:lvl w:ilvl="8" w:tplc="040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2">
    <w:nsid w:val="5488373E"/>
    <w:multiLevelType w:val="hybridMultilevel"/>
    <w:tmpl w:val="18EA12A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B186435"/>
    <w:multiLevelType w:val="hybridMultilevel"/>
    <w:tmpl w:val="7DF47524"/>
    <w:lvl w:ilvl="0" w:tplc="9C04B8DC">
      <w:start w:val="2"/>
      <w:numFmt w:val="bullet"/>
      <w:lvlText w:val="-"/>
      <w:lvlJc w:val="left"/>
      <w:pPr>
        <w:ind w:left="786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4">
    <w:nsid w:val="5F353EF6"/>
    <w:multiLevelType w:val="hybridMultilevel"/>
    <w:tmpl w:val="738AFA56"/>
    <w:lvl w:ilvl="0" w:tplc="603411A6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5" w:hanging="360"/>
      </w:pPr>
    </w:lvl>
    <w:lvl w:ilvl="2" w:tplc="0405001B" w:tentative="1">
      <w:start w:val="1"/>
      <w:numFmt w:val="lowerRoman"/>
      <w:lvlText w:val="%3."/>
      <w:lvlJc w:val="right"/>
      <w:pPr>
        <w:ind w:left="2225" w:hanging="180"/>
      </w:pPr>
    </w:lvl>
    <w:lvl w:ilvl="3" w:tplc="0405000F" w:tentative="1">
      <w:start w:val="1"/>
      <w:numFmt w:val="decimal"/>
      <w:lvlText w:val="%4."/>
      <w:lvlJc w:val="left"/>
      <w:pPr>
        <w:ind w:left="2945" w:hanging="360"/>
      </w:pPr>
    </w:lvl>
    <w:lvl w:ilvl="4" w:tplc="04050019" w:tentative="1">
      <w:start w:val="1"/>
      <w:numFmt w:val="lowerLetter"/>
      <w:lvlText w:val="%5."/>
      <w:lvlJc w:val="left"/>
      <w:pPr>
        <w:ind w:left="3665" w:hanging="360"/>
      </w:pPr>
    </w:lvl>
    <w:lvl w:ilvl="5" w:tplc="0405001B" w:tentative="1">
      <w:start w:val="1"/>
      <w:numFmt w:val="lowerRoman"/>
      <w:lvlText w:val="%6."/>
      <w:lvlJc w:val="right"/>
      <w:pPr>
        <w:ind w:left="4385" w:hanging="180"/>
      </w:pPr>
    </w:lvl>
    <w:lvl w:ilvl="6" w:tplc="0405000F" w:tentative="1">
      <w:start w:val="1"/>
      <w:numFmt w:val="decimal"/>
      <w:lvlText w:val="%7."/>
      <w:lvlJc w:val="left"/>
      <w:pPr>
        <w:ind w:left="5105" w:hanging="360"/>
      </w:pPr>
    </w:lvl>
    <w:lvl w:ilvl="7" w:tplc="04050019" w:tentative="1">
      <w:start w:val="1"/>
      <w:numFmt w:val="lowerLetter"/>
      <w:lvlText w:val="%8."/>
      <w:lvlJc w:val="left"/>
      <w:pPr>
        <w:ind w:left="5825" w:hanging="360"/>
      </w:pPr>
    </w:lvl>
    <w:lvl w:ilvl="8" w:tplc="040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5">
    <w:nsid w:val="60AB3FA0"/>
    <w:multiLevelType w:val="hybridMultilevel"/>
    <w:tmpl w:val="A8D8DB9E"/>
    <w:lvl w:ilvl="0" w:tplc="EC9CA5E8">
      <w:start w:val="1"/>
      <w:numFmt w:val="decimal"/>
      <w:lvlText w:val="%1."/>
      <w:lvlJc w:val="right"/>
      <w:pPr>
        <w:ind w:left="720" w:hanging="360"/>
      </w:pPr>
      <w:rPr>
        <w:rFonts w:hint="default"/>
        <w:b/>
      </w:rPr>
    </w:lvl>
    <w:lvl w:ilvl="1" w:tplc="04050017">
      <w:start w:val="1"/>
      <w:numFmt w:val="lowerLetter"/>
      <w:lvlText w:val="%2)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0BC5D91"/>
    <w:multiLevelType w:val="hybridMultilevel"/>
    <w:tmpl w:val="9BFCB29A"/>
    <w:lvl w:ilvl="0" w:tplc="A01CF988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>
    <w:nsid w:val="63FE470A"/>
    <w:multiLevelType w:val="hybridMultilevel"/>
    <w:tmpl w:val="2DBE5FF4"/>
    <w:lvl w:ilvl="0" w:tplc="8EACE502">
      <w:start w:val="1"/>
      <w:numFmt w:val="decimal"/>
      <w:lvlText w:val="[%1]"/>
      <w:lvlJc w:val="righ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6005A76"/>
    <w:multiLevelType w:val="hybridMultilevel"/>
    <w:tmpl w:val="131EB060"/>
    <w:lvl w:ilvl="0" w:tplc="8EACE502">
      <w:start w:val="1"/>
      <w:numFmt w:val="decimal"/>
      <w:lvlText w:val="[%1]"/>
      <w:lvlJc w:val="righ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CD20C88"/>
    <w:multiLevelType w:val="hybridMultilevel"/>
    <w:tmpl w:val="47503E76"/>
    <w:lvl w:ilvl="0" w:tplc="04050001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5000B" w:tentative="1">
      <w:start w:val="1"/>
      <w:numFmt w:val="lowerLetter"/>
      <w:lvlText w:val="%2."/>
      <w:lvlJc w:val="left"/>
      <w:pPr>
        <w:ind w:left="1440" w:hanging="360"/>
      </w:pPr>
    </w:lvl>
    <w:lvl w:ilvl="2" w:tplc="04050001" w:tentative="1">
      <w:start w:val="1"/>
      <w:numFmt w:val="lowerRoman"/>
      <w:lvlText w:val="%3."/>
      <w:lvlJc w:val="right"/>
      <w:pPr>
        <w:ind w:left="2160" w:hanging="180"/>
      </w:pPr>
    </w:lvl>
    <w:lvl w:ilvl="3" w:tplc="04050001" w:tentative="1">
      <w:start w:val="1"/>
      <w:numFmt w:val="decimal"/>
      <w:lvlText w:val="%4."/>
      <w:lvlJc w:val="left"/>
      <w:pPr>
        <w:ind w:left="2880" w:hanging="360"/>
      </w:pPr>
    </w:lvl>
    <w:lvl w:ilvl="4" w:tplc="04050003" w:tentative="1">
      <w:start w:val="1"/>
      <w:numFmt w:val="lowerLetter"/>
      <w:lvlText w:val="%5."/>
      <w:lvlJc w:val="left"/>
      <w:pPr>
        <w:ind w:left="3600" w:hanging="360"/>
      </w:pPr>
    </w:lvl>
    <w:lvl w:ilvl="5" w:tplc="04050005" w:tentative="1">
      <w:start w:val="1"/>
      <w:numFmt w:val="lowerRoman"/>
      <w:lvlText w:val="%6."/>
      <w:lvlJc w:val="right"/>
      <w:pPr>
        <w:ind w:left="4320" w:hanging="180"/>
      </w:pPr>
    </w:lvl>
    <w:lvl w:ilvl="6" w:tplc="04050001" w:tentative="1">
      <w:start w:val="1"/>
      <w:numFmt w:val="decimal"/>
      <w:lvlText w:val="%7."/>
      <w:lvlJc w:val="left"/>
      <w:pPr>
        <w:ind w:left="5040" w:hanging="360"/>
      </w:pPr>
    </w:lvl>
    <w:lvl w:ilvl="7" w:tplc="04050003" w:tentative="1">
      <w:start w:val="1"/>
      <w:numFmt w:val="lowerLetter"/>
      <w:lvlText w:val="%8."/>
      <w:lvlJc w:val="left"/>
      <w:pPr>
        <w:ind w:left="5760" w:hanging="360"/>
      </w:pPr>
    </w:lvl>
    <w:lvl w:ilvl="8" w:tplc="0405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B6D6232"/>
    <w:multiLevelType w:val="hybridMultilevel"/>
    <w:tmpl w:val="AEE40464"/>
    <w:lvl w:ilvl="0" w:tplc="8EACE502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19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1B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19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1B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19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1B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>
    <w:nsid w:val="7EAE2F4D"/>
    <w:multiLevelType w:val="hybridMultilevel"/>
    <w:tmpl w:val="A8D8DB9E"/>
    <w:lvl w:ilvl="0" w:tplc="EC9CA5E8">
      <w:start w:val="1"/>
      <w:numFmt w:val="decimal"/>
      <w:lvlText w:val="%1."/>
      <w:lvlJc w:val="right"/>
      <w:pPr>
        <w:ind w:left="720" w:hanging="360"/>
      </w:pPr>
      <w:rPr>
        <w:rFonts w:hint="default"/>
        <w:b/>
      </w:rPr>
    </w:lvl>
    <w:lvl w:ilvl="1" w:tplc="04050017">
      <w:start w:val="1"/>
      <w:numFmt w:val="lowerLetter"/>
      <w:lvlText w:val="%2)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9"/>
  </w:num>
  <w:num w:numId="4">
    <w:abstractNumId w:val="20"/>
  </w:num>
  <w:num w:numId="5">
    <w:abstractNumId w:val="0"/>
  </w:num>
  <w:num w:numId="6">
    <w:abstractNumId w:val="9"/>
  </w:num>
  <w:num w:numId="7">
    <w:abstractNumId w:val="18"/>
  </w:num>
  <w:num w:numId="8">
    <w:abstractNumId w:val="8"/>
  </w:num>
  <w:num w:numId="9">
    <w:abstractNumId w:val="2"/>
  </w:num>
  <w:num w:numId="10">
    <w:abstractNumId w:val="17"/>
  </w:num>
  <w:num w:numId="11">
    <w:abstractNumId w:val="7"/>
  </w:num>
  <w:num w:numId="12">
    <w:abstractNumId w:val="5"/>
  </w:num>
  <w:num w:numId="13">
    <w:abstractNumId w:val="11"/>
  </w:num>
  <w:num w:numId="14">
    <w:abstractNumId w:val="10"/>
  </w:num>
  <w:num w:numId="15">
    <w:abstractNumId w:val="21"/>
  </w:num>
  <w:num w:numId="16">
    <w:abstractNumId w:val="6"/>
  </w:num>
  <w:num w:numId="17">
    <w:abstractNumId w:val="14"/>
  </w:num>
  <w:num w:numId="18">
    <w:abstractNumId w:val="15"/>
  </w:num>
  <w:num w:numId="19">
    <w:abstractNumId w:val="4"/>
  </w:num>
  <w:num w:numId="20">
    <w:abstractNumId w:val="1"/>
  </w:num>
  <w:num w:numId="21">
    <w:abstractNumId w:val="12"/>
  </w:num>
  <w:num w:numId="22">
    <w:abstractNumId w:val="16"/>
  </w:num>
  <w:num w:numId="23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TrueTypeFonts/>
  <w:proofState w:spelling="clean" w:grammar="clean"/>
  <w:attachedTemplate r:id="rId1"/>
  <w:doNotTrackMoves/>
  <w:defaultTabStop w:val="709"/>
  <w:hyphenationZone w:val="425"/>
  <w:characterSpacingControl w:val="doNotCompress"/>
  <w:hdrShapeDefaults>
    <o:shapedefaults v:ext="edit" spidmax="4098">
      <o:colormenu v:ext="edit" strokecolor="#00b050"/>
    </o:shapedefaults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41C55"/>
    <w:rsid w:val="000066A6"/>
    <w:rsid w:val="00010D78"/>
    <w:rsid w:val="00012735"/>
    <w:rsid w:val="00020FBD"/>
    <w:rsid w:val="00026541"/>
    <w:rsid w:val="000375E2"/>
    <w:rsid w:val="00040549"/>
    <w:rsid w:val="00040E2A"/>
    <w:rsid w:val="000502BC"/>
    <w:rsid w:val="00050D79"/>
    <w:rsid w:val="00052A73"/>
    <w:rsid w:val="00056028"/>
    <w:rsid w:val="00062397"/>
    <w:rsid w:val="000708C9"/>
    <w:rsid w:val="000740F4"/>
    <w:rsid w:val="00076CFF"/>
    <w:rsid w:val="000925DE"/>
    <w:rsid w:val="00094260"/>
    <w:rsid w:val="00094880"/>
    <w:rsid w:val="000A107A"/>
    <w:rsid w:val="000A21FE"/>
    <w:rsid w:val="000A352C"/>
    <w:rsid w:val="000A78C8"/>
    <w:rsid w:val="000C1D0B"/>
    <w:rsid w:val="000D3E93"/>
    <w:rsid w:val="001059C3"/>
    <w:rsid w:val="00112107"/>
    <w:rsid w:val="00114ACB"/>
    <w:rsid w:val="00117571"/>
    <w:rsid w:val="00121E59"/>
    <w:rsid w:val="00123E07"/>
    <w:rsid w:val="001251CA"/>
    <w:rsid w:val="00130F76"/>
    <w:rsid w:val="00136765"/>
    <w:rsid w:val="00163C2D"/>
    <w:rsid w:val="00165D98"/>
    <w:rsid w:val="001671B5"/>
    <w:rsid w:val="0017081A"/>
    <w:rsid w:val="00175492"/>
    <w:rsid w:val="00175FBE"/>
    <w:rsid w:val="0018547D"/>
    <w:rsid w:val="00186DC2"/>
    <w:rsid w:val="001946A0"/>
    <w:rsid w:val="001A03AD"/>
    <w:rsid w:val="001A17BF"/>
    <w:rsid w:val="001A1EC9"/>
    <w:rsid w:val="001A28F0"/>
    <w:rsid w:val="001A36FC"/>
    <w:rsid w:val="001A56A5"/>
    <w:rsid w:val="001C0B71"/>
    <w:rsid w:val="001C10F9"/>
    <w:rsid w:val="001C28C3"/>
    <w:rsid w:val="001C7EB5"/>
    <w:rsid w:val="001D2C7D"/>
    <w:rsid w:val="001E5595"/>
    <w:rsid w:val="001E742F"/>
    <w:rsid w:val="001E76CD"/>
    <w:rsid w:val="00202E2F"/>
    <w:rsid w:val="00204C8F"/>
    <w:rsid w:val="002332FC"/>
    <w:rsid w:val="002466C6"/>
    <w:rsid w:val="00247080"/>
    <w:rsid w:val="0028074F"/>
    <w:rsid w:val="00291778"/>
    <w:rsid w:val="002A1F17"/>
    <w:rsid w:val="002A6C43"/>
    <w:rsid w:val="002B142B"/>
    <w:rsid w:val="002B4A1B"/>
    <w:rsid w:val="002B54F4"/>
    <w:rsid w:val="002B73D5"/>
    <w:rsid w:val="002D01D0"/>
    <w:rsid w:val="002D107F"/>
    <w:rsid w:val="002D37EA"/>
    <w:rsid w:val="002D3850"/>
    <w:rsid w:val="002D48BE"/>
    <w:rsid w:val="002D6128"/>
    <w:rsid w:val="002E5BE0"/>
    <w:rsid w:val="002E7F7E"/>
    <w:rsid w:val="0030112B"/>
    <w:rsid w:val="00305B5B"/>
    <w:rsid w:val="00307F82"/>
    <w:rsid w:val="00314687"/>
    <w:rsid w:val="003176E2"/>
    <w:rsid w:val="003223E2"/>
    <w:rsid w:val="00335961"/>
    <w:rsid w:val="00335FD9"/>
    <w:rsid w:val="0034062C"/>
    <w:rsid w:val="00341641"/>
    <w:rsid w:val="00356396"/>
    <w:rsid w:val="003656C5"/>
    <w:rsid w:val="0037503D"/>
    <w:rsid w:val="003853D4"/>
    <w:rsid w:val="00393F23"/>
    <w:rsid w:val="003A0458"/>
    <w:rsid w:val="003A191E"/>
    <w:rsid w:val="003A3D79"/>
    <w:rsid w:val="003A79D0"/>
    <w:rsid w:val="003B32A4"/>
    <w:rsid w:val="003B7A0F"/>
    <w:rsid w:val="003B7A46"/>
    <w:rsid w:val="003C0797"/>
    <w:rsid w:val="003D6AEB"/>
    <w:rsid w:val="003E0647"/>
    <w:rsid w:val="003E43AE"/>
    <w:rsid w:val="003E6AEB"/>
    <w:rsid w:val="003F0C42"/>
    <w:rsid w:val="00403CE8"/>
    <w:rsid w:val="0040491E"/>
    <w:rsid w:val="0040492C"/>
    <w:rsid w:val="00413B18"/>
    <w:rsid w:val="00414BA8"/>
    <w:rsid w:val="00415DA9"/>
    <w:rsid w:val="00416141"/>
    <w:rsid w:val="00423363"/>
    <w:rsid w:val="00425BBC"/>
    <w:rsid w:val="00430136"/>
    <w:rsid w:val="0043079E"/>
    <w:rsid w:val="0043268A"/>
    <w:rsid w:val="00436A40"/>
    <w:rsid w:val="00437402"/>
    <w:rsid w:val="00440696"/>
    <w:rsid w:val="00444CE2"/>
    <w:rsid w:val="004618BC"/>
    <w:rsid w:val="004635F9"/>
    <w:rsid w:val="004639F4"/>
    <w:rsid w:val="0046696F"/>
    <w:rsid w:val="00470665"/>
    <w:rsid w:val="00472501"/>
    <w:rsid w:val="004759C0"/>
    <w:rsid w:val="00476947"/>
    <w:rsid w:val="00477AD7"/>
    <w:rsid w:val="00477EF4"/>
    <w:rsid w:val="00482A60"/>
    <w:rsid w:val="00482ADD"/>
    <w:rsid w:val="00485DD5"/>
    <w:rsid w:val="00490FA5"/>
    <w:rsid w:val="00497AAF"/>
    <w:rsid w:val="004A09AF"/>
    <w:rsid w:val="004A1A32"/>
    <w:rsid w:val="004A5D91"/>
    <w:rsid w:val="004B5EED"/>
    <w:rsid w:val="004B6789"/>
    <w:rsid w:val="004C0175"/>
    <w:rsid w:val="004C11E0"/>
    <w:rsid w:val="004C1281"/>
    <w:rsid w:val="004C25CA"/>
    <w:rsid w:val="004C3280"/>
    <w:rsid w:val="004C3E0B"/>
    <w:rsid w:val="004D0323"/>
    <w:rsid w:val="004E4C31"/>
    <w:rsid w:val="004F2EA4"/>
    <w:rsid w:val="005052F0"/>
    <w:rsid w:val="0050604A"/>
    <w:rsid w:val="0050737C"/>
    <w:rsid w:val="0051059F"/>
    <w:rsid w:val="00513378"/>
    <w:rsid w:val="00515E25"/>
    <w:rsid w:val="00521142"/>
    <w:rsid w:val="00524156"/>
    <w:rsid w:val="00524665"/>
    <w:rsid w:val="00524781"/>
    <w:rsid w:val="00526276"/>
    <w:rsid w:val="005266D8"/>
    <w:rsid w:val="00530394"/>
    <w:rsid w:val="005314F8"/>
    <w:rsid w:val="00534C23"/>
    <w:rsid w:val="0053767C"/>
    <w:rsid w:val="00540B85"/>
    <w:rsid w:val="005470AE"/>
    <w:rsid w:val="00550613"/>
    <w:rsid w:val="00551A6C"/>
    <w:rsid w:val="00551CBE"/>
    <w:rsid w:val="00552548"/>
    <w:rsid w:val="00554AD5"/>
    <w:rsid w:val="00554F28"/>
    <w:rsid w:val="00555ACF"/>
    <w:rsid w:val="0056351F"/>
    <w:rsid w:val="005732BF"/>
    <w:rsid w:val="005732C4"/>
    <w:rsid w:val="00573D4A"/>
    <w:rsid w:val="00580A8B"/>
    <w:rsid w:val="00583BE1"/>
    <w:rsid w:val="00587A67"/>
    <w:rsid w:val="00590F62"/>
    <w:rsid w:val="00592E60"/>
    <w:rsid w:val="00593BA8"/>
    <w:rsid w:val="00594DE2"/>
    <w:rsid w:val="005A0474"/>
    <w:rsid w:val="005B4714"/>
    <w:rsid w:val="005B6933"/>
    <w:rsid w:val="005C0DCA"/>
    <w:rsid w:val="005C0F60"/>
    <w:rsid w:val="005C5791"/>
    <w:rsid w:val="005D234D"/>
    <w:rsid w:val="005D26D4"/>
    <w:rsid w:val="005D58A8"/>
    <w:rsid w:val="005D5E53"/>
    <w:rsid w:val="005E1D60"/>
    <w:rsid w:val="005E7D77"/>
    <w:rsid w:val="005F01A2"/>
    <w:rsid w:val="005F5C5C"/>
    <w:rsid w:val="006010B1"/>
    <w:rsid w:val="0060370C"/>
    <w:rsid w:val="00607FB1"/>
    <w:rsid w:val="00617BF6"/>
    <w:rsid w:val="00621AA5"/>
    <w:rsid w:val="006221FD"/>
    <w:rsid w:val="006242DF"/>
    <w:rsid w:val="00626A59"/>
    <w:rsid w:val="0062726D"/>
    <w:rsid w:val="00631C37"/>
    <w:rsid w:val="00637F39"/>
    <w:rsid w:val="00641CFB"/>
    <w:rsid w:val="0065444F"/>
    <w:rsid w:val="0067027C"/>
    <w:rsid w:val="00672387"/>
    <w:rsid w:val="0067358F"/>
    <w:rsid w:val="00673EAA"/>
    <w:rsid w:val="0067612D"/>
    <w:rsid w:val="00687557"/>
    <w:rsid w:val="00692400"/>
    <w:rsid w:val="00692667"/>
    <w:rsid w:val="006939DE"/>
    <w:rsid w:val="006A0FC7"/>
    <w:rsid w:val="006A63D3"/>
    <w:rsid w:val="006B498F"/>
    <w:rsid w:val="006B5A82"/>
    <w:rsid w:val="006D16B8"/>
    <w:rsid w:val="006E65D8"/>
    <w:rsid w:val="006E70F1"/>
    <w:rsid w:val="006F50E2"/>
    <w:rsid w:val="0070288E"/>
    <w:rsid w:val="00706FDA"/>
    <w:rsid w:val="007071C8"/>
    <w:rsid w:val="00707D44"/>
    <w:rsid w:val="007148EF"/>
    <w:rsid w:val="007171D9"/>
    <w:rsid w:val="00722428"/>
    <w:rsid w:val="007255CE"/>
    <w:rsid w:val="00737C1D"/>
    <w:rsid w:val="00741C55"/>
    <w:rsid w:val="00742508"/>
    <w:rsid w:val="007463A0"/>
    <w:rsid w:val="00754206"/>
    <w:rsid w:val="007700CA"/>
    <w:rsid w:val="00771559"/>
    <w:rsid w:val="007735A7"/>
    <w:rsid w:val="00776278"/>
    <w:rsid w:val="007762BB"/>
    <w:rsid w:val="007805CA"/>
    <w:rsid w:val="00783B3B"/>
    <w:rsid w:val="007904E1"/>
    <w:rsid w:val="0079266C"/>
    <w:rsid w:val="007952ED"/>
    <w:rsid w:val="007A143D"/>
    <w:rsid w:val="007A2A73"/>
    <w:rsid w:val="007A77EA"/>
    <w:rsid w:val="007B002E"/>
    <w:rsid w:val="007B65DF"/>
    <w:rsid w:val="007C149D"/>
    <w:rsid w:val="007C19F2"/>
    <w:rsid w:val="007C2F24"/>
    <w:rsid w:val="007C4229"/>
    <w:rsid w:val="007C4FDC"/>
    <w:rsid w:val="007C72D1"/>
    <w:rsid w:val="007D3BEE"/>
    <w:rsid w:val="007F4D57"/>
    <w:rsid w:val="007F6051"/>
    <w:rsid w:val="007F6DBC"/>
    <w:rsid w:val="00800FE6"/>
    <w:rsid w:val="0080285C"/>
    <w:rsid w:val="00804562"/>
    <w:rsid w:val="008056F1"/>
    <w:rsid w:val="00806C76"/>
    <w:rsid w:val="0082524E"/>
    <w:rsid w:val="00825C50"/>
    <w:rsid w:val="00832371"/>
    <w:rsid w:val="00843262"/>
    <w:rsid w:val="00850AF8"/>
    <w:rsid w:val="008527FA"/>
    <w:rsid w:val="008564A5"/>
    <w:rsid w:val="0086213E"/>
    <w:rsid w:val="008636EC"/>
    <w:rsid w:val="00870253"/>
    <w:rsid w:val="008713B8"/>
    <w:rsid w:val="0087406F"/>
    <w:rsid w:val="00882DE5"/>
    <w:rsid w:val="008847AF"/>
    <w:rsid w:val="00891073"/>
    <w:rsid w:val="008A64EB"/>
    <w:rsid w:val="008B05A4"/>
    <w:rsid w:val="008B11F4"/>
    <w:rsid w:val="008B5942"/>
    <w:rsid w:val="008C0AFA"/>
    <w:rsid w:val="008C18E4"/>
    <w:rsid w:val="008C3C64"/>
    <w:rsid w:val="008E090C"/>
    <w:rsid w:val="008F670A"/>
    <w:rsid w:val="008F6C18"/>
    <w:rsid w:val="00904594"/>
    <w:rsid w:val="009174D8"/>
    <w:rsid w:val="0092347E"/>
    <w:rsid w:val="009303BE"/>
    <w:rsid w:val="00945E64"/>
    <w:rsid w:val="009507BB"/>
    <w:rsid w:val="009512EE"/>
    <w:rsid w:val="0095300E"/>
    <w:rsid w:val="00953043"/>
    <w:rsid w:val="00964711"/>
    <w:rsid w:val="00966466"/>
    <w:rsid w:val="00974DB8"/>
    <w:rsid w:val="0097533A"/>
    <w:rsid w:val="009764F0"/>
    <w:rsid w:val="00981918"/>
    <w:rsid w:val="00983D28"/>
    <w:rsid w:val="00985D57"/>
    <w:rsid w:val="009947E7"/>
    <w:rsid w:val="009A49AA"/>
    <w:rsid w:val="009A5B17"/>
    <w:rsid w:val="009A720B"/>
    <w:rsid w:val="009B4505"/>
    <w:rsid w:val="009B48B2"/>
    <w:rsid w:val="009C1EBA"/>
    <w:rsid w:val="009C337E"/>
    <w:rsid w:val="009C4231"/>
    <w:rsid w:val="009D4498"/>
    <w:rsid w:val="009D54F2"/>
    <w:rsid w:val="009E0D7C"/>
    <w:rsid w:val="009E3079"/>
    <w:rsid w:val="009E3519"/>
    <w:rsid w:val="009E403C"/>
    <w:rsid w:val="009E6289"/>
    <w:rsid w:val="009E76A0"/>
    <w:rsid w:val="009F04EC"/>
    <w:rsid w:val="009F2451"/>
    <w:rsid w:val="009F4DDC"/>
    <w:rsid w:val="009F7A41"/>
    <w:rsid w:val="009F7DC4"/>
    <w:rsid w:val="00A00745"/>
    <w:rsid w:val="00A00A8A"/>
    <w:rsid w:val="00A023FB"/>
    <w:rsid w:val="00A035B1"/>
    <w:rsid w:val="00A04FD0"/>
    <w:rsid w:val="00A072A9"/>
    <w:rsid w:val="00A16CFF"/>
    <w:rsid w:val="00A21677"/>
    <w:rsid w:val="00A25373"/>
    <w:rsid w:val="00A25AE4"/>
    <w:rsid w:val="00A313E5"/>
    <w:rsid w:val="00A36B0F"/>
    <w:rsid w:val="00A3759F"/>
    <w:rsid w:val="00A3770F"/>
    <w:rsid w:val="00A4271D"/>
    <w:rsid w:val="00A44E8B"/>
    <w:rsid w:val="00A45C07"/>
    <w:rsid w:val="00A5556E"/>
    <w:rsid w:val="00A5705D"/>
    <w:rsid w:val="00A66C95"/>
    <w:rsid w:val="00A7670F"/>
    <w:rsid w:val="00A77FEC"/>
    <w:rsid w:val="00A807CE"/>
    <w:rsid w:val="00A84781"/>
    <w:rsid w:val="00A87437"/>
    <w:rsid w:val="00A90FC6"/>
    <w:rsid w:val="00A9285E"/>
    <w:rsid w:val="00A92CD7"/>
    <w:rsid w:val="00A93654"/>
    <w:rsid w:val="00A97968"/>
    <w:rsid w:val="00AB3517"/>
    <w:rsid w:val="00AB6F9C"/>
    <w:rsid w:val="00AC039A"/>
    <w:rsid w:val="00AC3F96"/>
    <w:rsid w:val="00AD0833"/>
    <w:rsid w:val="00AE16D7"/>
    <w:rsid w:val="00AE1FA9"/>
    <w:rsid w:val="00B01F08"/>
    <w:rsid w:val="00B0540D"/>
    <w:rsid w:val="00B061F9"/>
    <w:rsid w:val="00B06C52"/>
    <w:rsid w:val="00B11A1E"/>
    <w:rsid w:val="00B143EF"/>
    <w:rsid w:val="00B169CD"/>
    <w:rsid w:val="00B212D8"/>
    <w:rsid w:val="00B25F30"/>
    <w:rsid w:val="00B32658"/>
    <w:rsid w:val="00B430AD"/>
    <w:rsid w:val="00B434C8"/>
    <w:rsid w:val="00B45DBC"/>
    <w:rsid w:val="00B47307"/>
    <w:rsid w:val="00B53C92"/>
    <w:rsid w:val="00B73EDF"/>
    <w:rsid w:val="00B75F2A"/>
    <w:rsid w:val="00B7792D"/>
    <w:rsid w:val="00B77EA6"/>
    <w:rsid w:val="00B95B8B"/>
    <w:rsid w:val="00B95F50"/>
    <w:rsid w:val="00B961EF"/>
    <w:rsid w:val="00BA4550"/>
    <w:rsid w:val="00BA5B91"/>
    <w:rsid w:val="00BA68FB"/>
    <w:rsid w:val="00BB5033"/>
    <w:rsid w:val="00BB5D97"/>
    <w:rsid w:val="00BC1C92"/>
    <w:rsid w:val="00BC1D18"/>
    <w:rsid w:val="00BC38B3"/>
    <w:rsid w:val="00BC5C3E"/>
    <w:rsid w:val="00BC6DB4"/>
    <w:rsid w:val="00BC758E"/>
    <w:rsid w:val="00BC7AE5"/>
    <w:rsid w:val="00BD65CA"/>
    <w:rsid w:val="00BE17D4"/>
    <w:rsid w:val="00BF2364"/>
    <w:rsid w:val="00BF6015"/>
    <w:rsid w:val="00C05070"/>
    <w:rsid w:val="00C05798"/>
    <w:rsid w:val="00C153F8"/>
    <w:rsid w:val="00C2734C"/>
    <w:rsid w:val="00C31A44"/>
    <w:rsid w:val="00C36789"/>
    <w:rsid w:val="00C36ED6"/>
    <w:rsid w:val="00C3781E"/>
    <w:rsid w:val="00C37CD5"/>
    <w:rsid w:val="00C4131B"/>
    <w:rsid w:val="00C41FAF"/>
    <w:rsid w:val="00C43CD3"/>
    <w:rsid w:val="00C50CA6"/>
    <w:rsid w:val="00C50DB4"/>
    <w:rsid w:val="00C550FE"/>
    <w:rsid w:val="00C56D46"/>
    <w:rsid w:val="00C61A27"/>
    <w:rsid w:val="00C636FA"/>
    <w:rsid w:val="00C65113"/>
    <w:rsid w:val="00C67E05"/>
    <w:rsid w:val="00C8158D"/>
    <w:rsid w:val="00C86FA7"/>
    <w:rsid w:val="00C87CFD"/>
    <w:rsid w:val="00C900AA"/>
    <w:rsid w:val="00C90A90"/>
    <w:rsid w:val="00C923C4"/>
    <w:rsid w:val="00C96EA0"/>
    <w:rsid w:val="00CA1308"/>
    <w:rsid w:val="00CA187C"/>
    <w:rsid w:val="00CA3358"/>
    <w:rsid w:val="00CA3C62"/>
    <w:rsid w:val="00CA6CB8"/>
    <w:rsid w:val="00CB372E"/>
    <w:rsid w:val="00CB4919"/>
    <w:rsid w:val="00CC105C"/>
    <w:rsid w:val="00CC306C"/>
    <w:rsid w:val="00CD36DD"/>
    <w:rsid w:val="00CD3B52"/>
    <w:rsid w:val="00CD7DB6"/>
    <w:rsid w:val="00CE0E55"/>
    <w:rsid w:val="00CF6298"/>
    <w:rsid w:val="00CF70E9"/>
    <w:rsid w:val="00D04C72"/>
    <w:rsid w:val="00D066D1"/>
    <w:rsid w:val="00D07A0C"/>
    <w:rsid w:val="00D2136F"/>
    <w:rsid w:val="00D2193A"/>
    <w:rsid w:val="00D21E26"/>
    <w:rsid w:val="00D2258C"/>
    <w:rsid w:val="00D22AC8"/>
    <w:rsid w:val="00D22E96"/>
    <w:rsid w:val="00D27333"/>
    <w:rsid w:val="00D3288D"/>
    <w:rsid w:val="00D33DBE"/>
    <w:rsid w:val="00D34EF7"/>
    <w:rsid w:val="00D35941"/>
    <w:rsid w:val="00D40075"/>
    <w:rsid w:val="00D402D2"/>
    <w:rsid w:val="00D45995"/>
    <w:rsid w:val="00D467F0"/>
    <w:rsid w:val="00D515ED"/>
    <w:rsid w:val="00D554AE"/>
    <w:rsid w:val="00D61AA9"/>
    <w:rsid w:val="00D6268D"/>
    <w:rsid w:val="00D667EC"/>
    <w:rsid w:val="00D845BA"/>
    <w:rsid w:val="00D915D1"/>
    <w:rsid w:val="00D92B59"/>
    <w:rsid w:val="00D9670E"/>
    <w:rsid w:val="00DA4101"/>
    <w:rsid w:val="00DB4B98"/>
    <w:rsid w:val="00DB62AA"/>
    <w:rsid w:val="00DB6601"/>
    <w:rsid w:val="00DC1BA6"/>
    <w:rsid w:val="00DC38D3"/>
    <w:rsid w:val="00DD4081"/>
    <w:rsid w:val="00DD69FE"/>
    <w:rsid w:val="00DE534D"/>
    <w:rsid w:val="00DE7557"/>
    <w:rsid w:val="00DF2EF2"/>
    <w:rsid w:val="00E036BC"/>
    <w:rsid w:val="00E04FF1"/>
    <w:rsid w:val="00E13E9A"/>
    <w:rsid w:val="00E154E5"/>
    <w:rsid w:val="00E31CB8"/>
    <w:rsid w:val="00E31FFE"/>
    <w:rsid w:val="00E35834"/>
    <w:rsid w:val="00E4400D"/>
    <w:rsid w:val="00E44615"/>
    <w:rsid w:val="00E601A8"/>
    <w:rsid w:val="00E63669"/>
    <w:rsid w:val="00E739B2"/>
    <w:rsid w:val="00E81B87"/>
    <w:rsid w:val="00E85394"/>
    <w:rsid w:val="00E86FA9"/>
    <w:rsid w:val="00E93971"/>
    <w:rsid w:val="00E93C46"/>
    <w:rsid w:val="00EA49D1"/>
    <w:rsid w:val="00EB5FBE"/>
    <w:rsid w:val="00EC5590"/>
    <w:rsid w:val="00ED6548"/>
    <w:rsid w:val="00ED72C8"/>
    <w:rsid w:val="00EE107D"/>
    <w:rsid w:val="00EE6DB8"/>
    <w:rsid w:val="00EF0265"/>
    <w:rsid w:val="00EF3C9E"/>
    <w:rsid w:val="00EF591C"/>
    <w:rsid w:val="00F07E4A"/>
    <w:rsid w:val="00F10571"/>
    <w:rsid w:val="00F1104A"/>
    <w:rsid w:val="00F150B3"/>
    <w:rsid w:val="00F150D8"/>
    <w:rsid w:val="00F22907"/>
    <w:rsid w:val="00F2736B"/>
    <w:rsid w:val="00F27EFD"/>
    <w:rsid w:val="00F30F7A"/>
    <w:rsid w:val="00F32427"/>
    <w:rsid w:val="00F34D4F"/>
    <w:rsid w:val="00F528B5"/>
    <w:rsid w:val="00F55A63"/>
    <w:rsid w:val="00F67334"/>
    <w:rsid w:val="00F737D9"/>
    <w:rsid w:val="00F74959"/>
    <w:rsid w:val="00F854AE"/>
    <w:rsid w:val="00F90068"/>
    <w:rsid w:val="00F900F3"/>
    <w:rsid w:val="00F91760"/>
    <w:rsid w:val="00F94538"/>
    <w:rsid w:val="00FA68E0"/>
    <w:rsid w:val="00FB3CC2"/>
    <w:rsid w:val="00FB5E38"/>
    <w:rsid w:val="00FC3390"/>
    <w:rsid w:val="00FC6127"/>
    <w:rsid w:val="00FD0549"/>
    <w:rsid w:val="00FD4106"/>
    <w:rsid w:val="00FE39E7"/>
    <w:rsid w:val="00FE50AA"/>
    <w:rsid w:val="00FE7538"/>
    <w:rsid w:val="00FF0D5B"/>
    <w:rsid w:val="00FF5C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>
      <o:colormenu v:ext="edit" strokecolor="#00b050"/>
    </o:shapedefaults>
    <o:shapelayout v:ext="edit">
      <o:idmap v:ext="edit" data="1"/>
      <o:rules v:ext="edit">
        <o:r id="V:Rule27" type="connector" idref="#_x0000_s1303"/>
        <o:r id="V:Rule28" type="connector" idref="#_x0000_s1318"/>
        <o:r id="V:Rule30" type="connector" idref="#_x0000_s1349"/>
        <o:r id="V:Rule31" type="connector" idref="#_x0000_s1334"/>
        <o:r id="V:Rule32" type="connector" idref="#_x0000_s1332"/>
        <o:r id="V:Rule33" type="connector" idref="#_x0000_s1263"/>
        <o:r id="V:Rule34" type="connector" idref="#_x0000_s1302"/>
        <o:r id="V:Rule35" type="connector" idref="#_x0000_s1264"/>
        <o:r id="V:Rule37" type="connector" idref="#_x0000_s1298"/>
        <o:r id="V:Rule38" type="connector" idref="#_x0000_s1331"/>
        <o:r id="V:Rule39" type="connector" idref="#_x0000_s1244"/>
        <o:r id="V:Rule40" type="connector" idref="#_x0000_s1262"/>
        <o:r id="V:Rule41" type="connector" idref="#_x0000_s1351"/>
        <o:r id="V:Rule42" type="connector" idref="#_x0000_s1330"/>
        <o:r id="V:Rule43" type="connector" idref="#_x0000_s1336"/>
        <o:r id="V:Rule44" type="connector" idref="#_x0000_s1329"/>
        <o:r id="V:Rule45" type="connector" idref="#_x0000_s1301"/>
        <o:r id="V:Rule47" type="connector" idref="#_x0000_s1297"/>
        <o:r id="V:Rule50" type="connector" idref="#_x0000_s1333"/>
        <o:r id="V:Rule51" type="connector" idref="#_x0000_s1369"/>
        <o:r id="V:Rule52" type="connector" idref="#_x0000_s1367"/>
        <o:r id="V:Rule53" type="connector" idref="#_x0000_s1366"/>
        <o:r id="V:Rule54" type="connector" idref="#_x0000_s1365"/>
        <o:r id="V:Rule55" type="connector" idref="#_x0000_s1364"/>
        <o:r id="V:Rule56" type="connector" idref="#_x0000_s1368"/>
      </o:rules>
      <o:regrouptable v:ext="edit">
        <o:entry new="1" old="0"/>
        <o:entry new="2" old="1"/>
      </o:regrouptable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04C72"/>
    <w:pPr>
      <w:spacing w:after="200" w:line="276" w:lineRule="auto"/>
    </w:pPr>
    <w:rPr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5F01A2"/>
    <w:pPr>
      <w:keepNext/>
      <w:keepLines/>
      <w:pageBreakBefore/>
      <w:numPr>
        <w:numId w:val="2"/>
      </w:numPr>
      <w:spacing w:before="120" w:after="40" w:line="360" w:lineRule="auto"/>
      <w:jc w:val="both"/>
      <w:outlineLvl w:val="0"/>
    </w:pPr>
    <w:rPr>
      <w:rFonts w:ascii="Cambria" w:eastAsia="Times New Roman" w:hAnsi="Cambria"/>
      <w:b/>
      <w:bCs/>
      <w:color w:val="365F91"/>
      <w:sz w:val="36"/>
      <w:szCs w:val="28"/>
      <w:lang/>
    </w:rPr>
  </w:style>
  <w:style w:type="paragraph" w:styleId="Nadpis2">
    <w:name w:val="heading 2"/>
    <w:basedOn w:val="Normln"/>
    <w:next w:val="Normln"/>
    <w:link w:val="Nadpis2Char"/>
    <w:uiPriority w:val="9"/>
    <w:qFormat/>
    <w:rsid w:val="005F01A2"/>
    <w:pPr>
      <w:keepNext/>
      <w:keepLines/>
      <w:numPr>
        <w:ilvl w:val="1"/>
        <w:numId w:val="2"/>
      </w:numPr>
      <w:spacing w:before="200" w:after="0" w:line="360" w:lineRule="auto"/>
      <w:jc w:val="both"/>
      <w:outlineLvl w:val="1"/>
    </w:pPr>
    <w:rPr>
      <w:rFonts w:ascii="Cambria" w:eastAsia="Times New Roman" w:hAnsi="Cambria"/>
      <w:b/>
      <w:bCs/>
      <w:color w:val="4F81BD"/>
      <w:sz w:val="32"/>
      <w:szCs w:val="26"/>
      <w:lang/>
    </w:rPr>
  </w:style>
  <w:style w:type="paragraph" w:styleId="Nadpis3">
    <w:name w:val="heading 3"/>
    <w:basedOn w:val="Normln"/>
    <w:next w:val="Normln"/>
    <w:link w:val="Nadpis3Char"/>
    <w:uiPriority w:val="9"/>
    <w:qFormat/>
    <w:rsid w:val="005F01A2"/>
    <w:pPr>
      <w:keepNext/>
      <w:keepLines/>
      <w:numPr>
        <w:ilvl w:val="2"/>
        <w:numId w:val="2"/>
      </w:numPr>
      <w:spacing w:before="200" w:after="0" w:line="360" w:lineRule="auto"/>
      <w:jc w:val="both"/>
      <w:outlineLvl w:val="2"/>
    </w:pPr>
    <w:rPr>
      <w:rFonts w:ascii="Cambria" w:eastAsia="Times New Roman" w:hAnsi="Cambria"/>
      <w:b/>
      <w:bCs/>
      <w:color w:val="4F81BD"/>
      <w:sz w:val="24"/>
      <w:lang/>
    </w:rPr>
  </w:style>
  <w:style w:type="paragraph" w:styleId="Nadpis4">
    <w:name w:val="heading 4"/>
    <w:basedOn w:val="Normln"/>
    <w:next w:val="Normln"/>
    <w:link w:val="Nadpis4Char"/>
    <w:uiPriority w:val="9"/>
    <w:qFormat/>
    <w:rsid w:val="005F01A2"/>
    <w:pPr>
      <w:keepNext/>
      <w:keepLines/>
      <w:numPr>
        <w:ilvl w:val="3"/>
        <w:numId w:val="2"/>
      </w:numPr>
      <w:spacing w:before="200" w:after="0" w:line="360" w:lineRule="auto"/>
      <w:jc w:val="both"/>
      <w:outlineLvl w:val="3"/>
    </w:pPr>
    <w:rPr>
      <w:rFonts w:ascii="Cambria" w:eastAsia="Times New Roman" w:hAnsi="Cambria"/>
      <w:b/>
      <w:bCs/>
      <w:i/>
      <w:iCs/>
      <w:color w:val="4F81BD"/>
      <w:sz w:val="24"/>
      <w:lang/>
    </w:rPr>
  </w:style>
  <w:style w:type="paragraph" w:styleId="Nadpis5">
    <w:name w:val="heading 5"/>
    <w:basedOn w:val="Normln"/>
    <w:next w:val="Normln"/>
    <w:link w:val="Nadpis5Char"/>
    <w:uiPriority w:val="9"/>
    <w:qFormat/>
    <w:rsid w:val="005F01A2"/>
    <w:pPr>
      <w:keepNext/>
      <w:keepLines/>
      <w:numPr>
        <w:ilvl w:val="4"/>
        <w:numId w:val="2"/>
      </w:numPr>
      <w:spacing w:before="200" w:after="0" w:line="360" w:lineRule="auto"/>
      <w:jc w:val="both"/>
      <w:outlineLvl w:val="4"/>
    </w:pPr>
    <w:rPr>
      <w:rFonts w:ascii="Cambria" w:eastAsia="Times New Roman" w:hAnsi="Cambria"/>
      <w:color w:val="243F60"/>
      <w:sz w:val="24"/>
      <w:lang/>
    </w:rPr>
  </w:style>
  <w:style w:type="paragraph" w:styleId="Nadpis6">
    <w:name w:val="heading 6"/>
    <w:basedOn w:val="Normln"/>
    <w:next w:val="Normln"/>
    <w:link w:val="Nadpis6Char"/>
    <w:uiPriority w:val="9"/>
    <w:qFormat/>
    <w:rsid w:val="005F01A2"/>
    <w:pPr>
      <w:keepNext/>
      <w:keepLines/>
      <w:numPr>
        <w:ilvl w:val="5"/>
        <w:numId w:val="2"/>
      </w:numPr>
      <w:spacing w:before="200" w:after="0" w:line="360" w:lineRule="auto"/>
      <w:jc w:val="both"/>
      <w:outlineLvl w:val="5"/>
    </w:pPr>
    <w:rPr>
      <w:rFonts w:ascii="Cambria" w:eastAsia="Times New Roman" w:hAnsi="Cambria"/>
      <w:i/>
      <w:iCs/>
      <w:color w:val="243F60"/>
      <w:sz w:val="24"/>
      <w:lang/>
    </w:rPr>
  </w:style>
  <w:style w:type="paragraph" w:styleId="Nadpis7">
    <w:name w:val="heading 7"/>
    <w:basedOn w:val="Normln"/>
    <w:next w:val="Normln"/>
    <w:link w:val="Nadpis7Char"/>
    <w:uiPriority w:val="9"/>
    <w:qFormat/>
    <w:rsid w:val="005F01A2"/>
    <w:pPr>
      <w:keepNext/>
      <w:keepLines/>
      <w:numPr>
        <w:ilvl w:val="6"/>
        <w:numId w:val="2"/>
      </w:numPr>
      <w:spacing w:before="200" w:after="0" w:line="360" w:lineRule="auto"/>
      <w:jc w:val="both"/>
      <w:outlineLvl w:val="6"/>
    </w:pPr>
    <w:rPr>
      <w:rFonts w:ascii="Cambria" w:eastAsia="Times New Roman" w:hAnsi="Cambria"/>
      <w:i/>
      <w:iCs/>
      <w:color w:val="404040"/>
      <w:sz w:val="24"/>
      <w:lang/>
    </w:rPr>
  </w:style>
  <w:style w:type="paragraph" w:styleId="Nadpis8">
    <w:name w:val="heading 8"/>
    <w:basedOn w:val="Normln"/>
    <w:next w:val="Normln"/>
    <w:link w:val="Nadpis8Char"/>
    <w:uiPriority w:val="9"/>
    <w:qFormat/>
    <w:rsid w:val="005F01A2"/>
    <w:pPr>
      <w:keepNext/>
      <w:keepLines/>
      <w:numPr>
        <w:ilvl w:val="7"/>
        <w:numId w:val="2"/>
      </w:numPr>
      <w:spacing w:before="200" w:after="0" w:line="360" w:lineRule="auto"/>
      <w:jc w:val="both"/>
      <w:outlineLvl w:val="7"/>
    </w:pPr>
    <w:rPr>
      <w:rFonts w:ascii="Cambria" w:eastAsia="Times New Roman" w:hAnsi="Cambria"/>
      <w:color w:val="404040"/>
      <w:sz w:val="20"/>
      <w:szCs w:val="20"/>
      <w:lang/>
    </w:rPr>
  </w:style>
  <w:style w:type="paragraph" w:styleId="Nadpis9">
    <w:name w:val="heading 9"/>
    <w:basedOn w:val="Normln"/>
    <w:next w:val="Normln"/>
    <w:link w:val="Nadpis9Char"/>
    <w:uiPriority w:val="9"/>
    <w:qFormat/>
    <w:rsid w:val="005F01A2"/>
    <w:pPr>
      <w:keepNext/>
      <w:keepLines/>
      <w:numPr>
        <w:ilvl w:val="8"/>
        <w:numId w:val="2"/>
      </w:numPr>
      <w:spacing w:before="200" w:after="0" w:line="360" w:lineRule="auto"/>
      <w:jc w:val="both"/>
      <w:outlineLvl w:val="8"/>
    </w:pPr>
    <w:rPr>
      <w:rFonts w:ascii="Cambria" w:eastAsia="Times New Roman" w:hAnsi="Cambria"/>
      <w:i/>
      <w:iCs/>
      <w:color w:val="404040"/>
      <w:sz w:val="20"/>
      <w:szCs w:val="20"/>
      <w:lang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41FAF"/>
    <w:pPr>
      <w:spacing w:after="0" w:line="240" w:lineRule="auto"/>
    </w:pPr>
    <w:rPr>
      <w:rFonts w:ascii="Tahoma" w:hAnsi="Tahoma"/>
      <w:sz w:val="16"/>
      <w:szCs w:val="16"/>
      <w:lang/>
    </w:rPr>
  </w:style>
  <w:style w:type="character" w:customStyle="1" w:styleId="TextbublinyChar">
    <w:name w:val="Text bubliny Char"/>
    <w:link w:val="Textbubliny"/>
    <w:uiPriority w:val="99"/>
    <w:semiHidden/>
    <w:rsid w:val="00C41FAF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link w:val="OdstavecseseznamemChar"/>
    <w:uiPriority w:val="34"/>
    <w:qFormat/>
    <w:rsid w:val="00D9670E"/>
    <w:pPr>
      <w:spacing w:after="0" w:line="360" w:lineRule="auto"/>
      <w:ind w:left="426" w:right="-2"/>
      <w:contextualSpacing/>
      <w:jc w:val="both"/>
    </w:pPr>
    <w:rPr>
      <w:rFonts w:ascii="Arial" w:hAnsi="Arial"/>
      <w:sz w:val="24"/>
      <w:szCs w:val="24"/>
      <w:lang/>
    </w:rPr>
  </w:style>
  <w:style w:type="paragraph" w:styleId="Zhlav">
    <w:name w:val="header"/>
    <w:basedOn w:val="Normln"/>
    <w:link w:val="ZhlavChar"/>
    <w:uiPriority w:val="99"/>
    <w:unhideWhenUsed/>
    <w:rsid w:val="001A1E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A1EC9"/>
  </w:style>
  <w:style w:type="paragraph" w:styleId="Zpat">
    <w:name w:val="footer"/>
    <w:basedOn w:val="Normln"/>
    <w:link w:val="ZpatChar"/>
    <w:unhideWhenUsed/>
    <w:rsid w:val="001A1E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rsid w:val="001A1EC9"/>
  </w:style>
  <w:style w:type="character" w:styleId="Zvraznn">
    <w:name w:val="Emphasis"/>
    <w:qFormat/>
    <w:rsid w:val="001A1EC9"/>
    <w:rPr>
      <w:i/>
      <w:iCs/>
    </w:rPr>
  </w:style>
  <w:style w:type="character" w:customStyle="1" w:styleId="Nadpis1Char">
    <w:name w:val="Nadpis 1 Char"/>
    <w:link w:val="Nadpis1"/>
    <w:uiPriority w:val="9"/>
    <w:rsid w:val="005F01A2"/>
    <w:rPr>
      <w:rFonts w:ascii="Cambria" w:eastAsia="Times New Roman" w:hAnsi="Cambria"/>
      <w:b/>
      <w:bCs/>
      <w:color w:val="365F91"/>
      <w:sz w:val="36"/>
      <w:szCs w:val="28"/>
      <w:lang w:eastAsia="en-US"/>
    </w:rPr>
  </w:style>
  <w:style w:type="character" w:customStyle="1" w:styleId="Nadpis2Char">
    <w:name w:val="Nadpis 2 Char"/>
    <w:link w:val="Nadpis2"/>
    <w:uiPriority w:val="9"/>
    <w:rsid w:val="005F01A2"/>
    <w:rPr>
      <w:rFonts w:ascii="Cambria" w:eastAsia="Times New Roman" w:hAnsi="Cambria" w:cs="Times New Roman"/>
      <w:b/>
      <w:bCs/>
      <w:color w:val="4F81BD"/>
      <w:sz w:val="32"/>
      <w:szCs w:val="26"/>
      <w:lang w:eastAsia="en-US"/>
    </w:rPr>
  </w:style>
  <w:style w:type="character" w:customStyle="1" w:styleId="Nadpis3Char">
    <w:name w:val="Nadpis 3 Char"/>
    <w:link w:val="Nadpis3"/>
    <w:uiPriority w:val="9"/>
    <w:rsid w:val="005F01A2"/>
    <w:rPr>
      <w:rFonts w:ascii="Cambria" w:eastAsia="Times New Roman" w:hAnsi="Cambria" w:cs="Times New Roman"/>
      <w:b/>
      <w:bCs/>
      <w:color w:val="4F81BD"/>
      <w:sz w:val="24"/>
      <w:szCs w:val="22"/>
      <w:lang w:eastAsia="en-US"/>
    </w:rPr>
  </w:style>
  <w:style w:type="character" w:customStyle="1" w:styleId="Nadpis4Char">
    <w:name w:val="Nadpis 4 Char"/>
    <w:link w:val="Nadpis4"/>
    <w:uiPriority w:val="9"/>
    <w:rsid w:val="005F01A2"/>
    <w:rPr>
      <w:rFonts w:ascii="Cambria" w:eastAsia="Times New Roman" w:hAnsi="Cambria" w:cs="Times New Roman"/>
      <w:b/>
      <w:bCs/>
      <w:i/>
      <w:iCs/>
      <w:color w:val="4F81BD"/>
      <w:sz w:val="24"/>
      <w:szCs w:val="22"/>
      <w:lang w:eastAsia="en-US"/>
    </w:rPr>
  </w:style>
  <w:style w:type="character" w:customStyle="1" w:styleId="Nadpis5Char">
    <w:name w:val="Nadpis 5 Char"/>
    <w:link w:val="Nadpis5"/>
    <w:uiPriority w:val="9"/>
    <w:semiHidden/>
    <w:rsid w:val="005F01A2"/>
    <w:rPr>
      <w:rFonts w:ascii="Cambria" w:eastAsia="Times New Roman" w:hAnsi="Cambria" w:cs="Times New Roman"/>
      <w:color w:val="243F60"/>
      <w:sz w:val="24"/>
      <w:szCs w:val="22"/>
      <w:lang w:eastAsia="en-US"/>
    </w:rPr>
  </w:style>
  <w:style w:type="character" w:customStyle="1" w:styleId="Nadpis6Char">
    <w:name w:val="Nadpis 6 Char"/>
    <w:link w:val="Nadpis6"/>
    <w:uiPriority w:val="9"/>
    <w:semiHidden/>
    <w:rsid w:val="005F01A2"/>
    <w:rPr>
      <w:rFonts w:ascii="Cambria" w:eastAsia="Times New Roman" w:hAnsi="Cambria" w:cs="Times New Roman"/>
      <w:i/>
      <w:iCs/>
      <w:color w:val="243F60"/>
      <w:sz w:val="24"/>
      <w:szCs w:val="22"/>
      <w:lang w:eastAsia="en-US"/>
    </w:rPr>
  </w:style>
  <w:style w:type="character" w:customStyle="1" w:styleId="Nadpis7Char">
    <w:name w:val="Nadpis 7 Char"/>
    <w:link w:val="Nadpis7"/>
    <w:uiPriority w:val="9"/>
    <w:semiHidden/>
    <w:rsid w:val="005F01A2"/>
    <w:rPr>
      <w:rFonts w:ascii="Cambria" w:eastAsia="Times New Roman" w:hAnsi="Cambria" w:cs="Times New Roman"/>
      <w:i/>
      <w:iCs/>
      <w:color w:val="404040"/>
      <w:sz w:val="24"/>
      <w:szCs w:val="22"/>
      <w:lang w:eastAsia="en-US"/>
    </w:rPr>
  </w:style>
  <w:style w:type="character" w:customStyle="1" w:styleId="Nadpis8Char">
    <w:name w:val="Nadpis 8 Char"/>
    <w:link w:val="Nadpis8"/>
    <w:uiPriority w:val="9"/>
    <w:semiHidden/>
    <w:rsid w:val="005F01A2"/>
    <w:rPr>
      <w:rFonts w:ascii="Cambria" w:eastAsia="Times New Roman" w:hAnsi="Cambria" w:cs="Times New Roman"/>
      <w:color w:val="404040"/>
      <w:lang w:eastAsia="en-US"/>
    </w:rPr>
  </w:style>
  <w:style w:type="character" w:customStyle="1" w:styleId="Nadpis9Char">
    <w:name w:val="Nadpis 9 Char"/>
    <w:link w:val="Nadpis9"/>
    <w:uiPriority w:val="9"/>
    <w:semiHidden/>
    <w:rsid w:val="005F01A2"/>
    <w:rPr>
      <w:rFonts w:ascii="Cambria" w:eastAsia="Times New Roman" w:hAnsi="Cambria" w:cs="Times New Roman"/>
      <w:i/>
      <w:iCs/>
      <w:color w:val="404040"/>
      <w:lang w:eastAsia="en-US"/>
    </w:rPr>
  </w:style>
  <w:style w:type="character" w:customStyle="1" w:styleId="OdstavecseseznamemChar">
    <w:name w:val="Odstavec se seznamem Char"/>
    <w:link w:val="Odstavecseseznamem"/>
    <w:uiPriority w:val="34"/>
    <w:rsid w:val="00D9670E"/>
    <w:rPr>
      <w:rFonts w:ascii="Arial" w:hAnsi="Arial" w:cs="Arial"/>
      <w:sz w:val="24"/>
      <w:szCs w:val="24"/>
      <w:lang w:eastAsia="en-US"/>
    </w:rPr>
  </w:style>
  <w:style w:type="character" w:styleId="Hypertextovodkaz">
    <w:name w:val="Hyperlink"/>
    <w:uiPriority w:val="99"/>
    <w:unhideWhenUsed/>
    <w:rsid w:val="00515E25"/>
    <w:rPr>
      <w:color w:val="0000FF"/>
      <w:u w:val="single"/>
    </w:rPr>
  </w:style>
  <w:style w:type="table" w:styleId="Mkatabulky">
    <w:name w:val="Table Grid"/>
    <w:basedOn w:val="Normlntabulka"/>
    <w:uiPriority w:val="59"/>
    <w:rsid w:val="00FD4106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kladntext">
    <w:name w:val="Body Text"/>
    <w:basedOn w:val="Normln"/>
    <w:rsid w:val="00706FDA"/>
    <w:pPr>
      <w:widowControl w:val="0"/>
      <w:suppressAutoHyphens/>
      <w:spacing w:after="120" w:line="240" w:lineRule="auto"/>
    </w:pPr>
    <w:rPr>
      <w:rFonts w:ascii="Times New Roman" w:eastAsia="Arial Unicode MS" w:hAnsi="Times New Roman"/>
      <w:kern w:val="1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70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90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29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0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0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27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6.png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0" Type="http://schemas.openxmlformats.org/officeDocument/2006/relationships/image" Target="media/image4.png"/><Relationship Id="rId4" Type="http://schemas.openxmlformats.org/officeDocument/2006/relationships/settings" Target="settings.xml"/><Relationship Id="rId9" Type="http://schemas.openxmlformats.org/officeDocument/2006/relationships/image" Target="media/image3.emf"/><Relationship Id="rId14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vid%20Mich&#225;lek\AppData\Local\Chemistry%20Add-in%20for%20Word\Chemistry%20Gallery\Chem4Word.dotx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CA751D-9436-4AAD-92E1-4CBE1E4F15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Chem4Word</Template>
  <TotalTime>231</TotalTime>
  <Pages>1</Pages>
  <Words>675</Words>
  <Characters>3983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Fyzikální veličiny</vt:lpstr>
    </vt:vector>
  </TitlesOfParts>
  <Company>Nymburk</Company>
  <LinksUpToDate>false</LinksUpToDate>
  <CharactersWithSpaces>4649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Fyzikální veličiny</dc:title>
  <dc:subject/>
  <dc:creator>David Michálek</dc:creator>
  <cp:keywords/>
  <dc:description>Autorem materiálu a všech jeho částí, není-li uvedeno jinak, je Bc. David Michálek._x000d_
Dostupné z Metodického portálu www.rvp.cz, ISSN: 1802-4785, financovaného z ESF a státního rozpočtu ČR. Provozováno Výzkumným ústavem pedagogickým v Praze.</dc:description>
  <cp:lastModifiedBy>Marie Šrejtrová</cp:lastModifiedBy>
  <cp:revision>20</cp:revision>
  <cp:lastPrinted>2013-05-06T20:41:00Z</cp:lastPrinted>
  <dcterms:created xsi:type="dcterms:W3CDTF">2013-01-08T19:04:00Z</dcterms:created>
  <dcterms:modified xsi:type="dcterms:W3CDTF">2013-05-06T20:42:00Z</dcterms:modified>
</cp:coreProperties>
</file>