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ABF" w:rsidRDefault="006C2ABF" w:rsidP="006C2ABF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3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C2ABF" w:rsidRDefault="006C2ABF" w:rsidP="006C2ABF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C2ABF" w:rsidRPr="009862F8" w:rsidRDefault="006C2ABF" w:rsidP="006C2ABF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C32500">
        <w:rPr>
          <w:sz w:val="36"/>
          <w:szCs w:val="36"/>
        </w:rPr>
        <w:t>URČOVÁNÍ SVĚTOVÝCH STRAN</w:t>
      </w:r>
    </w:p>
    <w:p w:rsidR="006C2ABF" w:rsidRPr="004D2AAB" w:rsidRDefault="006C2ABF" w:rsidP="006C2AB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32500">
        <w:rPr>
          <w:sz w:val="36"/>
          <w:szCs w:val="36"/>
        </w:rPr>
        <w:t>URČOVÁNÍ SVĚTOVÝCH STRAN</w:t>
      </w:r>
    </w:p>
    <w:p w:rsidR="006C2ABF" w:rsidRPr="00C818C2" w:rsidRDefault="006C2ABF" w:rsidP="006C2AB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C2ABF" w:rsidRPr="00C818C2" w:rsidRDefault="006C2ABF" w:rsidP="006C2AB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6C2ABF" w:rsidRPr="00C818C2" w:rsidRDefault="006C2ABF" w:rsidP="006C2AB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32500">
        <w:rPr>
          <w:sz w:val="36"/>
          <w:szCs w:val="36"/>
        </w:rPr>
        <w:t>URČOVÁNÍ SVĚTOVÝCH STRAN</w:t>
      </w:r>
      <w:r>
        <w:rPr>
          <w:sz w:val="28"/>
          <w:szCs w:val="28"/>
        </w:rPr>
        <w:br/>
        <w:t>(práce s interaktivní tabulí, pracovní list)</w:t>
      </w:r>
    </w:p>
    <w:p w:rsidR="006C2ABF" w:rsidRDefault="006C2ABF" w:rsidP="006C2ABF">
      <w:pPr>
        <w:ind w:left="993"/>
        <w:rPr>
          <w:sz w:val="28"/>
          <w:szCs w:val="28"/>
        </w:rPr>
      </w:pPr>
    </w:p>
    <w:p w:rsidR="006C2ABF" w:rsidRDefault="006C2ABF" w:rsidP="006C2ABF"/>
    <w:p w:rsidR="006C2ABF" w:rsidRDefault="006C2ABF" w:rsidP="006C2ABF"/>
    <w:p w:rsidR="006C2ABF" w:rsidRDefault="006C2ABF" w:rsidP="006C2ABF">
      <w:pPr>
        <w:pBdr>
          <w:bottom w:val="single" w:sz="4" w:space="1" w:color="auto"/>
        </w:pBdr>
      </w:pPr>
    </w:p>
    <w:p w:rsidR="006C2ABF" w:rsidRPr="009862F8" w:rsidRDefault="006C2ABF" w:rsidP="006C2AB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C2ABF" w:rsidRPr="009862F8" w:rsidRDefault="006C2ABF" w:rsidP="006C2ABF">
      <w:pPr>
        <w:jc w:val="center"/>
        <w:rPr>
          <w:sz w:val="16"/>
          <w:szCs w:val="16"/>
        </w:rPr>
      </w:pPr>
    </w:p>
    <w:p w:rsidR="006C2ABF" w:rsidRPr="009862F8" w:rsidRDefault="006C2ABF" w:rsidP="006C2ABF">
      <w:pPr>
        <w:jc w:val="center"/>
        <w:rPr>
          <w:sz w:val="16"/>
          <w:szCs w:val="16"/>
        </w:rPr>
      </w:pPr>
    </w:p>
    <w:p w:rsidR="00BD7FFC" w:rsidRPr="009C15F9" w:rsidRDefault="00BD7FFC" w:rsidP="006C2ABF">
      <w:pPr>
        <w:rPr>
          <w:rFonts w:ascii="Arial" w:hAnsi="Arial" w:cs="Arial"/>
          <w:b/>
          <w:sz w:val="48"/>
          <w:szCs w:val="48"/>
        </w:rPr>
      </w:pPr>
      <w:r w:rsidRPr="009C15F9">
        <w:rPr>
          <w:rFonts w:ascii="Arial" w:hAnsi="Arial" w:cs="Arial"/>
          <w:b/>
          <w:sz w:val="48"/>
          <w:szCs w:val="48"/>
        </w:rPr>
        <w:lastRenderedPageBreak/>
        <w:t>URČOVÁNÍ SVĚTOVÝCH STRAN</w:t>
      </w:r>
    </w:p>
    <w:p w:rsidR="00BD7FFC" w:rsidRPr="00BD7FFC" w:rsidRDefault="00BD7FFC" w:rsidP="00BD7FFC">
      <w:pPr>
        <w:jc w:val="center"/>
        <w:rPr>
          <w:rFonts w:ascii="Arial" w:hAnsi="Arial" w:cs="Arial"/>
          <w:sz w:val="36"/>
          <w:szCs w:val="36"/>
        </w:rPr>
      </w:pPr>
    </w:p>
    <w:p w:rsidR="00BD7FFC" w:rsidRDefault="00BD7FFC" w:rsidP="00BD7FFC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BD7FFC">
        <w:rPr>
          <w:rFonts w:ascii="Arial" w:hAnsi="Arial" w:cs="Arial"/>
          <w:sz w:val="36"/>
          <w:szCs w:val="36"/>
        </w:rPr>
        <w:t xml:space="preserve">Světové </w:t>
      </w:r>
      <w:r w:rsidR="00D1235D">
        <w:rPr>
          <w:rFonts w:ascii="Arial" w:hAnsi="Arial" w:cs="Arial"/>
          <w:sz w:val="36"/>
          <w:szCs w:val="36"/>
        </w:rPr>
        <w:t xml:space="preserve">strany </w:t>
      </w:r>
      <w:r w:rsidR="0080334F">
        <w:rPr>
          <w:rFonts w:ascii="Arial" w:hAnsi="Arial" w:cs="Arial"/>
          <w:sz w:val="36"/>
          <w:szCs w:val="36"/>
        </w:rPr>
        <w:t xml:space="preserve">přesně </w:t>
      </w:r>
      <w:r w:rsidR="00D1235D">
        <w:rPr>
          <w:rFonts w:ascii="Arial" w:hAnsi="Arial" w:cs="Arial"/>
          <w:sz w:val="36"/>
          <w:szCs w:val="36"/>
        </w:rPr>
        <w:t>určíme</w:t>
      </w:r>
      <w:r w:rsidRPr="00BD7FFC">
        <w:rPr>
          <w:rFonts w:ascii="Arial" w:hAnsi="Arial" w:cs="Arial"/>
          <w:sz w:val="36"/>
          <w:szCs w:val="36"/>
        </w:rPr>
        <w:t xml:space="preserve"> </w:t>
      </w:r>
      <w:r w:rsidR="009C15F9">
        <w:rPr>
          <w:rFonts w:ascii="Arial" w:hAnsi="Arial" w:cs="Arial"/>
          <w:sz w:val="36"/>
          <w:szCs w:val="36"/>
        </w:rPr>
        <w:t xml:space="preserve">jen </w:t>
      </w:r>
      <w:r w:rsidRPr="00BD7FFC">
        <w:rPr>
          <w:rFonts w:ascii="Arial" w:hAnsi="Arial" w:cs="Arial"/>
          <w:sz w:val="36"/>
          <w:szCs w:val="36"/>
        </w:rPr>
        <w:t>podle buzoly nebo kompasu.</w:t>
      </w:r>
    </w:p>
    <w:p w:rsidR="00A12736" w:rsidRPr="00BD7FFC" w:rsidRDefault="00A12736" w:rsidP="00A12736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BD7FFC" w:rsidRDefault="00BD7FFC" w:rsidP="00BD7FFC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BD7FFC">
        <w:rPr>
          <w:rFonts w:ascii="Arial" w:hAnsi="Arial" w:cs="Arial"/>
          <w:sz w:val="36"/>
          <w:szCs w:val="36"/>
        </w:rPr>
        <w:t>Střelka kompasu ukazuje vždy na sever.</w:t>
      </w:r>
    </w:p>
    <w:p w:rsidR="00A12736" w:rsidRPr="00A12736" w:rsidRDefault="00A12736" w:rsidP="00A12736">
      <w:pPr>
        <w:pStyle w:val="Odstavecseseznamem"/>
        <w:rPr>
          <w:rFonts w:ascii="Arial" w:hAnsi="Arial" w:cs="Arial"/>
          <w:sz w:val="36"/>
          <w:szCs w:val="36"/>
        </w:rPr>
      </w:pPr>
    </w:p>
    <w:p w:rsidR="00A12736" w:rsidRPr="00BD7FFC" w:rsidRDefault="00A12736" w:rsidP="00A12736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BD7FFC" w:rsidRPr="00A12736" w:rsidRDefault="00BD7FFC" w:rsidP="00A12736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sz w:val="36"/>
          <w:szCs w:val="36"/>
        </w:rPr>
      </w:pPr>
      <w:r w:rsidRPr="00A12736">
        <w:rPr>
          <w:rFonts w:ascii="Arial" w:hAnsi="Arial" w:cs="Arial"/>
          <w:sz w:val="36"/>
          <w:szCs w:val="36"/>
        </w:rPr>
        <w:t xml:space="preserve">Mezi hlavní světové strany patří: </w:t>
      </w:r>
      <w:r w:rsidRPr="00A12736">
        <w:rPr>
          <w:rFonts w:ascii="Arial" w:hAnsi="Arial" w:cs="Arial"/>
          <w:sz w:val="36"/>
          <w:szCs w:val="36"/>
        </w:rPr>
        <w:tab/>
      </w:r>
      <w:r w:rsidR="00A12736">
        <w:rPr>
          <w:rFonts w:ascii="Arial" w:hAnsi="Arial" w:cs="Arial"/>
          <w:sz w:val="36"/>
          <w:szCs w:val="36"/>
        </w:rPr>
        <w:tab/>
      </w:r>
      <w:r w:rsidR="00A12736" w:rsidRPr="00EA5037">
        <w:rPr>
          <w:rFonts w:ascii="Arial" w:hAnsi="Arial" w:cs="Arial"/>
          <w:b/>
          <w:sz w:val="36"/>
          <w:szCs w:val="36"/>
        </w:rPr>
        <w:t>S</w:t>
      </w:r>
      <w:r w:rsidR="00A12736">
        <w:rPr>
          <w:rFonts w:ascii="Arial" w:hAnsi="Arial" w:cs="Arial"/>
          <w:sz w:val="36"/>
          <w:szCs w:val="36"/>
        </w:rPr>
        <w:t xml:space="preserve"> – sever</w:t>
      </w:r>
    </w:p>
    <w:p w:rsidR="00BD7FFC" w:rsidRPr="00A12736" w:rsidRDefault="00A12736" w:rsidP="00A12736">
      <w:pPr>
        <w:spacing w:after="0" w:line="240" w:lineRule="auto"/>
        <w:ind w:left="6372" w:firstLine="708"/>
        <w:rPr>
          <w:rFonts w:ascii="Arial" w:hAnsi="Arial" w:cs="Arial"/>
          <w:sz w:val="36"/>
          <w:szCs w:val="36"/>
        </w:rPr>
      </w:pPr>
      <w:r w:rsidRPr="00EA5037">
        <w:rPr>
          <w:rFonts w:ascii="Arial" w:hAnsi="Arial" w:cs="Arial"/>
          <w:b/>
          <w:sz w:val="36"/>
          <w:szCs w:val="36"/>
        </w:rPr>
        <w:t>J</w:t>
      </w:r>
      <w:r w:rsidRPr="00A12736">
        <w:rPr>
          <w:rFonts w:ascii="Arial" w:hAnsi="Arial" w:cs="Arial"/>
          <w:sz w:val="36"/>
          <w:szCs w:val="36"/>
        </w:rPr>
        <w:t xml:space="preserve"> – </w:t>
      </w:r>
      <w:r w:rsidR="00BD7FFC" w:rsidRPr="00A12736">
        <w:rPr>
          <w:rFonts w:ascii="Arial" w:hAnsi="Arial" w:cs="Arial"/>
          <w:sz w:val="36"/>
          <w:szCs w:val="36"/>
        </w:rPr>
        <w:t>j</w:t>
      </w:r>
      <w:r w:rsidRPr="00A12736">
        <w:rPr>
          <w:rFonts w:ascii="Arial" w:hAnsi="Arial" w:cs="Arial"/>
          <w:sz w:val="36"/>
          <w:szCs w:val="36"/>
        </w:rPr>
        <w:t>ih</w:t>
      </w:r>
    </w:p>
    <w:p w:rsidR="00F678F3" w:rsidRPr="00A12736" w:rsidRDefault="00A12736" w:rsidP="00A12736">
      <w:pPr>
        <w:pStyle w:val="Odstavecseseznamem"/>
        <w:spacing w:after="0" w:line="240" w:lineRule="auto"/>
        <w:ind w:left="7080"/>
        <w:rPr>
          <w:rFonts w:ascii="Arial" w:hAnsi="Arial" w:cs="Arial"/>
          <w:sz w:val="36"/>
          <w:szCs w:val="36"/>
        </w:rPr>
      </w:pPr>
      <w:r w:rsidRPr="00EA5037">
        <w:rPr>
          <w:rFonts w:ascii="Arial" w:hAnsi="Arial" w:cs="Arial"/>
          <w:b/>
          <w:sz w:val="36"/>
          <w:szCs w:val="36"/>
        </w:rPr>
        <w:t>V</w:t>
      </w:r>
      <w:r>
        <w:rPr>
          <w:rFonts w:ascii="Arial" w:hAnsi="Arial" w:cs="Arial"/>
          <w:sz w:val="36"/>
          <w:szCs w:val="36"/>
        </w:rPr>
        <w:t xml:space="preserve"> – </w:t>
      </w:r>
      <w:r w:rsidR="00BD7FFC">
        <w:rPr>
          <w:rFonts w:ascii="Arial" w:hAnsi="Arial" w:cs="Arial"/>
          <w:sz w:val="36"/>
          <w:szCs w:val="36"/>
        </w:rPr>
        <w:t xml:space="preserve">východ </w:t>
      </w:r>
      <w:r w:rsidRPr="00EA5037">
        <w:rPr>
          <w:rFonts w:ascii="Arial" w:hAnsi="Arial" w:cs="Arial"/>
          <w:b/>
          <w:sz w:val="36"/>
          <w:szCs w:val="36"/>
        </w:rPr>
        <w:t>Z</w:t>
      </w:r>
      <w:r w:rsidRPr="00A12736">
        <w:rPr>
          <w:rFonts w:ascii="Arial" w:hAnsi="Arial" w:cs="Arial"/>
          <w:sz w:val="36"/>
          <w:szCs w:val="36"/>
        </w:rPr>
        <w:t xml:space="preserve"> – </w:t>
      </w:r>
      <w:r w:rsidR="00BD7FFC" w:rsidRPr="00A12736">
        <w:rPr>
          <w:rFonts w:ascii="Arial" w:hAnsi="Arial" w:cs="Arial"/>
          <w:sz w:val="36"/>
          <w:szCs w:val="36"/>
        </w:rPr>
        <w:t xml:space="preserve">západ </w:t>
      </w:r>
    </w:p>
    <w:p w:rsidR="00A12736" w:rsidRDefault="00A12736" w:rsidP="00A12736">
      <w:pPr>
        <w:pStyle w:val="Odstavecseseznamem"/>
        <w:spacing w:line="240" w:lineRule="auto"/>
        <w:ind w:left="6372"/>
        <w:jc w:val="right"/>
        <w:rPr>
          <w:rFonts w:ascii="Arial" w:hAnsi="Arial" w:cs="Arial"/>
          <w:sz w:val="36"/>
          <w:szCs w:val="36"/>
        </w:rPr>
      </w:pPr>
    </w:p>
    <w:p w:rsidR="00F678F3" w:rsidRPr="00F678F3" w:rsidRDefault="00381CD9" w:rsidP="00F678F3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noProof/>
          <w:sz w:val="36"/>
          <w:szCs w:val="36"/>
        </w:rPr>
        <w:pict>
          <v:group id="Group 9" o:spid="_x0000_s1026" style="position:absolute;left:0;text-align:left;margin-left:113.9pt;margin-top:48.05pt;width:220.55pt;height:198.95pt;z-index:251665408" coordorigin="3695,8124" coordsize="4411,3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">
            <v:group id="Group 4" o:spid="_x0000_s1027" style="position:absolute;left:4483;top:8696;width:2835;height:2835" coordorigin="4171,8587" coordsize="2835,28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8" type="#_x0000_t32" style="position:absolute;left:4171;top:9971;width:283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nux78AAADcAAAADwAAAGRycy9kb3ducmV2LnhtbERPTYvCMBC9C/sfwizsTdMVUbdrWmRB&#10;8FoVz0MztsVmUpvUxn+/EQRv83ifs8mDacWdetdYVvA9S0AQl1Y3XCk4HXfTNQjnkTW2lknBgxzk&#10;2cdkg6m2Ixd0P/hKxBB2KSqove9SKV1Zk0E3sx1x5C62N+gj7CupexxjuGnlPEmW0mDDsaHGjv5q&#10;Kq+HwSgoilt1HlwYt+tLWC1OemGSYa/U12fY/oLwFPxb/HLvdZw//4HnM/ECmf0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Bnux78AAADcAAAADwAAAAAAAAAAAAAAAACh&#10;AgAAZHJzL2Rvd25yZXYueG1sUEsFBgAAAAAEAAQA+QAAAI0DAAAAAA==&#10;" strokeweight="1.25pt"/>
              <v:shape id="AutoShape 3" o:spid="_x0000_s1029" type="#_x0000_t32" style="position:absolute;left:5611;top:8587;width:0;height:28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lE58gAAADcAAAADwAAAGRycy9kb3ducmV2LnhtbESPT2vCQBDF7wW/wzJCb3VjS6VEV5H+&#10;gR5qIbYevI3ZMQlmZ0N2TaKf3jkUepvhvXnvN4vV4GrVURsqzwamkwQUce5txYWB35+PhxdQISJb&#10;rD2TgQsFWC1HdwtMre85o24bCyUhHFI0UMbYpFqHvCSHYeIbYtGOvnUYZW0LbVvsJdzV+jFJZtph&#10;xdJQYkOvJeWn7dkZeD73h/1sytl68/62y65d/n3afRlzPx7Wc1CRhvhv/rv+tIL/JPjyjEyglz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3QlE58gAAADcAAAADwAAAAAA&#10;AAAAAAAAAAChAgAAZHJzL2Rvd25yZXYueG1sUEsFBgAAAAAEAAQA+QAAAJYDAAAAAA==&#10;" strokeweight="1.25pt"/>
            </v:group>
            <v:rect id="Rectangle 5" o:spid="_x0000_s1030" style="position:absolute;left:5529;top:8124;width:788;height: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jPFsMA&#10;AADcAAAADwAAAGRycy9kb3ducmV2LnhtbERPTWvCQBC9F/wPyxS81V1rG2p0lSIEhLYHE6HXITsm&#10;odnZmF1j/PfdQsHbPN7nrLejbcVAvW8ca5jPFAji0pmGKw3HInt6A+EDssHWMWm4kYftZvKwxtS4&#10;Kx9oyEMlYgj7FDXUIXSplL6syaKfuY44cifXWwwR9pU0PV5juG3ls1KJtNhwbKixo11N5U9+sRow&#10;eTHnr9Pis/i4JLisRpW9fiutp4/j+wpEoDHcxf/uvYnzF3P4eyZe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jPFsMAAADcAAAADwAAAAAAAAAAAAAAAACYAgAAZHJzL2Rv&#10;d25yZXYueG1sUEsFBgAAAAAEAAQA9QAAAIgDAAAAAA==&#10;" stroked="f">
              <v:textbox>
                <w:txbxContent>
                  <w:p w:rsidR="00C2098D" w:rsidRPr="00F678F3" w:rsidRDefault="00C2098D" w:rsidP="00F678F3">
                    <w:pPr>
                      <w:jc w:val="center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 w:rsidRPr="00F678F3">
                      <w:rPr>
                        <w:rFonts w:ascii="Arial" w:hAnsi="Arial" w:cs="Arial"/>
                        <w:sz w:val="36"/>
                        <w:szCs w:val="36"/>
                      </w:rPr>
                      <w:t>S</w:t>
                    </w:r>
                  </w:p>
                </w:txbxContent>
              </v:textbox>
            </v:rect>
            <v:rect id="Rectangle 6" o:spid="_x0000_s1031" style="position:absolute;left:5529;top:11531;width:788;height: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pRYcMA&#10;AADcAAAADwAAAGRycy9kb3ducmV2LnhtbERPTWvCQBC9C/0PyxS86W6NhhpdpQiBgvVQLfQ6ZMck&#10;NDubZjcx/ffdQsHbPN7nbPejbcRAna8da3iaKxDEhTM1lxo+LvnsGYQPyAYbx6Thhzzsdw+TLWbG&#10;3fidhnMoRQxhn6GGKoQ2k9IXFVn0c9cSR+7qOoshwq6UpsNbDLeNXCiVSos1x4YKWzpUVHyde6sB&#10;06X5Pl2Tt8uxT3FdjipffSqtp4/jywZEoDHcxf/uVxPnJwv4eyZeIH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pRYcMAAADcAAAADwAAAAAAAAAAAAAAAACYAgAAZHJzL2Rv&#10;d25yZXYueG1sUEsFBgAAAAAEAAQA9QAAAIgDAAAAAA==&#10;" stroked="f">
              <v:textbox>
                <w:txbxContent>
                  <w:p w:rsidR="00C2098D" w:rsidRPr="00F678F3" w:rsidRDefault="00C2098D" w:rsidP="00F678F3">
                    <w:pPr>
                      <w:jc w:val="center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>J</w:t>
                    </w:r>
                  </w:p>
                </w:txbxContent>
              </v:textbox>
            </v:rect>
            <v:rect id="Rectangle 7" o:spid="_x0000_s1032" style="position:absolute;left:7318;top:9831;width:788;height: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b0+sIA&#10;AADcAAAADwAAAGRycy9kb3ducmV2LnhtbERPTWvCQBC9C/6HZQRvumtTQ03dhCIIQuuhWvA6ZMck&#10;NDsbs6vGf98tFHqbx/ucdTHYVtyo941jDYu5AkFcOtNwpeHruJ29gPAB2WDrmDQ8yEORj0drzIy7&#10;8yfdDqESMYR9hhrqELpMSl/WZNHPXUccubPrLYYI+0qaHu8x3LbySalUWmw4NtTY0aam8vtwtRow&#10;fTaX/Tn5OL5fU1xVg9ouT0rr6WR4ewURaAj/4j/3zsT5SQK/z8QLZ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tvT6wgAAANwAAAAPAAAAAAAAAAAAAAAAAJgCAABkcnMvZG93&#10;bnJldi54bWxQSwUGAAAAAAQABAD1AAAAhwMAAAAA&#10;" stroked="f">
              <v:textbox>
                <w:txbxContent>
                  <w:p w:rsidR="00C2098D" w:rsidRPr="00F678F3" w:rsidRDefault="00C2098D" w:rsidP="00F678F3">
                    <w:pPr>
                      <w:jc w:val="center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>V</w:t>
                    </w:r>
                  </w:p>
                </w:txbxContent>
              </v:textbox>
            </v:rect>
            <v:rect id="Rectangle 8" o:spid="_x0000_s1033" style="position:absolute;left:3695;top:9831;width:788;height: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9sjsMA&#10;AADcAAAADwAAAGRycy9kb3ducmV2LnhtbERPS2vCQBC+F/wPywje6m6NDTW6hiIEhLYHH9DrkB2T&#10;0Oxsmt1o+u+7hYK3+fies8lH24or9b5xrOFprkAQl840XGk4n4rHFxA+IBtsHZOGH/KQbycPG8yM&#10;u/GBrsdQiRjCPkMNdQhdJqUva7Lo564jjtzF9RZDhH0lTY+3GG5buVAqlRYbjg01drSrqfw6DlYD&#10;pkvz/XFJ3k9vQ4qralTF86fSejYdX9cgAo3hLv53702cnyzh75l4gd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9sjsMAAADcAAAADwAAAAAAAAAAAAAAAACYAgAAZHJzL2Rv&#10;d25yZXYueG1sUEsFBgAAAAAEAAQA9QAAAIgDAAAAAA==&#10;" stroked="f">
              <v:textbox>
                <w:txbxContent>
                  <w:p w:rsidR="00C2098D" w:rsidRPr="00F678F3" w:rsidRDefault="00C2098D" w:rsidP="00F678F3">
                    <w:pPr>
                      <w:jc w:val="center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>Z</w:t>
                    </w:r>
                  </w:p>
                </w:txbxContent>
              </v:textbox>
            </v:rect>
          </v:group>
        </w:pict>
      </w:r>
      <w:r w:rsidR="00F678F3">
        <w:rPr>
          <w:rFonts w:ascii="Arial" w:hAnsi="Arial" w:cs="Arial"/>
          <w:sz w:val="36"/>
          <w:szCs w:val="36"/>
        </w:rPr>
        <w:t xml:space="preserve">V krajině můžeme také </w:t>
      </w:r>
      <w:r w:rsidR="009C15F9">
        <w:rPr>
          <w:rFonts w:ascii="Arial" w:hAnsi="Arial" w:cs="Arial"/>
          <w:sz w:val="36"/>
          <w:szCs w:val="36"/>
        </w:rPr>
        <w:t xml:space="preserve">přibližně </w:t>
      </w:r>
      <w:r w:rsidR="00F678F3">
        <w:rPr>
          <w:rFonts w:ascii="Arial" w:hAnsi="Arial" w:cs="Arial"/>
          <w:sz w:val="36"/>
          <w:szCs w:val="36"/>
        </w:rPr>
        <w:t>určit světové strany podle směrové růžice:</w:t>
      </w:r>
    </w:p>
    <w:p w:rsidR="00F678F3" w:rsidRDefault="00F678F3" w:rsidP="00F678F3">
      <w:pPr>
        <w:rPr>
          <w:rFonts w:ascii="Arial" w:hAnsi="Arial" w:cs="Arial"/>
          <w:sz w:val="36"/>
          <w:szCs w:val="36"/>
        </w:rPr>
      </w:pPr>
    </w:p>
    <w:p w:rsidR="00F678F3" w:rsidRDefault="00F678F3" w:rsidP="00F678F3">
      <w:pPr>
        <w:rPr>
          <w:rFonts w:ascii="Arial" w:hAnsi="Arial" w:cs="Arial"/>
          <w:sz w:val="36"/>
          <w:szCs w:val="36"/>
        </w:rPr>
      </w:pPr>
    </w:p>
    <w:p w:rsidR="00F678F3" w:rsidRDefault="00F678F3" w:rsidP="00F678F3">
      <w:pPr>
        <w:rPr>
          <w:rFonts w:ascii="Arial" w:hAnsi="Arial" w:cs="Arial"/>
          <w:sz w:val="36"/>
          <w:szCs w:val="36"/>
        </w:rPr>
      </w:pPr>
    </w:p>
    <w:p w:rsidR="00F678F3" w:rsidRDefault="00F678F3" w:rsidP="00F678F3">
      <w:pPr>
        <w:rPr>
          <w:rFonts w:ascii="Arial" w:hAnsi="Arial" w:cs="Arial"/>
          <w:sz w:val="36"/>
          <w:szCs w:val="36"/>
        </w:rPr>
      </w:pPr>
    </w:p>
    <w:p w:rsidR="00F678F3" w:rsidRDefault="00F678F3" w:rsidP="00F678F3">
      <w:pPr>
        <w:rPr>
          <w:rFonts w:ascii="Arial" w:hAnsi="Arial" w:cs="Arial"/>
          <w:sz w:val="36"/>
          <w:szCs w:val="36"/>
        </w:rPr>
      </w:pPr>
    </w:p>
    <w:p w:rsidR="00D1235D" w:rsidRDefault="00D1235D" w:rsidP="00F678F3">
      <w:pPr>
        <w:rPr>
          <w:rFonts w:ascii="Arial" w:hAnsi="Arial" w:cs="Arial"/>
          <w:sz w:val="36"/>
          <w:szCs w:val="36"/>
        </w:rPr>
      </w:pPr>
    </w:p>
    <w:p w:rsidR="0080334F" w:rsidRDefault="00F678F3" w:rsidP="0080334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sever směřuje hvězda </w:t>
      </w:r>
      <w:r w:rsidR="00D1235D">
        <w:rPr>
          <w:rFonts w:ascii="Arial" w:hAnsi="Arial" w:cs="Arial"/>
          <w:sz w:val="36"/>
          <w:szCs w:val="36"/>
        </w:rPr>
        <w:t xml:space="preserve">Severka, hustší letokruhy u pařezů, lišejníky na stromech a skalách, </w:t>
      </w:r>
      <w:r w:rsidR="0080334F">
        <w:rPr>
          <w:rFonts w:ascii="Arial" w:hAnsi="Arial" w:cs="Arial"/>
          <w:sz w:val="36"/>
          <w:szCs w:val="36"/>
        </w:rPr>
        <w:t>strmější strany</w:t>
      </w:r>
      <w:r w:rsidR="00D1235D">
        <w:rPr>
          <w:rFonts w:ascii="Arial" w:hAnsi="Arial" w:cs="Arial"/>
          <w:sz w:val="36"/>
          <w:szCs w:val="36"/>
        </w:rPr>
        <w:t xml:space="preserve"> mravenišť</w:t>
      </w:r>
      <w:r w:rsidR="00EA5037">
        <w:rPr>
          <w:rFonts w:ascii="Arial" w:hAnsi="Arial" w:cs="Arial"/>
          <w:sz w:val="36"/>
          <w:szCs w:val="36"/>
        </w:rPr>
        <w:t>, polední stíny</w:t>
      </w:r>
      <w:r w:rsidR="00003F8A">
        <w:rPr>
          <w:rFonts w:ascii="Arial" w:hAnsi="Arial" w:cs="Arial"/>
          <w:sz w:val="36"/>
          <w:szCs w:val="36"/>
        </w:rPr>
        <w:t>.</w:t>
      </w:r>
    </w:p>
    <w:p w:rsidR="0080334F" w:rsidRDefault="0080334F" w:rsidP="0080334F">
      <w:pPr>
        <w:pStyle w:val="Odstavecseseznamem"/>
        <w:rPr>
          <w:rFonts w:ascii="Arial" w:hAnsi="Arial" w:cs="Arial"/>
          <w:sz w:val="36"/>
          <w:szCs w:val="36"/>
        </w:rPr>
      </w:pPr>
    </w:p>
    <w:p w:rsidR="00E41E56" w:rsidRPr="009C15F9" w:rsidRDefault="00E41E56" w:rsidP="00E41E56">
      <w:pPr>
        <w:spacing w:line="240" w:lineRule="auto"/>
        <w:rPr>
          <w:rFonts w:ascii="Arial" w:hAnsi="Arial" w:cs="Arial"/>
          <w:b/>
          <w:sz w:val="36"/>
          <w:szCs w:val="36"/>
        </w:rPr>
      </w:pPr>
      <w:r w:rsidRPr="009C15F9">
        <w:rPr>
          <w:rFonts w:ascii="Arial" w:hAnsi="Arial" w:cs="Arial"/>
          <w:b/>
          <w:sz w:val="36"/>
          <w:szCs w:val="36"/>
        </w:rPr>
        <w:lastRenderedPageBreak/>
        <w:t>PRACOVNÍ LIST 1</w:t>
      </w:r>
    </w:p>
    <w:p w:rsidR="00E41E56" w:rsidRPr="003A6061" w:rsidRDefault="00E41E56" w:rsidP="00E41E56">
      <w:pPr>
        <w:spacing w:line="240" w:lineRule="auto"/>
        <w:rPr>
          <w:rFonts w:ascii="Arial" w:hAnsi="Arial" w:cs="Arial"/>
          <w:sz w:val="16"/>
          <w:szCs w:val="16"/>
        </w:rPr>
      </w:pPr>
    </w:p>
    <w:p w:rsidR="00E41E56" w:rsidRDefault="00381CD9" w:rsidP="00E41E56">
      <w:pPr>
        <w:pStyle w:val="Odstavecseseznamem"/>
        <w:numPr>
          <w:ilvl w:val="0"/>
          <w:numId w:val="6"/>
        </w:num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195" o:spid="_x0000_s1034" style="position:absolute;left:0;text-align:left;margin-left:211pt;margin-top:22pt;width:39.4pt;height:28.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" stroked="f" strokeweight="1.25pt">
            <v:textbox>
              <w:txbxContent>
                <w:p w:rsidR="00C2098D" w:rsidRPr="00F678F3" w:rsidRDefault="00C2098D" w:rsidP="00E41E5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F678F3">
                    <w:rPr>
                      <w:rFonts w:ascii="Arial" w:hAnsi="Arial" w:cs="Arial"/>
                      <w:sz w:val="36"/>
                      <w:szCs w:val="36"/>
                    </w:rPr>
                    <w:t>S</w:t>
                  </w:r>
                </w:p>
              </w:txbxContent>
            </v:textbox>
          </v:rect>
        </w:pict>
      </w:r>
      <w:r w:rsidR="00E41E56">
        <w:rPr>
          <w:rFonts w:ascii="Arial" w:hAnsi="Arial" w:cs="Arial"/>
          <w:sz w:val="36"/>
          <w:szCs w:val="36"/>
        </w:rPr>
        <w:t>Doplň ve směrové růžici zkratky hlavních světových stran:</w:t>
      </w:r>
    </w:p>
    <w:p w:rsidR="00E41E56" w:rsidRDefault="00381CD9" w:rsidP="00E41E56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group id="Group 249" o:spid="_x0000_s1141" style="position:absolute;margin-left:171.7pt;margin-top:-.2pt;width:118.8pt;height:112.85pt;z-index:251853824" coordorigin="4851,3439" coordsize="2376,2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">
            <v:shape id="AutoShape 193" o:spid="_x0000_s1143" type="#_x0000_t32" style="position:absolute;left:4851;top:4529;width:237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jexr8AAADcAAAADwAAAGRycy9kb3ducmV2LnhtbERPy6rCMBDdC/5DGMGdTX0gUo2iwgU3&#10;Lnxs3A3N2BSbSW1ya+/f3wiCuzmc56w2na1ES40vHSsYJykI4tzpkgsF18vPaAHCB2SNlWNS8Ece&#10;Nut+b4WZdi8+UXsOhYgh7DNUYEKoMyl9bsiiT1xNHLm7ayyGCJtC6gZfMdxWcpKmc2mx5NhgsKa9&#10;ofxx/rUKbK3t8+iMvj3KabWjw327S1ulhoNuuwQRqAtf8cd90HH+ZAbvZ+IFcv0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9jexr8AAADcAAAADwAAAAAAAAAAAAAAAACh&#10;AgAAZHJzL2Rvd25yZXYueG1sUEsFBgAAAAAEAAQA+QAAAI0DAAAAAA==&#10;" strokeweight="1.5pt"/>
            <v:shape id="AutoShape 194" o:spid="_x0000_s1142" type="#_x0000_t32" style="position:absolute;left:6032;top:3439;width:0;height:225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xUOcMAAADcAAAADwAAAGRycy9kb3ducmV2LnhtbERP32vCMBB+H/g/hBP2NtOKFqnGIoog&#10;IoypbK9HczbdmkttMu3++2Uw8O0+vp+3KHrbiBt1vnasIB0lIIhLp2uuFJxP25cZCB+QNTaOScEP&#10;eSiWg6cF5trd+Y1ux1CJGMI+RwUmhDaX0peGLPqRa4kjd3GdxRBhV0nd4T2G20aOkySTFmuODQZb&#10;Whsqv47fVsHr2rwftqbNUv4sJ9eP3d5usr1Sz8N+NQcRqA8P8b97p+P88RT+nokX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ecVDnDAAAA3AAAAA8AAAAAAAAAAAAA&#10;AAAAoQIAAGRycy9kb3ducmV2LnhtbFBLBQYAAAAABAAEAPkAAACRAwAAAAA=&#10;" strokeweight="1.5pt">
              <v:stroke endarrow="classic"/>
            </v:shape>
          </v:group>
        </w:pict>
      </w:r>
    </w:p>
    <w:p w:rsidR="00E41E56" w:rsidRDefault="00381CD9" w:rsidP="00E41E56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198" o:spid="_x0000_s1035" style="position:absolute;margin-left:132.05pt;margin-top:8.65pt;width:39.4pt;height:28.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" stroked="f" strokeweight="1.25pt">
            <v:textbox>
              <w:txbxContent>
                <w:p w:rsidR="00C2098D" w:rsidRPr="00E41E56" w:rsidRDefault="00C2098D" w:rsidP="00CC1F8E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</w:rPr>
        <w:pict>
          <v:rect id="Rectangle 197" o:spid="_x0000_s1036" style="position:absolute;margin-left:290.5pt;margin-top:8.65pt;width:39.4pt;height:28.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" stroked="f" strokeweight="1.25pt">
            <v:textbox>
              <w:txbxContent>
                <w:p w:rsidR="00C2098D" w:rsidRPr="00E41E56" w:rsidRDefault="00C2098D" w:rsidP="00CC1F8E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E41E56" w:rsidRDefault="00E41E56" w:rsidP="00E41E56">
      <w:pPr>
        <w:spacing w:line="240" w:lineRule="auto"/>
        <w:rPr>
          <w:rFonts w:ascii="Arial" w:hAnsi="Arial" w:cs="Arial"/>
          <w:sz w:val="36"/>
          <w:szCs w:val="36"/>
        </w:rPr>
      </w:pPr>
    </w:p>
    <w:p w:rsidR="00E41E56" w:rsidRDefault="00381CD9" w:rsidP="00E41E56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196" o:spid="_x0000_s1037" style="position:absolute;margin-left:211pt;margin-top:20.25pt;width:39.4pt;height:28.6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" stroked="f" strokeweight="1.25pt">
            <v:textbox>
              <w:txbxContent>
                <w:p w:rsidR="00C2098D" w:rsidRPr="00E41E56" w:rsidRDefault="00C2098D" w:rsidP="00E41E5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E41E56" w:rsidRDefault="00E41E56" w:rsidP="00E41E56">
      <w:pPr>
        <w:spacing w:line="240" w:lineRule="auto"/>
        <w:rPr>
          <w:rFonts w:ascii="Arial" w:hAnsi="Arial" w:cs="Arial"/>
          <w:sz w:val="36"/>
          <w:szCs w:val="36"/>
        </w:rPr>
      </w:pPr>
    </w:p>
    <w:p w:rsidR="00E41E56" w:rsidRDefault="00E41E56" w:rsidP="00E41E56">
      <w:pPr>
        <w:pStyle w:val="Odstavecseseznamem"/>
        <w:numPr>
          <w:ilvl w:val="0"/>
          <w:numId w:val="6"/>
        </w:num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názvy světových stran:</w:t>
      </w:r>
    </w:p>
    <w:p w:rsidR="00E41E56" w:rsidRPr="00EF0ECA" w:rsidRDefault="00381CD9" w:rsidP="00E41E56">
      <w:pPr>
        <w:spacing w:line="240" w:lineRule="auto"/>
        <w:ind w:left="5316" w:firstLine="34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187" o:spid="_x0000_s1038" style="position:absolute;left:0;text-align:left;margin-left:312.9pt;margin-top:1.9pt;width:137.9pt;height:25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">
            <v:textbox>
              <w:txbxContent>
                <w:p w:rsidR="00C2098D" w:rsidRPr="00CC1F8E" w:rsidRDefault="00C2098D" w:rsidP="00CC1F8E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E41E56" w:rsidRPr="00EF0ECA">
        <w:rPr>
          <w:rFonts w:ascii="Arial" w:hAnsi="Arial" w:cs="Arial"/>
          <w:sz w:val="36"/>
          <w:szCs w:val="36"/>
        </w:rPr>
        <w:t>S</w:t>
      </w:r>
    </w:p>
    <w:p w:rsidR="00E41E56" w:rsidRPr="00EF0ECA" w:rsidRDefault="00381CD9" w:rsidP="00E41E56">
      <w:pPr>
        <w:spacing w:line="240" w:lineRule="auto"/>
        <w:ind w:left="495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188" o:spid="_x0000_s1039" style="position:absolute;left:0;text-align:left;margin-left:312.9pt;margin-top:1.15pt;width:137.9pt;height:25.4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">
            <v:textbox>
              <w:txbxContent>
                <w:p w:rsidR="00C2098D" w:rsidRPr="00CC1F8E" w:rsidRDefault="00C2098D" w:rsidP="00CC1F8E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E41E56" w:rsidRPr="00EF0ECA">
        <w:rPr>
          <w:rFonts w:ascii="Arial" w:hAnsi="Arial" w:cs="Arial"/>
          <w:sz w:val="36"/>
          <w:szCs w:val="36"/>
        </w:rPr>
        <w:t>J</w:t>
      </w:r>
    </w:p>
    <w:p w:rsidR="00E41E56" w:rsidRPr="00EF0ECA" w:rsidRDefault="00381CD9" w:rsidP="00E41E56">
      <w:pPr>
        <w:spacing w:line="240" w:lineRule="auto"/>
        <w:ind w:left="495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189" o:spid="_x0000_s1040" style="position:absolute;left:0;text-align:left;margin-left:312.9pt;margin-top:.2pt;width:137.9pt;height:25.6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">
            <v:textbox>
              <w:txbxContent>
                <w:p w:rsidR="00C2098D" w:rsidRPr="00CC1F8E" w:rsidRDefault="00C2098D" w:rsidP="00CC1F8E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E41E56" w:rsidRPr="00EF0ECA">
        <w:rPr>
          <w:rFonts w:ascii="Arial" w:hAnsi="Arial" w:cs="Arial"/>
          <w:sz w:val="36"/>
          <w:szCs w:val="36"/>
        </w:rPr>
        <w:t>V</w:t>
      </w:r>
    </w:p>
    <w:p w:rsidR="00E41E56" w:rsidRPr="00EF0ECA" w:rsidRDefault="00381CD9" w:rsidP="00E41E56">
      <w:pPr>
        <w:spacing w:line="240" w:lineRule="auto"/>
        <w:ind w:left="495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190" o:spid="_x0000_s1041" style="position:absolute;left:0;text-align:left;margin-left:312.9pt;margin-top:.1pt;width:137.9pt;height:26.2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">
            <v:textbox>
              <w:txbxContent>
                <w:p w:rsidR="00C2098D" w:rsidRPr="00CC1F8E" w:rsidRDefault="00C2098D" w:rsidP="00CC1F8E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E41E56" w:rsidRPr="00EF0ECA">
        <w:rPr>
          <w:rFonts w:ascii="Arial" w:hAnsi="Arial" w:cs="Arial"/>
          <w:sz w:val="36"/>
          <w:szCs w:val="36"/>
        </w:rPr>
        <w:t>Z</w:t>
      </w:r>
    </w:p>
    <w:p w:rsidR="00E41E56" w:rsidRDefault="00E41E56" w:rsidP="00E41E56">
      <w:pPr>
        <w:pStyle w:val="Odstavecseseznamem"/>
        <w:spacing w:line="240" w:lineRule="auto"/>
        <w:jc w:val="right"/>
        <w:rPr>
          <w:rFonts w:ascii="Arial" w:hAnsi="Arial" w:cs="Arial"/>
          <w:sz w:val="36"/>
          <w:szCs w:val="36"/>
        </w:rPr>
      </w:pPr>
    </w:p>
    <w:p w:rsidR="00E41E56" w:rsidRDefault="00E41E56" w:rsidP="00E41E56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ke každému obrázku zkratku severu:</w:t>
      </w:r>
    </w:p>
    <w:tbl>
      <w:tblPr>
        <w:tblW w:w="0" w:type="auto"/>
        <w:jc w:val="center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36"/>
        <w:gridCol w:w="4536"/>
      </w:tblGrid>
      <w:tr w:rsidR="002E556E" w:rsidTr="002E556E">
        <w:trPr>
          <w:trHeight w:val="2268"/>
          <w:jc w:val="center"/>
        </w:trPr>
        <w:tc>
          <w:tcPr>
            <w:tcW w:w="4536" w:type="dxa"/>
          </w:tcPr>
          <w:p w:rsidR="002E556E" w:rsidRDefault="004A39A4" w:rsidP="002E556E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866112" behindDoc="0" locked="0" layoutInCell="1" allowOverlap="1">
                  <wp:simplePos x="0" y="0"/>
                  <wp:positionH relativeFrom="column">
                    <wp:posOffset>1018540</wp:posOffset>
                  </wp:positionH>
                  <wp:positionV relativeFrom="paragraph">
                    <wp:posOffset>379095</wp:posOffset>
                  </wp:positionV>
                  <wp:extent cx="541655" cy="345440"/>
                  <wp:effectExtent l="19050" t="0" r="0" b="0"/>
                  <wp:wrapNone/>
                  <wp:docPr id="1" name="obrázek 1" descr="C:\Documents and Settings\PC1\Local Settings\Temporary Internet Files\Content.IE5\527BEZLG\MC90034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C1\Local Settings\Temporary Internet Files\Content.IE5\527BEZLG\MC90034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345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81CD9" w:rsidRPr="00381CD9">
              <w:rPr>
                <w:noProof/>
              </w:rPr>
              <w:pict>
                <v:group id="Group 254" o:spid="_x0000_s1042" style="position:absolute;left:0;text-align:left;margin-left:7.45pt;margin-top:14.75pt;width:203.1pt;height:26.5pt;z-index:251812864;mso-position-horizontal-relative:text;mso-position-vertical-relative:text" coordorigin="1575,3299" coordsize="4062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">
                  <v:rect id="Rectangle 199" o:spid="_x0000_s1043" style="position:absolute;left:1575;top:3299;width:802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3vTMMA&#10;AADcAAAADwAAAGRycy9kb3ducmV2LnhtbERPTWvCQBC9F/oflin01my0Im3MKkWx6FGTS29jdpqk&#10;zc6G7Jqk/npXEHqbx/ucdDWaRvTUudqygkkUgyAurK65VJBn25c3EM4ja2wsk4I/crBaPj6kmGg7&#10;8IH6oy9FCGGXoILK+zaR0hUVGXSRbYkD9207gz7ArpS6wyGEm0ZO43guDdYcGipsaV1R8Xs8GwWn&#10;eprj5ZB9xuZ9++r3Y/Zz/too9fw0fixAeBr9v/ju3ukwfzKD2zPhAr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3vTMMAAADcAAAADwAAAAAAAAAAAAAAAACYAgAAZHJzL2Rv&#10;d25yZXYueG1sUEsFBgAAAAAEAAQA9QAAAIgDAAAAAA==&#10;">
                    <v:textbox>
                      <w:txbxContent>
                        <w:p w:rsidR="00C2098D" w:rsidRPr="00CC1F8E" w:rsidRDefault="00C2098D" w:rsidP="00CC1F8E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200" o:spid="_x0000_s1044" style="position:absolute;left:4835;top:3299;width:802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FK18MA&#10;AADcAAAADwAAAGRycy9kb3ducmV2LnhtbERPTWvCQBC9F/oflin01my0KG3MKkWx6FGTS29jdpqk&#10;zc6G7Jqk/npXEHqbx/ucdDWaRvTUudqygkkUgyAurK65VJBn25c3EM4ja2wsk4I/crBaPj6kmGg7&#10;8IH6oy9FCGGXoILK+zaR0hUVGXSRbYkD9207gz7ArpS6wyGEm0ZO43guDdYcGipsaV1R8Xs8GwWn&#10;eprj5ZB9xuZ9++r3Y/Zz/too9fw0fixAeBr9v/ju3ukwfzKD2zPhAr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wFK18MAAADcAAAADwAAAAAAAAAAAAAAAACYAgAAZHJzL2Rv&#10;d25yZXYueG1sUEsFBgAAAAAEAAQA9QAAAIgDAAAAAA==&#10;">
                    <v:textbox>
                      <w:txbxContent>
                        <w:p w:rsidR="00C2098D" w:rsidRPr="00E41E56" w:rsidRDefault="00C2098D" w:rsidP="00E41E56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</w:p>
          <w:p w:rsidR="002E556E" w:rsidRDefault="004A39A4" w:rsidP="002E556E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1422400</wp:posOffset>
                  </wp:positionH>
                  <wp:positionV relativeFrom="paragraph">
                    <wp:posOffset>234950</wp:posOffset>
                  </wp:positionV>
                  <wp:extent cx="541655" cy="345440"/>
                  <wp:effectExtent l="19050" t="0" r="0" b="0"/>
                  <wp:wrapNone/>
                  <wp:docPr id="17" name="obrázek 1" descr="C:\Documents and Settings\PC1\Local Settings\Temporary Internet Files\Content.IE5\527BEZLG\MC90034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C1\Local Settings\Temporary Internet Files\Content.IE5\527BEZLG\MC90034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345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81CD9">
              <w:rPr>
                <w:rFonts w:ascii="Arial" w:hAnsi="Arial" w:cs="Arial"/>
                <w:noProof/>
                <w:sz w:val="36"/>
                <w:szCs w:val="36"/>
              </w:rPr>
              <w:pict>
                <v:shape id="Freeform 177" o:spid="_x0000_s1140" style="position:absolute;left:0;text-align:left;margin-left:51.35pt;margin-top:3.15pt;width:147.7pt;height:72.05pt;rotation:10795250fd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005,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" path="m,322c1813,161,3627,,4592,23v965,23,979,356,1196,435c6005,537,5950,518,5896,499e" filled="f" strokeweight="1.25pt">
                  <v:shadow on="t"/>
                  <v:path arrowok="t" o:connecttype="custom" o:connectlocs="0,548680;1434409,39191;1808005,780421;1841742,850284" o:connectangles="0,0,0,0"/>
                </v:shape>
              </w:pict>
            </w:r>
          </w:p>
          <w:p w:rsidR="002E556E" w:rsidRDefault="004A39A4" w:rsidP="002E556E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1226185</wp:posOffset>
                  </wp:positionH>
                  <wp:positionV relativeFrom="paragraph">
                    <wp:posOffset>191135</wp:posOffset>
                  </wp:positionV>
                  <wp:extent cx="541655" cy="345440"/>
                  <wp:effectExtent l="19050" t="0" r="0" b="0"/>
                  <wp:wrapNone/>
                  <wp:docPr id="19" name="obrázek 1" descr="C:\Documents and Settings\PC1\Local Settings\Temporary Internet Files\Content.IE5\527BEZLG\MC90034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C1\Local Settings\Temporary Internet Files\Content.IE5\527BEZLG\MC90034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345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36"/>
                <w:szCs w:val="36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784342</wp:posOffset>
                  </wp:positionH>
                  <wp:positionV relativeFrom="paragraph">
                    <wp:posOffset>6873</wp:posOffset>
                  </wp:positionV>
                  <wp:extent cx="541885" cy="345781"/>
                  <wp:effectExtent l="19050" t="0" r="0" b="0"/>
                  <wp:wrapNone/>
                  <wp:docPr id="18" name="obrázek 1" descr="C:\Documents and Settings\PC1\Local Settings\Temporary Internet Files\Content.IE5\527BEZLG\MC90034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C1\Local Settings\Temporary Internet Files\Content.IE5\527BEZLG\MC90034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885" cy="345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36"/>
                <w:szCs w:val="36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1871345</wp:posOffset>
                  </wp:positionH>
                  <wp:positionV relativeFrom="paragraph">
                    <wp:posOffset>75565</wp:posOffset>
                  </wp:positionV>
                  <wp:extent cx="541655" cy="345440"/>
                  <wp:effectExtent l="19050" t="0" r="0" b="0"/>
                  <wp:wrapNone/>
                  <wp:docPr id="20" name="obrázek 1" descr="C:\Documents and Settings\PC1\Local Settings\Temporary Internet Files\Content.IE5\527BEZLG\MC90034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C1\Local Settings\Temporary Internet Files\Content.IE5\527BEZLG\MC90034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345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2E556E" w:rsidRDefault="00381CD9">
            <w:pPr>
              <w:rPr>
                <w:rFonts w:ascii="Arial" w:hAnsi="Arial" w:cs="Arial"/>
                <w:sz w:val="36"/>
                <w:szCs w:val="36"/>
              </w:rPr>
            </w:pPr>
            <w:r w:rsidRPr="00381CD9">
              <w:rPr>
                <w:noProof/>
              </w:rPr>
              <w:pict>
                <v:group id="Group 264" o:spid="_x0000_s1045" style="position:absolute;margin-left:11.6pt;margin-top:13.85pt;width:201.45pt;height:28.3pt;z-index:251874304;mso-position-horizontal-relative:text;mso-position-vertical-relative:text" coordorigin="6255,10897" coordsize="4029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">
                  <v:rect id="Rectangle 201" o:spid="_x0000_s1046" style="position:absolute;left:6255;top:10933;width:802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bpT8UA&#10;AADcAAAADwAAAGRycy9kb3ducmV2LnhtbESPQW/CMAyF75P2HyJP4jZSQJq2QlpNIBA7QrnsZhrT&#10;ljVO1QQo/Pr5MGk3W+/5vc+LfHCtulIfGs8GJuMEFHHpbcOVgUOxfn0HFSKyxdYzGbhTgDx7flpg&#10;av2Nd3Tdx0pJCIcUDdQxdqnWoazJYRj7jli0k+8dRln7StsebxLuWj1NkjftsGFpqLGjZU3lz/7i&#10;DByb6QEfu2KTuI/1LH4NxfnyvTJm9DJ8zkFFGuK/+e96awV/IvjyjEy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dulPxQAAANwAAAAPAAAAAAAAAAAAAAAAAJgCAABkcnMv&#10;ZG93bnJldi54bWxQSwUGAAAAAAQABAD1AAAAigMAAAAA&#10;">
                    <v:textbox>
                      <w:txbxContent>
                        <w:p w:rsidR="00C2098D" w:rsidRPr="00E41E56" w:rsidRDefault="00C2098D" w:rsidP="00E41E56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202" o:spid="_x0000_s1047" style="position:absolute;left:9482;top:10897;width:802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pM1MEA&#10;AADcAAAADwAAAGRycy9kb3ducmV2LnhtbERPTYvCMBC9L/gfwgje1rQKol2jiKLoUevF22wz23Zt&#10;JqWJWv31RhC8zeN9znTemkpcqXGlZQVxPwJBnFldcq7gmK6/xyCcR9ZYWSYFd3Iwn3W+pphoe+M9&#10;XQ8+FyGEXYIKCu/rREqXFWTQ9W1NHLg/2xj0ATa51A3eQrip5CCKRtJgyaGhwJqWBWXnw8Uo+C0H&#10;R3zs001kJuuh37Xp/+W0UqrXbRc/IDy1/iN+u7c6zI9jeD0TLpC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w6TNTBAAAA3AAAAA8AAAAAAAAAAAAAAAAAmAIAAGRycy9kb3du&#10;cmV2LnhtbFBLBQYAAAAABAAEAPUAAACGAwAAAAA=&#10;">
                    <v:textbox>
                      <w:txbxContent>
                        <w:p w:rsidR="00C2098D" w:rsidRPr="00CC1F8E" w:rsidRDefault="00C2098D" w:rsidP="00CC1F8E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="004A39A4">
              <w:rPr>
                <w:noProof/>
              </w:rPr>
              <w:drawing>
                <wp:anchor distT="0" distB="0" distL="114300" distR="114300" simplePos="0" relativeHeight="251664383" behindDoc="0" locked="0" layoutInCell="1" allowOverlap="1">
                  <wp:simplePos x="0" y="0"/>
                  <wp:positionH relativeFrom="column">
                    <wp:posOffset>874021</wp:posOffset>
                  </wp:positionH>
                  <wp:positionV relativeFrom="paragraph">
                    <wp:posOffset>148877</wp:posOffset>
                  </wp:positionV>
                  <wp:extent cx="1056715" cy="1237130"/>
                  <wp:effectExtent l="19050" t="0" r="0" b="0"/>
                  <wp:wrapNone/>
                  <wp:docPr id="13" name="obrázek 13" descr="C:\Documents and Settings\PC1\Local Settings\Temporary Internet Files\Content.IE5\QQOU6MUQ\MC9002035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PC1\Local Settings\Temporary Internet Files\Content.IE5\QQOU6MUQ\MC9002035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715" cy="1237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E556E" w:rsidRDefault="00381CD9">
            <w:pPr>
              <w:rPr>
                <w:rFonts w:ascii="Arial" w:hAnsi="Arial" w:cs="Arial"/>
                <w:sz w:val="36"/>
                <w:szCs w:val="36"/>
              </w:rPr>
            </w:pPr>
            <w:r w:rsidRPr="00381CD9">
              <w:rPr>
                <w:noProof/>
              </w:rPr>
              <w:pict>
                <v:group id="Group 253" o:spid="_x0000_s1137" style="position:absolute;margin-left:135.7pt;margin-top:8.35pt;width:8.8pt;height:19.15pt;z-index:251864064" coordorigin="9417,11401" coordsize="176,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">
                  <v:shape id="Freeform 251" o:spid="_x0000_s1139" style="position:absolute;left:9417;top:11401;width:176;height:383;visibility:visible;mso-wrap-style:square;v-text-anchor:top" coordsize="293,3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U6ssIA&#10;AADcAAAADwAAAGRycy9kb3ducmV2LnhtbERPTWvCQBC9F/wPywje6kaxVaKriFAoUilGxeuQHZNo&#10;djZk15j8e7dQ8DaP9zmLVWtK0VDtCssKRsMIBHFqdcGZguPh630GwnlkjaVlUtCRg9Wy97bAWNsH&#10;76lJfCZCCLsYFeTeV7GULs3JoBvaijhwF1sb9AHWmdQ1PkK4KeU4ij6lwYJDQ44VbXJKb8ndKKDJ&#10;b/azu97G1JnjaTs9Jx/NrFNq0G/XcxCeWv8S/7u/dZgfTeHvmXCB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BTqywgAAANwAAAAPAAAAAAAAAAAAAAAAAJgCAABkcnMvZG93&#10;bnJldi54bWxQSwUGAAAAAAQABAD1AAAAhwMAAAAA&#10;" path="m,c84,84,169,190,285,231v-14,120,8,116,-95,149c131,376,71,383,14,367,,363,,326,,326e" fillcolor="#76923c [2406]">
                    <v:path arrowok="t" o:connecttype="custom" o:connectlocs="0,0;171,231;114,380;8,367;0,326" o:connectangles="0,0,0,0,0"/>
                  </v:shape>
                  <v:shapetype id="_x0000_t38" coordsize="21600,21600" o:spt="38" o:oned="t" path="m,c@0,0@1,5400@1,10800@1,16200@2,21600,21600,21600e" filled="f">
                    <v:formulas>
                      <v:f eqn="mid #0 0"/>
                      <v:f eqn="val #0"/>
                      <v:f eqn="mid #0 2160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252" o:spid="_x0000_s1138" type="#_x0000_t38" style="position:absolute;left:9263;top:11555;width:383;height:75;rotation:90;flip:x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1eyAcUAAADcAAAADwAAAGRycy9kb3ducmV2LnhtbESPT2sCMRDF74V+hzCF3mrSgiKrUaxg&#10;EaTgn0Kvw2bcXd1MliTV9dt3DoK3Gd6b934znfe+VReKqQls4X1gQBGXwTVcWfg5rN7GoFJGdtgG&#10;Jgs3SjCfPT9NsXDhyju67HOlJIRTgRbqnLtC61TW5DENQkcs2jFEj1nWWGkX8SrhvtUfxoy0x4al&#10;ocaOljWV5/2ftxA2EX8/h9uv0ox2S/89PBxX65O1ry/9YgIqU58f5vv12gm+EVp5RibQs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1eyAcUAAADcAAAADwAAAAAAAAAA&#10;AAAAAAChAgAAZHJzL2Rvd25yZXYueG1sUEsFBgAAAAAEAAQA+QAAAJMDAAAAAA==&#10;" adj="10772"/>
                </v:group>
              </w:pict>
            </w:r>
          </w:p>
          <w:p w:rsidR="002E556E" w:rsidRDefault="002E556E" w:rsidP="002E556E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E556E" w:rsidTr="002E556E">
        <w:trPr>
          <w:trHeight w:val="2268"/>
          <w:jc w:val="center"/>
        </w:trPr>
        <w:tc>
          <w:tcPr>
            <w:tcW w:w="4536" w:type="dxa"/>
          </w:tcPr>
          <w:p w:rsidR="002E556E" w:rsidRDefault="00381CD9" w:rsidP="002E556E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381CD9">
              <w:rPr>
                <w:noProof/>
              </w:rPr>
              <w:pict>
                <v:oval id="Oval 211" o:spid="_x0000_s1136" style="position:absolute;left:0;text-align:left;margin-left:117.45pt;margin-top:15.8pt;width:12.9pt;height:3.6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" fillcolor="#7f7f7f [1601]" strokecolor="#f2f2f2 [3041]" strokeweight="1pt">
                  <v:fill color2="black [3200]" angle="45" focus="100%" type="gradient"/>
                  <v:shadow on="t" type="perspective" color="#999 [1296]" opacity=".5" origin=",.5" offset="0,0" matrix=",-56756f,,.5"/>
                </v:oval>
              </w:pict>
            </w:r>
            <w:r w:rsidRPr="00381CD9">
              <w:rPr>
                <w:noProof/>
              </w:rPr>
              <w:pict>
                <v:oval id="Oval 210" o:spid="_x0000_s1135" style="position:absolute;left:0;text-align:left;margin-left:110.2pt;margin-top:14.25pt;width:26.25pt;height:8.8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"/>
              </w:pict>
            </w:r>
            <w:r w:rsidRPr="00381CD9">
              <w:rPr>
                <w:noProof/>
              </w:rPr>
              <w:pict>
                <v:oval id="Oval 209" o:spid="_x0000_s1134" style="position:absolute;left:0;text-align:left;margin-left:98.2pt;margin-top:14.25pt;width:38.25pt;height:8.8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"/>
              </w:pict>
            </w:r>
            <w:r w:rsidRPr="00381CD9">
              <w:rPr>
                <w:noProof/>
              </w:rPr>
              <w:pict>
                <v:oval id="Oval 208" o:spid="_x0000_s1133" style="position:absolute;left:0;text-align:left;margin-left:86.2pt;margin-top:14.25pt;width:54.3pt;height:8.8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"/>
              </w:pict>
            </w:r>
            <w:r w:rsidRPr="00381CD9">
              <w:rPr>
                <w:noProof/>
              </w:rPr>
              <w:pict>
                <v:group id="Group 260" o:spid="_x0000_s1124" style="position:absolute;left:0;text-align:left;margin-left:7.3pt;margin-top:10.4pt;width:191.75pt;height:98.7pt;z-index:251663358;mso-position-horizontal-relative:text;mso-position-vertical-relative:text" coordorigin="1440,5421" coordsize="3835,1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">
                  <v:shape id="Freeform 185" o:spid="_x0000_s1132" style="position:absolute;left:1440;top:6344;width:1752;height:413;visibility:visible;mso-wrap-style:square;v-text-anchor:top" coordsize="1250,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Y5NcUA&#10;AADbAAAADwAAAGRycy9kb3ducmV2LnhtbESP3WrCQBSE7wu+w3KE3unGIFWjq4hSLLQg/oC3h+wx&#10;CWbPxuxqok/fLQi9HGbmG2a2aE0p7lS7wrKCQT8CQZxaXXCm4Hj47I1BOI+ssbRMCh7kYDHvvM0w&#10;0bbhHd33PhMBwi5BBbn3VSKlS3My6Pq2Ig7e2dYGfZB1JnWNTYCbUsZR9CENFhwWcqxolVN62d+M&#10;gmbYXLf2e3Q9xD/ytImX6xGtnkq9d9vlFISn1v+HX+0vrWAyhL8v4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hjk1xQAAANsAAAAPAAAAAAAAAAAAAAAAAJgCAABkcnMv&#10;ZG93bnJldi54bWxQSwUGAAAAAAQABAD1AAAAigMAAAAA&#10;" path="m1250,c1163,58,1096,57,992,68v-87,58,-10,16,-190,40c737,117,678,140,612,149,563,198,498,226,435,258,357,413,177,326,,326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1752,0;1390,68;1124,108;858,149;610,258;0,326" o:connectangles="0,0,0,0,0,0"/>
                  </v:shape>
                  <v:shapetype id="_x0000_t22" coordsize="21600,21600" o:spt="22" adj="5400" path="m10800,qx0@1l0@2qy10800,21600,21600@2l21600@1qy10800,xem0@1qy10800@0,21600@1nfe">
                    <v:formulas>
                      <v:f eqn="val #0"/>
                      <v:f eqn="prod #0 1 2"/>
                      <v:f eqn="sum height 0 @1"/>
                    </v:formulas>
                    <v:path o:extrusionok="f" gradientshapeok="t" o:connecttype="custom" o:connectlocs="10800,@0;10800,0;0,10800;10800,21600;21600,10800" o:connectangles="270,270,180,90,0" textboxrect="0,@0,21600,@2"/>
                    <v:handles>
                      <v:h position="center,#0" yrange="0,10800"/>
                    </v:handles>
                    <o:complex v:ext="view"/>
                  </v:shapetype>
                  <v:shape id="AutoShape 207" o:spid="_x0000_s1131" type="#_x0000_t22" style="position:absolute;left:2735;top:5421;width:1458;height:1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sNDMUA&#10;AADbAAAADwAAAGRycy9kb3ducmV2LnhtbESPT2vCQBTE70K/w/IK3nTT0NiaZhUtCHqSpoVeH9mX&#10;PzT7Ns2uMfn2bqHgcZiZ3zDZdjStGKh3jWUFT8sIBHFhdcOVgq/Pw+IVhPPIGlvLpGAiB9vNwyzD&#10;VNsrf9CQ+0oECLsUFdTed6mUrqjJoFvajjh4pe0N+iD7SuoerwFuWhlH0UoabDgs1NjRe03FT34x&#10;Cr5/qyGJm31yisvz+vl0nl72yaTU/HHcvYHwNPp7+L991ArWCfx9CT9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qw0MxQAAANsAAAAPAAAAAAAAAAAAAAAAAJgCAABkcnMv&#10;ZG93bnJldi54bWxQSwUGAAAAAAQABAD1AAAAigMAAAAA&#10;" fillcolor="white [3201]" strokecolor="#666 [1936]" strokeweight="1pt">
                    <v:fill color2="#999 [1296]" focus="100%" type="gradient"/>
                    <v:shadow on="t" color="#7f7f7f [1601]" opacity=".5" offset="1pt"/>
                  </v:shape>
                  <v:shape id="Freeform 212" o:spid="_x0000_s1130" style="position:absolute;left:1575;top:6498;width:1155;height:448;visibility:visible;mso-wrap-style:square;v-text-anchor:top" coordsize="1155,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Ky3cUA&#10;AADbAAAADwAAAGRycy9kb3ducmV2LnhtbESPQWvCQBSE74X+h+UVvBTdpIi00VVqsbQgCKZCro/d&#10;ZxKafRuzq8b+elcQehxm5htmtuhtI07U+dqxgnSUgCDWztRcKtj9fA5fQfiAbLBxTAou5GExf3yY&#10;YWbcmbd0ykMpIoR9hgqqENpMSq8rsuhHriWO3t51FkOUXSlNh+cIt418SZKJtFhzXKiwpY+K9G9+&#10;tApWz+3qkGqd/5kv2qRF2Bbj9VKpwVP/PgURqA//4Xv72yh4m8DtS/wBcn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UrLdxQAAANsAAAAPAAAAAAAAAAAAAAAAAJgCAABkcnMv&#10;ZG93bnJldi54bWxQSwUGAAAAAAQABAD1AAAAigMAAAAA&#10;" path="m1155,c1037,5,919,5,802,14,742,19,625,41,625,41,538,98,489,198,394,245v-80,40,-185,38,-272,68c109,326,92,337,82,353v-8,12,-5,30,-14,41c50,417,20,428,,448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1155,0;802,14;625,41;394,245;122,313;82,353;68,394;0,448" o:connectangles="0,0,0,0,0,0,0,0"/>
                  </v:shape>
                  <v:shape id="Freeform 213" o:spid="_x0000_s1129" style="position:absolute;left:3749;top:6675;width:1508;height:448;visibility:visible;mso-wrap-style:square;v-text-anchor:top" coordsize="1508,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sO0sYA&#10;AADbAAAADwAAAGRycy9kb3ducmV2LnhtbESP3WoCMRSE7wt9h3CE3hTNtiytrkYpglAoVPxB9O64&#10;OW623ZwsSarbtzdCoZfDzHzDTGadbcSZfKgdK3gaZCCIS6drrhRsN4v+EESIyBobx6TglwLMpvd3&#10;Eyy0u/CKzutYiQThUKACE2NbSBlKQxbDwLXEyTs5bzEm6SupPV4S3DbyOctepMWa04LBluaGyu/1&#10;j1XQ7JZ0WHiZL81xn5dfj/4zn38o9dDr3sYgInXxP/zXftcKRq9w+5J+gJ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sO0sYAAADbAAAADwAAAAAAAAAAAAAAAACYAgAAZHJz&#10;L2Rvd25yZXYueG1sUEsFBgAAAAAEAAQA9QAAAIsDAAAAAA==&#10;" path="m,c10,52,13,89,40,136v26,44,76,83,109,122c209,330,141,308,285,380v57,29,116,47,176,68c783,443,1104,443,1426,434v62,-2,82,-72,82,-122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0,0;40,136;149,258;285,380;461,448;1426,434;1508,312" o:connectangles="0,0,0,0,0,0,0"/>
                  </v:shape>
                  <v:shape id="Freeform 214" o:spid="_x0000_s1128" style="position:absolute;left:2377;top:6625;width:851;height:770;visibility:visible;mso-wrap-style:square;v-text-anchor:top" coordsize="851,7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9PA8IA&#10;AADbAAAADwAAAGRycy9kb3ducmV2LnhtbERPy2oCMRTdF/oP4Ra6qxnF59QoIogWXejoQneXye1k&#10;cHIzTFKd+vVmUejycN7TeWsrcaPGl44VdDsJCOLc6ZILBafj6mMMwgdkjZVjUvBLHuaz15cpptrd&#10;+UC3LBQihrBPUYEJoU6l9Lkhi77jauLIfbvGYoiwKaRu8B7DbSV7STKUFkuODQZrWhrKr9mPVVDQ&#10;47Lprvfnr+0ul4NR1r+aY1+p97d28QkiUBv+xX/ujVYwiWPjl/g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j08DwgAAANsAAAAPAAAAAAAAAAAAAAAAAJgCAABkcnMvZG93&#10;bnJldi54bWxQSwUGAAAAAAQABAD1AAAAhwMAAAAA&#10;" path="m828,23c753,173,851,,760,104,639,243,742,136,692,226,656,291,610,330,570,389v-11,94,7,146,-81,177c412,640,331,639,230,661v-36,8,-108,27,-108,27c95,706,67,725,40,743,27,752,,770,,770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828,23;760,104;692,226;570,389;489,566;230,661;122,688;40,743;0,770" o:connectangles="0,0,0,0,0,0,0,0,0"/>
                  </v:shape>
                  <v:shape id="Freeform 215" o:spid="_x0000_s1127" style="position:absolute;left:2512;top:6620;width:1237;height:643;visibility:visible;mso-wrap-style:square;v-text-anchor:top" coordsize="1074,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hQyMUA&#10;AADbAAAADwAAAGRycy9kb3ducmV2LnhtbESPQWsCMRSE74L/IbyCt5qtYqlbo2hBtILQboXS22Pz&#10;uru4eUmTqNt/bwoFj8PMfMPMFp1pxZl8aCwreBhmIIhLqxuuFBw+1vdPIEJE1thaJgW/FGAx7/dm&#10;mGt74Xc6F7ESCcIhRwV1jC6XMpQ1GQxD64iT9229wZikr6T2eElw08pRlj1Kgw2nhRodvdRUHouT&#10;UfBarA9bmox/3M677Gt13OzfJp9KDe665TOISF28hf/bW61gOoW/L+kH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SFDIxQAAANsAAAAPAAAAAAAAAAAAAAAAAJgCAABkcnMv&#10;ZG93bnJldi54bWxQSwUGAAAAAAQABAD1AAAAigMAAAAA&#10;" path="m1074,c959,81,1016,61,911,81v-42,42,-78,76,-136,95c722,212,662,244,625,299v-34,51,-16,28,-54,68c507,549,278,544,123,557,28,588,70,584,,584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1237,0;1049,89;893,192;720,327;658,401;142,609;0,639" o:connectangles="0,0,0,0,0,0,0"/>
                  </v:shape>
                  <v:shape id="Freeform 216" o:spid="_x0000_s1126" style="position:absolute;left:4193;top:6092;width:1082;height:598;visibility:visible;mso-wrap-style:square;v-text-anchor:top" coordsize="997,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7rosYA&#10;AADcAAAADwAAAGRycy9kb3ducmV2LnhtbESPT2vCQBDF74V+h2UEb3WjB2lTV1Gp0BYs+OfS25Ad&#10;k2h2NmS3Seqndw6CtzfMm9+8N1v0rlItNaH0bGA8SkARZ96WnBs4HjYvr6BCRLZYeSYD/xRgMX9+&#10;mmFqfcc7avcxVwLhkKKBIsY61TpkBTkMI18Ty+7kG4dRxibXtsFO4K7SkySZaocly4cCa1oXlF32&#10;f04oqwuev3cfP9e3td225/y3P3VfxgwH/fIdVKQ+Psz3608r8ROJL2VEgZ7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D7rosYAAADcAAAADwAAAAAAAAAAAAAAAACYAgAAZHJz&#10;L2Rvd25yZXYueG1sUEsFBgAAAAAEAAQA9QAAAIsDAAAAAA==&#10;" path="m,c28,81,103,98,177,123v129,43,167,54,312,67c634,239,773,283,924,313v73,14,18,13,55,13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0,0;192,225;531,347;1003,572;1062,596" o:connectangles="0,0,0,0,0"/>
                  </v:shape>
                  <v:shape id="Freeform 217" o:spid="_x0000_s1125" style="position:absolute;left:4115;top:6607;width:1141;height:144;visibility:visible;mso-wrap-style:square;v-text-anchor:top" coordsize="1141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PERcEA&#10;AADcAAAADwAAAGRycy9kb3ducmV2LnhtbERPTWsCMRC9F/wPYYTeamIRWVajqFBQKC1VDx6Hzbgb&#10;3UyWJOr23zeFQm/zeJ8zX/auFXcK0XrWMB4pEMSVN5ZrDcfD20sBIiZkg61n0vBNEZaLwdMcS+Mf&#10;/EX3fapFDuFYooYmpa6UMlYNOYwj3xFn7uyDw5RhqKUJ+MjhrpWvSk2lQ8u5ocGONg1V1/3NaaiL&#10;3ef7NHzYtT2py6UoTDdJRuvnYb+agUjUp3/xn3tr8nw1ht9n8gVy8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zxEXBAAAA3AAAAA8AAAAAAAAAAAAAAAAAmAIAAGRycy9kb3du&#10;cmV2LnhtbFBLBQYAAAAABAAEAPUAAACGAwAAAAA=&#10;" path="m,c258,45,527,34,788,68v29,10,52,32,81,41c900,118,932,118,964,122v163,-14,115,22,177,-40e" filled="f">
                    <v:path arrowok="t" o:connecttype="custom" o:connectlocs="0,0;788,68;869,109;964,122;1141,82" o:connectangles="0,0,0,0,0"/>
                  </v:shape>
                </v:group>
              </w:pict>
            </w:r>
            <w:r w:rsidRPr="00381CD9">
              <w:rPr>
                <w:noProof/>
              </w:rPr>
              <w:pict>
                <v:group id="Group 259" o:spid="_x0000_s1048" style="position:absolute;left:0;text-align:left;margin-left:8.85pt;margin-top:10.4pt;width:201.7pt;height:26.9pt;z-index:251816960;mso-position-horizontal-relative:text;mso-position-vertical-relative:text" coordorigin="1603,5805" coordsize="4034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">
                  <v:rect id="Rectangle 203" o:spid="_x0000_s1049" style="position:absolute;left:1603;top:5805;width:80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DrX8QA&#10;AADbAAAADwAAAGRycy9kb3ducmV2LnhtbESPQWvCQBSE70L/w/IKvelGC6WmbkJRLO0xiRdvr9ln&#10;Ept9G7JrEv313ULB4zAz3zCbdDKtGKh3jWUFy0UEgri0uuFKwaHYz19BOI+ssbVMCq7kIE0eZhuM&#10;tR05oyH3lQgQdjEqqL3vYildWZNBt7AdcfBOtjfog+wrqXscA9y0chVFL9Jgw2Ghxo62NZU/+cUo&#10;+G5WB7xlxUdk1vtn/zUV58txp9TT4/T+BsLT5O/h//anVrBewt+X8ANk8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w61/EAAAA2wAAAA8AAAAAAAAAAAAAAAAAmAIAAGRycy9k&#10;b3ducmV2LnhtbFBLBQYAAAAABAAEAPUAAACJAwAAAAA=&#10;">
                    <v:textbox>
                      <w:txbxContent>
                        <w:p w:rsidR="00C2098D" w:rsidRPr="00E41E56" w:rsidRDefault="00C2098D" w:rsidP="00E41E56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204" o:spid="_x0000_s1050" style="position:absolute;left:4835;top:5805;width:80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J1KM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FL4f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idSjEAAAA2wAAAA8AAAAAAAAAAAAAAAAAmAIAAGRycy9k&#10;b3ducmV2LnhtbFBLBQYAAAAABAAEAPUAAACJAwAAAAA=&#10;">
                    <v:textbox>
                      <w:txbxContent>
                        <w:p w:rsidR="00C2098D" w:rsidRPr="00E41E56" w:rsidRDefault="00C2098D" w:rsidP="00E41E56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</w:p>
          <w:p w:rsidR="002E556E" w:rsidRDefault="00381CD9" w:rsidP="002E556E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</w:rPr>
              <w:pict>
                <v:curve id="Freeform 186" o:spid="_x0000_s1123" style="position:absolute;left:0;text-align:left;z-index:2516623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rom="123.6pt,13.75pt" control1="130.8pt,38.2pt" control2="163.3pt,33.45pt" to="182.05pt,33.45pt" coordsize="1169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" filled="f">
                  <v:path arrowok="t" o:connecttype="custom" o:connectlocs="0,0;742315,250190" o:connectangles="0,0"/>
                </v:curve>
              </w:pict>
            </w:r>
          </w:p>
          <w:p w:rsidR="002E556E" w:rsidRDefault="002E556E" w:rsidP="002E556E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536" w:type="dxa"/>
          </w:tcPr>
          <w:p w:rsidR="002E556E" w:rsidRDefault="00381CD9">
            <w:pPr>
              <w:rPr>
                <w:rFonts w:ascii="Arial" w:hAnsi="Arial" w:cs="Arial"/>
                <w:sz w:val="36"/>
                <w:szCs w:val="36"/>
              </w:rPr>
            </w:pPr>
            <w:r w:rsidRPr="00381CD9">
              <w:rPr>
                <w:noProof/>
              </w:rPr>
              <w:pict>
                <v:group id="Group 263" o:spid="_x0000_s1051" style="position:absolute;margin-left:11.6pt;margin-top:10.6pt;width:201.45pt;height:26.9pt;z-index:251824640;mso-position-horizontal-relative:text;mso-position-vertical-relative:text" coordorigin="6989,5805" coordsize="4029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">
                  <v:rect id="Rectangle 205" o:spid="_x0000_s1052" style="position:absolute;left:6989;top:5805;width:80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xAbcQA&#10;AADbAAAADwAAAGRycy9kb3ducmV2LnhtbESPQWvCQBSE70L/w/IKvemmCjaNrlIqKfaoyaW3Z/Y1&#10;SZt9G7JrEv313YLgcZiZb5j1djSN6KlztWUFz7MIBHFhdc2lgjxLpzEI55E1NpZJwYUcbDcPkzUm&#10;2g58oP7oSxEg7BJUUHnfJlK6oiKDbmZb4uB9286gD7Irpe5wCHDTyHkULaXBmsNChS29V1T8Hs9G&#10;wame53g9ZB+ReU0X/nPMfs5fO6WeHse3FQhPo7+Hb+29VhC/wP+X8A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MQG3EAAAA2wAAAA8AAAAAAAAAAAAAAAAAmAIAAGRycy9k&#10;b3ducmV2LnhtbFBLBQYAAAAABAAEAPUAAACJAwAAAAA=&#10;">
                    <v:textbox>
                      <w:txbxContent>
                        <w:p w:rsidR="00C2098D" w:rsidRPr="00E41E56" w:rsidRDefault="00C2098D" w:rsidP="00E41E56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206" o:spid="_x0000_s1053" style="position:absolute;left:10216;top:5805;width:80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PUH8EA&#10;AADbAAAADwAAAGRycy9kb3ducmV2LnhtbERPTW+CQBC9N+l/2EwTb2WpJo1FFtLUaPSIeOltZEfA&#10;srOEXQX99d1Dkx5f3neaT6YTNxpca1nBWxSDIK6sbrlWcCw3r0sQziNr7CyTgjs5yLPnpxQTbUcu&#10;6HbwtQgh7BJU0HjfJ1K6qiGDLrI9ceDOdjDoAxxqqQccQ7jp5DyO36XBlkNDgz19NVT9HK5Gwamd&#10;H/FRlNvYfGwWfj+Vl+v3WqnZy/S5AuFp8v/iP/dOK1iGseFL+AEy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T1B/BAAAA2wAAAA8AAAAAAAAAAAAAAAAAmAIAAGRycy9kb3du&#10;cmV2LnhtbFBLBQYAAAAABAAEAPUAAACGAwAAAAA=&#10;">
                    <v:textbox>
                      <w:txbxContent>
                        <w:p w:rsidR="00C2098D" w:rsidRPr="00E41E56" w:rsidRDefault="00C2098D" w:rsidP="00E41E56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Pr="00381CD9">
              <w:rPr>
                <w:noProof/>
              </w:rPr>
              <w:pict>
                <v:group id="Group 218" o:spid="_x0000_s1115" style="position:absolute;margin-left:16.8pt;margin-top:24.5pt;width:160.35pt;height:59.7pt;rotation:-1520710fd;z-index:251832320;mso-position-horizontal-relative:text;mso-position-vertical-relative:text" coordorigin="6425,13290" coordsize="4077,1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">
                  <v:shape id="AutoShape 219" o:spid="_x0000_s1122" style="position:absolute;left:6425;top:13290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tq6MUA&#10;AADbAAAADwAAAGRycy9kb3ducmV2LnhtbESPQWvCQBSE7wX/w/IEb3VjD1qjqwSl6KFQGhWvj+wz&#10;Ce6+DdnVxP76bqHgcZiZb5jlurdG3Kn1tWMFk3ECgrhwuuZSwfHw8foOwgdkjcYxKXiQh/Vq8LLE&#10;VLuOv+meh1JECPsUFVQhNKmUvqjIoh+7hjh6F9daDFG2pdQtdhFujXxLkqm0WHNcqLChTUXFNb9Z&#10;BabOjrOf09d0e95lk6LLT9vPnVFqNOyzBYhAfXiG/9t7rWA2h78v8Q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2roxQAAANsAAAAPAAAAAAAAAAAAAAAAAJgCAABkcnMv&#10;ZG93bnJldi54bWxQSwUGAAAAAAQABAD1AAAAigMAAAAA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20" o:spid="_x0000_s1121" style="position:absolute;left:7835;top:13653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SzUsEA&#10;AADbAAAADwAAAGRycy9kb3ducmV2LnhtbERPTYvCMBC9C/sfwizsTVP3oFKNUpRFDwtiVbwOzdgW&#10;k0lpou3urzcHwePjfS9WvTXiQa2vHSsYjxIQxIXTNZcKTsef4QyED8gajWNS8EceVsuPwQJT7To+&#10;0CMPpYgh7FNUUIXQpFL6oiKLfuQa4shdXWsxRNiWUrfYxXBr5HeSTKTFmmNDhQ2tKypu+d0qMHV2&#10;mv6f95PNZZuNiy4/b363Rqmvzz6bgwjUh7f45d5pBbO4Pn6JP0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Es1LBAAAA2wAAAA8AAAAAAAAAAAAAAAAAmAIAAGRycy9kb3du&#10;cmV2LnhtbFBLBQYAAAAABAAEAPUAAACGAwAAAAA=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21" o:spid="_x0000_s1120" style="position:absolute;left:6425;top:14441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gWycQA&#10;AADbAAAADwAAAGRycy9kb3ducmV2LnhtbESPQWvCQBSE7wX/w/KE3uomHqxEVwmK2EOhNCpeH9ln&#10;Etx9G7KrSf31bqHQ4zAz3zDL9WCNuFPnG8cK0kkCgrh0uuFKwfGwe5uD8AFZo3FMCn7Iw3o1elli&#10;pl3P33QvQiUihH2GCuoQ2kxKX9Zk0U9cSxy9i+sshii7SuoO+wi3Rk6TZCYtNhwXamxpU1N5LW5W&#10;gWny4/vj9DXbnvd5WvbFafu5N0q9jod8ASLQEP7Df+0PrWCewu+X+AP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IFsnEAAAA2wAAAA8AAAAAAAAAAAAAAAAAmAIAAGRycy9k&#10;b3ducmV2LnhtbFBLBQYAAAAABAAEAPUAAACJAwAAAAA=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22" o:spid="_x0000_s1119" style="position:absolute;left:7414;top:14635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qIvsQA&#10;AADbAAAADwAAAGRycy9kb3ducmV2LnhtbESPQWvCQBSE74X+h+UVvNWNHlRSVwlK0UNBjBGvj+xr&#10;Etx9G7Jbk/rrXaHQ4zAz3zDL9WCNuFHnG8cKJuMEBHHpdMOVguL0+b4A4QOyRuOYFPySh/Xq9WWJ&#10;qXY9H+mWh0pECPsUFdQhtKmUvqzJoh+7ljh6366zGKLsKqk77CPcGjlNkpm02HBcqLGlTU3lNf+x&#10;CkyTFfP7+TDbXnbZpOzz8/ZrZ5QavQ3ZB4hAQ/gP/7X3WsFiCs8v8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aiL7EAAAA2wAAAA8AAAAAAAAAAAAAAAAAmAIAAGRycy9k&#10;b3ducmV2LnhtbFBLBQYAAAAABAAEAPUAAACJAwAAAAA=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23" o:spid="_x0000_s1118" style="position:absolute;left:8503;top:13830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YtJcQA&#10;AADbAAAADwAAAGRycy9kb3ducmV2LnhtbESPQWvCQBSE74L/YXmCN91YQSV1lVAp9iAUU6XXR/aZ&#10;BHffhuzWpP76riD0OMzMN8x621sjbtT62rGC2TQBQVw4XXOp4PT1PlmB8AFZo3FMCn7Jw3YzHKwx&#10;1a7jI93yUIoIYZ+igiqEJpXSFxVZ9FPXEEfv4lqLIcq2lLrFLsKtkS9JspAWa44LFTb0VlFxzX+s&#10;AlNnp+X9/LnYfe+zWdHl591hb5Qaj/rsFUSgPvyHn+0PrWA1h8eX+A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WLSXEAAAA2wAAAA8AAAAAAAAAAAAAAAAAmAIAAGRycy9k&#10;b3ducmV2LnhtbFBLBQYAAAAABAAEAPUAAACJAwAAAAA=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24" o:spid="_x0000_s1117" style="position:absolute;left:9356;top:13757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+1UcQA&#10;AADbAAAADwAAAGRycy9kb3ducmV2LnhtbESPQWvCQBSE74L/YXmCN91YRCV1lVAp9iAUU6XXR/aZ&#10;BHffhuzWpP76riD0OMzMN8x621sjbtT62rGC2TQBQVw4XXOp4PT1PlmB8AFZo3FMCn7Jw3YzHKwx&#10;1a7jI93yUIoIYZ+igiqEJpXSFxVZ9FPXEEfv4lqLIcq2lLrFLsKtkS9JspAWa44LFTb0VlFxzX+s&#10;AlNnp+X9/LnYfe+zWdHl591hb5Qaj/rsFUSgPvyHn+0PrWA1h8eX+A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/tVHEAAAA2wAAAA8AAAAAAAAAAAAAAAAAmAIAAGRycy9k&#10;b3ducmV2LnhtbFBLBQYAAAAABAAEAPUAAACJAwAAAAA=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25" o:spid="_x0000_s1116" style="position:absolute;left:10081;top:13571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MQysUA&#10;AADbAAAADwAAAGRycy9kb3ducmV2LnhtbESPT2vCQBTE74LfYXmCN91Y8A+pq4RKsQehmCq9PrLP&#10;JLj7NmS3JvXTdwWhx2FmfsOst7014katrx0rmE0TEMSF0zWXCk5f75MVCB+QNRrHpOCXPGw3w8Ea&#10;U+06PtItD6WIEPYpKqhCaFIpfVGRRT91DXH0Lq61GKJsS6lb7CLcGvmSJAtpsea4UGFDbxUV1/zH&#10;KjB1dlrez5+L3fc+mxVdft4d9kap8ajPXkEE6sN/+Nn+0ApWc3h8iT9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MxDKxQAAANsAAAAPAAAAAAAAAAAAAAAAAJgCAABkcnMv&#10;ZG93bnJldi54bWxQSwUGAAAAAAQABAD1AAAAigMAAAAA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</v:group>
              </w:pict>
            </w:r>
          </w:p>
          <w:p w:rsidR="002E556E" w:rsidRDefault="002E556E">
            <w:pPr>
              <w:rPr>
                <w:rFonts w:ascii="Arial" w:hAnsi="Arial" w:cs="Arial"/>
                <w:sz w:val="36"/>
                <w:szCs w:val="36"/>
              </w:rPr>
            </w:pPr>
          </w:p>
          <w:p w:rsidR="002E556E" w:rsidRDefault="002E556E" w:rsidP="002E556E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E41E56" w:rsidRPr="009C15F9" w:rsidRDefault="00E41E56" w:rsidP="00E41E56">
      <w:pPr>
        <w:spacing w:line="240" w:lineRule="auto"/>
        <w:rPr>
          <w:rFonts w:ascii="Arial" w:hAnsi="Arial" w:cs="Arial"/>
          <w:b/>
          <w:sz w:val="36"/>
          <w:szCs w:val="36"/>
        </w:rPr>
      </w:pPr>
      <w:r w:rsidRPr="009C15F9">
        <w:rPr>
          <w:rFonts w:ascii="Arial" w:hAnsi="Arial" w:cs="Arial"/>
          <w:b/>
          <w:sz w:val="36"/>
          <w:szCs w:val="36"/>
        </w:rPr>
        <w:lastRenderedPageBreak/>
        <w:t xml:space="preserve">PRACOVNÍ LIST 1 – řešení </w:t>
      </w:r>
    </w:p>
    <w:p w:rsidR="00E41E56" w:rsidRPr="003A6061" w:rsidRDefault="00E41E56" w:rsidP="00E41E56">
      <w:pPr>
        <w:spacing w:line="240" w:lineRule="auto"/>
        <w:rPr>
          <w:rFonts w:ascii="Arial" w:hAnsi="Arial" w:cs="Arial"/>
          <w:sz w:val="16"/>
          <w:szCs w:val="16"/>
        </w:rPr>
      </w:pPr>
    </w:p>
    <w:p w:rsidR="00E41E56" w:rsidRDefault="00381CD9" w:rsidP="00804068">
      <w:pPr>
        <w:pStyle w:val="Odstavecseseznamem"/>
        <w:numPr>
          <w:ilvl w:val="0"/>
          <w:numId w:val="9"/>
        </w:num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95" o:spid="_x0000_s1054" style="position:absolute;left:0;text-align:left;margin-left:211pt;margin-top:22pt;width:39.4pt;height:28.6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" stroked="f" strokeweight="1.5pt">
            <v:textbox>
              <w:txbxContent>
                <w:p w:rsidR="00C2098D" w:rsidRPr="00F678F3" w:rsidRDefault="00C2098D" w:rsidP="00E41E5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F678F3">
                    <w:rPr>
                      <w:rFonts w:ascii="Arial" w:hAnsi="Arial" w:cs="Arial"/>
                      <w:sz w:val="36"/>
                      <w:szCs w:val="36"/>
                    </w:rPr>
                    <w:t>S</w:t>
                  </w:r>
                </w:p>
              </w:txbxContent>
            </v:textbox>
          </v:rect>
        </w:pict>
      </w:r>
      <w:r w:rsidR="00E41E56">
        <w:rPr>
          <w:rFonts w:ascii="Arial" w:hAnsi="Arial" w:cs="Arial"/>
          <w:sz w:val="36"/>
          <w:szCs w:val="36"/>
        </w:rPr>
        <w:t>Doplň ve směrové růžici zkratky hlavních světových stran:</w:t>
      </w:r>
    </w:p>
    <w:p w:rsidR="00E41E56" w:rsidRDefault="00381CD9" w:rsidP="00E41E56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shape id="AutoShape 94" o:spid="_x0000_s1114" type="#_x0000_t32" style="position:absolute;margin-left:230.75pt;margin-top:-.05pt;width:0;height:112.85pt;flip:y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" strokeweight="1.5pt">
            <v:stroke endarrow="classic"/>
            <w10:wrap anchorx="margin"/>
          </v:shape>
        </w:pict>
      </w:r>
    </w:p>
    <w:p w:rsidR="00E41E56" w:rsidRDefault="00381CD9" w:rsidP="00E41E56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shape id="AutoShape 93" o:spid="_x0000_s1113" type="#_x0000_t32" style="position:absolute;margin-left:171.7pt;margin-top:23.45pt;width:118.8pt;height:0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dvIAIAAD4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" strokeweight="1.5pt"/>
        </w:pict>
      </w:r>
      <w:r>
        <w:rPr>
          <w:rFonts w:ascii="Arial" w:hAnsi="Arial" w:cs="Arial"/>
          <w:noProof/>
          <w:sz w:val="36"/>
          <w:szCs w:val="36"/>
        </w:rPr>
        <w:pict>
          <v:rect id="Rectangle 98" o:spid="_x0000_s1055" style="position:absolute;margin-left:132.05pt;margin-top:8.65pt;width:39.4pt;height:28.6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" stroked="f" strokeweight="1.5pt">
            <v:textbox>
              <w:txbxContent>
                <w:p w:rsidR="00C2098D" w:rsidRPr="00E41E56" w:rsidRDefault="00C2098D" w:rsidP="00E41E5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Z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</w:rPr>
        <w:pict>
          <v:rect id="Rectangle 97" o:spid="_x0000_s1056" style="position:absolute;margin-left:290.5pt;margin-top:8.65pt;width:39.4pt;height:28.6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" stroked="f" strokeweight="1.5pt">
            <v:textbox>
              <w:txbxContent>
                <w:p w:rsidR="00C2098D" w:rsidRPr="00E41E56" w:rsidRDefault="00C2098D" w:rsidP="00E41E5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V</w:t>
                  </w:r>
                </w:p>
              </w:txbxContent>
            </v:textbox>
          </v:rect>
        </w:pict>
      </w:r>
    </w:p>
    <w:p w:rsidR="00E41E56" w:rsidRDefault="00E41E56" w:rsidP="00E41E56">
      <w:pPr>
        <w:spacing w:line="240" w:lineRule="auto"/>
        <w:rPr>
          <w:rFonts w:ascii="Arial" w:hAnsi="Arial" w:cs="Arial"/>
          <w:sz w:val="36"/>
          <w:szCs w:val="36"/>
        </w:rPr>
      </w:pPr>
    </w:p>
    <w:p w:rsidR="00E41E56" w:rsidRDefault="00381CD9" w:rsidP="00E41E56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96" o:spid="_x0000_s1057" style="position:absolute;margin-left:211pt;margin-top:20.25pt;width:39.4pt;height:28.6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" stroked="f" strokeweight="1.5pt">
            <v:textbox>
              <w:txbxContent>
                <w:p w:rsidR="00C2098D" w:rsidRPr="00E41E56" w:rsidRDefault="00C2098D" w:rsidP="00E41E5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E41E56">
                    <w:rPr>
                      <w:rFonts w:ascii="Arial" w:hAnsi="Arial" w:cs="Arial"/>
                      <w:sz w:val="36"/>
                      <w:szCs w:val="36"/>
                    </w:rPr>
                    <w:t>J</w:t>
                  </w:r>
                </w:p>
              </w:txbxContent>
            </v:textbox>
          </v:rect>
        </w:pict>
      </w:r>
    </w:p>
    <w:p w:rsidR="00E41E56" w:rsidRDefault="00E41E56" w:rsidP="00E41E56">
      <w:pPr>
        <w:spacing w:line="240" w:lineRule="auto"/>
        <w:rPr>
          <w:rFonts w:ascii="Arial" w:hAnsi="Arial" w:cs="Arial"/>
          <w:sz w:val="36"/>
          <w:szCs w:val="36"/>
        </w:rPr>
      </w:pPr>
    </w:p>
    <w:p w:rsidR="00E41E56" w:rsidRDefault="00E41E56" w:rsidP="00804068">
      <w:pPr>
        <w:pStyle w:val="Odstavecseseznamem"/>
        <w:numPr>
          <w:ilvl w:val="0"/>
          <w:numId w:val="9"/>
        </w:num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názvy světových stran:</w:t>
      </w:r>
    </w:p>
    <w:p w:rsidR="00E41E56" w:rsidRPr="00EF0ECA" w:rsidRDefault="00381CD9" w:rsidP="00E41E56">
      <w:pPr>
        <w:spacing w:line="240" w:lineRule="auto"/>
        <w:ind w:left="5316" w:firstLine="34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87" o:spid="_x0000_s1058" style="position:absolute;left:0;text-align:left;margin-left:312.9pt;margin-top:1.9pt;width:137.9pt;height:25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">
            <v:textbox>
              <w:txbxContent>
                <w:p w:rsidR="00C2098D" w:rsidRPr="00E41E56" w:rsidRDefault="00C2098D" w:rsidP="00E41E5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E41E56">
                    <w:rPr>
                      <w:rFonts w:ascii="Arial" w:hAnsi="Arial" w:cs="Arial"/>
                      <w:sz w:val="36"/>
                      <w:szCs w:val="36"/>
                    </w:rPr>
                    <w:t>sever</w:t>
                  </w:r>
                </w:p>
              </w:txbxContent>
            </v:textbox>
          </v:rect>
        </w:pict>
      </w:r>
      <w:r w:rsidR="00E41E56" w:rsidRPr="00EF0ECA">
        <w:rPr>
          <w:rFonts w:ascii="Arial" w:hAnsi="Arial" w:cs="Arial"/>
          <w:sz w:val="36"/>
          <w:szCs w:val="36"/>
        </w:rPr>
        <w:t>S</w:t>
      </w:r>
    </w:p>
    <w:p w:rsidR="00E41E56" w:rsidRPr="00EF0ECA" w:rsidRDefault="00381CD9" w:rsidP="00E41E56">
      <w:pPr>
        <w:spacing w:line="240" w:lineRule="auto"/>
        <w:ind w:left="495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88" o:spid="_x0000_s1059" style="position:absolute;left:0;text-align:left;margin-left:312.9pt;margin-top:1.15pt;width:137.9pt;height:25.4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">
            <v:textbox>
              <w:txbxContent>
                <w:p w:rsidR="00C2098D" w:rsidRPr="00E41E56" w:rsidRDefault="00C2098D" w:rsidP="00E41E5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jih</w:t>
                  </w:r>
                </w:p>
              </w:txbxContent>
            </v:textbox>
          </v:rect>
        </w:pict>
      </w:r>
      <w:r w:rsidR="00E41E56" w:rsidRPr="00EF0ECA">
        <w:rPr>
          <w:rFonts w:ascii="Arial" w:hAnsi="Arial" w:cs="Arial"/>
          <w:sz w:val="36"/>
          <w:szCs w:val="36"/>
        </w:rPr>
        <w:t>J</w:t>
      </w:r>
    </w:p>
    <w:p w:rsidR="00E41E56" w:rsidRPr="00EF0ECA" w:rsidRDefault="00381CD9" w:rsidP="00E41E56">
      <w:pPr>
        <w:spacing w:line="240" w:lineRule="auto"/>
        <w:ind w:left="495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89" o:spid="_x0000_s1060" style="position:absolute;left:0;text-align:left;margin-left:312.9pt;margin-top:.2pt;width:137.9pt;height:25.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">
            <v:textbox>
              <w:txbxContent>
                <w:p w:rsidR="00C2098D" w:rsidRPr="00E41E56" w:rsidRDefault="00C2098D" w:rsidP="00E41E5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východ</w:t>
                  </w:r>
                </w:p>
              </w:txbxContent>
            </v:textbox>
          </v:rect>
        </w:pict>
      </w:r>
      <w:r w:rsidR="00E41E56" w:rsidRPr="00EF0ECA">
        <w:rPr>
          <w:rFonts w:ascii="Arial" w:hAnsi="Arial" w:cs="Arial"/>
          <w:sz w:val="36"/>
          <w:szCs w:val="36"/>
        </w:rPr>
        <w:t>V</w:t>
      </w:r>
    </w:p>
    <w:p w:rsidR="00E41E56" w:rsidRPr="00EF0ECA" w:rsidRDefault="00381CD9" w:rsidP="00E41E56">
      <w:pPr>
        <w:spacing w:line="240" w:lineRule="auto"/>
        <w:ind w:left="495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90" o:spid="_x0000_s1061" style="position:absolute;left:0;text-align:left;margin-left:312.9pt;margin-top:.1pt;width:137.9pt;height:26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">
            <v:textbox>
              <w:txbxContent>
                <w:p w:rsidR="00C2098D" w:rsidRPr="00E41E56" w:rsidRDefault="00C2098D" w:rsidP="00E41E5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západ</w:t>
                  </w:r>
                </w:p>
              </w:txbxContent>
            </v:textbox>
          </v:rect>
        </w:pict>
      </w:r>
      <w:r w:rsidR="00E41E56" w:rsidRPr="00EF0ECA">
        <w:rPr>
          <w:rFonts w:ascii="Arial" w:hAnsi="Arial" w:cs="Arial"/>
          <w:sz w:val="36"/>
          <w:szCs w:val="36"/>
        </w:rPr>
        <w:t>Z</w:t>
      </w:r>
    </w:p>
    <w:p w:rsidR="00E41E56" w:rsidRDefault="00E41E56" w:rsidP="00E41E56">
      <w:pPr>
        <w:pStyle w:val="Odstavecseseznamem"/>
        <w:spacing w:line="240" w:lineRule="auto"/>
        <w:jc w:val="right"/>
        <w:rPr>
          <w:rFonts w:ascii="Arial" w:hAnsi="Arial" w:cs="Arial"/>
          <w:sz w:val="36"/>
          <w:szCs w:val="36"/>
        </w:rPr>
      </w:pPr>
    </w:p>
    <w:p w:rsidR="00E41E56" w:rsidRDefault="00E41E56" w:rsidP="00804068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ke každému obrázku zkratku severu:</w:t>
      </w:r>
    </w:p>
    <w:tbl>
      <w:tblPr>
        <w:tblW w:w="9072" w:type="dxa"/>
        <w:jc w:val="center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36"/>
        <w:gridCol w:w="4536"/>
      </w:tblGrid>
      <w:tr w:rsidR="00804068" w:rsidTr="00804068">
        <w:trPr>
          <w:trHeight w:val="2268"/>
          <w:jc w:val="center"/>
        </w:trPr>
        <w:tc>
          <w:tcPr>
            <w:tcW w:w="4536" w:type="dxa"/>
          </w:tcPr>
          <w:p w:rsidR="00804068" w:rsidRDefault="00804068" w:rsidP="006F4313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889664" behindDoc="0" locked="0" layoutInCell="1" allowOverlap="1">
                  <wp:simplePos x="0" y="0"/>
                  <wp:positionH relativeFrom="column">
                    <wp:posOffset>1018540</wp:posOffset>
                  </wp:positionH>
                  <wp:positionV relativeFrom="paragraph">
                    <wp:posOffset>379095</wp:posOffset>
                  </wp:positionV>
                  <wp:extent cx="541655" cy="345440"/>
                  <wp:effectExtent l="19050" t="0" r="0" b="0"/>
                  <wp:wrapNone/>
                  <wp:docPr id="2" name="obrázek 1" descr="C:\Documents and Settings\PC1\Local Settings\Temporary Internet Files\Content.IE5\527BEZLG\MC90034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C1\Local Settings\Temporary Internet Files\Content.IE5\527BEZLG\MC90034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345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81CD9" w:rsidRPr="00381CD9">
              <w:rPr>
                <w:noProof/>
              </w:rPr>
              <w:pict>
                <v:group id="Group 276" o:spid="_x0000_s1062" style="position:absolute;left:0;text-align:left;margin-left:7.45pt;margin-top:14.75pt;width:203.1pt;height:26.5pt;z-index:251884544;mso-position-horizontal-relative:text;mso-position-vertical-relative:text" coordorigin="1575,3299" coordsize="4062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">
                  <v:rect id="Rectangle 277" o:spid="_x0000_s1063" style="position:absolute;left:1575;top:3299;width:802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wDDMIA&#10;AADbAAAADwAAAGRycy9kb3ducmV2LnhtbESPQYvCMBSE7wv+h/AEb2uqQtFqFHFx0aPWi7dn82yr&#10;zUtpolZ//WZB8DjMzDfMbNGaStypcaVlBYN+BII4s7rkXMEhXX+PQTiPrLGyTAqe5GAx73zNMNH2&#10;wTu6730uAoRdggoK7+tESpcVZND1bU0cvLNtDPogm1zqBh8Bbio5jKJYGiw5LBRY06qg7Lq/GQWn&#10;cnjA1y79jcxkPfLbNr3cjj9K9brtcgrCU+s/4Xd7oxXEMfx/CT9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AMMwgAAANsAAAAPAAAAAAAAAAAAAAAAAJgCAABkcnMvZG93&#10;bnJldi54bWxQSwUGAAAAAAQABAD1AAAAhwMAAAAA&#10;">
                    <v:textbox>
                      <w:txbxContent>
                        <w:p w:rsidR="00804068" w:rsidRPr="00CC1F8E" w:rsidRDefault="00804068" w:rsidP="00804068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S</w:t>
                          </w:r>
                        </w:p>
                      </w:txbxContent>
                    </v:textbox>
                  </v:rect>
                  <v:rect id="Rectangle 278" o:spid="_x0000_s1064" style="position:absolute;left:4835;top:3299;width:802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Cml8IA&#10;AADbAAAADwAAAGRycy9kb3ducmV2LnhtbESPQYvCMBSE74L/ITzBm6a64Go1irgo61HrxduzebbV&#10;5qU0Ubv+eiMseBxm5htmtmhMKe5Uu8KygkE/AkGcWl1wpuCQrHtjEM4jaywtk4I/crCYt1szjLV9&#10;8I7ue5+JAGEXo4Lc+yqW0qU5GXR9WxEH72xrgz7IOpO6xkeAm1IOo2gkDRYcFnKsaJVTet3fjIJT&#10;MTzgc5dsIjNZf/ltk1xuxx+lup1mOQXhqfGf8H/7VysYfcP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QKaXwgAAANsAAAAPAAAAAAAAAAAAAAAAAJgCAABkcnMvZG93&#10;bnJldi54bWxQSwUGAAAAAAQABAD1AAAAhwMAAAAA&#10;">
                    <v:textbox>
                      <w:txbxContent>
                        <w:p w:rsidR="00804068" w:rsidRPr="00E41E56" w:rsidRDefault="00804068" w:rsidP="00804068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</w:p>
          <w:p w:rsidR="00804068" w:rsidRDefault="00804068" w:rsidP="006F4313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</w:rPr>
              <w:drawing>
                <wp:anchor distT="0" distB="0" distL="114300" distR="114300" simplePos="0" relativeHeight="251882496" behindDoc="0" locked="0" layoutInCell="1" allowOverlap="1">
                  <wp:simplePos x="0" y="0"/>
                  <wp:positionH relativeFrom="column">
                    <wp:posOffset>1422400</wp:posOffset>
                  </wp:positionH>
                  <wp:positionV relativeFrom="paragraph">
                    <wp:posOffset>234950</wp:posOffset>
                  </wp:positionV>
                  <wp:extent cx="541655" cy="345440"/>
                  <wp:effectExtent l="19050" t="0" r="0" b="0"/>
                  <wp:wrapNone/>
                  <wp:docPr id="3" name="obrázek 1" descr="C:\Documents and Settings\PC1\Local Settings\Temporary Internet Files\Content.IE5\527BEZLG\MC90034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C1\Local Settings\Temporary Internet Files\Content.IE5\527BEZLG\MC90034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345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81CD9">
              <w:rPr>
                <w:rFonts w:ascii="Arial" w:hAnsi="Arial" w:cs="Arial"/>
                <w:noProof/>
                <w:sz w:val="36"/>
                <w:szCs w:val="36"/>
              </w:rPr>
              <w:pict>
                <v:shape id="Freeform 275" o:spid="_x0000_s1112" style="position:absolute;left:0;text-align:left;margin-left:51.35pt;margin-top:3.15pt;width:147.7pt;height:72.05pt;rotation:10795250fd;flip:y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005,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" path="m,322c1813,161,3627,,4592,23v965,23,979,356,1196,435c6005,537,5950,518,5896,499e" filled="f" strokeweight="1.25pt">
                  <v:shadow on="t"/>
                  <v:path arrowok="t" o:connecttype="custom" o:connectlocs="0,548680;1434409,39191;1808005,780421;1841742,850284" o:connectangles="0,0,0,0"/>
                </v:shape>
              </w:pict>
            </w:r>
          </w:p>
          <w:p w:rsidR="00804068" w:rsidRDefault="00804068" w:rsidP="006F4313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</w:rPr>
              <w:drawing>
                <wp:anchor distT="0" distB="0" distL="114300" distR="114300" simplePos="0" relativeHeight="251880448" behindDoc="0" locked="0" layoutInCell="1" allowOverlap="1">
                  <wp:simplePos x="0" y="0"/>
                  <wp:positionH relativeFrom="column">
                    <wp:posOffset>1226185</wp:posOffset>
                  </wp:positionH>
                  <wp:positionV relativeFrom="paragraph">
                    <wp:posOffset>191135</wp:posOffset>
                  </wp:positionV>
                  <wp:extent cx="541655" cy="345440"/>
                  <wp:effectExtent l="19050" t="0" r="0" b="0"/>
                  <wp:wrapNone/>
                  <wp:docPr id="4" name="obrázek 1" descr="C:\Documents and Settings\PC1\Local Settings\Temporary Internet Files\Content.IE5\527BEZLG\MC90034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C1\Local Settings\Temporary Internet Files\Content.IE5\527BEZLG\MC90034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345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36"/>
                <w:szCs w:val="36"/>
              </w:rPr>
              <w:drawing>
                <wp:anchor distT="0" distB="0" distL="114300" distR="114300" simplePos="0" relativeHeight="251881472" behindDoc="0" locked="0" layoutInCell="1" allowOverlap="1">
                  <wp:simplePos x="0" y="0"/>
                  <wp:positionH relativeFrom="column">
                    <wp:posOffset>784342</wp:posOffset>
                  </wp:positionH>
                  <wp:positionV relativeFrom="paragraph">
                    <wp:posOffset>6873</wp:posOffset>
                  </wp:positionV>
                  <wp:extent cx="541885" cy="345781"/>
                  <wp:effectExtent l="19050" t="0" r="0" b="0"/>
                  <wp:wrapNone/>
                  <wp:docPr id="5" name="obrázek 1" descr="C:\Documents and Settings\PC1\Local Settings\Temporary Internet Files\Content.IE5\527BEZLG\MC90034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C1\Local Settings\Temporary Internet Files\Content.IE5\527BEZLG\MC90034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885" cy="345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36"/>
                <w:szCs w:val="36"/>
              </w:rPr>
              <w:drawing>
                <wp:anchor distT="0" distB="0" distL="114300" distR="114300" simplePos="0" relativeHeight="251879424" behindDoc="0" locked="0" layoutInCell="1" allowOverlap="1">
                  <wp:simplePos x="0" y="0"/>
                  <wp:positionH relativeFrom="column">
                    <wp:posOffset>1871345</wp:posOffset>
                  </wp:positionH>
                  <wp:positionV relativeFrom="paragraph">
                    <wp:posOffset>75565</wp:posOffset>
                  </wp:positionV>
                  <wp:extent cx="541655" cy="345440"/>
                  <wp:effectExtent l="19050" t="0" r="0" b="0"/>
                  <wp:wrapNone/>
                  <wp:docPr id="6" name="obrázek 1" descr="C:\Documents and Settings\PC1\Local Settings\Temporary Internet Files\Content.IE5\527BEZLG\MC90034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C1\Local Settings\Temporary Internet Files\Content.IE5\527BEZLG\MC90034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345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804068" w:rsidRDefault="00381CD9" w:rsidP="006F4313">
            <w:pPr>
              <w:rPr>
                <w:rFonts w:ascii="Arial" w:hAnsi="Arial" w:cs="Arial"/>
                <w:sz w:val="36"/>
                <w:szCs w:val="36"/>
              </w:rPr>
            </w:pPr>
            <w:r w:rsidRPr="00381CD9">
              <w:rPr>
                <w:noProof/>
              </w:rPr>
              <w:pict>
                <v:group id="Group 300" o:spid="_x0000_s1065" style="position:absolute;margin-left:11.6pt;margin-top:13.85pt;width:201.45pt;height:28.3pt;z-index:251894784;mso-position-horizontal-relative:text;mso-position-vertical-relative:text" coordorigin="6255,10897" coordsize="4029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">
                  <v:rect id="Rectangle 301" o:spid="_x0000_s1066" style="position:absolute;left:6255;top:10933;width:802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cFD8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YxP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NwUPwgAAANsAAAAPAAAAAAAAAAAAAAAAAJgCAABkcnMvZG93&#10;bnJldi54bWxQSwUGAAAAAAQABAD1AAAAhwMAAAAA&#10;">
                    <v:textbox>
                      <w:txbxContent>
                        <w:p w:rsidR="00804068" w:rsidRPr="00E41E56" w:rsidRDefault="00804068" w:rsidP="00804068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302" o:spid="_x0000_s1067" style="position:absolute;left:9482;top:10897;width:802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glM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WCZwN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7oJTEAAAA2wAAAA8AAAAAAAAAAAAAAAAAmAIAAGRycy9k&#10;b3ducmV2LnhtbFBLBQYAAAAABAAEAPUAAACJAwAAAAA=&#10;">
                    <v:textbox>
                      <w:txbxContent>
                        <w:p w:rsidR="00804068" w:rsidRPr="00CC1F8E" w:rsidRDefault="00804068" w:rsidP="00804068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S</w:t>
                          </w:r>
                        </w:p>
                      </w:txbxContent>
                    </v:textbox>
                  </v:rect>
                </v:group>
              </w:pict>
            </w:r>
            <w:r w:rsidR="00804068">
              <w:rPr>
                <w:noProof/>
              </w:rPr>
              <w:drawing>
                <wp:anchor distT="0" distB="0" distL="114300" distR="114300" simplePos="0" relativeHeight="251878400" behindDoc="0" locked="0" layoutInCell="1" allowOverlap="1">
                  <wp:simplePos x="0" y="0"/>
                  <wp:positionH relativeFrom="column">
                    <wp:posOffset>874021</wp:posOffset>
                  </wp:positionH>
                  <wp:positionV relativeFrom="paragraph">
                    <wp:posOffset>148877</wp:posOffset>
                  </wp:positionV>
                  <wp:extent cx="1056715" cy="1237130"/>
                  <wp:effectExtent l="19050" t="0" r="0" b="0"/>
                  <wp:wrapNone/>
                  <wp:docPr id="7" name="obrázek 13" descr="C:\Documents and Settings\PC1\Local Settings\Temporary Internet Files\Content.IE5\QQOU6MUQ\MC9002035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PC1\Local Settings\Temporary Internet Files\Content.IE5\QQOU6MUQ\MC9002035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715" cy="1237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04068" w:rsidRDefault="00381CD9" w:rsidP="006F4313">
            <w:pPr>
              <w:rPr>
                <w:rFonts w:ascii="Arial" w:hAnsi="Arial" w:cs="Arial"/>
                <w:sz w:val="36"/>
                <w:szCs w:val="36"/>
              </w:rPr>
            </w:pPr>
            <w:r w:rsidRPr="00381CD9">
              <w:rPr>
                <w:noProof/>
              </w:rPr>
              <w:pict>
                <v:group id="Group 293" o:spid="_x0000_s1109" style="position:absolute;margin-left:135.7pt;margin-top:8.35pt;width:8.8pt;height:19.15pt;z-index:251888640" coordorigin="9417,11401" coordsize="176,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">
                  <v:shape id="Freeform 294" o:spid="_x0000_s1111" style="position:absolute;left:9417;top:11401;width:176;height:383;visibility:visible;mso-wrap-style:square;v-text-anchor:top" coordsize="293,3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uw6cQA&#10;AADbAAAADwAAAGRycy9kb3ducmV2LnhtbESPS2vDMBCE74X+B7GF3hIphTzsWDYhUCg9JekDfFus&#10;jW1irRxLTZx/HxUKPQ4z8w2TFaPtxIUG3zrWMJsqEMSVMy3XGj4/XicrED4gG+wck4YbeSjyx4cM&#10;U+OuvKfLIdQiQtinqKEJoU+l9FVDFv3U9cTRO7rBYohyqKUZ8BrhtpMvSi2kxZbjQoM9bRuqTocf&#10;q6H1peq4XO6/k/nW7tTXuypXZ62fn8bNGkSgMfyH/9pvRsM8gd8v8QfI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bsOnEAAAA2wAAAA8AAAAAAAAAAAAAAAAAmAIAAGRycy9k&#10;b3ducmV2LnhtbFBLBQYAAAAABAAEAPUAAACJAwAAAAA=&#10;" path="m,c84,84,169,190,285,231v-14,120,8,116,-95,149c131,376,71,383,14,367,,363,,326,,326e" fillcolor="#9bbb59 [3206]" strokecolor="#f2f2f2 [3041]" strokeweight="1pt">
                    <v:fill color2="#4e6128 [1606]" angle="45" focus="100%" type="gradient"/>
                    <v:shadow on="t" type="perspective" color="#d6e3bc [1302]" opacity=".5" origin=",.5" offset="0,0" matrix=",-56756f,,.5"/>
                    <v:path arrowok="t" o:connecttype="custom" o:connectlocs="0,0;171,231;114,380;8,367;0,326" o:connectangles="0,0,0,0,0"/>
                  </v:shape>
                  <v:shape id="AutoShape 295" o:spid="_x0000_s1110" type="#_x0000_t38" style="position:absolute;left:9263;top:11555;width:383;height:75;rotation:90;flip:x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D6ncEAAADbAAAADwAAAGRycy9kb3ducmV2LnhtbERPXWvCMBR9F/Yfwh34pukGLVKNZSs4&#10;hDFYdbDXS3Nt65qbksS2+/fLw8DHw/neFbPpxUjOd5YVPK0TEMS11R03Cr7Oh9UGhA/IGnvLpOCX&#10;PBT7h8UOc20nrmg8hUbEEPY5KmhDGHIpfd2SQb+2A3HkLtYZDBG6RmqHUww3vXxOkkwa7Dg2tDhQ&#10;2VL9c7oZBfbd4fdr+vlWJ1lVmo/0fDkcr0otH+eXLYhAc7iL/91HrSCL6+OX+APk/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KQPqdwQAAANsAAAAPAAAAAAAAAAAAAAAA&#10;AKECAABkcnMvZG93bnJldi54bWxQSwUGAAAAAAQABAD5AAAAjwMAAAAA&#10;" adj="10772"/>
                </v:group>
              </w:pict>
            </w:r>
          </w:p>
          <w:p w:rsidR="00804068" w:rsidRDefault="00804068" w:rsidP="006F4313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04068" w:rsidTr="00804068">
        <w:trPr>
          <w:trHeight w:val="2268"/>
          <w:jc w:val="center"/>
        </w:trPr>
        <w:tc>
          <w:tcPr>
            <w:tcW w:w="4536" w:type="dxa"/>
          </w:tcPr>
          <w:p w:rsidR="00804068" w:rsidRDefault="00381CD9" w:rsidP="006F4313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381CD9">
              <w:rPr>
                <w:noProof/>
              </w:rPr>
              <w:pict>
                <v:oval id="Oval 299" o:spid="_x0000_s1108" style="position:absolute;left:0;text-align:left;margin-left:117.45pt;margin-top:15.8pt;width:12.9pt;height:3.6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" fillcolor="#7f7f7f [1601]" strokecolor="#f2f2f2 [3041]" strokeweight="1pt">
                  <v:fill color2="black [3200]" angle="45" focus="100%" type="gradient"/>
                  <v:shadow on="t" type="perspective" color="#999 [1296]" opacity=".5" origin=",.5" offset="0,0" matrix=",-56756f,,.5"/>
                </v:oval>
              </w:pict>
            </w:r>
            <w:r w:rsidRPr="00381CD9">
              <w:rPr>
                <w:noProof/>
              </w:rPr>
              <w:pict>
                <v:oval id="Oval 298" o:spid="_x0000_s1107" style="position:absolute;left:0;text-align:left;margin-left:110.2pt;margin-top:14.25pt;width:26.25pt;height:8.8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"/>
              </w:pict>
            </w:r>
            <w:r w:rsidRPr="00381CD9">
              <w:rPr>
                <w:noProof/>
              </w:rPr>
              <w:pict>
                <v:oval id="Oval 297" o:spid="_x0000_s1106" style="position:absolute;left:0;text-align:left;margin-left:98.2pt;margin-top:14.25pt;width:38.25pt;height:8.8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"/>
              </w:pict>
            </w:r>
            <w:r w:rsidRPr="00381CD9">
              <w:rPr>
                <w:noProof/>
              </w:rPr>
              <w:pict>
                <v:oval id="Oval 296" o:spid="_x0000_s1105" style="position:absolute;left:0;text-align:left;margin-left:86.2pt;margin-top:14.25pt;width:54.3pt;height:8.8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"/>
              </w:pict>
            </w:r>
            <w:r w:rsidRPr="00381CD9">
              <w:rPr>
                <w:noProof/>
              </w:rPr>
              <w:pict>
                <v:group id="Group 266" o:spid="_x0000_s1096" style="position:absolute;left:0;text-align:left;margin-left:7.3pt;margin-top:10.4pt;width:191.75pt;height:98.7pt;z-index:251877376;mso-position-horizontal-relative:text;mso-position-vertical-relative:text" coordorigin="1440,5421" coordsize="3835,1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">
                  <v:shape id="Freeform 267" o:spid="_x0000_s1104" style="position:absolute;left:1440;top:6344;width:1752;height:413;visibility:visible;mso-wrap-style:square;v-text-anchor:top" coordsize="1250,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gunsQA&#10;AADbAAAADwAAAGRycy9kb3ducmV2LnhtbESP3YrCMBSE7wXfIRzBuzW1iEo1iijiwgqLP+DtoTm2&#10;xeakNtF29+nNwoKXw8x8w8yXrSnFk2pXWFYwHEQgiFOrC84UnE/bjykI55E1lpZJwQ85WC66nTkm&#10;2jZ8oOfRZyJA2CWoIPe+SqR0aU4G3cBWxMG72tqgD7LOpK6xCXBTyjiKxtJgwWEhx4rWOaW348Mo&#10;aEbN/dt+Te6neC8vu3i1mdD6V6l+r13NQHhq/Tv83/7UCkZj+PsSf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4Lp7EAAAA2wAAAA8AAAAAAAAAAAAAAAAAmAIAAGRycy9k&#10;b3ducmV2LnhtbFBLBQYAAAAABAAEAPUAAACJAwAAAAA=&#10;" path="m1250,c1163,58,1096,57,992,68v-87,58,-10,16,-190,40c737,117,678,140,612,149,563,198,498,226,435,258,357,413,177,326,,326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1752,0;1390,68;1124,108;858,149;610,258;0,326" o:connectangles="0,0,0,0,0,0"/>
                  </v:shape>
                  <v:shape id="AutoShape 268" o:spid="_x0000_s1103" type="#_x0000_t22" style="position:absolute;left:2735;top:5421;width:1458;height:1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Uap8QA&#10;AADbAAAADwAAAGRycy9kb3ducmV2LnhtbESPQWvCQBSE74L/YXmF3nTTYLSmrqIFQU+iFrw+ss8k&#10;NPs2ZteY/PtuQfA4zMw3zGLVmUq01LjSsoKPcQSCOLO65FzBz3k7+gThPLLGyjIp6MnBajkcLDDV&#10;9sFHak8+FwHCLkUFhfd1KqXLCjLoxrYmDt7VNgZ9kE0udYOPADeVjKNoKg2WHBYKrOm7oOz3dDcK&#10;Lre8TeJyk+zj62E+2R/62SbplXp/69ZfIDx1/hV+tndawWQG/1/CD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VGqfEAAAA2wAAAA8AAAAAAAAAAAAAAAAAmAIAAGRycy9k&#10;b3ducmV2LnhtbFBLBQYAAAAABAAEAPUAAACJAwAAAAA=&#10;" fillcolor="white [3201]" strokecolor="#666 [1936]" strokeweight="1pt">
                    <v:fill color2="#999 [1296]" focus="100%" type="gradient"/>
                    <v:shadow on="t" color="#7f7f7f [1601]" opacity=".5" offset="1pt"/>
                  </v:shape>
                  <v:shape id="Freeform 269" o:spid="_x0000_s1102" style="position:absolute;left:1575;top:6498;width:1155;height:448;visibility:visible;mso-wrap-style:square;v-text-anchor:top" coordsize="1155,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Gvc8IA&#10;AADbAAAADwAAAGRycy9kb3ducmV2LnhtbERPXWvCMBR9H+w/hDvYy9C0Q2RU06LDMWEg2Al9vSTX&#10;ttjc1CbTul+/PAx8PJzvZTHaTlxo8K1jBek0AUGsnWm5VnD4/pi8gfAB2WDnmBTcyEORPz4sMTPu&#10;ynu6lKEWMYR9hgqaEPpMSq8bsuinrieO3NENFkOEQy3NgNcYbjv5miRzabHl2NBgT+8N6VP5YxVs&#10;XvrNOdW6/DWftEursK9mX2ulnp/G1QJEoDHcxf/urVEwi2Pjl/gDZ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4a9zwgAAANsAAAAPAAAAAAAAAAAAAAAAAJgCAABkcnMvZG93&#10;bnJldi54bWxQSwUGAAAAAAQABAD1AAAAhwMAAAAA&#10;" path="m1155,c1037,5,919,5,802,14,742,19,625,41,625,41,538,98,489,198,394,245v-80,40,-185,38,-272,68c109,326,92,337,82,353v-8,12,-5,30,-14,41c50,417,20,428,,448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1155,0;802,14;625,41;394,245;122,313;82,353;68,394;0,448" o:connectangles="0,0,0,0,0,0,0,0"/>
                  </v:shape>
                  <v:shape id="Freeform 270" o:spid="_x0000_s1101" style="position:absolute;left:3749;top:6675;width:1508;height:448;visibility:visible;mso-wrap-style:square;v-text-anchor:top" coordsize="1508,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gTfMUA&#10;AADbAAAADwAAAGRycy9kb3ducmV2LnhtbESPQWsCMRSE74L/IbxCL6VmLUuxq1FEEAqCopXS3l43&#10;z83WzcuSpLr+eyMUPA4z8w0zmXW2ESfyoXasYDjIQBCXTtdcKdh/LJ9HIEJE1tg4JgUXCjCb9nsT&#10;LLQ785ZOu1iJBOFQoAITY1tIGUpDFsPAtcTJOzhvMSbpK6k9nhPcNvIly16lxZrTgsGWFobK4+7P&#10;Kmg+N/S99DLfmJ+vvPx98ut8sVLq8aGbj0FE6uI9/N9+1wryN7h9ST9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mBN8xQAAANsAAAAPAAAAAAAAAAAAAAAAAJgCAABkcnMv&#10;ZG93bnJldi54bWxQSwUGAAAAAAQABAD1AAAAigMAAAAA&#10;" path="m,c10,52,13,89,40,136v26,44,76,83,109,122c209,330,141,308,285,380v57,29,116,47,176,68c783,443,1104,443,1426,434v62,-2,82,-72,82,-122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0,0;40,136;149,258;285,380;461,448;1426,434;1508,312" o:connectangles="0,0,0,0,0,0,0"/>
                  </v:shape>
                  <v:shape id="Freeform 271" o:spid="_x0000_s1100" style="position:absolute;left:2377;top:6625;width:851;height:770;visibility:visible;mso-wrap-style:square;v-text-anchor:top" coordsize="851,7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D5n8MA&#10;AADbAAAADwAAAGRycy9kb3ducmV2LnhtbERPz2vCMBS+C/sfwhvsNtMOnaMaiwhjDnfQdge9PZpn&#10;U2xeSpNpt7/eHAYeP77fi3ywrbhQ7xvHCtJxAoK4crrhWsF3+f78BsIHZI2tY1LwSx7y5cNogZl2&#10;V97TpQi1iCHsM1RgQugyKX1lyKIfu444cifXWwwR9rXUPV5juG3lS5K8SosNxwaDHa0NVefixyqo&#10;6e+4ST92h8/tVyWns2JyNuVEqafHYTUHEWgId/G/e6MVTOP6+CX+A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D5n8MAAADbAAAADwAAAAAAAAAAAAAAAACYAgAAZHJzL2Rv&#10;d25yZXYueG1sUEsFBgAAAAAEAAQA9QAAAIgDAAAAAA==&#10;" path="m828,23c753,173,851,,760,104,639,243,742,136,692,226,656,291,610,330,570,389v-11,94,7,146,-81,177c412,640,331,639,230,661v-36,8,-108,27,-108,27c95,706,67,725,40,743,27,752,,770,,770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828,23;760,104;692,226;570,389;489,566;230,661;122,688;40,743;0,770" o:connectangles="0,0,0,0,0,0,0,0,0"/>
                  </v:shape>
                  <v:shape id="Freeform 272" o:spid="_x0000_s1099" style="position:absolute;left:2512;top:6620;width:1237;height:643;visibility:visible;mso-wrap-style:square;v-text-anchor:top" coordsize="1074,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fmVMUA&#10;AADbAAAADwAAAGRycy9kb3ducmV2LnhtbESPQWsCMRSE7wX/Q3iF3jSrZUvZGqUKUhWEdiuU3h6b&#10;193FzUuaRF3/vSkIPQ4z8w0znfemEyfyobWsYDzKQBBXVrdcK9h/robPIEJE1thZJgUXCjCfDe6m&#10;WGh75g86lbEWCcKhQAVNjK6QMlQNGQwj64iT92O9wZikr6X2eE5w08lJlj1Jgy2nhQYdLRuqDuXR&#10;KNiUq/2a8sdft/Uu+14c3nbv+ZdSD/f96wuISH38D9/aa60gH8Pfl/QD5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h+ZUxQAAANsAAAAPAAAAAAAAAAAAAAAAAJgCAABkcnMv&#10;ZG93bnJldi54bWxQSwUGAAAAAAQABAD1AAAAigMAAAAA&#10;" path="m1074,c959,81,1016,61,911,81v-42,42,-78,76,-136,95c722,212,662,244,625,299v-34,51,-16,28,-54,68c507,549,278,544,123,557,28,588,70,584,,584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1237,0;1049,89;893,192;720,327;658,401;142,609;0,639" o:connectangles="0,0,0,0,0,0,0"/>
                  </v:shape>
                  <v:shape id="Freeform 273" o:spid="_x0000_s1098" style="position:absolute;left:4193;top:6092;width:1082;height:598;visibility:visible;mso-wrap-style:square;v-text-anchor:top" coordsize="997,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yhk8UA&#10;AADbAAAADwAAAGRycy9kb3ducmV2LnhtbESPT2vCQBTE74LfYXkFb7qpYGmjG1FpwQoVtF68PbIv&#10;fzT7NmTXJO2ndwsFj8PM/IZZLHtTiZYaV1pW8DyJQBCnVpecKzh9f4xfQTiPrLGyTAp+yMEyGQ4W&#10;GGvb8YHao89FgLCLUUHhfR1L6dKCDLqJrYmDl9nGoA+yyaVusAtwU8lpFL1IgyWHhQJr2hSUXo83&#10;EyjrK152h/f979tGf7WX/Nxn3adSo6d+NQfhqfeP8H97qxXMpvD3JfwAm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DKGTxQAAANsAAAAPAAAAAAAAAAAAAAAAAJgCAABkcnMv&#10;ZG93bnJldi54bWxQSwUGAAAAAAQABAD1AAAAigMAAAAA&#10;" path="m,c28,81,103,98,177,123v129,43,167,54,312,67c634,239,773,283,924,313v73,14,18,13,55,13e" fillcolor="white [3201]" strokecolor="#666 [1936]" strokeweight="1pt">
                    <v:fill color2="#999 [1296]" focus="100%" type="gradient"/>
                    <v:shadow on="t" color="#7f7f7f [1601]" opacity=".5" offset="1pt"/>
                    <v:path arrowok="t" o:connecttype="custom" o:connectlocs="0,0;192,225;531,347;1003,572;1062,596" o:connectangles="0,0,0,0,0"/>
                  </v:shape>
                  <v:shape id="Freeform 274" o:spid="_x0000_s1097" style="position:absolute;left:4115;top:6607;width:1141;height:144;visibility:visible;mso-wrap-style:square;v-text-anchor:top" coordsize="1141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SqXsUA&#10;AADbAAAADwAAAGRycy9kb3ducmV2LnhtbESPT2sCMRTE70K/Q3iF3jTbVpdlNUpbKFQoin8OHh+b&#10;525087IkqW6/fVMQPA4z8xtmtuhtKy7kg3Gs4HmUgSCunDZcK9jvPocFiBCRNbaOScEvBVjMHwYz&#10;LLW78oYu21iLBOFQooImxq6UMlQNWQwj1xEn7+i8xZikr6X2eE1w28qXLMulRcNpocGOPhqqztsf&#10;q6Auluvv3K/Muzlkp1NR6G4ctVJPj/3bFESkPt7Dt/aXVjB5hf8v6Qf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tKpexQAAANsAAAAPAAAAAAAAAAAAAAAAAJgCAABkcnMv&#10;ZG93bnJldi54bWxQSwUGAAAAAAQABAD1AAAAigMAAAAA&#10;" path="m,c258,45,527,34,788,68v29,10,52,32,81,41c900,118,932,118,964,122v163,-14,115,22,177,-40e" filled="f">
                    <v:path arrowok="t" o:connecttype="custom" o:connectlocs="0,0;788,68;869,109;964,122;1141,82" o:connectangles="0,0,0,0,0"/>
                  </v:shape>
                </v:group>
              </w:pict>
            </w:r>
            <w:r w:rsidRPr="00381CD9">
              <w:rPr>
                <w:noProof/>
              </w:rPr>
              <w:pict>
                <v:group id="Group 279" o:spid="_x0000_s1068" style="position:absolute;left:0;text-align:left;margin-left:8.85pt;margin-top:10.4pt;width:201.7pt;height:26.9pt;z-index:251885568;mso-position-horizontal-relative:text;mso-position-vertical-relative:text" coordorigin="1603,5805" coordsize="4034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">
                  <v:rect id="Rectangle 280" o:spid="_x0000_s1069" style="position:absolute;left:1603;top:5805;width:80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789M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vz0wgAAANsAAAAPAAAAAAAAAAAAAAAAAJgCAABkcnMvZG93&#10;bnJldi54bWxQSwUGAAAAAAQABAD1AAAAhwMAAAAA&#10;">
                    <v:textbox>
                      <w:txbxContent>
                        <w:p w:rsidR="00804068" w:rsidRPr="00E41E56" w:rsidRDefault="00804068" w:rsidP="00804068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281" o:spid="_x0000_s1070" style="position:absolute;left:4835;top:5805;width:80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dkgMIA&#10;AADbAAAADwAAAGRycy9kb3ducmV2LnhtbESPQYvCMBSE74L/ITzBm6a6smg1irgo61HrxduzebbV&#10;5qU0Ubv+eiMseBxm5htmtmhMKe5Uu8KygkE/AkGcWl1wpuCQrHtjEM4jaywtk4I/crCYt1szjLV9&#10;8I7ue5+JAGEXo4Lc+yqW0qU5GXR9WxEH72xrgz7IOpO6xkeAm1IOo+hbGiw4LORY0Sqn9Lq/GQWn&#10;YnjA5y7ZRGay/vLbJrncjj9KdTvNcgrCU+M/4f/2r1YwGsH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J2SAwgAAANsAAAAPAAAAAAAAAAAAAAAAAJgCAABkcnMvZG93&#10;bnJldi54bWxQSwUGAAAAAAQABAD1AAAAhwMAAAAA&#10;">
                    <v:textbox>
                      <w:txbxContent>
                        <w:p w:rsidR="00804068" w:rsidRPr="00E41E56" w:rsidRDefault="00804068" w:rsidP="00804068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S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804068" w:rsidRDefault="00381CD9" w:rsidP="006F4313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</w:rPr>
              <w:pict>
                <v:curve id="Freeform 265" o:spid="_x0000_s1095" style="position:absolute;left:0;text-align:lef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rom="123.6pt,13.75pt" control1="130.8pt,38.2pt" control2="163.3pt,33.45pt" to="182.05pt,33.45pt" coordsize="1169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" filled="f">
                  <v:path arrowok="t" o:connecttype="custom" o:connectlocs="0,0;742315,250190" o:connectangles="0,0"/>
                </v:curve>
              </w:pict>
            </w:r>
          </w:p>
          <w:p w:rsidR="00804068" w:rsidRDefault="00804068" w:rsidP="006F4313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536" w:type="dxa"/>
          </w:tcPr>
          <w:p w:rsidR="00804068" w:rsidRDefault="00381CD9" w:rsidP="006F4313">
            <w:pPr>
              <w:rPr>
                <w:rFonts w:ascii="Arial" w:hAnsi="Arial" w:cs="Arial"/>
                <w:sz w:val="36"/>
                <w:szCs w:val="36"/>
              </w:rPr>
            </w:pPr>
            <w:r w:rsidRPr="00381CD9">
              <w:rPr>
                <w:noProof/>
              </w:rPr>
              <w:pict>
                <v:group id="Group 282" o:spid="_x0000_s1071" style="position:absolute;margin-left:11.6pt;margin-top:10.6pt;width:201.45pt;height:26.9pt;z-index:251886592;mso-position-horizontal-relative:text;mso-position-vertical-relative:text" coordorigin="6989,5805" coordsize="4029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">
                  <v:rect id="Rectangle 283" o:spid="_x0000_s1072" style="position:absolute;left:6989;top:5805;width:80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C4Y8QA&#10;AADbAAAADwAAAGRycy9kb3ducmV2LnhtbESPT2vCQBTE74LfYXlCb7rRQKmpqxRFaY8aL95es88k&#10;Nvs2ZDd/2k/vCgWPw8z8hlltBlOJjhpXWlYwn0UgiDOrS84VnNP99A2E88gaK8uk4JccbNbj0QoT&#10;bXs+UnfyuQgQdgkqKLyvEyldVpBBN7M1cfCutjHog2xyqRvsA9xUchFFr9JgyWGhwJq2BWU/p9Yo&#10;+C4XZ/w7pofILPex/xrSW3vZKfUyGT7eQXga/DP83/7UCuIlPL6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guGPEAAAA2wAAAA8AAAAAAAAAAAAAAAAAmAIAAGRycy9k&#10;b3ducmV2LnhtbFBLBQYAAAAABAAEAPUAAACJAwAAAAA=&#10;">
                    <v:textbox>
                      <w:txbxContent>
                        <w:p w:rsidR="00804068" w:rsidRPr="00E41E56" w:rsidRDefault="00804068" w:rsidP="00804068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284" o:spid="_x0000_s1073" style="position:absolute;left:10216;top:5805;width:80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xig8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l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cYoPBAAAA2wAAAA8AAAAAAAAAAAAAAAAAmAIAAGRycy9kb3du&#10;cmV2LnhtbFBLBQYAAAAABAAEAPUAAACGAwAAAAA=&#10;">
                    <v:textbox>
                      <w:txbxContent>
                        <w:p w:rsidR="00804068" w:rsidRPr="00E41E56" w:rsidRDefault="00804068" w:rsidP="00804068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S</w:t>
                          </w:r>
                        </w:p>
                      </w:txbxContent>
                    </v:textbox>
                  </v:rect>
                </v:group>
              </w:pict>
            </w:r>
            <w:r w:rsidRPr="00381CD9">
              <w:rPr>
                <w:noProof/>
              </w:rPr>
              <w:pict>
                <v:group id="Group 285" o:spid="_x0000_s1087" style="position:absolute;margin-left:16.8pt;margin-top:24.5pt;width:160.35pt;height:59.7pt;rotation:-1520710fd;z-index:251887616;mso-position-horizontal-relative:text;mso-position-vertical-relative:text" coordorigin="6425,13290" coordsize="4077,1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">
                  <v:shape id="AutoShape 286" o:spid="_x0000_s1094" style="position:absolute;left:6425;top:13290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ffLsUA&#10;AADbAAAADwAAAGRycy9kb3ducmV2LnhtbESPQWvCQBSE74X+h+UVequbWLASXSUooodCaVS8PrLP&#10;JLj7NmRXE/vru4WCx2FmvmHmy8EacaPON44VpKMEBHHpdMOVgsN+8zYF4QOyRuOYFNzJw3Lx/DTH&#10;TLuev+lWhEpECPsMFdQhtJmUvqzJoh+5ljh6Z9dZDFF2ldQd9hFujRwnyURabDgu1NjSqqbyUlyt&#10;AtPkh4+f49dkfdrmadkXx/Xn1ij1+jLkMxCBhvAI/7d3WsF7Cn9f4g+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t98uxQAAANsAAAAPAAAAAAAAAAAAAAAAAJgCAABkcnMv&#10;ZG93bnJldi54bWxQSwUGAAAAAAQABAD1AAAAigMAAAAA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87" o:spid="_x0000_s1093" style="position:absolute;left:7835;top:13653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VBWcQA&#10;AADbAAAADwAAAGRycy9kb3ducmV2LnhtbESPQWvCQBSE7wX/w/IEb3WjgpXoKkEp9lCQporXR/aZ&#10;BHffhuzWpP31riD0OMzMN8xq01sjbtT62rGCyTgBQVw4XXOp4Pj9/roA4QOyRuOYFPySh8168LLC&#10;VLuOv+iWh1JECPsUFVQhNKmUvqjIoh+7hjh6F9daDFG2pdQtdhFujZwmyVxarDkuVNjQtqLimv9Y&#10;BabOjm9/p8N8d95nk6LLT7vPvVFqNOyzJYhAffgPP9sfWsFsCo8v8Q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lQVnEAAAA2wAAAA8AAAAAAAAAAAAAAAAAmAIAAGRycy9k&#10;b3ducmV2LnhtbFBLBQYAAAAABAAEAPUAAACJAwAAAAA=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88" o:spid="_x0000_s1092" style="position:absolute;left:6425;top:14441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nkwsQA&#10;AADbAAAADwAAAGRycy9kb3ducmV2LnhtbESPQWvCQBSE7wX/w/IEb3VjBSvRVYJS9FAojYrXR/aZ&#10;BHffhuxqYn99t1DwOMzMN8xy3Vsj7tT62rGCyTgBQVw4XXOp4Hj4eJ2D8AFZo3FMCh7kYb0avCwx&#10;1a7jb7rnoRQRwj5FBVUITSqlLyqy6MeuIY7exbUWQ5RtKXWLXYRbI9+SZCYt1hwXKmxoU1FxzW9W&#10;gamz4/vP6Wu2Pe+ySdHlp+3nzig1GvbZAkSgPjzD/+29VjCdwt+X+AP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p5MLEAAAA2wAAAA8AAAAAAAAAAAAAAAAAmAIAAGRycy9k&#10;b3ducmV2LnhtbFBLBQYAAAAABAAEAPUAAACJAwAAAAA=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89" o:spid="_x0000_s1091" style="position:absolute;left:7414;top:14635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B8tsUA&#10;AADbAAAADwAAAGRycy9kb3ducmV2LnhtbESPQWvCQBSE74X+h+UVems2WlGJrhKUYg9CMSpeH9nX&#10;JHT3bchuTeqvdwuFHoeZ+YZZrgdrxJU63zhWMEpSEMSl0w1XCk7Ht5c5CB+QNRrHpOCHPKxXjw9L&#10;zLTr+UDXIlQiQthnqKAOoc2k9GVNFn3iWuLofbrOYoiyq6TusI9wa+Q4TafSYsNxocaWNjWVX8W3&#10;VWCa/DS7nT+m28suH5V9cd7ud0ap56chX4AINIT/8F/7XSt4ncDvl/gD5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wHy2xQAAANsAAAAPAAAAAAAAAAAAAAAAAJgCAABkcnMv&#10;ZG93bnJldi54bWxQSwUGAAAAAAQABAD1AAAAigMAAAAA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90" o:spid="_x0000_s1090" style="position:absolute;left:8503;top:13830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zZLcYA&#10;AADbAAAADwAAAGRycy9kb3ducmV2LnhtbESPT2vCQBTE74V+h+UVems2WvxDdJWgFHsQilHx+si+&#10;JqG7b0N2a1I/vVso9DjMzG+Y5XqwRlyp841jBaMkBUFcOt1wpeB0fHuZg/ABWaNxTAp+yMN69fiw&#10;xEy7ng90LUIlIoR9hgrqENpMSl/WZNEnriWO3qfrLIYou0rqDvsIt0aO03QqLTYcF2psaVNT+VV8&#10;WwWmyU+z2/ljur3s8lHZF+ftfmeUen4a8gWIQEP4D/+137WC1wn8fok/QK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4zZLcYAAADbAAAADwAAAAAAAAAAAAAAAACYAgAAZHJz&#10;L2Rvd25yZXYueG1sUEsFBgAAAAAEAAQA9QAAAIsDAAAAAA==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91" o:spid="_x0000_s1089" style="position:absolute;left:9356;top:13757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5HWsUA&#10;AADbAAAADwAAAGRycy9kb3ducmV2LnhtbESPQWvCQBSE7wX/w/IEb3WjQiqpqwSl2ENBGpVeH9nX&#10;JHT3bchuTdpf7wqCx2FmvmFWm8EacaHON44VzKYJCOLS6YYrBafj2/MShA/IGo1jUvBHHjbr0dMK&#10;M+16/qRLESoRIewzVFCH0GZS+rImi37qWuLofbvOYoiyq6TusI9wa+Q8SVJpseG4UGNL25rKn+LX&#10;KjBNfnr5Px/S3dc+n5V9cd597I1Sk/GQv4IINIRH+N5+1woWKdy+xB8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kdaxQAAANsAAAAPAAAAAAAAAAAAAAAAAJgCAABkcnMv&#10;ZG93bnJldi54bWxQSwUGAAAAAAQABAD1AAAAigMAAAAA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  <v:shape id="AutoShape 292" o:spid="_x0000_s1088" style="position:absolute;left:10081;top:13571;width:421;height:394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LiwcQA&#10;AADbAAAADwAAAGRycy9kb3ducmV2LnhtbESPQWvCQBSE7wX/w/IEb3VjCyrRVYJS9CCUporXR/aZ&#10;BHffhuzWRH+9Wyj0OMzMN8xy3VsjbtT62rGCyTgBQVw4XXOp4Pj98ToH4QOyRuOYFNzJw3o1eFli&#10;ql3HX3TLQykihH2KCqoQmlRKX1Rk0Y9dQxy9i2sthijbUuoWuwi3Rr4lyVRarDkuVNjQpqLimv9Y&#10;BabOjrPH6XO6Pe+ySdHlp+1hZ5QaDftsASJQH/7Df+29VvA+g98v8QfI1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S4sHEAAAA2wAAAA8AAAAAAAAAAAAAAAAAmAIAAGRycy9k&#10;b3ducmV2LnhtbFBLBQYAAAAABAAEAPUAAACJAwAAAAA=&#10;" path="m,3807r3824,l5012,,6176,3807r3824,l6912,6193r1188,3807l5012,7640,1900,10000,3088,6193,,3807xe" fillcolor="yellow" strokecolor="#17365d [2415]" strokeweight="2pt">
                    <v:stroke joinstyle="miter"/>
                    <v:path o:connecttype="custom" o:connectlocs="0,150;161,150;211,0;260,150;421,150;291,244;341,394;211,301;80,394;130,244;0,150" o:connectangles="0,0,0,0,0,0,0,0,0,0,0"/>
                  </v:shape>
                </v:group>
              </w:pict>
            </w:r>
          </w:p>
          <w:p w:rsidR="00804068" w:rsidRDefault="00804068" w:rsidP="006F4313">
            <w:pPr>
              <w:rPr>
                <w:rFonts w:ascii="Arial" w:hAnsi="Arial" w:cs="Arial"/>
                <w:sz w:val="36"/>
                <w:szCs w:val="36"/>
              </w:rPr>
            </w:pPr>
          </w:p>
          <w:p w:rsidR="00804068" w:rsidRDefault="00804068" w:rsidP="006F4313">
            <w:pPr>
              <w:spacing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703F2" w:rsidRPr="00804068" w:rsidRDefault="008703F2" w:rsidP="008703F2">
      <w:pPr>
        <w:spacing w:line="240" w:lineRule="auto"/>
        <w:rPr>
          <w:rFonts w:ascii="Arial" w:hAnsi="Arial" w:cs="Arial"/>
          <w:b/>
          <w:sz w:val="36"/>
          <w:szCs w:val="36"/>
        </w:rPr>
      </w:pPr>
      <w:r w:rsidRPr="00804068">
        <w:rPr>
          <w:rFonts w:ascii="Arial" w:hAnsi="Arial" w:cs="Arial"/>
          <w:b/>
          <w:sz w:val="36"/>
          <w:szCs w:val="36"/>
        </w:rPr>
        <w:lastRenderedPageBreak/>
        <w:t>PRACOVNÍ LIST 2</w:t>
      </w:r>
    </w:p>
    <w:p w:rsidR="008703F2" w:rsidRDefault="008703F2" w:rsidP="008703F2">
      <w:pPr>
        <w:spacing w:line="240" w:lineRule="auto"/>
        <w:rPr>
          <w:rFonts w:ascii="Arial" w:hAnsi="Arial" w:cs="Arial"/>
          <w:sz w:val="16"/>
          <w:szCs w:val="16"/>
        </w:rPr>
      </w:pPr>
    </w:p>
    <w:p w:rsidR="009C15F9" w:rsidRPr="00CC1F8E" w:rsidRDefault="009C15F9" w:rsidP="009C15F9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do rámečků zkratky názvů hlavních světových stran a vytvoř plánek krajiny:</w:t>
      </w:r>
    </w:p>
    <w:p w:rsidR="008703F2" w:rsidRPr="00CC1F8E" w:rsidRDefault="008703F2" w:rsidP="008703F2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východě </w:t>
      </w:r>
      <w:r w:rsidR="00804068">
        <w:rPr>
          <w:rFonts w:ascii="Arial" w:hAnsi="Arial" w:cs="Arial"/>
          <w:sz w:val="36"/>
          <w:szCs w:val="36"/>
        </w:rPr>
        <w:t>stojí velký</w:t>
      </w:r>
      <w:r>
        <w:rPr>
          <w:rFonts w:ascii="Arial" w:hAnsi="Arial" w:cs="Arial"/>
          <w:sz w:val="36"/>
          <w:szCs w:val="36"/>
        </w:rPr>
        <w:t xml:space="preserve"> </w:t>
      </w:r>
      <w:r w:rsidRPr="008703F2">
        <w:rPr>
          <w:rFonts w:ascii="Arial" w:hAnsi="Arial" w:cs="Arial"/>
          <w:sz w:val="36"/>
          <w:szCs w:val="36"/>
          <w:u w:val="single"/>
        </w:rPr>
        <w:t>dům</w:t>
      </w:r>
      <w:r>
        <w:rPr>
          <w:rFonts w:ascii="Arial" w:hAnsi="Arial" w:cs="Arial"/>
          <w:sz w:val="36"/>
          <w:szCs w:val="36"/>
        </w:rPr>
        <w:t>.</w:t>
      </w:r>
    </w:p>
    <w:p w:rsidR="008703F2" w:rsidRPr="00CC1F8E" w:rsidRDefault="008703F2" w:rsidP="008703F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západě </w:t>
      </w:r>
      <w:r w:rsidR="00804068">
        <w:rPr>
          <w:rFonts w:ascii="Arial" w:hAnsi="Arial" w:cs="Arial"/>
          <w:sz w:val="36"/>
          <w:szCs w:val="36"/>
        </w:rPr>
        <w:t>se rozkládá hustý</w:t>
      </w:r>
      <w:r>
        <w:rPr>
          <w:rFonts w:ascii="Arial" w:hAnsi="Arial" w:cs="Arial"/>
          <w:sz w:val="36"/>
          <w:szCs w:val="36"/>
        </w:rPr>
        <w:t xml:space="preserve"> </w:t>
      </w:r>
      <w:r w:rsidRPr="008703F2">
        <w:rPr>
          <w:rFonts w:ascii="Arial" w:hAnsi="Arial" w:cs="Arial"/>
          <w:sz w:val="36"/>
          <w:szCs w:val="36"/>
          <w:u w:val="single"/>
        </w:rPr>
        <w:t>les</w:t>
      </w:r>
      <w:r>
        <w:rPr>
          <w:rFonts w:ascii="Arial" w:hAnsi="Arial" w:cs="Arial"/>
          <w:sz w:val="36"/>
          <w:szCs w:val="36"/>
        </w:rPr>
        <w:t>.</w:t>
      </w:r>
    </w:p>
    <w:p w:rsidR="008703F2" w:rsidRDefault="008703F2" w:rsidP="008703F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severu </w:t>
      </w:r>
      <w:r w:rsidR="00804068">
        <w:rPr>
          <w:rFonts w:ascii="Arial" w:hAnsi="Arial" w:cs="Arial"/>
          <w:sz w:val="36"/>
          <w:szCs w:val="36"/>
        </w:rPr>
        <w:t>se tyčí vysoké</w:t>
      </w:r>
      <w:r>
        <w:rPr>
          <w:rFonts w:ascii="Arial" w:hAnsi="Arial" w:cs="Arial"/>
          <w:sz w:val="36"/>
          <w:szCs w:val="36"/>
        </w:rPr>
        <w:t xml:space="preserve"> </w:t>
      </w:r>
      <w:r w:rsidRPr="008703F2">
        <w:rPr>
          <w:rFonts w:ascii="Arial" w:hAnsi="Arial" w:cs="Arial"/>
          <w:sz w:val="36"/>
          <w:szCs w:val="36"/>
          <w:u w:val="single"/>
        </w:rPr>
        <w:t>hory</w:t>
      </w:r>
      <w:r>
        <w:rPr>
          <w:rFonts w:ascii="Arial" w:hAnsi="Arial" w:cs="Arial"/>
          <w:sz w:val="36"/>
          <w:szCs w:val="36"/>
        </w:rPr>
        <w:t>.</w:t>
      </w:r>
    </w:p>
    <w:p w:rsidR="008703F2" w:rsidRPr="00CC1F8E" w:rsidRDefault="008703F2" w:rsidP="008703F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jihu je </w:t>
      </w:r>
      <w:r w:rsidRPr="008703F2">
        <w:rPr>
          <w:rFonts w:ascii="Arial" w:hAnsi="Arial" w:cs="Arial"/>
          <w:sz w:val="36"/>
          <w:szCs w:val="36"/>
          <w:u w:val="single"/>
        </w:rPr>
        <w:t>rybník</w:t>
      </w:r>
      <w:r w:rsidR="00804068">
        <w:rPr>
          <w:rFonts w:ascii="Arial" w:hAnsi="Arial" w:cs="Arial"/>
          <w:sz w:val="36"/>
          <w:szCs w:val="36"/>
          <w:u w:val="single"/>
        </w:rPr>
        <w:t xml:space="preserve"> </w:t>
      </w:r>
      <w:r w:rsidR="00804068" w:rsidRPr="00804068">
        <w:rPr>
          <w:rFonts w:ascii="Arial" w:hAnsi="Arial" w:cs="Arial"/>
          <w:sz w:val="36"/>
          <w:szCs w:val="36"/>
        </w:rPr>
        <w:t>s růžovými lekníny a zelenými listy</w:t>
      </w:r>
      <w:r>
        <w:rPr>
          <w:rFonts w:ascii="Arial" w:hAnsi="Arial" w:cs="Arial"/>
          <w:sz w:val="36"/>
          <w:szCs w:val="36"/>
        </w:rPr>
        <w:t>.</w:t>
      </w:r>
    </w:p>
    <w:p w:rsidR="008703F2" w:rsidRPr="008703F2" w:rsidRDefault="008703F2" w:rsidP="008703F2">
      <w:pPr>
        <w:rPr>
          <w:rFonts w:ascii="Arial" w:hAnsi="Arial" w:cs="Arial"/>
          <w:sz w:val="36"/>
          <w:szCs w:val="36"/>
        </w:rPr>
      </w:pPr>
    </w:p>
    <w:p w:rsidR="008703F2" w:rsidRDefault="00381CD9" w:rsidP="00CC1F8E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oval id="Oval 243" o:spid="_x0000_s1086" style="position:absolute;margin-left:11.75pt;margin-top:22.25pt;width:425.2pt;height:425.2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" fillcolor="#92cddc [1944]" strokecolor="#92cddc [1944]" strokeweight="1pt">
            <v:fill color2="#daeef3 [664]" angle="135" focus="50%" type="gradient"/>
            <v:shadow on="t" color="#205867 [1608]" opacity=".5" offset="1pt"/>
          </v:oval>
        </w:pict>
      </w:r>
    </w:p>
    <w:p w:rsidR="008703F2" w:rsidRDefault="00381CD9" w:rsidP="00CC1F8E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245" o:spid="_x0000_s1074" style="position:absolute;margin-left:195.85pt;margin-top:.45pt;width:44.15pt;height:27.8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">
            <v:textbox>
              <w:txbxContent>
                <w:p w:rsidR="00C2098D" w:rsidRPr="00021824" w:rsidRDefault="00804068" w:rsidP="008703F2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S</w:t>
                  </w:r>
                </w:p>
              </w:txbxContent>
            </v:textbox>
          </v:rect>
        </w:pict>
      </w:r>
    </w:p>
    <w:p w:rsidR="008703F2" w:rsidRDefault="00381CD9" w:rsidP="00CC1F8E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oundrect id="AutoShape 244" o:spid="_x0000_s1085" style="position:absolute;margin-left:54.55pt;margin-top:3.05pt;width:340.15pt;height:340.1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" fillcolor="white [3201]" strokecolor="#9bbb59 [3206]" strokeweight="5pt">
            <v:stroke linestyle="thickThin"/>
            <v:shadow color="#868686"/>
          </v:roundrect>
        </w:pict>
      </w: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8703F2" w:rsidRDefault="00381CD9" w:rsidP="00CC1F8E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248" o:spid="_x0000_s1075" style="position:absolute;margin-left:398.25pt;margin-top:15.7pt;width:44.15pt;height:27.8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">
            <v:textbox>
              <w:txbxContent>
                <w:p w:rsidR="00C2098D" w:rsidRPr="00021824" w:rsidRDefault="00C2098D" w:rsidP="008703F2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</w:rPr>
        <w:pict>
          <v:rect id="Rectangle 247" o:spid="_x0000_s1076" style="position:absolute;margin-left:6.8pt;margin-top:9.85pt;width:44.15pt;height:27.8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">
            <v:textbox>
              <w:txbxContent>
                <w:p w:rsidR="00C2098D" w:rsidRPr="00021824" w:rsidRDefault="00C2098D" w:rsidP="008703F2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8703F2" w:rsidRDefault="00381CD9" w:rsidP="00CC1F8E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rect id="Rectangle 246" o:spid="_x0000_s1077" style="position:absolute;margin-left:207.85pt;margin-top:9.1pt;width:44.15pt;height:27.8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">
            <v:textbox>
              <w:txbxContent>
                <w:p w:rsidR="00C2098D" w:rsidRPr="00021824" w:rsidRDefault="00C2098D" w:rsidP="008703F2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8703F2" w:rsidRDefault="008703F2" w:rsidP="00CC1F8E">
      <w:pPr>
        <w:spacing w:line="240" w:lineRule="auto"/>
        <w:rPr>
          <w:rFonts w:ascii="Arial" w:hAnsi="Arial" w:cs="Arial"/>
          <w:sz w:val="36"/>
          <w:szCs w:val="36"/>
        </w:rPr>
      </w:pPr>
    </w:p>
    <w:p w:rsidR="00CC1F8E" w:rsidRPr="00804068" w:rsidRDefault="00CC1F8E" w:rsidP="00CC1F8E">
      <w:pPr>
        <w:spacing w:line="240" w:lineRule="auto"/>
        <w:rPr>
          <w:rFonts w:ascii="Arial" w:hAnsi="Arial" w:cs="Arial"/>
          <w:b/>
          <w:sz w:val="36"/>
          <w:szCs w:val="36"/>
        </w:rPr>
      </w:pPr>
      <w:r w:rsidRPr="00804068">
        <w:rPr>
          <w:rFonts w:ascii="Arial" w:hAnsi="Arial" w:cs="Arial"/>
          <w:b/>
          <w:sz w:val="36"/>
          <w:szCs w:val="36"/>
        </w:rPr>
        <w:lastRenderedPageBreak/>
        <w:t>PRACOVNÍ LIST 2</w:t>
      </w:r>
      <w:r w:rsidR="00655A77" w:rsidRPr="00804068">
        <w:rPr>
          <w:rFonts w:ascii="Arial" w:hAnsi="Arial" w:cs="Arial"/>
          <w:b/>
          <w:sz w:val="36"/>
          <w:szCs w:val="36"/>
        </w:rPr>
        <w:t xml:space="preserve"> – řešení</w:t>
      </w:r>
    </w:p>
    <w:p w:rsidR="00CC1F8E" w:rsidRDefault="00CC1F8E" w:rsidP="00CC1F8E">
      <w:pPr>
        <w:spacing w:line="240" w:lineRule="auto"/>
        <w:rPr>
          <w:rFonts w:ascii="Arial" w:hAnsi="Arial" w:cs="Arial"/>
          <w:sz w:val="16"/>
          <w:szCs w:val="16"/>
        </w:rPr>
      </w:pPr>
    </w:p>
    <w:p w:rsidR="00804068" w:rsidRPr="00CC1F8E" w:rsidRDefault="00804068" w:rsidP="00804068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do rámečků zkratky názvů hlavních světových stran a vytvoř plánek krajiny:</w:t>
      </w:r>
    </w:p>
    <w:p w:rsidR="00804068" w:rsidRPr="00CC1F8E" w:rsidRDefault="00804068" w:rsidP="00804068">
      <w:pPr>
        <w:pStyle w:val="Odstavecseseznamem"/>
        <w:numPr>
          <w:ilvl w:val="0"/>
          <w:numId w:val="10"/>
        </w:num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východě stojí velký </w:t>
      </w:r>
      <w:r w:rsidRPr="008703F2">
        <w:rPr>
          <w:rFonts w:ascii="Arial" w:hAnsi="Arial" w:cs="Arial"/>
          <w:sz w:val="36"/>
          <w:szCs w:val="36"/>
          <w:u w:val="single"/>
        </w:rPr>
        <w:t>dům</w:t>
      </w:r>
      <w:r>
        <w:rPr>
          <w:rFonts w:ascii="Arial" w:hAnsi="Arial" w:cs="Arial"/>
          <w:sz w:val="36"/>
          <w:szCs w:val="36"/>
        </w:rPr>
        <w:t>.</w:t>
      </w:r>
    </w:p>
    <w:p w:rsidR="00804068" w:rsidRPr="00CC1F8E" w:rsidRDefault="00804068" w:rsidP="00804068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západě se rozkládá hustý </w:t>
      </w:r>
      <w:r w:rsidRPr="008703F2">
        <w:rPr>
          <w:rFonts w:ascii="Arial" w:hAnsi="Arial" w:cs="Arial"/>
          <w:sz w:val="36"/>
          <w:szCs w:val="36"/>
          <w:u w:val="single"/>
        </w:rPr>
        <w:t>les</w:t>
      </w:r>
      <w:r>
        <w:rPr>
          <w:rFonts w:ascii="Arial" w:hAnsi="Arial" w:cs="Arial"/>
          <w:sz w:val="36"/>
          <w:szCs w:val="36"/>
        </w:rPr>
        <w:t>.</w:t>
      </w:r>
    </w:p>
    <w:p w:rsidR="00804068" w:rsidRDefault="00804068" w:rsidP="00804068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severu se tyčí vysoké </w:t>
      </w:r>
      <w:r w:rsidRPr="008703F2">
        <w:rPr>
          <w:rFonts w:ascii="Arial" w:hAnsi="Arial" w:cs="Arial"/>
          <w:sz w:val="36"/>
          <w:szCs w:val="36"/>
          <w:u w:val="single"/>
        </w:rPr>
        <w:t>hory</w:t>
      </w:r>
      <w:r>
        <w:rPr>
          <w:rFonts w:ascii="Arial" w:hAnsi="Arial" w:cs="Arial"/>
          <w:sz w:val="36"/>
          <w:szCs w:val="36"/>
        </w:rPr>
        <w:t>.</w:t>
      </w:r>
    </w:p>
    <w:p w:rsidR="008703F2" w:rsidRPr="00804068" w:rsidRDefault="00804068" w:rsidP="00804068">
      <w:pPr>
        <w:pStyle w:val="Odstavecseseznamem"/>
        <w:numPr>
          <w:ilvl w:val="0"/>
          <w:numId w:val="10"/>
        </w:numPr>
        <w:tabs>
          <w:tab w:val="left" w:pos="2676"/>
        </w:tabs>
        <w:spacing w:line="240" w:lineRule="auto"/>
        <w:rPr>
          <w:rFonts w:ascii="Arial" w:hAnsi="Arial" w:cs="Arial"/>
          <w:sz w:val="36"/>
          <w:szCs w:val="36"/>
        </w:rPr>
      </w:pPr>
      <w:r w:rsidRPr="00804068">
        <w:rPr>
          <w:rFonts w:ascii="Arial" w:hAnsi="Arial" w:cs="Arial"/>
          <w:sz w:val="36"/>
          <w:szCs w:val="36"/>
        </w:rPr>
        <w:t xml:space="preserve">Na jihu je </w:t>
      </w:r>
      <w:r w:rsidRPr="00804068">
        <w:rPr>
          <w:rFonts w:ascii="Arial" w:hAnsi="Arial" w:cs="Arial"/>
          <w:sz w:val="36"/>
          <w:szCs w:val="36"/>
          <w:u w:val="single"/>
        </w:rPr>
        <w:t xml:space="preserve">rybník </w:t>
      </w:r>
      <w:r w:rsidRPr="00804068">
        <w:rPr>
          <w:rFonts w:ascii="Arial" w:hAnsi="Arial" w:cs="Arial"/>
          <w:sz w:val="36"/>
          <w:szCs w:val="36"/>
        </w:rPr>
        <w:t>s růžovými lekníny a zelenými listy.</w:t>
      </w:r>
    </w:p>
    <w:p w:rsidR="008703F2" w:rsidRDefault="00381CD9" w:rsidP="008703F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group id="Group 307" o:spid="_x0000_s1078" style="position:absolute;margin-left:5.2pt;margin-top:20.7pt;width:435.6pt;height:425.2pt;z-index:251661309" coordorigin="1521,5713" coordsize="8712,8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">
            <v:oval id="Oval 229" o:spid="_x0000_s1079" style="position:absolute;left:1620;top:5713;width:8504;height:8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SQEsIA&#10;AADaAAAADwAAAGRycy9kb3ducmV2LnhtbESPQWvCQBSE7wX/w/KEXopuLFg0uooISvGWtOL1kX0m&#10;0ezbJbtq7K93BaHHYWa+YebLzjTiSq2vLSsYDRMQxIXVNZcKfn82gwkIH5A1NpZJwZ08LBe9tzmm&#10;2t44o2seShEh7FNUUIXgUil9UZFBP7SOOHpH2xoMUbal1C3eItw08jNJvqTBmuNChY7WFRXn/GIU&#10;lDse3/fZevt3OI2tyz+yOneZUu/9bjUDEagL/+FX+1srmMLzSr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xJASwgAAANoAAAAPAAAAAAAAAAAAAAAAAJgCAABkcnMvZG93&#10;bnJldi54bWxQSwUGAAAAAAQABAD1AAAAhwMAAAAA&#10;" fillcolor="#92cddc [1944]" strokecolor="#92cddc [1944]" strokeweight="1pt">
              <v:fill color2="#daeef3 [664]" angle="135" focus="50%" type="gradient"/>
              <v:shadow on="t" color="#205867 [1608]" opacity=".5" offset="1pt"/>
            </v:oval>
            <v:roundrect id="AutoShape 228" o:spid="_x0000_s1080" style="position:absolute;left:2476;top:6557;width:6803;height:68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RdEcMA&#10;AADbAAAADwAAAGRycy9kb3ducmV2LnhtbESPQWvCQBCF7wX/wzJCL1I3FlokuooohTY3E+l52B2T&#10;YHY2ZFdN++s7h4K3Gd6b975Zb0ffqRsNsQ1sYDHPQBHb4FquDZyqj5clqJiQHXaBycAPRdhuJk9r&#10;zF2485FuZaqVhHDM0UCTUp9rHW1DHuM89MSincPgMck61NoNeJdw3+nXLHvXHluWhgZ72jdkL+XV&#10;G7DpF8tiX7x9z8oi2io7LGZflTHP03G3ApVoTA/z//WnE3yhl19kAL3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sRdEcMAAADbAAAADwAAAAAAAAAAAAAAAACYAgAAZHJzL2Rv&#10;d25yZXYueG1sUEsFBgAAAAAEAAQA9QAAAIgDAAAAAA==&#10;" fillcolor="white [3201]" strokecolor="#9bbb59 [3206]" strokeweight="5pt">
              <v:stroke linestyle="thickThin"/>
              <v:shadow color="#868686"/>
            </v:roundrect>
            <v:rect id="Rectangle 230" o:spid="_x0000_s1081" style="position:absolute;left:5433;top:5891;width:883;height:5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<v:textbox>
                <w:txbxContent>
                  <w:p w:rsidR="00C2098D" w:rsidRPr="00021824" w:rsidRDefault="00C2098D" w:rsidP="00021824">
                    <w:pPr>
                      <w:jc w:val="center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>S</w:t>
                    </w:r>
                  </w:p>
                </w:txbxContent>
              </v:textbox>
            </v:rect>
            <v:rect id="Rectangle 231" o:spid="_x0000_s1082" style="position:absolute;left:5433;top:13502;width:883;height:5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>
              <v:textbox>
                <w:txbxContent>
                  <w:p w:rsidR="00C2098D" w:rsidRPr="00021824" w:rsidRDefault="00C2098D" w:rsidP="00021824">
                    <w:pPr>
                      <w:jc w:val="center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>J</w:t>
                    </w:r>
                  </w:p>
                </w:txbxContent>
              </v:textbox>
            </v:rect>
            <v:rect id="Rectangle 232" o:spid="_x0000_s1083" style="position:absolute;left:1521;top:9763;width:883;height:5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<v:textbox>
                <w:txbxContent>
                  <w:p w:rsidR="00C2098D" w:rsidRPr="00021824" w:rsidRDefault="00C2098D" w:rsidP="00021824">
                    <w:pPr>
                      <w:jc w:val="center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>Z</w:t>
                    </w:r>
                  </w:p>
                </w:txbxContent>
              </v:textbox>
            </v:rect>
            <v:rect id="Rectangle 233" o:spid="_x0000_s1084" style="position:absolute;left:9350;top:9763;width:883;height:5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<v:textbox>
                <w:txbxContent>
                  <w:p w:rsidR="00C2098D" w:rsidRPr="00021824" w:rsidRDefault="00C2098D" w:rsidP="00021824">
                    <w:pPr>
                      <w:jc w:val="center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>V</w:t>
                    </w:r>
                  </w:p>
                </w:txbxContent>
              </v:textbox>
            </v:rect>
          </v:group>
        </w:pict>
      </w:r>
    </w:p>
    <w:p w:rsidR="003B1E4E" w:rsidRDefault="003B1E4E" w:rsidP="008703F2">
      <w:pPr>
        <w:rPr>
          <w:rFonts w:ascii="Arial" w:hAnsi="Arial" w:cs="Arial"/>
          <w:sz w:val="36"/>
          <w:szCs w:val="36"/>
        </w:rPr>
      </w:pPr>
    </w:p>
    <w:p w:rsidR="003B1E4E" w:rsidRDefault="003B1E4E" w:rsidP="008703F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1705139</wp:posOffset>
            </wp:positionH>
            <wp:positionV relativeFrom="paragraph">
              <wp:posOffset>4487</wp:posOffset>
            </wp:positionV>
            <wp:extent cx="2291531" cy="1170038"/>
            <wp:effectExtent l="19050" t="0" r="0" b="0"/>
            <wp:wrapNone/>
            <wp:docPr id="25" name="obrázek 8" descr="C:\Documents and Settings\PC1\Local Settings\Temporary Internet Files\Content.IE5\527BEZLG\MC900390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C1\Local Settings\Temporary Internet Files\Content.IE5\527BEZLG\MC90039069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531" cy="1170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1E4E" w:rsidRDefault="003B1E4E" w:rsidP="008703F2">
      <w:pPr>
        <w:rPr>
          <w:rFonts w:ascii="Arial" w:hAnsi="Arial" w:cs="Arial"/>
          <w:sz w:val="36"/>
          <w:szCs w:val="36"/>
        </w:rPr>
      </w:pPr>
    </w:p>
    <w:p w:rsidR="003B1E4E" w:rsidRDefault="003B1E4E" w:rsidP="008703F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840512" behindDoc="0" locked="0" layoutInCell="1" allowOverlap="1">
            <wp:simplePos x="0" y="0"/>
            <wp:positionH relativeFrom="column">
              <wp:posOffset>741045</wp:posOffset>
            </wp:positionH>
            <wp:positionV relativeFrom="paragraph">
              <wp:posOffset>374650</wp:posOffset>
            </wp:positionV>
            <wp:extent cx="1789430" cy="1445260"/>
            <wp:effectExtent l="19050" t="0" r="1270" b="0"/>
            <wp:wrapNone/>
            <wp:docPr id="22" name="obrázek 5" descr="C:\Documents and Settings\PC1\Local Settings\Temporary Internet Files\Content.IE5\JNFRR8K1\MC900351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JNFRR8K1\MC90035127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144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1E4E" w:rsidRDefault="003B1E4E" w:rsidP="008703F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839488" behindDoc="0" locked="0" layoutInCell="1" allowOverlap="1">
            <wp:simplePos x="0" y="0"/>
            <wp:positionH relativeFrom="column">
              <wp:posOffset>3219306</wp:posOffset>
            </wp:positionH>
            <wp:positionV relativeFrom="paragraph">
              <wp:posOffset>319364</wp:posOffset>
            </wp:positionV>
            <wp:extent cx="1809750" cy="1111045"/>
            <wp:effectExtent l="19050" t="0" r="0" b="0"/>
            <wp:wrapNone/>
            <wp:docPr id="21" name="obrázek 4" descr="C:\Documents and Settings\PC1\Local Settings\Temporary Internet Files\Content.IE5\47J2LJML\MC9003113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1\Local Settings\Temporary Internet Files\Content.IE5\47J2LJML\MC90031133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1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1E4E" w:rsidRDefault="003B1E4E" w:rsidP="008703F2">
      <w:pPr>
        <w:rPr>
          <w:rFonts w:ascii="Arial" w:hAnsi="Arial" w:cs="Arial"/>
          <w:sz w:val="36"/>
          <w:szCs w:val="36"/>
        </w:rPr>
      </w:pPr>
    </w:p>
    <w:p w:rsidR="003B1E4E" w:rsidRDefault="003B1E4E" w:rsidP="008703F2">
      <w:pPr>
        <w:rPr>
          <w:rFonts w:ascii="Arial" w:hAnsi="Arial" w:cs="Arial"/>
          <w:sz w:val="36"/>
          <w:szCs w:val="36"/>
        </w:rPr>
      </w:pPr>
    </w:p>
    <w:p w:rsidR="003B1E4E" w:rsidRDefault="003B1E4E" w:rsidP="008703F2">
      <w:pPr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841536" behindDoc="0" locked="0" layoutInCell="1" allowOverlap="1">
            <wp:simplePos x="0" y="0"/>
            <wp:positionH relativeFrom="column">
              <wp:posOffset>1970405</wp:posOffset>
            </wp:positionH>
            <wp:positionV relativeFrom="paragraph">
              <wp:posOffset>102870</wp:posOffset>
            </wp:positionV>
            <wp:extent cx="1809750" cy="1454785"/>
            <wp:effectExtent l="19050" t="0" r="0" b="0"/>
            <wp:wrapNone/>
            <wp:docPr id="23" name="obrázek 6" descr="C:\Documents and Settings\PC1\Local Settings\Temporary Internet Files\Content.IE5\527BEZLG\MC9003354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1\Local Settings\Temporary Internet Files\Content.IE5\527BEZLG\MC90033543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1E4E" w:rsidRDefault="003B1E4E" w:rsidP="008703F2">
      <w:pPr>
        <w:rPr>
          <w:rFonts w:ascii="Arial" w:hAnsi="Arial" w:cs="Arial"/>
          <w:noProof/>
          <w:sz w:val="36"/>
          <w:szCs w:val="36"/>
        </w:rPr>
      </w:pPr>
    </w:p>
    <w:p w:rsidR="003B1E4E" w:rsidRDefault="003B1E4E" w:rsidP="008703F2">
      <w:pPr>
        <w:rPr>
          <w:rFonts w:ascii="Arial" w:hAnsi="Arial" w:cs="Arial"/>
          <w:noProof/>
          <w:sz w:val="36"/>
          <w:szCs w:val="36"/>
        </w:rPr>
      </w:pPr>
    </w:p>
    <w:p w:rsidR="003B1E4E" w:rsidRDefault="003B1E4E" w:rsidP="008703F2">
      <w:pPr>
        <w:rPr>
          <w:rFonts w:ascii="Arial" w:hAnsi="Arial" w:cs="Arial"/>
          <w:noProof/>
          <w:sz w:val="36"/>
          <w:szCs w:val="36"/>
        </w:rPr>
      </w:pPr>
    </w:p>
    <w:p w:rsidR="003B1E4E" w:rsidRDefault="003B1E4E" w:rsidP="008703F2">
      <w:pPr>
        <w:rPr>
          <w:rFonts w:ascii="Arial" w:hAnsi="Arial" w:cs="Arial"/>
          <w:noProof/>
          <w:sz w:val="36"/>
          <w:szCs w:val="36"/>
        </w:rPr>
      </w:pPr>
    </w:p>
    <w:p w:rsidR="003B1E4E" w:rsidRDefault="003B1E4E" w:rsidP="008703F2">
      <w:pPr>
        <w:rPr>
          <w:rFonts w:ascii="Arial" w:hAnsi="Arial" w:cs="Arial"/>
          <w:noProof/>
          <w:sz w:val="36"/>
          <w:szCs w:val="36"/>
        </w:rPr>
      </w:pPr>
    </w:p>
    <w:p w:rsidR="008703F2" w:rsidRPr="008703F2" w:rsidRDefault="003B1E4E" w:rsidP="003B1E4E">
      <w:pPr>
        <w:jc w:val="center"/>
        <w:rPr>
          <w:rFonts w:ascii="Arial" w:hAnsi="Arial" w:cs="Arial"/>
          <w:sz w:val="36"/>
          <w:szCs w:val="36"/>
        </w:rPr>
      </w:pPr>
      <w:r w:rsidRPr="003B1E4E">
        <w:rPr>
          <w:rFonts w:ascii="Arial" w:hAnsi="Arial" w:cs="Arial"/>
          <w:noProof/>
        </w:rPr>
        <w:t>Použité cliparty jsou ze sady MS OFFICE 2010</w:t>
      </w:r>
      <w:r>
        <w:rPr>
          <w:rFonts w:ascii="Arial" w:hAnsi="Arial" w:cs="Arial"/>
          <w:noProof/>
        </w:rPr>
        <w:t>.</w:t>
      </w:r>
    </w:p>
    <w:sectPr w:rsidR="008703F2" w:rsidRPr="008703F2" w:rsidSect="00EA5037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525" w:rsidRDefault="00AC0525" w:rsidP="00D1235D">
      <w:pPr>
        <w:spacing w:after="0" w:line="240" w:lineRule="auto"/>
      </w:pPr>
      <w:r>
        <w:separator/>
      </w:r>
    </w:p>
  </w:endnote>
  <w:endnote w:type="continuationSeparator" w:id="0">
    <w:p w:rsidR="00AC0525" w:rsidRDefault="00AC0525" w:rsidP="00D12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734980"/>
      <w:docPartObj>
        <w:docPartGallery w:val="Page Numbers (Bottom of Page)"/>
        <w:docPartUnique/>
      </w:docPartObj>
    </w:sdtPr>
    <w:sdtContent>
      <w:p w:rsidR="00C2098D" w:rsidRDefault="00381CD9">
        <w:pPr>
          <w:pStyle w:val="Zpat"/>
          <w:jc w:val="center"/>
          <w:rPr>
            <w:rFonts w:asciiTheme="majorHAnsi" w:hAnsiTheme="majorHAnsi"/>
            <w:sz w:val="28"/>
            <w:szCs w:val="28"/>
          </w:rPr>
        </w:pPr>
        <w:r w:rsidRPr="00381CD9">
          <w:fldChar w:fldCharType="begin"/>
        </w:r>
        <w:r w:rsidR="005F0991">
          <w:instrText xml:space="preserve"> PAGE    \* MERGEFORMAT </w:instrText>
        </w:r>
        <w:r w:rsidRPr="00381CD9">
          <w:fldChar w:fldCharType="separate"/>
        </w:r>
        <w:r w:rsidR="006C2ABF" w:rsidRPr="006C2ABF">
          <w:rPr>
            <w:rFonts w:asciiTheme="majorHAnsi" w:hAnsiTheme="majorHAnsi"/>
            <w:noProof/>
            <w:sz w:val="28"/>
            <w:szCs w:val="28"/>
          </w:rPr>
          <w:t>6</w:t>
        </w:r>
        <w:r>
          <w:rPr>
            <w:rFonts w:asciiTheme="majorHAnsi" w:hAnsiTheme="majorHAnsi"/>
            <w:noProof/>
            <w:sz w:val="28"/>
            <w:szCs w:val="28"/>
          </w:rPr>
          <w:fldChar w:fldCharType="end"/>
        </w:r>
        <w:r w:rsidR="00C2098D">
          <w:rPr>
            <w:rFonts w:asciiTheme="majorHAnsi" w:hAnsiTheme="majorHAnsi"/>
            <w:sz w:val="28"/>
            <w:szCs w:val="28"/>
          </w:rPr>
          <w:t xml:space="preserve"> </w:t>
        </w:r>
      </w:p>
    </w:sdtContent>
  </w:sdt>
  <w:p w:rsidR="00C2098D" w:rsidRDefault="00C2098D" w:rsidP="00655A77">
    <w:pPr>
      <w:pStyle w:val="Zpat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525" w:rsidRDefault="00AC0525" w:rsidP="00D1235D">
      <w:pPr>
        <w:spacing w:after="0" w:line="240" w:lineRule="auto"/>
      </w:pPr>
      <w:r>
        <w:separator/>
      </w:r>
    </w:p>
  </w:footnote>
  <w:footnote w:type="continuationSeparator" w:id="0">
    <w:p w:rsidR="00AC0525" w:rsidRDefault="00AC0525" w:rsidP="00D123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A459C"/>
    <w:multiLevelType w:val="hybridMultilevel"/>
    <w:tmpl w:val="87EAACC6"/>
    <w:lvl w:ilvl="0" w:tplc="CB8654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8338D2"/>
    <w:multiLevelType w:val="hybridMultilevel"/>
    <w:tmpl w:val="363294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56B7B"/>
    <w:multiLevelType w:val="hybridMultilevel"/>
    <w:tmpl w:val="8B20E2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1739DB"/>
    <w:multiLevelType w:val="hybridMultilevel"/>
    <w:tmpl w:val="124C31E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234784"/>
    <w:multiLevelType w:val="hybridMultilevel"/>
    <w:tmpl w:val="E59040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4C5109"/>
    <w:multiLevelType w:val="hybridMultilevel"/>
    <w:tmpl w:val="65FE23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EB29D8"/>
    <w:multiLevelType w:val="hybridMultilevel"/>
    <w:tmpl w:val="EC16A16C"/>
    <w:lvl w:ilvl="0" w:tplc="699CFF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DF6C16"/>
    <w:multiLevelType w:val="hybridMultilevel"/>
    <w:tmpl w:val="A9F213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493FFE"/>
    <w:multiLevelType w:val="hybridMultilevel"/>
    <w:tmpl w:val="DE88C2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D242F6"/>
    <w:multiLevelType w:val="hybridMultilevel"/>
    <w:tmpl w:val="E59040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8"/>
  </w:num>
  <w:num w:numId="7">
    <w:abstractNumId w:val="9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>
      <o:colormenu v:ext="edit" fillcolor="none [2406]" strokecolor="none [2415]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B4498"/>
    <w:rsid w:val="00003F8A"/>
    <w:rsid w:val="00021824"/>
    <w:rsid w:val="000936AF"/>
    <w:rsid w:val="000D28A9"/>
    <w:rsid w:val="000E65B9"/>
    <w:rsid w:val="002E556E"/>
    <w:rsid w:val="00381CD9"/>
    <w:rsid w:val="003A6061"/>
    <w:rsid w:val="003B1E4E"/>
    <w:rsid w:val="004A39A4"/>
    <w:rsid w:val="004E5297"/>
    <w:rsid w:val="005B4498"/>
    <w:rsid w:val="005F0991"/>
    <w:rsid w:val="00655A77"/>
    <w:rsid w:val="006C2ABF"/>
    <w:rsid w:val="00781939"/>
    <w:rsid w:val="007E705B"/>
    <w:rsid w:val="0080334F"/>
    <w:rsid w:val="00804068"/>
    <w:rsid w:val="008703F2"/>
    <w:rsid w:val="009769F6"/>
    <w:rsid w:val="009C15F9"/>
    <w:rsid w:val="00A12736"/>
    <w:rsid w:val="00AC0525"/>
    <w:rsid w:val="00B00261"/>
    <w:rsid w:val="00BD7FFC"/>
    <w:rsid w:val="00C2098D"/>
    <w:rsid w:val="00C5626F"/>
    <w:rsid w:val="00C70F25"/>
    <w:rsid w:val="00CB74EC"/>
    <w:rsid w:val="00CC1F8E"/>
    <w:rsid w:val="00D1235D"/>
    <w:rsid w:val="00E41E56"/>
    <w:rsid w:val="00EA5037"/>
    <w:rsid w:val="00EF0ECA"/>
    <w:rsid w:val="00F351E6"/>
    <w:rsid w:val="00F67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enu v:ext="edit" fillcolor="none [2406]" strokecolor="none [2415]"/>
    </o:shapedefaults>
    <o:shapelayout v:ext="edit">
      <o:idmap v:ext="edit" data="1"/>
      <o:rules v:ext="edit">
        <o:r id="V:Rule1" type="connector" idref="#AutoShape 2"/>
        <o:r id="V:Rule2" type="connector" idref="#AutoShape 3"/>
        <o:r id="V:Rule3" type="connector" idref="#AutoShape 193"/>
        <o:r id="V:Rule4" type="connector" idref="#AutoShape 194"/>
        <o:r id="V:Rule5" type="connector" idref="#AutoShape 252"/>
        <o:r id="V:Rule6" type="connector" idref="#AutoShape 94"/>
        <o:r id="V:Rule7" type="connector" idref="#AutoShape 93"/>
        <o:r id="V:Rule8" type="connector" idref="#AutoShape 295"/>
      </o:rules>
      <o:regrouptable v:ext="edit">
        <o:entry new="1" old="0"/>
        <o:entry new="2" old="0"/>
        <o:entry new="3" old="0"/>
        <o:entry new="4" old="3"/>
        <o:entry new="5" old="0"/>
        <o:entry new="6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1C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7F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12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235D"/>
  </w:style>
  <w:style w:type="paragraph" w:styleId="Zpat">
    <w:name w:val="footer"/>
    <w:basedOn w:val="Normln"/>
    <w:link w:val="ZpatChar"/>
    <w:uiPriority w:val="99"/>
    <w:unhideWhenUsed/>
    <w:rsid w:val="00D12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235D"/>
  </w:style>
  <w:style w:type="paragraph" w:styleId="Textbubliny">
    <w:name w:val="Balloon Text"/>
    <w:basedOn w:val="Normln"/>
    <w:link w:val="TextbublinyChar"/>
    <w:uiPriority w:val="99"/>
    <w:semiHidden/>
    <w:unhideWhenUsed/>
    <w:rsid w:val="00D12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3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C2A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7F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12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235D"/>
  </w:style>
  <w:style w:type="paragraph" w:styleId="Zpat">
    <w:name w:val="footer"/>
    <w:basedOn w:val="Normln"/>
    <w:link w:val="ZpatChar"/>
    <w:uiPriority w:val="99"/>
    <w:unhideWhenUsed/>
    <w:rsid w:val="00D12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235D"/>
  </w:style>
  <w:style w:type="paragraph" w:styleId="Textbubliny">
    <w:name w:val="Balloon Text"/>
    <w:basedOn w:val="Normln"/>
    <w:link w:val="TextbublinyChar"/>
    <w:uiPriority w:val="99"/>
    <w:semiHidden/>
    <w:unhideWhenUsed/>
    <w:rsid w:val="00D12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3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hyperlink" Target="http://www.zs-tremosnice.cz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5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KUMENTY\Dokumenty_M&#193;MA\DUMKY\ORIENTACE%20V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607D3-93DA-450A-8118-1D614D632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ORIENTACE V</Template>
  <TotalTime>0</TotalTime>
  <Pages>6</Pages>
  <Words>309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ASCO</cp:lastModifiedBy>
  <cp:revision>2</cp:revision>
  <cp:lastPrinted>2011-09-24T17:30:00Z</cp:lastPrinted>
  <dcterms:created xsi:type="dcterms:W3CDTF">2012-02-25T11:33:00Z</dcterms:created>
  <dcterms:modified xsi:type="dcterms:W3CDTF">2012-02-25T11:33:00Z</dcterms:modified>
</cp:coreProperties>
</file>