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F97B35">
      <w:pPr>
        <w:pStyle w:val="Nzev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F53179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8165" cy="803910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803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F53179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97B35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55061" w:rsidP="00AD05E8">
                                  <w:pPr>
                                    <w:snapToGrid w:val="0"/>
                                  </w:pPr>
                                  <w:r>
                                    <w:t xml:space="preserve">Mgr. </w:t>
                                  </w:r>
                                  <w:r w:rsidR="00AD05E8">
                                    <w:t>Jitka Maštalířová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16F0B" w:rsidP="00ED7CCF">
                                  <w:pPr>
                                    <w:snapToGrid w:val="0"/>
                                  </w:pPr>
                                  <w:r>
                                    <w:t>Jazykový test</w:t>
                                  </w:r>
                                  <w:r w:rsidR="00CA6273">
                                    <w:t xml:space="preserve"> – </w:t>
                                  </w:r>
                                  <w:r w:rsidR="0092153C">
                                    <w:t>Vyjmenovaná slova po B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AD05E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97B35" w:rsidRDefault="00F97B3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97B35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55061" w:rsidP="00AD05E8">
                            <w:pPr>
                              <w:snapToGrid w:val="0"/>
                            </w:pPr>
                            <w:r>
                              <w:t xml:space="preserve">Mgr. </w:t>
                            </w:r>
                            <w:r w:rsidR="00AD05E8">
                              <w:t>Jitka Maštalířová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16F0B" w:rsidP="00ED7CCF">
                            <w:pPr>
                              <w:snapToGrid w:val="0"/>
                            </w:pPr>
                            <w:r>
                              <w:t>Jazykový test</w:t>
                            </w:r>
                            <w:r w:rsidR="00CA6273">
                              <w:t xml:space="preserve"> – </w:t>
                            </w:r>
                            <w:r w:rsidR="0092153C">
                              <w:t>Vyjmenovaná slova po B</w:t>
                            </w:r>
                          </w:p>
                        </w:tc>
                      </w:tr>
                      <w:tr w:rsidR="00F97B35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AD05E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97B35" w:rsidRDefault="00F97B3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2F34B8">
        <w:lastRenderedPageBreak/>
        <w:t xml:space="preserve">„Že nevíte, kdo přebývá ve starobylém příbytku pod babykou,“ dobýval z nás znalosti </w:t>
      </w:r>
      <w:proofErr w:type="spellStart"/>
      <w:r w:rsidR="002F34B8">
        <w:t>Lolík</w:t>
      </w:r>
      <w:proofErr w:type="spellEnd"/>
      <w:r w:rsidR="002F34B8">
        <w:t>.</w:t>
      </w:r>
    </w:p>
    <w:p w:rsidR="002F34B8" w:rsidRDefault="002F34B8" w:rsidP="00ED7CCF">
      <w:r>
        <w:t xml:space="preserve">„Zbytečná otázka, babička Všetečková,“ </w:t>
      </w:r>
      <w:proofErr w:type="gramStart"/>
      <w:r>
        <w:t>odbyla</w:t>
      </w:r>
      <w:proofErr w:type="gramEnd"/>
      <w:r>
        <w:t xml:space="preserve"> ho </w:t>
      </w:r>
      <w:proofErr w:type="spellStart"/>
      <w:r>
        <w:t>Fína</w:t>
      </w:r>
      <w:proofErr w:type="spellEnd"/>
      <w:r>
        <w:t>.</w:t>
      </w:r>
    </w:p>
    <w:p w:rsidR="002F34B8" w:rsidRDefault="002F34B8" w:rsidP="00ED7CCF">
      <w:r>
        <w:t xml:space="preserve">„Kdyby jen ona. Taky Pepánek,“ zvedl obočí </w:t>
      </w:r>
      <w:proofErr w:type="spellStart"/>
      <w:r>
        <w:t>Lolík</w:t>
      </w:r>
      <w:proofErr w:type="spellEnd"/>
      <w:r>
        <w:t xml:space="preserve">. „A ještě kluk, který vypadá jako bidlo. Zbyněk. </w:t>
      </w:r>
    </w:p>
    <w:p w:rsidR="002F34B8" w:rsidRDefault="002F34B8" w:rsidP="00ED7CCF">
      <w:r>
        <w:t>Zbystřili jsme. Kdyby byly prázdniny, nebylo by to bývalo nic neobyčejného. Ale teď?</w:t>
      </w:r>
    </w:p>
    <w:p w:rsidR="00491E74" w:rsidRDefault="00491E74" w:rsidP="00ED7CCF">
      <w:proofErr w:type="spellStart"/>
      <w:r>
        <w:t>Kiki</w:t>
      </w:r>
      <w:proofErr w:type="spellEnd"/>
      <w:r>
        <w:t xml:space="preserve"> však hbitě přišla věci na kobylku.</w:t>
      </w:r>
    </w:p>
    <w:p w:rsidR="00491E74" w:rsidRDefault="00491E74" w:rsidP="00ED7CCF">
      <w:r>
        <w:t>„Ve městě řádí chřipka. Asi zavřeli školu. Pepánek má tady pít bylinkový čaj a pobytem u nás zesílit.“</w:t>
      </w:r>
    </w:p>
    <w:p w:rsidR="00491E74" w:rsidRDefault="00491E74" w:rsidP="00ED7CCF">
      <w:r>
        <w:t>„Vždyť je silný jako býk.“</w:t>
      </w:r>
    </w:p>
    <w:p w:rsidR="00491E74" w:rsidRDefault="00491E74" w:rsidP="00ED7CCF">
      <w:r>
        <w:t>Ať tak či tak, bylo jisté, že Pepánek tu bude nějaký čas bydlet s námi.</w:t>
      </w:r>
    </w:p>
    <w:p w:rsidR="00491E74" w:rsidRDefault="00491E74" w:rsidP="00ED7CCF"/>
    <w:p w:rsidR="00491E74" w:rsidRDefault="00491E74" w:rsidP="00ED7CCF"/>
    <w:p w:rsidR="00491E74" w:rsidRDefault="00491E74" w:rsidP="007E5D8D">
      <w:pPr>
        <w:numPr>
          <w:ilvl w:val="0"/>
          <w:numId w:val="1"/>
        </w:numPr>
      </w:pPr>
      <w:r>
        <w:t>Kdo všechno nyní bydlí ve starém domku?</w:t>
      </w:r>
    </w:p>
    <w:p w:rsidR="00491E74" w:rsidRDefault="00491E74" w:rsidP="00354FBC">
      <w:pPr>
        <w:numPr>
          <w:ilvl w:val="0"/>
          <w:numId w:val="2"/>
        </w:numPr>
      </w:pPr>
      <w:r>
        <w:t>babička a Pepa</w:t>
      </w:r>
    </w:p>
    <w:p w:rsidR="00491E74" w:rsidRDefault="00491E74" w:rsidP="00354FBC">
      <w:pPr>
        <w:numPr>
          <w:ilvl w:val="0"/>
          <w:numId w:val="2"/>
        </w:numPr>
      </w:pPr>
      <w:r>
        <w:t xml:space="preserve">babička, Pepa a </w:t>
      </w:r>
      <w:proofErr w:type="spellStart"/>
      <w:r>
        <w:t>Fína</w:t>
      </w:r>
      <w:proofErr w:type="spellEnd"/>
    </w:p>
    <w:p w:rsidR="00491E74" w:rsidRDefault="00491E74" w:rsidP="00354FBC">
      <w:pPr>
        <w:numPr>
          <w:ilvl w:val="0"/>
          <w:numId w:val="2"/>
        </w:numPr>
      </w:pPr>
      <w:r>
        <w:t xml:space="preserve">babička, </w:t>
      </w:r>
      <w:r w:rsidR="00EB0C99">
        <w:t>Zbyněk a Pepa</w:t>
      </w:r>
    </w:p>
    <w:p w:rsidR="00EB0C99" w:rsidRDefault="00EB0C99" w:rsidP="00ED7CCF"/>
    <w:p w:rsidR="00EB0C99" w:rsidRPr="00354FBC" w:rsidRDefault="007E5D8D" w:rsidP="007E5D8D">
      <w:pPr>
        <w:numPr>
          <w:ilvl w:val="0"/>
          <w:numId w:val="1"/>
        </w:numPr>
        <w:rPr>
          <w:i/>
        </w:rPr>
      </w:pPr>
      <w:r w:rsidRPr="00354FBC">
        <w:rPr>
          <w:i/>
        </w:rPr>
        <w:t>Zbystřili jsme.</w:t>
      </w:r>
    </w:p>
    <w:p w:rsidR="00491E74" w:rsidRDefault="00EB0C99" w:rsidP="007E5D8D">
      <w:pPr>
        <w:ind w:firstLine="709"/>
      </w:pPr>
      <w:r>
        <w:t>Jak nejlépe nahradíš tuto větu, aby byl zachován její význam?</w:t>
      </w:r>
    </w:p>
    <w:p w:rsidR="00EB0C99" w:rsidRDefault="00EB0C99" w:rsidP="00354FBC">
      <w:pPr>
        <w:numPr>
          <w:ilvl w:val="0"/>
          <w:numId w:val="3"/>
        </w:numPr>
      </w:pPr>
      <w:r>
        <w:t>Zpozorněli jsme.</w:t>
      </w:r>
    </w:p>
    <w:p w:rsidR="00EB0C99" w:rsidRDefault="00EB0C99" w:rsidP="00354FBC">
      <w:pPr>
        <w:numPr>
          <w:ilvl w:val="0"/>
          <w:numId w:val="3"/>
        </w:numPr>
      </w:pPr>
      <w:r>
        <w:t>Zrychlili jsme.</w:t>
      </w:r>
    </w:p>
    <w:p w:rsidR="00EB0C99" w:rsidRDefault="00EB0C99" w:rsidP="00354FBC">
      <w:pPr>
        <w:numPr>
          <w:ilvl w:val="0"/>
          <w:numId w:val="3"/>
        </w:numPr>
      </w:pPr>
      <w:r>
        <w:t>Váhali jsme.</w:t>
      </w:r>
    </w:p>
    <w:p w:rsidR="00EB0C99" w:rsidRDefault="00EB0C99" w:rsidP="00ED7CCF"/>
    <w:p w:rsidR="00EB0C99" w:rsidRDefault="00EB0C99" w:rsidP="007E5D8D">
      <w:pPr>
        <w:numPr>
          <w:ilvl w:val="0"/>
          <w:numId w:val="1"/>
        </w:numPr>
      </w:pPr>
      <w:r>
        <w:t>Z jakého důvodu je pravděpodobně Pepa u babičky?</w:t>
      </w:r>
    </w:p>
    <w:p w:rsidR="00EB0C99" w:rsidRDefault="00EB0C99" w:rsidP="00354FBC">
      <w:pPr>
        <w:numPr>
          <w:ilvl w:val="0"/>
          <w:numId w:val="4"/>
        </w:numPr>
      </w:pPr>
      <w:r>
        <w:t>Pepa je u babičky na prázdninách.</w:t>
      </w:r>
    </w:p>
    <w:p w:rsidR="00EB0C99" w:rsidRDefault="00EB0C99" w:rsidP="00354FBC">
      <w:pPr>
        <w:numPr>
          <w:ilvl w:val="0"/>
          <w:numId w:val="4"/>
        </w:numPr>
      </w:pPr>
      <w:r>
        <w:t>Pepa je nemocný.</w:t>
      </w:r>
    </w:p>
    <w:p w:rsidR="00EB0C99" w:rsidRDefault="00EB0C99" w:rsidP="00354FBC">
      <w:pPr>
        <w:numPr>
          <w:ilvl w:val="0"/>
          <w:numId w:val="4"/>
        </w:numPr>
      </w:pPr>
      <w:r>
        <w:t>Kvůli chřipce je zavřená škola.</w:t>
      </w:r>
    </w:p>
    <w:p w:rsidR="00A21ECF" w:rsidRDefault="00A21ECF" w:rsidP="00ED7CCF"/>
    <w:p w:rsidR="00A21ECF" w:rsidRPr="00354FBC" w:rsidRDefault="00A21ECF" w:rsidP="007E5D8D">
      <w:pPr>
        <w:numPr>
          <w:ilvl w:val="0"/>
          <w:numId w:val="1"/>
        </w:numPr>
        <w:rPr>
          <w:i/>
        </w:rPr>
      </w:pPr>
      <w:r w:rsidRPr="00354FBC">
        <w:rPr>
          <w:i/>
        </w:rPr>
        <w:t>Přišla věci na kobylku.</w:t>
      </w:r>
    </w:p>
    <w:p w:rsidR="00A21ECF" w:rsidRDefault="00A21ECF" w:rsidP="00354FBC">
      <w:pPr>
        <w:ind w:firstLine="709"/>
      </w:pPr>
      <w:r>
        <w:t>Jak nejlépe vysvětlíš toto slovní spojení?</w:t>
      </w:r>
    </w:p>
    <w:p w:rsidR="00A21ECF" w:rsidRDefault="00A21ECF" w:rsidP="00354FBC">
      <w:pPr>
        <w:numPr>
          <w:ilvl w:val="0"/>
          <w:numId w:val="5"/>
        </w:numPr>
      </w:pPr>
      <w:r>
        <w:t>byla rychlá</w:t>
      </w:r>
    </w:p>
    <w:p w:rsidR="00A21ECF" w:rsidRDefault="00A21ECF" w:rsidP="00354FBC">
      <w:pPr>
        <w:numPr>
          <w:ilvl w:val="0"/>
          <w:numId w:val="5"/>
        </w:numPr>
      </w:pPr>
      <w:r>
        <w:t>znala odpověď</w:t>
      </w:r>
    </w:p>
    <w:p w:rsidR="00A21ECF" w:rsidRDefault="00A21ECF" w:rsidP="00354FBC">
      <w:pPr>
        <w:numPr>
          <w:ilvl w:val="0"/>
          <w:numId w:val="5"/>
        </w:numPr>
      </w:pPr>
      <w:r>
        <w:t>neuměla si poradit</w:t>
      </w:r>
    </w:p>
    <w:p w:rsidR="00A21ECF" w:rsidRDefault="00A21ECF" w:rsidP="00ED7CCF"/>
    <w:p w:rsidR="00A21ECF" w:rsidRDefault="00A21ECF" w:rsidP="00354FBC">
      <w:pPr>
        <w:numPr>
          <w:ilvl w:val="0"/>
          <w:numId w:val="1"/>
        </w:numPr>
      </w:pPr>
      <w:r>
        <w:t>Jak vypadá kluk „jako bidlo?“</w:t>
      </w:r>
    </w:p>
    <w:p w:rsidR="00A21ECF" w:rsidRDefault="00A21ECF" w:rsidP="00354FBC">
      <w:pPr>
        <w:numPr>
          <w:ilvl w:val="0"/>
          <w:numId w:val="6"/>
        </w:numPr>
      </w:pPr>
      <w:r>
        <w:t>je malý a silný</w:t>
      </w:r>
    </w:p>
    <w:p w:rsidR="00A21ECF" w:rsidRDefault="00A21ECF" w:rsidP="00354FBC">
      <w:pPr>
        <w:numPr>
          <w:ilvl w:val="0"/>
          <w:numId w:val="6"/>
        </w:numPr>
      </w:pPr>
      <w:r>
        <w:t>je vysoký a dlouhý jako tyč</w:t>
      </w:r>
    </w:p>
    <w:p w:rsidR="00A21ECF" w:rsidRDefault="00CB738E" w:rsidP="00354FBC">
      <w:pPr>
        <w:numPr>
          <w:ilvl w:val="0"/>
          <w:numId w:val="6"/>
        </w:numPr>
      </w:pPr>
      <w:r>
        <w:t>je neohrabaný</w:t>
      </w:r>
    </w:p>
    <w:p w:rsidR="00CB738E" w:rsidRDefault="00CB738E" w:rsidP="00ED7CCF"/>
    <w:p w:rsidR="00482439" w:rsidRDefault="00482439" w:rsidP="00354FBC">
      <w:pPr>
        <w:numPr>
          <w:ilvl w:val="0"/>
          <w:numId w:val="1"/>
        </w:numPr>
      </w:pPr>
      <w:r>
        <w:t>Které slovo má dva kořeny? (vzniklo složením dvou slov)</w:t>
      </w:r>
    </w:p>
    <w:p w:rsidR="00482439" w:rsidRDefault="00482439" w:rsidP="00354FBC">
      <w:pPr>
        <w:numPr>
          <w:ilvl w:val="0"/>
          <w:numId w:val="7"/>
        </w:numPr>
      </w:pPr>
      <w:r>
        <w:t>zavřeli</w:t>
      </w:r>
    </w:p>
    <w:p w:rsidR="00482439" w:rsidRDefault="00482439" w:rsidP="00354FBC">
      <w:pPr>
        <w:numPr>
          <w:ilvl w:val="0"/>
          <w:numId w:val="7"/>
        </w:numPr>
      </w:pPr>
      <w:r>
        <w:t>bylinkový</w:t>
      </w:r>
    </w:p>
    <w:p w:rsidR="00482439" w:rsidRDefault="00482439" w:rsidP="00354FBC">
      <w:pPr>
        <w:numPr>
          <w:ilvl w:val="0"/>
          <w:numId w:val="7"/>
        </w:numPr>
      </w:pPr>
      <w:r>
        <w:t>starobylý</w:t>
      </w:r>
    </w:p>
    <w:p w:rsidR="00482439" w:rsidRDefault="00482439" w:rsidP="00ED7CCF"/>
    <w:p w:rsidR="00482439" w:rsidRPr="00354FBC" w:rsidRDefault="00482439" w:rsidP="00354FBC">
      <w:pPr>
        <w:numPr>
          <w:ilvl w:val="0"/>
          <w:numId w:val="1"/>
        </w:numPr>
        <w:rPr>
          <w:i/>
        </w:rPr>
      </w:pPr>
      <w:r w:rsidRPr="00354FBC">
        <w:rPr>
          <w:i/>
        </w:rPr>
        <w:t>Dobýval z nás znalosti</w:t>
      </w:r>
      <w:r w:rsidR="00764B3C">
        <w:rPr>
          <w:i/>
        </w:rPr>
        <w:t>.</w:t>
      </w:r>
      <w:r w:rsidRPr="00354FBC">
        <w:rPr>
          <w:i/>
        </w:rPr>
        <w:t>.</w:t>
      </w:r>
    </w:p>
    <w:p w:rsidR="00482439" w:rsidRDefault="00482439" w:rsidP="00F53179">
      <w:pPr>
        <w:ind w:firstLine="709"/>
      </w:pPr>
      <w:r>
        <w:t xml:space="preserve">Najdi synonymum (slovo stejného nebo podobného významu) ke slovu </w:t>
      </w:r>
      <w:r w:rsidRPr="00354FBC">
        <w:rPr>
          <w:i/>
        </w:rPr>
        <w:t>dobýval</w:t>
      </w:r>
      <w:r>
        <w:t>.</w:t>
      </w:r>
    </w:p>
    <w:p w:rsidR="00482439" w:rsidRDefault="00482439" w:rsidP="00354FBC">
      <w:pPr>
        <w:numPr>
          <w:ilvl w:val="0"/>
          <w:numId w:val="8"/>
        </w:numPr>
      </w:pPr>
      <w:r>
        <w:t>tloukl</w:t>
      </w:r>
    </w:p>
    <w:p w:rsidR="00482439" w:rsidRDefault="00482439" w:rsidP="00354FBC">
      <w:pPr>
        <w:numPr>
          <w:ilvl w:val="0"/>
          <w:numId w:val="8"/>
        </w:numPr>
      </w:pPr>
      <w:r>
        <w:t>získával</w:t>
      </w:r>
    </w:p>
    <w:p w:rsidR="00482439" w:rsidRDefault="00482439" w:rsidP="00354FBC">
      <w:pPr>
        <w:numPr>
          <w:ilvl w:val="0"/>
          <w:numId w:val="8"/>
        </w:numPr>
      </w:pPr>
      <w:r>
        <w:t>býval</w:t>
      </w:r>
    </w:p>
    <w:p w:rsidR="002A2585" w:rsidRDefault="002A2585" w:rsidP="002A2585">
      <w:pPr>
        <w:ind w:left="1429"/>
      </w:pPr>
    </w:p>
    <w:p w:rsidR="00482439" w:rsidRDefault="00482439" w:rsidP="002A2585">
      <w:pPr>
        <w:pStyle w:val="Odstavecseseznamem"/>
        <w:numPr>
          <w:ilvl w:val="0"/>
          <w:numId w:val="1"/>
        </w:numPr>
      </w:pPr>
      <w:r>
        <w:lastRenderedPageBreak/>
        <w:t>Vyhledej</w:t>
      </w:r>
      <w:r w:rsidR="007E5D8D">
        <w:t xml:space="preserve"> dvojici</w:t>
      </w:r>
      <w:r>
        <w:t xml:space="preserve"> slov</w:t>
      </w:r>
      <w:r w:rsidR="007E5D8D">
        <w:t xml:space="preserve"> příbuzných</w:t>
      </w:r>
      <w:r>
        <w:t xml:space="preserve"> ke slovu </w:t>
      </w:r>
      <w:r w:rsidRPr="002A2585">
        <w:rPr>
          <w:i/>
        </w:rPr>
        <w:t>být</w:t>
      </w:r>
    </w:p>
    <w:p w:rsidR="00482439" w:rsidRDefault="007E5D8D" w:rsidP="00354FBC">
      <w:pPr>
        <w:numPr>
          <w:ilvl w:val="0"/>
          <w:numId w:val="9"/>
        </w:numPr>
      </w:pPr>
      <w:r>
        <w:t>odbyla, pobýval</w:t>
      </w:r>
    </w:p>
    <w:p w:rsidR="007E5D8D" w:rsidRDefault="00482439" w:rsidP="00354FBC">
      <w:pPr>
        <w:numPr>
          <w:ilvl w:val="0"/>
          <w:numId w:val="9"/>
        </w:numPr>
      </w:pPr>
      <w:r>
        <w:t>býk,</w:t>
      </w:r>
      <w:r w:rsidR="007E5D8D">
        <w:t xml:space="preserve"> kobylka</w:t>
      </w:r>
    </w:p>
    <w:p w:rsidR="007E5D8D" w:rsidRDefault="007E5D8D" w:rsidP="00354FBC">
      <w:pPr>
        <w:numPr>
          <w:ilvl w:val="0"/>
          <w:numId w:val="9"/>
        </w:numPr>
      </w:pPr>
      <w:r>
        <w:t>neobyčejný, zbytečná</w:t>
      </w:r>
    </w:p>
    <w:p w:rsidR="007E5D8D" w:rsidRDefault="007E5D8D" w:rsidP="00ED7CCF"/>
    <w:p w:rsidR="007E5D8D" w:rsidRPr="00354FBC" w:rsidRDefault="007E5D8D" w:rsidP="00354FBC">
      <w:pPr>
        <w:numPr>
          <w:ilvl w:val="0"/>
          <w:numId w:val="1"/>
        </w:numPr>
        <w:rPr>
          <w:i/>
        </w:rPr>
      </w:pPr>
      <w:r w:rsidRPr="00354FBC">
        <w:rPr>
          <w:i/>
        </w:rPr>
        <w:t>Přebývá ve starobylém příbytku.</w:t>
      </w:r>
    </w:p>
    <w:p w:rsidR="007E5D8D" w:rsidRDefault="007E5D8D" w:rsidP="00354FBC">
      <w:pPr>
        <w:ind w:firstLine="709"/>
      </w:pPr>
      <w:r>
        <w:t>Přiřaď správné názvy slovních druhů. (v daném pořadí)</w:t>
      </w:r>
    </w:p>
    <w:p w:rsidR="007E5D8D" w:rsidRDefault="007E5D8D" w:rsidP="00354FBC">
      <w:pPr>
        <w:numPr>
          <w:ilvl w:val="0"/>
          <w:numId w:val="10"/>
        </w:numPr>
      </w:pPr>
      <w:r>
        <w:t>přídavné jméno, předložka, sloveso, podstatné jméno</w:t>
      </w:r>
    </w:p>
    <w:p w:rsidR="007E5D8D" w:rsidRDefault="007E5D8D" w:rsidP="00354FBC">
      <w:pPr>
        <w:numPr>
          <w:ilvl w:val="0"/>
          <w:numId w:val="10"/>
        </w:numPr>
      </w:pPr>
      <w:r>
        <w:t>sloveso, spojka, přídavné jméno, podstatné jméno</w:t>
      </w:r>
    </w:p>
    <w:p w:rsidR="007E5D8D" w:rsidRDefault="007E5D8D" w:rsidP="00354FBC">
      <w:pPr>
        <w:numPr>
          <w:ilvl w:val="0"/>
          <w:numId w:val="10"/>
        </w:numPr>
      </w:pPr>
      <w:r>
        <w:t>sloveso, předložka, přídavné jméno, podstatné jméno</w:t>
      </w:r>
    </w:p>
    <w:p w:rsidR="007E5D8D" w:rsidRDefault="007E5D8D" w:rsidP="00ED7CCF"/>
    <w:p w:rsidR="007E5D8D" w:rsidRPr="00354FBC" w:rsidRDefault="007E5D8D" w:rsidP="00354FBC">
      <w:pPr>
        <w:numPr>
          <w:ilvl w:val="0"/>
          <w:numId w:val="1"/>
        </w:numPr>
        <w:rPr>
          <w:i/>
        </w:rPr>
      </w:pPr>
      <w:r w:rsidRPr="00354FBC">
        <w:rPr>
          <w:i/>
        </w:rPr>
        <w:t>Pálí ho dobré ____________.</w:t>
      </w:r>
    </w:p>
    <w:p w:rsidR="007E5D8D" w:rsidRDefault="007E5D8D" w:rsidP="00354FBC">
      <w:pPr>
        <w:ind w:firstLine="709"/>
      </w:pPr>
      <w:r>
        <w:t>Doplň správné slovo.</w:t>
      </w:r>
    </w:p>
    <w:p w:rsidR="007E5D8D" w:rsidRDefault="007E5D8D" w:rsidP="00354FBC">
      <w:pPr>
        <w:numPr>
          <w:ilvl w:val="0"/>
          <w:numId w:val="11"/>
        </w:numPr>
      </w:pPr>
      <w:r>
        <w:t>bidlo</w:t>
      </w:r>
    </w:p>
    <w:p w:rsidR="007E5D8D" w:rsidRDefault="007E5D8D" w:rsidP="00354FBC">
      <w:pPr>
        <w:numPr>
          <w:ilvl w:val="0"/>
          <w:numId w:val="11"/>
        </w:numPr>
      </w:pPr>
      <w:r>
        <w:t>bydlo</w:t>
      </w:r>
    </w:p>
    <w:p w:rsidR="007E5D8D" w:rsidRDefault="007E5D8D" w:rsidP="00354FBC">
      <w:pPr>
        <w:numPr>
          <w:ilvl w:val="0"/>
          <w:numId w:val="11"/>
        </w:numPr>
      </w:pPr>
      <w:r>
        <w:t>bidélko</w:t>
      </w:r>
    </w:p>
    <w:p w:rsidR="00354FBC" w:rsidRDefault="00354FBC" w:rsidP="00354FBC"/>
    <w:p w:rsidR="00354FBC" w:rsidRDefault="00354FBC" w:rsidP="00354FBC"/>
    <w:p w:rsidR="00354FBC" w:rsidRDefault="00354FBC" w:rsidP="00354FBC"/>
    <w:p w:rsidR="00354FBC" w:rsidRDefault="00354FBC" w:rsidP="00354FBC"/>
    <w:p w:rsidR="00354FBC" w:rsidRDefault="00354FBC" w:rsidP="00354FBC">
      <w:r>
        <w:t>Doplň i/y nebo í/ý, zdůvodňuj a lidové písničky si zazpívej.</w:t>
      </w:r>
    </w:p>
    <w:p w:rsidR="00354FBC" w:rsidRDefault="00354FBC" w:rsidP="00354FBC"/>
    <w:p w:rsidR="00354FBC" w:rsidRPr="00F53179" w:rsidRDefault="00354FBC" w:rsidP="00354FBC">
      <w:pPr>
        <w:rPr>
          <w:szCs w:val="24"/>
        </w:rPr>
      </w:pPr>
      <w:proofErr w:type="spellStart"/>
      <w:r w:rsidRPr="00F53179">
        <w:rPr>
          <w:szCs w:val="24"/>
        </w:rPr>
        <w:t>Kdyb</w:t>
      </w:r>
      <w:proofErr w:type="spellEnd"/>
      <w:r w:rsidRPr="00F53179">
        <w:rPr>
          <w:szCs w:val="24"/>
        </w:rPr>
        <w:t>- b-l Bavorov, co jsou Vodňany, dal b-ch ti hub-</w:t>
      </w:r>
      <w:proofErr w:type="spellStart"/>
      <w:r w:rsidRPr="00F53179">
        <w:rPr>
          <w:szCs w:val="24"/>
        </w:rPr>
        <w:t>čku</w:t>
      </w:r>
      <w:proofErr w:type="spellEnd"/>
      <w:r w:rsidRPr="00F53179">
        <w:rPr>
          <w:szCs w:val="24"/>
        </w:rPr>
        <w:t xml:space="preserve"> na obě strany.</w:t>
      </w:r>
    </w:p>
    <w:p w:rsidR="00354FBC" w:rsidRPr="00F53179" w:rsidRDefault="00354FBC" w:rsidP="00354FBC">
      <w:pPr>
        <w:rPr>
          <w:szCs w:val="24"/>
        </w:rPr>
      </w:pPr>
      <w:r w:rsidRPr="00F53179">
        <w:rPr>
          <w:szCs w:val="24"/>
        </w:rPr>
        <w:t>Nepůjdu domů, nepůjdu domů, b-l b-ch doma b-t.</w:t>
      </w:r>
    </w:p>
    <w:p w:rsidR="00354FBC" w:rsidRPr="00354FBC" w:rsidRDefault="00354FBC" w:rsidP="00354FBC">
      <w:pPr>
        <w:rPr>
          <w:sz w:val="28"/>
          <w:szCs w:val="28"/>
        </w:rPr>
      </w:pPr>
      <w:r w:rsidRPr="00F53179">
        <w:rPr>
          <w:szCs w:val="24"/>
        </w:rPr>
        <w:t>Dej kob-</w:t>
      </w:r>
      <w:proofErr w:type="spellStart"/>
      <w:r w:rsidRPr="00F53179">
        <w:rPr>
          <w:szCs w:val="24"/>
        </w:rPr>
        <w:t>lám</w:t>
      </w:r>
      <w:proofErr w:type="spellEnd"/>
      <w:r w:rsidRPr="00F53179">
        <w:rPr>
          <w:szCs w:val="24"/>
        </w:rPr>
        <w:t>, to ti povídám, dej kob-</w:t>
      </w:r>
      <w:proofErr w:type="spellStart"/>
      <w:r w:rsidRPr="00F53179">
        <w:rPr>
          <w:szCs w:val="24"/>
        </w:rPr>
        <w:t>lám</w:t>
      </w:r>
      <w:proofErr w:type="spellEnd"/>
      <w:r w:rsidRPr="00F53179">
        <w:rPr>
          <w:szCs w:val="24"/>
        </w:rPr>
        <w:t xml:space="preserve"> ovsa</w:t>
      </w:r>
      <w:r w:rsidRPr="00354FBC">
        <w:rPr>
          <w:sz w:val="28"/>
          <w:szCs w:val="28"/>
        </w:rPr>
        <w:t>.</w:t>
      </w:r>
    </w:p>
    <w:p w:rsidR="007E5D8D" w:rsidRDefault="007E5D8D" w:rsidP="00ED7CCF"/>
    <w:p w:rsidR="007E5D8D" w:rsidRPr="00F53179" w:rsidRDefault="007E5D8D" w:rsidP="00ED7CCF">
      <w:pPr>
        <w:rPr>
          <w:sz w:val="28"/>
          <w:szCs w:val="28"/>
        </w:rPr>
      </w:pPr>
    </w:p>
    <w:p w:rsidR="004B204B" w:rsidRDefault="00482439" w:rsidP="00ED7CCF">
      <w:r>
        <w:t xml:space="preserve"> </w:t>
      </w:r>
    </w:p>
    <w:p w:rsidR="004B204B" w:rsidRDefault="004B204B" w:rsidP="004B204B">
      <w:r>
        <w:br w:type="page"/>
      </w:r>
    </w:p>
    <w:p w:rsidR="00482439" w:rsidRPr="004B204B" w:rsidRDefault="004B204B" w:rsidP="00ED7CCF">
      <w:pPr>
        <w:rPr>
          <w:b/>
          <w:sz w:val="28"/>
          <w:szCs w:val="28"/>
        </w:rPr>
      </w:pPr>
      <w:r w:rsidRPr="004B204B">
        <w:rPr>
          <w:b/>
          <w:sz w:val="28"/>
          <w:szCs w:val="28"/>
        </w:rPr>
        <w:lastRenderedPageBreak/>
        <w:t>Správné odpovědi</w:t>
      </w:r>
    </w:p>
    <w:p w:rsidR="004B204B" w:rsidRDefault="004B204B" w:rsidP="00ED7CCF"/>
    <w:p w:rsidR="004B204B" w:rsidRDefault="004B204B" w:rsidP="004B204B">
      <w:pPr>
        <w:numPr>
          <w:ilvl w:val="0"/>
          <w:numId w:val="12"/>
        </w:numPr>
      </w:pPr>
      <w:r>
        <w:t>Kdo všechno nyní bydlí ve starém domku?</w:t>
      </w:r>
    </w:p>
    <w:p w:rsidR="004B204B" w:rsidRDefault="004B204B" w:rsidP="004B204B">
      <w:pPr>
        <w:numPr>
          <w:ilvl w:val="1"/>
          <w:numId w:val="12"/>
        </w:numPr>
      </w:pPr>
      <w:r>
        <w:t>babička a Pepa</w:t>
      </w:r>
    </w:p>
    <w:p w:rsidR="004B204B" w:rsidRDefault="004B204B" w:rsidP="004B204B">
      <w:pPr>
        <w:numPr>
          <w:ilvl w:val="1"/>
          <w:numId w:val="12"/>
        </w:numPr>
      </w:pPr>
      <w:r>
        <w:t xml:space="preserve">babička, Pepa a </w:t>
      </w:r>
      <w:proofErr w:type="spellStart"/>
      <w:r>
        <w:t>Fína</w:t>
      </w:r>
      <w:proofErr w:type="spellEnd"/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babička, Zbyněk a Pepa</w:t>
      </w:r>
    </w:p>
    <w:p w:rsidR="004B204B" w:rsidRDefault="004B204B" w:rsidP="004B204B"/>
    <w:p w:rsidR="004B204B" w:rsidRPr="00354FBC" w:rsidRDefault="004B204B" w:rsidP="004B204B">
      <w:pPr>
        <w:numPr>
          <w:ilvl w:val="0"/>
          <w:numId w:val="12"/>
        </w:numPr>
        <w:rPr>
          <w:i/>
        </w:rPr>
      </w:pPr>
      <w:r w:rsidRPr="00354FBC">
        <w:rPr>
          <w:i/>
        </w:rPr>
        <w:t>Zbystřili jsme.</w:t>
      </w:r>
    </w:p>
    <w:p w:rsidR="004B204B" w:rsidRDefault="004B204B" w:rsidP="004B204B">
      <w:pPr>
        <w:ind w:firstLine="360"/>
      </w:pPr>
      <w:r>
        <w:t>Jak nejlépe nahradíš tuto větu, aby byl zachován její význam?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Zpozorněli jsme.</w:t>
      </w:r>
    </w:p>
    <w:p w:rsidR="004B204B" w:rsidRDefault="004B204B" w:rsidP="004B204B">
      <w:pPr>
        <w:numPr>
          <w:ilvl w:val="1"/>
          <w:numId w:val="12"/>
        </w:numPr>
      </w:pPr>
      <w:r>
        <w:t>Zrychlili jsme.</w:t>
      </w:r>
    </w:p>
    <w:p w:rsidR="004B204B" w:rsidRDefault="004B204B" w:rsidP="004B204B">
      <w:pPr>
        <w:numPr>
          <w:ilvl w:val="1"/>
          <w:numId w:val="12"/>
        </w:numPr>
      </w:pPr>
      <w:r>
        <w:t>Váhali jsme.</w:t>
      </w:r>
    </w:p>
    <w:p w:rsidR="004B204B" w:rsidRDefault="004B204B" w:rsidP="004B204B"/>
    <w:p w:rsidR="004B204B" w:rsidRDefault="004B204B" w:rsidP="004B204B">
      <w:pPr>
        <w:numPr>
          <w:ilvl w:val="0"/>
          <w:numId w:val="12"/>
        </w:numPr>
      </w:pPr>
      <w:r>
        <w:t>Z jakého důvodu je pravděpodobně Pepa u babičky?</w:t>
      </w:r>
    </w:p>
    <w:p w:rsidR="004B204B" w:rsidRDefault="004B204B" w:rsidP="004B204B">
      <w:pPr>
        <w:numPr>
          <w:ilvl w:val="1"/>
          <w:numId w:val="12"/>
        </w:numPr>
      </w:pPr>
      <w:r>
        <w:t>Pepa je u babičky na prázdninách.</w:t>
      </w:r>
    </w:p>
    <w:p w:rsidR="004B204B" w:rsidRDefault="004B204B" w:rsidP="004B204B">
      <w:pPr>
        <w:numPr>
          <w:ilvl w:val="1"/>
          <w:numId w:val="12"/>
        </w:numPr>
      </w:pPr>
      <w:r>
        <w:t>Pepa je nemocný.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Kvůli chřipce je zavřená škola.</w:t>
      </w:r>
    </w:p>
    <w:p w:rsidR="004B204B" w:rsidRDefault="004B204B" w:rsidP="004B204B"/>
    <w:p w:rsidR="004B204B" w:rsidRPr="00354FBC" w:rsidRDefault="004B204B" w:rsidP="004B204B">
      <w:pPr>
        <w:numPr>
          <w:ilvl w:val="0"/>
          <w:numId w:val="12"/>
        </w:numPr>
        <w:rPr>
          <w:i/>
        </w:rPr>
      </w:pPr>
      <w:r w:rsidRPr="00354FBC">
        <w:rPr>
          <w:i/>
        </w:rPr>
        <w:t>Přišla věci na kobylku.</w:t>
      </w:r>
    </w:p>
    <w:p w:rsidR="004B204B" w:rsidRDefault="004B204B" w:rsidP="004B204B">
      <w:pPr>
        <w:ind w:firstLine="360"/>
      </w:pPr>
      <w:r>
        <w:t>Jak nejlépe vysvětlíš toto slovní spojení?</w:t>
      </w:r>
    </w:p>
    <w:p w:rsidR="004B204B" w:rsidRDefault="004B204B" w:rsidP="004B204B">
      <w:pPr>
        <w:numPr>
          <w:ilvl w:val="1"/>
          <w:numId w:val="12"/>
        </w:numPr>
      </w:pPr>
      <w:r>
        <w:t>byla rychlá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znala odpověď</w:t>
      </w:r>
    </w:p>
    <w:p w:rsidR="004B204B" w:rsidRDefault="004B204B" w:rsidP="004B204B">
      <w:pPr>
        <w:numPr>
          <w:ilvl w:val="1"/>
          <w:numId w:val="12"/>
        </w:numPr>
      </w:pPr>
      <w:r>
        <w:t>neuměla si poradit</w:t>
      </w:r>
    </w:p>
    <w:p w:rsidR="004B204B" w:rsidRDefault="004B204B" w:rsidP="004B204B"/>
    <w:p w:rsidR="004B204B" w:rsidRDefault="004B204B" w:rsidP="004B204B">
      <w:pPr>
        <w:numPr>
          <w:ilvl w:val="0"/>
          <w:numId w:val="12"/>
        </w:numPr>
      </w:pPr>
      <w:r>
        <w:t>Jak vypadá kluk „jako bidlo?“</w:t>
      </w:r>
    </w:p>
    <w:p w:rsidR="004B204B" w:rsidRDefault="004B204B" w:rsidP="004B204B">
      <w:pPr>
        <w:numPr>
          <w:ilvl w:val="1"/>
          <w:numId w:val="12"/>
        </w:numPr>
      </w:pPr>
      <w:r>
        <w:t>je malý a silný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je vysoký a dlouhý jako tyč</w:t>
      </w:r>
    </w:p>
    <w:p w:rsidR="004B204B" w:rsidRDefault="004B204B" w:rsidP="004B204B">
      <w:pPr>
        <w:numPr>
          <w:ilvl w:val="1"/>
          <w:numId w:val="12"/>
        </w:numPr>
      </w:pPr>
      <w:r>
        <w:t>je neohrabaný</w:t>
      </w:r>
    </w:p>
    <w:p w:rsidR="004B204B" w:rsidRDefault="004B204B" w:rsidP="004B204B"/>
    <w:p w:rsidR="004B204B" w:rsidRDefault="004B204B" w:rsidP="004B204B">
      <w:pPr>
        <w:numPr>
          <w:ilvl w:val="0"/>
          <w:numId w:val="12"/>
        </w:numPr>
      </w:pPr>
      <w:r>
        <w:t>Které slovo má dva kořeny? (vzniklo složením dvou slov)</w:t>
      </w:r>
    </w:p>
    <w:p w:rsidR="004B204B" w:rsidRDefault="004B204B" w:rsidP="004B204B">
      <w:pPr>
        <w:numPr>
          <w:ilvl w:val="1"/>
          <w:numId w:val="12"/>
        </w:numPr>
      </w:pPr>
      <w:r>
        <w:t>zavřeli</w:t>
      </w:r>
    </w:p>
    <w:p w:rsidR="004B204B" w:rsidRDefault="004B204B" w:rsidP="004B204B">
      <w:pPr>
        <w:numPr>
          <w:ilvl w:val="1"/>
          <w:numId w:val="12"/>
        </w:numPr>
      </w:pPr>
      <w:r>
        <w:t>bylinkový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starobylý</w:t>
      </w:r>
    </w:p>
    <w:p w:rsidR="004B204B" w:rsidRDefault="004B204B" w:rsidP="004B204B"/>
    <w:p w:rsidR="004B204B" w:rsidRPr="00354FBC" w:rsidRDefault="004B204B" w:rsidP="004B204B">
      <w:pPr>
        <w:numPr>
          <w:ilvl w:val="0"/>
          <w:numId w:val="12"/>
        </w:numPr>
        <w:rPr>
          <w:i/>
        </w:rPr>
      </w:pPr>
      <w:r w:rsidRPr="00354FBC">
        <w:rPr>
          <w:i/>
        </w:rPr>
        <w:t>Dobýval z nás znalosti</w:t>
      </w:r>
      <w:r w:rsidR="00764B3C">
        <w:rPr>
          <w:i/>
        </w:rPr>
        <w:t>.</w:t>
      </w:r>
      <w:r w:rsidRPr="00354FBC">
        <w:rPr>
          <w:i/>
        </w:rPr>
        <w:t xml:space="preserve"> </w:t>
      </w:r>
    </w:p>
    <w:p w:rsidR="004B204B" w:rsidRDefault="004B204B" w:rsidP="004B204B">
      <w:pPr>
        <w:ind w:firstLine="360"/>
      </w:pPr>
      <w:r>
        <w:t xml:space="preserve">Najdi synonymum (slovo stejného nebo podobného významu) ke slovu </w:t>
      </w:r>
      <w:r w:rsidRPr="004B204B">
        <w:rPr>
          <w:i/>
        </w:rPr>
        <w:t>dobýval</w:t>
      </w:r>
      <w:r>
        <w:t>.</w:t>
      </w:r>
    </w:p>
    <w:p w:rsidR="004B204B" w:rsidRDefault="004B204B" w:rsidP="004B204B">
      <w:pPr>
        <w:numPr>
          <w:ilvl w:val="1"/>
          <w:numId w:val="12"/>
        </w:numPr>
      </w:pPr>
      <w:r>
        <w:t>tloukl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získával</w:t>
      </w:r>
    </w:p>
    <w:p w:rsidR="004B204B" w:rsidRDefault="004B204B" w:rsidP="004B204B">
      <w:pPr>
        <w:numPr>
          <w:ilvl w:val="1"/>
          <w:numId w:val="12"/>
        </w:numPr>
      </w:pPr>
      <w:r>
        <w:t>býval</w:t>
      </w:r>
    </w:p>
    <w:p w:rsidR="004B204B" w:rsidRDefault="004B204B" w:rsidP="004B204B">
      <w:pPr>
        <w:ind w:left="1429"/>
      </w:pPr>
    </w:p>
    <w:p w:rsidR="004B204B" w:rsidRDefault="004B204B" w:rsidP="004B204B">
      <w:pPr>
        <w:pStyle w:val="Odstavecseseznamem"/>
        <w:numPr>
          <w:ilvl w:val="0"/>
          <w:numId w:val="12"/>
        </w:numPr>
      </w:pPr>
      <w:r>
        <w:t xml:space="preserve">Vyhledej dvojici slov příbuzných ke slovu </w:t>
      </w:r>
      <w:r w:rsidRPr="002A2585">
        <w:rPr>
          <w:i/>
        </w:rPr>
        <w:t>být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odbyla, pobýval</w:t>
      </w:r>
    </w:p>
    <w:p w:rsidR="004B204B" w:rsidRDefault="004B204B" w:rsidP="004B204B">
      <w:pPr>
        <w:numPr>
          <w:ilvl w:val="1"/>
          <w:numId w:val="12"/>
        </w:numPr>
      </w:pPr>
      <w:r>
        <w:t>býk, kobylka</w:t>
      </w:r>
    </w:p>
    <w:p w:rsidR="004B204B" w:rsidRDefault="004B204B" w:rsidP="004B204B">
      <w:pPr>
        <w:numPr>
          <w:ilvl w:val="1"/>
          <w:numId w:val="12"/>
        </w:numPr>
      </w:pPr>
      <w:r>
        <w:t>neobyčejný, zbytečná</w:t>
      </w:r>
    </w:p>
    <w:p w:rsidR="004B204B" w:rsidRDefault="004B204B">
      <w:pPr>
        <w:widowControl/>
        <w:suppressAutoHyphens w:val="0"/>
        <w:overflowPunct/>
        <w:autoSpaceDE/>
        <w:textAlignment w:val="auto"/>
      </w:pPr>
      <w:r>
        <w:br w:type="page"/>
      </w:r>
    </w:p>
    <w:p w:rsidR="004B204B" w:rsidRDefault="004B204B" w:rsidP="004B204B"/>
    <w:p w:rsidR="004B204B" w:rsidRPr="00354FBC" w:rsidRDefault="004B204B" w:rsidP="004B204B">
      <w:pPr>
        <w:numPr>
          <w:ilvl w:val="0"/>
          <w:numId w:val="12"/>
        </w:numPr>
        <w:rPr>
          <w:i/>
        </w:rPr>
      </w:pPr>
      <w:r w:rsidRPr="00354FBC">
        <w:rPr>
          <w:i/>
        </w:rPr>
        <w:t>Přebývá ve starobylém příbytku.</w:t>
      </w:r>
    </w:p>
    <w:p w:rsidR="004B204B" w:rsidRDefault="004B204B" w:rsidP="004B204B">
      <w:pPr>
        <w:ind w:firstLine="360"/>
      </w:pPr>
      <w:r>
        <w:t>Přiřaď správné názvy slovních druhů. (v daném pořadí)</w:t>
      </w:r>
    </w:p>
    <w:p w:rsidR="004B204B" w:rsidRDefault="004B204B" w:rsidP="004B204B">
      <w:pPr>
        <w:numPr>
          <w:ilvl w:val="1"/>
          <w:numId w:val="12"/>
        </w:numPr>
      </w:pPr>
      <w:r>
        <w:t>přídavné jméno, předložka, sloveso, podstatné jméno</w:t>
      </w:r>
    </w:p>
    <w:p w:rsidR="004B204B" w:rsidRDefault="004B204B" w:rsidP="004B204B">
      <w:pPr>
        <w:numPr>
          <w:ilvl w:val="1"/>
          <w:numId w:val="12"/>
        </w:numPr>
      </w:pPr>
      <w:r>
        <w:t>sloveso, spojka, přídavné jméno, podstatné jméno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sloveso, předložka, přídavné jméno, podstatné jméno</w:t>
      </w:r>
    </w:p>
    <w:p w:rsidR="004B204B" w:rsidRDefault="004B204B" w:rsidP="004B204B"/>
    <w:p w:rsidR="004B204B" w:rsidRPr="00354FBC" w:rsidRDefault="004B204B" w:rsidP="004B204B">
      <w:pPr>
        <w:numPr>
          <w:ilvl w:val="0"/>
          <w:numId w:val="12"/>
        </w:numPr>
        <w:rPr>
          <w:i/>
        </w:rPr>
      </w:pPr>
      <w:r w:rsidRPr="00354FBC">
        <w:rPr>
          <w:i/>
        </w:rPr>
        <w:t>Pálí ho dobré ____________.</w:t>
      </w:r>
    </w:p>
    <w:p w:rsidR="004B204B" w:rsidRDefault="004B204B" w:rsidP="004B204B">
      <w:pPr>
        <w:ind w:firstLine="360"/>
      </w:pPr>
      <w:r>
        <w:t>Doplň správné slovo.</w:t>
      </w:r>
    </w:p>
    <w:p w:rsidR="004B204B" w:rsidRDefault="004B204B" w:rsidP="004B204B">
      <w:pPr>
        <w:numPr>
          <w:ilvl w:val="1"/>
          <w:numId w:val="12"/>
        </w:numPr>
      </w:pPr>
      <w:r>
        <w:t>bidlo</w:t>
      </w:r>
    </w:p>
    <w:p w:rsidR="004B204B" w:rsidRPr="00764B3C" w:rsidRDefault="004B204B" w:rsidP="004B204B">
      <w:pPr>
        <w:numPr>
          <w:ilvl w:val="1"/>
          <w:numId w:val="12"/>
        </w:numPr>
        <w:rPr>
          <w:b/>
        </w:rPr>
      </w:pPr>
      <w:r w:rsidRPr="00764B3C">
        <w:rPr>
          <w:b/>
        </w:rPr>
        <w:t>bydlo</w:t>
      </w:r>
    </w:p>
    <w:p w:rsidR="004B204B" w:rsidRDefault="004B204B" w:rsidP="004B204B">
      <w:pPr>
        <w:numPr>
          <w:ilvl w:val="1"/>
          <w:numId w:val="12"/>
        </w:numPr>
      </w:pPr>
      <w:r>
        <w:t>bidélko</w:t>
      </w:r>
    </w:p>
    <w:p w:rsidR="004B204B" w:rsidRDefault="004B204B" w:rsidP="00ED7CCF"/>
    <w:p w:rsidR="00482439" w:rsidRPr="004B204B" w:rsidRDefault="004B204B" w:rsidP="00ED7CCF">
      <w:pPr>
        <w:rPr>
          <w:b/>
          <w:sz w:val="28"/>
          <w:szCs w:val="28"/>
        </w:rPr>
      </w:pPr>
      <w:r w:rsidRPr="004B204B">
        <w:rPr>
          <w:b/>
          <w:sz w:val="28"/>
          <w:szCs w:val="28"/>
        </w:rPr>
        <w:t>Řešení doplňovačky</w:t>
      </w:r>
    </w:p>
    <w:p w:rsidR="00CB738E" w:rsidRDefault="00CB738E" w:rsidP="00ED7CCF"/>
    <w:p w:rsidR="004B204B" w:rsidRPr="00F53179" w:rsidRDefault="004B204B" w:rsidP="004B204B">
      <w:pPr>
        <w:rPr>
          <w:szCs w:val="24"/>
        </w:rPr>
      </w:pPr>
      <w:r w:rsidRPr="00F53179">
        <w:rPr>
          <w:szCs w:val="24"/>
        </w:rPr>
        <w:t>Kdyb</w:t>
      </w:r>
      <w:r>
        <w:rPr>
          <w:szCs w:val="24"/>
        </w:rPr>
        <w:t>y</w:t>
      </w:r>
      <w:r w:rsidRPr="00F53179">
        <w:rPr>
          <w:szCs w:val="24"/>
        </w:rPr>
        <w:t xml:space="preserve"> b</w:t>
      </w:r>
      <w:r>
        <w:rPr>
          <w:szCs w:val="24"/>
        </w:rPr>
        <w:t>y</w:t>
      </w:r>
      <w:r w:rsidRPr="00F53179">
        <w:rPr>
          <w:szCs w:val="24"/>
        </w:rPr>
        <w:t>l Bavorov, co jsou Vodňany, dal b</w:t>
      </w:r>
      <w:r>
        <w:rPr>
          <w:szCs w:val="24"/>
        </w:rPr>
        <w:t>y</w:t>
      </w:r>
      <w:r w:rsidRPr="00F53179">
        <w:rPr>
          <w:szCs w:val="24"/>
        </w:rPr>
        <w:t>ch ti hub</w:t>
      </w:r>
      <w:r>
        <w:rPr>
          <w:szCs w:val="24"/>
        </w:rPr>
        <w:t>i</w:t>
      </w:r>
      <w:r w:rsidRPr="00F53179">
        <w:rPr>
          <w:szCs w:val="24"/>
        </w:rPr>
        <w:t>čku na obě strany.</w:t>
      </w:r>
    </w:p>
    <w:p w:rsidR="004B204B" w:rsidRPr="00F53179" w:rsidRDefault="004B204B" w:rsidP="004B204B">
      <w:pPr>
        <w:rPr>
          <w:szCs w:val="24"/>
        </w:rPr>
      </w:pPr>
      <w:r w:rsidRPr="00F53179">
        <w:rPr>
          <w:szCs w:val="24"/>
        </w:rPr>
        <w:t>Nepůjdu domů, nepůjdu domů, b</w:t>
      </w:r>
      <w:r>
        <w:rPr>
          <w:szCs w:val="24"/>
        </w:rPr>
        <w:t>y</w:t>
      </w:r>
      <w:r w:rsidRPr="00F53179">
        <w:rPr>
          <w:szCs w:val="24"/>
        </w:rPr>
        <w:t>l b</w:t>
      </w:r>
      <w:r>
        <w:rPr>
          <w:szCs w:val="24"/>
        </w:rPr>
        <w:t>y</w:t>
      </w:r>
      <w:r w:rsidRPr="00F53179">
        <w:rPr>
          <w:szCs w:val="24"/>
        </w:rPr>
        <w:t>ch doma b</w:t>
      </w:r>
      <w:r>
        <w:rPr>
          <w:szCs w:val="24"/>
        </w:rPr>
        <w:t>i</w:t>
      </w:r>
      <w:r w:rsidRPr="00F53179">
        <w:rPr>
          <w:szCs w:val="24"/>
        </w:rPr>
        <w:t>t.</w:t>
      </w:r>
    </w:p>
    <w:p w:rsidR="004B204B" w:rsidRPr="00354FBC" w:rsidRDefault="004B204B" w:rsidP="004B204B">
      <w:pPr>
        <w:rPr>
          <w:sz w:val="28"/>
          <w:szCs w:val="28"/>
        </w:rPr>
      </w:pPr>
      <w:r w:rsidRPr="00F53179">
        <w:rPr>
          <w:szCs w:val="24"/>
        </w:rPr>
        <w:t>Dej kob</w:t>
      </w:r>
      <w:r>
        <w:rPr>
          <w:szCs w:val="24"/>
        </w:rPr>
        <w:t>y</w:t>
      </w:r>
      <w:r w:rsidRPr="00F53179">
        <w:rPr>
          <w:szCs w:val="24"/>
        </w:rPr>
        <w:t>lám, to ti povídám, dej kob</w:t>
      </w:r>
      <w:r>
        <w:rPr>
          <w:szCs w:val="24"/>
        </w:rPr>
        <w:t>y</w:t>
      </w:r>
      <w:r w:rsidRPr="00F53179">
        <w:rPr>
          <w:szCs w:val="24"/>
        </w:rPr>
        <w:t>lám ovsa</w:t>
      </w:r>
      <w:r w:rsidRPr="00354FBC">
        <w:rPr>
          <w:sz w:val="28"/>
          <w:szCs w:val="28"/>
        </w:rPr>
        <w:t>.</w:t>
      </w:r>
    </w:p>
    <w:p w:rsidR="00CB738E" w:rsidRDefault="00CB738E" w:rsidP="00ED7CCF"/>
    <w:p w:rsidR="00A21ECF" w:rsidRDefault="00A21ECF" w:rsidP="00ED7CCF"/>
    <w:p w:rsidR="00E35114" w:rsidRDefault="00E35114">
      <w:pPr>
        <w:widowControl/>
        <w:suppressAutoHyphens w:val="0"/>
        <w:overflowPunct/>
        <w:autoSpaceDE/>
        <w:textAlignment w:val="auto"/>
      </w:pPr>
      <w:r>
        <w:br w:type="page"/>
      </w:r>
    </w:p>
    <w:p w:rsidR="00EB0C99" w:rsidRDefault="00E35114" w:rsidP="00ED7CCF">
      <w:bookmarkStart w:id="0" w:name="_GoBack"/>
      <w:r>
        <w:lastRenderedPageBreak/>
        <w:t>Literatura</w:t>
      </w:r>
    </w:p>
    <w:p w:rsidR="00E35114" w:rsidRDefault="00E35114" w:rsidP="00ED7CCF"/>
    <w:p w:rsidR="00E35114" w:rsidRDefault="00E35114" w:rsidP="00ED7CCF">
      <w:r>
        <w:t>Jana Potůčková: Český jazyk pro 4. ročník ZŠ, Studio 1+1, 2004</w:t>
      </w:r>
    </w:p>
    <w:p w:rsidR="00E35114" w:rsidRPr="00AD05E8" w:rsidRDefault="00E35114" w:rsidP="00ED7CCF">
      <w:r>
        <w:t>Dana Sklenářová: Vyjmenovaná slova hravě, BLUG, 1995</w:t>
      </w:r>
      <w:bookmarkEnd w:id="0"/>
    </w:p>
    <w:sectPr w:rsidR="00E35114" w:rsidRPr="00AD05E8" w:rsidSect="009D25EF">
      <w:footerReference w:type="default" r:id="rId10"/>
      <w:footerReference w:type="first" r:id="rId11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185" w:rsidRDefault="00763185">
      <w:r>
        <w:separator/>
      </w:r>
    </w:p>
  </w:endnote>
  <w:endnote w:type="continuationSeparator" w:id="0">
    <w:p w:rsidR="00763185" w:rsidRDefault="0076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11" w:rsidRDefault="00F53179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66740" cy="12407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6740" cy="12407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185" w:rsidRDefault="00763185">
      <w:r>
        <w:separator/>
      </w:r>
    </w:p>
  </w:footnote>
  <w:footnote w:type="continuationSeparator" w:id="0">
    <w:p w:rsidR="00763185" w:rsidRDefault="00763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15F4"/>
    <w:multiLevelType w:val="hybridMultilevel"/>
    <w:tmpl w:val="DA94186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3826A7"/>
    <w:multiLevelType w:val="hybridMultilevel"/>
    <w:tmpl w:val="32C89F9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85B05D7"/>
    <w:multiLevelType w:val="hybridMultilevel"/>
    <w:tmpl w:val="93A0F41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A465FF"/>
    <w:multiLevelType w:val="hybridMultilevel"/>
    <w:tmpl w:val="8CF406CA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DE003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B362C1D"/>
    <w:multiLevelType w:val="hybridMultilevel"/>
    <w:tmpl w:val="14F665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56A2"/>
    <w:multiLevelType w:val="hybridMultilevel"/>
    <w:tmpl w:val="9028B57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3F355F0"/>
    <w:multiLevelType w:val="hybridMultilevel"/>
    <w:tmpl w:val="2B969CC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1A11F13"/>
    <w:multiLevelType w:val="hybridMultilevel"/>
    <w:tmpl w:val="960275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C710C21"/>
    <w:multiLevelType w:val="hybridMultilevel"/>
    <w:tmpl w:val="0C6038C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8ED5B66"/>
    <w:multiLevelType w:val="hybridMultilevel"/>
    <w:tmpl w:val="36664DE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BB05DAB"/>
    <w:multiLevelType w:val="hybridMultilevel"/>
    <w:tmpl w:val="6750BF6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0"/>
  </w:num>
  <w:num w:numId="5">
    <w:abstractNumId w:val="9"/>
  </w:num>
  <w:num w:numId="6">
    <w:abstractNumId w:val="11"/>
  </w:num>
  <w:num w:numId="7">
    <w:abstractNumId w:val="2"/>
  </w:num>
  <w:num w:numId="8">
    <w:abstractNumId w:val="7"/>
  </w:num>
  <w:num w:numId="9">
    <w:abstractNumId w:val="8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4B8"/>
    <w:rsid w:val="00062B39"/>
    <w:rsid w:val="001607D5"/>
    <w:rsid w:val="00207B37"/>
    <w:rsid w:val="002A2585"/>
    <w:rsid w:val="002F34B8"/>
    <w:rsid w:val="00316F0B"/>
    <w:rsid w:val="00354FBC"/>
    <w:rsid w:val="00355061"/>
    <w:rsid w:val="003C607B"/>
    <w:rsid w:val="00482439"/>
    <w:rsid w:val="00491E74"/>
    <w:rsid w:val="004B204B"/>
    <w:rsid w:val="005C6807"/>
    <w:rsid w:val="00763185"/>
    <w:rsid w:val="00764B3C"/>
    <w:rsid w:val="00793C11"/>
    <w:rsid w:val="007B4EB8"/>
    <w:rsid w:val="007E5D8D"/>
    <w:rsid w:val="0092153C"/>
    <w:rsid w:val="009D25EF"/>
    <w:rsid w:val="00A21ECF"/>
    <w:rsid w:val="00AD05E8"/>
    <w:rsid w:val="00AD0C37"/>
    <w:rsid w:val="00B04298"/>
    <w:rsid w:val="00B06318"/>
    <w:rsid w:val="00B7478A"/>
    <w:rsid w:val="00CA6273"/>
    <w:rsid w:val="00CB738E"/>
    <w:rsid w:val="00CF5721"/>
    <w:rsid w:val="00E35114"/>
    <w:rsid w:val="00EB0C99"/>
    <w:rsid w:val="00ED7CCF"/>
    <w:rsid w:val="00F53179"/>
    <w:rsid w:val="00F550A4"/>
    <w:rsid w:val="00F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2A25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2A2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9E882-7279-4AE9-86D1-66C90976E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7</TotalTime>
  <Pages>7</Pages>
  <Words>603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5</cp:revision>
  <cp:lastPrinted>1900-12-31T22:00:00Z</cp:lastPrinted>
  <dcterms:created xsi:type="dcterms:W3CDTF">2012-06-11T18:11:00Z</dcterms:created>
  <dcterms:modified xsi:type="dcterms:W3CDTF">2012-06-14T19:31:00Z</dcterms:modified>
</cp:coreProperties>
</file>