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7B35" w:rsidRPr="00AD05E8" w:rsidRDefault="00F97B35">
      <w:pPr>
        <w:pStyle w:val="Nzev"/>
        <w:rPr>
          <w:b w:val="0"/>
        </w:rPr>
      </w:pPr>
    </w:p>
    <w:p w:rsidR="00F97B35" w:rsidRPr="00AD05E8" w:rsidRDefault="00F97B35">
      <w:pPr>
        <w:pStyle w:val="Nzev"/>
        <w:rPr>
          <w:b w:val="0"/>
        </w:rPr>
      </w:pPr>
    </w:p>
    <w:p w:rsidR="00F97B35" w:rsidRPr="00AD05E8" w:rsidRDefault="00775CD9">
      <w:pPr>
        <w:pStyle w:val="Nzev"/>
        <w:rPr>
          <w:b w:val="0"/>
        </w:rPr>
      </w:pPr>
      <w:r>
        <w:rPr>
          <w:b w:val="0"/>
          <w:noProof/>
          <w:lang w:eastAsia="cs-CZ"/>
        </w:rPr>
        <w:drawing>
          <wp:inline distT="0" distB="0" distL="0" distR="0">
            <wp:extent cx="3097530" cy="805180"/>
            <wp:effectExtent l="0" t="0" r="762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8051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B35" w:rsidRPr="00AD05E8" w:rsidRDefault="00F97B35"/>
    <w:p w:rsidR="00F97B35" w:rsidRPr="00AD05E8" w:rsidRDefault="00F97B35"/>
    <w:p w:rsidR="00F97B35" w:rsidRPr="00AD05E8" w:rsidRDefault="00F97B35"/>
    <w:p w:rsidR="00F97B35" w:rsidRPr="00AD05E8" w:rsidRDefault="00775CD9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77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2725" cy="2217420"/>
                <wp:effectExtent l="0" t="0" r="0" b="0"/>
                <wp:wrapSquare wrapText="largest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2174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97B35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355061" w:rsidP="00AD05E8">
                                  <w:pPr>
                                    <w:snapToGrid w:val="0"/>
                                  </w:pPr>
                                  <w:r>
                                    <w:t xml:space="preserve">Mgr. </w:t>
                                  </w:r>
                                  <w:r w:rsidR="00AD05E8">
                                    <w:t>Jitka Maštalířová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316F0B" w:rsidP="00ED7CCF">
                                  <w:pPr>
                                    <w:snapToGrid w:val="0"/>
                                  </w:pPr>
                                  <w:r>
                                    <w:t>Jazykový test</w:t>
                                  </w:r>
                                  <w:r w:rsidR="00CA6273">
                                    <w:t xml:space="preserve"> – </w:t>
                                  </w:r>
                                  <w:r w:rsidR="009B74F7">
                                    <w:t>Vyjmenovaná slova po L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AD05E8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97B35" w:rsidRDefault="00F97B3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2.1pt;width:516.75pt;height:174.6pt;z-index:251657728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97B35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355061" w:rsidP="00AD05E8">
                            <w:pPr>
                              <w:snapToGrid w:val="0"/>
                            </w:pPr>
                            <w:r>
                              <w:t xml:space="preserve">Mgr. </w:t>
                            </w:r>
                            <w:r w:rsidR="00AD05E8">
                              <w:t>Jitka Maštalířová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316F0B" w:rsidP="00ED7CCF">
                            <w:pPr>
                              <w:snapToGrid w:val="0"/>
                            </w:pPr>
                            <w:r>
                              <w:t>Jazykový test</w:t>
                            </w:r>
                            <w:r w:rsidR="00CA6273">
                              <w:t xml:space="preserve"> – </w:t>
                            </w:r>
                            <w:r w:rsidR="009B74F7">
                              <w:t>Vyjmenovaná slova po L</w:t>
                            </w:r>
                          </w:p>
                        </w:tc>
                      </w:tr>
                      <w:tr w:rsidR="00F97B35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AD05E8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97B35" w:rsidRDefault="00F97B35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316F0B" w:rsidRDefault="00F97B35">
      <w:r w:rsidRPr="00AD05E8">
        <w:tab/>
      </w:r>
      <w:r w:rsidRPr="00AD05E8">
        <w:tab/>
      </w:r>
    </w:p>
    <w:p w:rsidR="00316F0B" w:rsidRDefault="00316F0B" w:rsidP="00316F0B">
      <w:pPr>
        <w:rPr>
          <w:b/>
          <w:sz w:val="28"/>
          <w:szCs w:val="28"/>
        </w:rPr>
      </w:pPr>
      <w:r>
        <w:br w:type="page"/>
      </w:r>
      <w:r w:rsidRPr="009D5163">
        <w:rPr>
          <w:b/>
          <w:sz w:val="28"/>
          <w:szCs w:val="28"/>
        </w:rPr>
        <w:lastRenderedPageBreak/>
        <w:t>Anotace:</w:t>
      </w:r>
    </w:p>
    <w:p w:rsidR="00316F0B" w:rsidRPr="009D5163" w:rsidRDefault="00316F0B" w:rsidP="00316F0B">
      <w:pPr>
        <w:rPr>
          <w:b/>
          <w:sz w:val="28"/>
          <w:szCs w:val="28"/>
        </w:rPr>
      </w:pP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316F0B" w:rsidRPr="00316F0B" w:rsidRDefault="00316F0B" w:rsidP="00316F0B">
      <w:pPr>
        <w:jc w:val="both"/>
        <w:rPr>
          <w:rFonts w:eastAsia="Calibri"/>
          <w:b/>
          <w:kern w:val="0"/>
          <w:sz w:val="28"/>
          <w:szCs w:val="28"/>
          <w:lang w:eastAsia="en-US"/>
        </w:rPr>
      </w:pPr>
    </w:p>
    <w:p w:rsidR="00062B39" w:rsidRDefault="00316F0B" w:rsidP="00ED7CCF">
      <w:r>
        <w:br w:type="page"/>
      </w:r>
      <w:r w:rsidR="00775CD9">
        <w:lastRenderedPageBreak/>
        <w:t xml:space="preserve">Doupě je skvělé místo pro schůzky. Tam je harampádí! Lýkové provázky, staří, skoro už lysí </w:t>
      </w:r>
      <w:proofErr w:type="spellStart"/>
      <w:r w:rsidR="00775CD9">
        <w:t>plyšáci</w:t>
      </w:r>
      <w:proofErr w:type="spellEnd"/>
      <w:r w:rsidR="00775CD9">
        <w:t>, semena pelyňku.</w:t>
      </w:r>
    </w:p>
    <w:p w:rsidR="00775CD9" w:rsidRDefault="00775CD9" w:rsidP="00ED7CCF">
      <w:r>
        <w:t>Od prvního dne začali Pepánek a Zby</w:t>
      </w:r>
      <w:r w:rsidR="005A6865">
        <w:t>ně</w:t>
      </w:r>
      <w:r>
        <w:t>k Bidlo slídit kolem. Dobře jsme je při našich poradách slyšeli.</w:t>
      </w:r>
    </w:p>
    <w:p w:rsidR="00775CD9" w:rsidRDefault="00775CD9" w:rsidP="00ED7CCF">
      <w:r>
        <w:t>„Co slídíte?“ zeptal jsem se.</w:t>
      </w:r>
    </w:p>
    <w:p w:rsidR="00775CD9" w:rsidRDefault="00775CD9" w:rsidP="00ED7CCF">
      <w:r>
        <w:t>„Co by!“ blýskl Pepánek očima.</w:t>
      </w:r>
    </w:p>
    <w:p w:rsidR="00775CD9" w:rsidRDefault="00775CD9" w:rsidP="00ED7CCF">
      <w:r>
        <w:t xml:space="preserve">Avšak jak čas plynul, naše opatrnost se zmenšila a to se nám vymstilo. Stalo se to ve středu. </w:t>
      </w:r>
    </w:p>
    <w:p w:rsidR="00775CD9" w:rsidRDefault="00775CD9" w:rsidP="00ED7CCF">
      <w:r>
        <w:t>„Deník zmizel,“ vzlykal Máťa a polykal naprázdno. V tajné skrýši pod trámem ležel místo deníku lístek s nápisem: SPOLEČENSTVO ČERNÉ RUKY SE POROUČÍ.</w:t>
      </w:r>
    </w:p>
    <w:p w:rsidR="00492FA5" w:rsidRDefault="00492FA5" w:rsidP="00ED7CCF"/>
    <w:p w:rsidR="00492FA5" w:rsidRDefault="00492FA5" w:rsidP="00ED7CCF"/>
    <w:p w:rsidR="00492FA5" w:rsidRDefault="00492FA5" w:rsidP="00160016">
      <w:pPr>
        <w:pStyle w:val="Odstavecseseznamem"/>
        <w:numPr>
          <w:ilvl w:val="0"/>
          <w:numId w:val="1"/>
        </w:numPr>
      </w:pPr>
      <w:r>
        <w:t>Které vyjmenované slovo po L (případně příbuzné) v textu nenajdete?</w:t>
      </w:r>
    </w:p>
    <w:p w:rsidR="00492FA5" w:rsidRDefault="00492FA5" w:rsidP="00160016">
      <w:pPr>
        <w:pStyle w:val="Odstavecseseznamem"/>
        <w:numPr>
          <w:ilvl w:val="0"/>
          <w:numId w:val="2"/>
        </w:numPr>
      </w:pPr>
      <w:r>
        <w:t>plyš</w:t>
      </w:r>
    </w:p>
    <w:p w:rsidR="00492FA5" w:rsidRDefault="00492FA5" w:rsidP="00160016">
      <w:pPr>
        <w:pStyle w:val="Odstavecseseznamem"/>
        <w:numPr>
          <w:ilvl w:val="0"/>
          <w:numId w:val="2"/>
        </w:numPr>
      </w:pPr>
      <w:r>
        <w:t>mlýn</w:t>
      </w:r>
    </w:p>
    <w:p w:rsidR="00492FA5" w:rsidRDefault="00492FA5" w:rsidP="00160016">
      <w:pPr>
        <w:pStyle w:val="Odstavecseseznamem"/>
        <w:numPr>
          <w:ilvl w:val="0"/>
          <w:numId w:val="2"/>
        </w:numPr>
      </w:pPr>
      <w:r>
        <w:t>plynout</w:t>
      </w:r>
    </w:p>
    <w:p w:rsidR="00492FA5" w:rsidRDefault="00492FA5" w:rsidP="00ED7CCF"/>
    <w:p w:rsidR="00492FA5" w:rsidRDefault="00492FA5" w:rsidP="00ED7CCF"/>
    <w:p w:rsidR="00492FA5" w:rsidRDefault="00492FA5" w:rsidP="00160016">
      <w:pPr>
        <w:pStyle w:val="Odstavecseseznamem"/>
        <w:numPr>
          <w:ilvl w:val="0"/>
          <w:numId w:val="1"/>
        </w:numPr>
      </w:pPr>
      <w:proofErr w:type="gramStart"/>
      <w:r>
        <w:t>Nahraď</w:t>
      </w:r>
      <w:proofErr w:type="gramEnd"/>
      <w:r>
        <w:t xml:space="preserve"> slovo </w:t>
      </w:r>
      <w:proofErr w:type="gramStart"/>
      <w:r w:rsidRPr="00E330BC">
        <w:rPr>
          <w:i/>
        </w:rPr>
        <w:t>vzlykal</w:t>
      </w:r>
      <w:proofErr w:type="gramEnd"/>
      <w:r>
        <w:t xml:space="preserve"> </w:t>
      </w:r>
      <w:r w:rsidR="00160016">
        <w:t xml:space="preserve">opozitem </w:t>
      </w:r>
      <w:r>
        <w:t xml:space="preserve">(slovem </w:t>
      </w:r>
      <w:r w:rsidR="00160016">
        <w:t xml:space="preserve">opačného </w:t>
      </w:r>
      <w:r>
        <w:t>významu)</w:t>
      </w:r>
    </w:p>
    <w:p w:rsidR="00492FA5" w:rsidRDefault="00492FA5" w:rsidP="00160016">
      <w:pPr>
        <w:pStyle w:val="Odstavecseseznamem"/>
        <w:numPr>
          <w:ilvl w:val="0"/>
          <w:numId w:val="3"/>
        </w:numPr>
      </w:pPr>
      <w:r>
        <w:t>polykal</w:t>
      </w:r>
    </w:p>
    <w:p w:rsidR="00492FA5" w:rsidRDefault="00492FA5" w:rsidP="00160016">
      <w:pPr>
        <w:pStyle w:val="Odstavecseseznamem"/>
        <w:numPr>
          <w:ilvl w:val="0"/>
          <w:numId w:val="3"/>
        </w:numPr>
      </w:pPr>
      <w:r>
        <w:t>naříkal</w:t>
      </w:r>
    </w:p>
    <w:p w:rsidR="00492FA5" w:rsidRDefault="00160016" w:rsidP="00160016">
      <w:pPr>
        <w:pStyle w:val="Odstavecseseznamem"/>
        <w:numPr>
          <w:ilvl w:val="0"/>
          <w:numId w:val="3"/>
        </w:numPr>
      </w:pPr>
      <w:r>
        <w:t>smál se</w:t>
      </w:r>
    </w:p>
    <w:p w:rsidR="00160016" w:rsidRDefault="00160016" w:rsidP="00ED7CCF"/>
    <w:p w:rsidR="00492FA5" w:rsidRDefault="00492FA5" w:rsidP="00160016">
      <w:pPr>
        <w:pStyle w:val="Odstavecseseznamem"/>
        <w:numPr>
          <w:ilvl w:val="0"/>
          <w:numId w:val="1"/>
        </w:numPr>
      </w:pPr>
      <w:r>
        <w:t xml:space="preserve">Vysvětli význam slova </w:t>
      </w:r>
      <w:r w:rsidRPr="00E330BC">
        <w:rPr>
          <w:i/>
        </w:rPr>
        <w:t>harampádí.</w:t>
      </w:r>
    </w:p>
    <w:p w:rsidR="00492FA5" w:rsidRDefault="00492FA5" w:rsidP="00160016">
      <w:pPr>
        <w:pStyle w:val="Odstavecseseznamem"/>
        <w:numPr>
          <w:ilvl w:val="0"/>
          <w:numId w:val="4"/>
        </w:numPr>
      </w:pPr>
      <w:r>
        <w:t>věci na výrobu nářadí</w:t>
      </w:r>
    </w:p>
    <w:p w:rsidR="00492FA5" w:rsidRDefault="00492FA5" w:rsidP="00160016">
      <w:pPr>
        <w:pStyle w:val="Odstavecseseznamem"/>
        <w:numPr>
          <w:ilvl w:val="0"/>
          <w:numId w:val="4"/>
        </w:numPr>
      </w:pPr>
      <w:r>
        <w:t>věci nepotřebné</w:t>
      </w:r>
    </w:p>
    <w:p w:rsidR="00492FA5" w:rsidRDefault="00492FA5" w:rsidP="00160016">
      <w:pPr>
        <w:pStyle w:val="Odstavecseseznamem"/>
        <w:numPr>
          <w:ilvl w:val="0"/>
          <w:numId w:val="4"/>
        </w:numPr>
      </w:pPr>
      <w:r>
        <w:t>věci do kuchyně</w:t>
      </w:r>
    </w:p>
    <w:p w:rsidR="00B66AE0" w:rsidRDefault="00B66AE0" w:rsidP="00ED7CCF"/>
    <w:p w:rsidR="00B66AE0" w:rsidRPr="00E330BC" w:rsidRDefault="00B66AE0" w:rsidP="00160016">
      <w:pPr>
        <w:pStyle w:val="Odstavecseseznamem"/>
        <w:numPr>
          <w:ilvl w:val="0"/>
          <w:numId w:val="1"/>
        </w:numPr>
        <w:rPr>
          <w:i/>
        </w:rPr>
      </w:pPr>
      <w:r w:rsidRPr="00E330BC">
        <w:rPr>
          <w:i/>
        </w:rPr>
        <w:t>Bydlel v nedaleké vesnici. Bydlel __________.</w:t>
      </w:r>
    </w:p>
    <w:p w:rsidR="00B66AE0" w:rsidRDefault="00B66AE0" w:rsidP="00160016">
      <w:pPr>
        <w:ind w:firstLine="709"/>
      </w:pPr>
      <w:r>
        <w:t>Doplň správné slovo.</w:t>
      </w:r>
    </w:p>
    <w:p w:rsidR="00B66AE0" w:rsidRDefault="00B66AE0" w:rsidP="00160016">
      <w:pPr>
        <w:pStyle w:val="Odstavecseseznamem"/>
        <w:numPr>
          <w:ilvl w:val="0"/>
          <w:numId w:val="5"/>
        </w:numPr>
      </w:pPr>
      <w:proofErr w:type="spellStart"/>
      <w:r>
        <w:t>blýsko</w:t>
      </w:r>
      <w:proofErr w:type="spellEnd"/>
    </w:p>
    <w:p w:rsidR="00B66AE0" w:rsidRDefault="00B66AE0" w:rsidP="00160016">
      <w:pPr>
        <w:pStyle w:val="Odstavecseseznamem"/>
        <w:numPr>
          <w:ilvl w:val="0"/>
          <w:numId w:val="5"/>
        </w:numPr>
      </w:pPr>
      <w:proofErr w:type="spellStart"/>
      <w:r>
        <w:t>blísko</w:t>
      </w:r>
      <w:proofErr w:type="spellEnd"/>
    </w:p>
    <w:p w:rsidR="00B66AE0" w:rsidRDefault="00B66AE0" w:rsidP="00160016">
      <w:pPr>
        <w:pStyle w:val="Odstavecseseznamem"/>
        <w:numPr>
          <w:ilvl w:val="0"/>
          <w:numId w:val="5"/>
        </w:numPr>
      </w:pPr>
      <w:r>
        <w:t>blízko</w:t>
      </w:r>
    </w:p>
    <w:p w:rsidR="00B66AE0" w:rsidRDefault="00B66AE0" w:rsidP="00ED7CCF"/>
    <w:p w:rsidR="00B66AE0" w:rsidRPr="00E330BC" w:rsidRDefault="00B66AE0" w:rsidP="00160016">
      <w:pPr>
        <w:pStyle w:val="Odstavecseseznamem"/>
        <w:numPr>
          <w:ilvl w:val="0"/>
          <w:numId w:val="1"/>
        </w:numPr>
        <w:rPr>
          <w:i/>
        </w:rPr>
      </w:pPr>
      <w:r w:rsidRPr="00E330BC">
        <w:rPr>
          <w:i/>
        </w:rPr>
        <w:t>Čas plynul jako voda.</w:t>
      </w:r>
    </w:p>
    <w:p w:rsidR="00B66AE0" w:rsidRDefault="00B66AE0" w:rsidP="00160016">
      <w:pPr>
        <w:ind w:firstLine="709"/>
      </w:pPr>
      <w:r>
        <w:t>Vysvětli význam pořekadla.</w:t>
      </w:r>
    </w:p>
    <w:p w:rsidR="00B66AE0" w:rsidRDefault="00B66AE0" w:rsidP="00E330BC">
      <w:pPr>
        <w:pStyle w:val="Odstavecseseznamem"/>
        <w:numPr>
          <w:ilvl w:val="0"/>
          <w:numId w:val="6"/>
        </w:numPr>
      </w:pPr>
      <w:r>
        <w:t>Čas neubíhal.</w:t>
      </w:r>
    </w:p>
    <w:p w:rsidR="00B66AE0" w:rsidRDefault="00B66AE0" w:rsidP="00E330BC">
      <w:pPr>
        <w:pStyle w:val="Odstavecseseznamem"/>
        <w:numPr>
          <w:ilvl w:val="0"/>
          <w:numId w:val="6"/>
        </w:numPr>
      </w:pPr>
      <w:r>
        <w:t>Čas ubíhal.</w:t>
      </w:r>
    </w:p>
    <w:p w:rsidR="00B66AE0" w:rsidRDefault="00B66AE0" w:rsidP="00E330BC">
      <w:pPr>
        <w:pStyle w:val="Odstavecseseznamem"/>
        <w:numPr>
          <w:ilvl w:val="0"/>
          <w:numId w:val="6"/>
        </w:numPr>
      </w:pPr>
      <w:r>
        <w:t>Čas se zastavil.</w:t>
      </w:r>
    </w:p>
    <w:p w:rsidR="00B66AE0" w:rsidRDefault="00B66AE0" w:rsidP="00ED7CCF"/>
    <w:p w:rsidR="00B66AE0" w:rsidRDefault="0081037F" w:rsidP="00160016">
      <w:pPr>
        <w:pStyle w:val="Odstavecseseznamem"/>
        <w:numPr>
          <w:ilvl w:val="0"/>
          <w:numId w:val="1"/>
        </w:numPr>
      </w:pPr>
      <w:r>
        <w:t>Co nevyplývá z daného textu?</w:t>
      </w:r>
    </w:p>
    <w:p w:rsidR="0081037F" w:rsidRDefault="0081037F" w:rsidP="00E330BC">
      <w:pPr>
        <w:pStyle w:val="Odstavecseseznamem"/>
        <w:numPr>
          <w:ilvl w:val="0"/>
          <w:numId w:val="7"/>
        </w:numPr>
      </w:pPr>
      <w:r>
        <w:t>děti byly neopatrné</w:t>
      </w:r>
    </w:p>
    <w:p w:rsidR="0081037F" w:rsidRDefault="0081037F" w:rsidP="00E330BC">
      <w:pPr>
        <w:pStyle w:val="Odstavecseseznamem"/>
        <w:numPr>
          <w:ilvl w:val="0"/>
          <w:numId w:val="7"/>
        </w:numPr>
      </w:pPr>
      <w:r>
        <w:t>někdo ukradl deník</w:t>
      </w:r>
    </w:p>
    <w:p w:rsidR="0081037F" w:rsidRDefault="0081037F" w:rsidP="00E330BC">
      <w:pPr>
        <w:pStyle w:val="Odstavecseseznamem"/>
        <w:numPr>
          <w:ilvl w:val="0"/>
          <w:numId w:val="7"/>
        </w:numPr>
      </w:pPr>
      <w:r>
        <w:t>v deníku byly tajné zápisy</w:t>
      </w:r>
    </w:p>
    <w:p w:rsidR="0081037F" w:rsidRDefault="0081037F" w:rsidP="00ED7CCF"/>
    <w:p w:rsidR="0081037F" w:rsidRDefault="0081037F" w:rsidP="00160016">
      <w:pPr>
        <w:pStyle w:val="Odstavecseseznamem"/>
        <w:numPr>
          <w:ilvl w:val="0"/>
          <w:numId w:val="1"/>
        </w:numPr>
      </w:pPr>
      <w:r>
        <w:t xml:space="preserve">Vyhledej slova příbuzná ke slovu </w:t>
      </w:r>
      <w:r w:rsidRPr="00E330BC">
        <w:rPr>
          <w:i/>
        </w:rPr>
        <w:t>lýkové</w:t>
      </w:r>
      <w:r w:rsidR="00E330BC">
        <w:rPr>
          <w:i/>
        </w:rPr>
        <w:t>.</w:t>
      </w:r>
    </w:p>
    <w:p w:rsidR="0081037F" w:rsidRDefault="0081037F" w:rsidP="00E330BC">
      <w:pPr>
        <w:pStyle w:val="Odstavecseseznamem"/>
        <w:numPr>
          <w:ilvl w:val="0"/>
          <w:numId w:val="8"/>
        </w:numPr>
      </w:pPr>
      <w:r>
        <w:t>lýčené, lýko</w:t>
      </w:r>
    </w:p>
    <w:p w:rsidR="0081037F" w:rsidRDefault="0081037F" w:rsidP="00E330BC">
      <w:pPr>
        <w:pStyle w:val="Odstavecseseznamem"/>
        <w:numPr>
          <w:ilvl w:val="0"/>
          <w:numId w:val="8"/>
        </w:numPr>
      </w:pPr>
      <w:r>
        <w:t>líčený, líčit</w:t>
      </w:r>
    </w:p>
    <w:p w:rsidR="0081037F" w:rsidRDefault="0081037F" w:rsidP="00E330BC">
      <w:pPr>
        <w:pStyle w:val="Odstavecseseznamem"/>
        <w:numPr>
          <w:ilvl w:val="0"/>
          <w:numId w:val="8"/>
        </w:numPr>
      </w:pPr>
      <w:r>
        <w:t>lýtkový, lýtko</w:t>
      </w:r>
    </w:p>
    <w:p w:rsidR="00160016" w:rsidRDefault="00160016" w:rsidP="00ED7CCF"/>
    <w:p w:rsidR="0081037F" w:rsidRDefault="0081037F" w:rsidP="00160016">
      <w:pPr>
        <w:pStyle w:val="Odstavecseseznamem"/>
        <w:numPr>
          <w:ilvl w:val="0"/>
          <w:numId w:val="1"/>
        </w:numPr>
      </w:pPr>
      <w:r>
        <w:lastRenderedPageBreak/>
        <w:t>Co z daného textu vyplývá?</w:t>
      </w:r>
    </w:p>
    <w:p w:rsidR="0081037F" w:rsidRDefault="0081037F" w:rsidP="00E330BC">
      <w:pPr>
        <w:pStyle w:val="Odstavecseseznamem"/>
        <w:numPr>
          <w:ilvl w:val="0"/>
          <w:numId w:val="9"/>
        </w:numPr>
      </w:pPr>
      <w:r>
        <w:t>nevíme, který den deník zmizel</w:t>
      </w:r>
    </w:p>
    <w:p w:rsidR="0081037F" w:rsidRDefault="0081037F" w:rsidP="00E330BC">
      <w:pPr>
        <w:pStyle w:val="Odstavecseseznamem"/>
        <w:numPr>
          <w:ilvl w:val="0"/>
          <w:numId w:val="9"/>
        </w:numPr>
      </w:pPr>
      <w:r>
        <w:t>deník byl ukryt v tajné skrýši pod trámem</w:t>
      </w:r>
    </w:p>
    <w:p w:rsidR="0081037F" w:rsidRDefault="0081037F" w:rsidP="00E330BC">
      <w:pPr>
        <w:pStyle w:val="Odstavecseseznamem"/>
        <w:numPr>
          <w:ilvl w:val="0"/>
          <w:numId w:val="9"/>
        </w:numPr>
      </w:pPr>
      <w:r>
        <w:t>deník ukradl Zbyněk</w:t>
      </w:r>
    </w:p>
    <w:p w:rsidR="0081037F" w:rsidRDefault="0081037F" w:rsidP="00ED7CCF"/>
    <w:p w:rsidR="0081037F" w:rsidRDefault="0081037F" w:rsidP="00160016">
      <w:pPr>
        <w:pStyle w:val="Odstavecseseznamem"/>
        <w:numPr>
          <w:ilvl w:val="0"/>
          <w:numId w:val="1"/>
        </w:numPr>
      </w:pPr>
      <w:r>
        <w:t>Které slovo obsahuje slabikotvorné r, l?</w:t>
      </w:r>
    </w:p>
    <w:p w:rsidR="0081037F" w:rsidRDefault="0081037F" w:rsidP="00E330BC">
      <w:pPr>
        <w:pStyle w:val="Odstavecseseznamem"/>
        <w:numPr>
          <w:ilvl w:val="0"/>
          <w:numId w:val="10"/>
        </w:numPr>
      </w:pPr>
      <w:r>
        <w:t>vzlykal</w:t>
      </w:r>
    </w:p>
    <w:p w:rsidR="0081037F" w:rsidRDefault="0081037F" w:rsidP="00E330BC">
      <w:pPr>
        <w:pStyle w:val="Odstavecseseznamem"/>
        <w:numPr>
          <w:ilvl w:val="0"/>
          <w:numId w:val="10"/>
        </w:numPr>
      </w:pPr>
      <w:r>
        <w:t>blýskl</w:t>
      </w:r>
    </w:p>
    <w:p w:rsidR="0081037F" w:rsidRDefault="0081037F" w:rsidP="00E330BC">
      <w:pPr>
        <w:pStyle w:val="Odstavecseseznamem"/>
        <w:numPr>
          <w:ilvl w:val="0"/>
          <w:numId w:val="10"/>
        </w:numPr>
      </w:pPr>
      <w:r>
        <w:t>slídil</w:t>
      </w:r>
    </w:p>
    <w:p w:rsidR="0081037F" w:rsidRDefault="0081037F" w:rsidP="00ED7CCF"/>
    <w:p w:rsidR="00160016" w:rsidRDefault="00160016" w:rsidP="00160016">
      <w:pPr>
        <w:pStyle w:val="Odstavecseseznamem"/>
        <w:numPr>
          <w:ilvl w:val="0"/>
          <w:numId w:val="1"/>
        </w:numPr>
      </w:pPr>
      <w:r>
        <w:t>Doupě je</w:t>
      </w:r>
      <w:r w:rsidRPr="00E330BC">
        <w:rPr>
          <w:i/>
          <w:u w:val="single"/>
        </w:rPr>
        <w:t xml:space="preserve"> skvělé</w:t>
      </w:r>
      <w:r>
        <w:t xml:space="preserve"> místo pro schůzky.</w:t>
      </w:r>
    </w:p>
    <w:p w:rsidR="00160016" w:rsidRDefault="00160016" w:rsidP="006A7F16">
      <w:pPr>
        <w:ind w:firstLine="709"/>
      </w:pPr>
      <w:r>
        <w:t xml:space="preserve">Nahraď podtržené </w:t>
      </w:r>
      <w:r w:rsidR="00E330BC">
        <w:t xml:space="preserve">slovo </w:t>
      </w:r>
      <w:r>
        <w:t>slovem stejného nebo podobného významu.</w:t>
      </w:r>
    </w:p>
    <w:p w:rsidR="00160016" w:rsidRDefault="00160016" w:rsidP="00E330BC">
      <w:pPr>
        <w:pStyle w:val="Odstavecseseznamem"/>
        <w:numPr>
          <w:ilvl w:val="0"/>
          <w:numId w:val="12"/>
        </w:numPr>
      </w:pPr>
      <w:r>
        <w:t>lepší</w:t>
      </w:r>
    </w:p>
    <w:p w:rsidR="0081037F" w:rsidRDefault="00160016" w:rsidP="00E330BC">
      <w:pPr>
        <w:pStyle w:val="Odstavecseseznamem"/>
        <w:numPr>
          <w:ilvl w:val="0"/>
          <w:numId w:val="12"/>
        </w:numPr>
      </w:pPr>
      <w:r>
        <w:t>výborné</w:t>
      </w:r>
    </w:p>
    <w:p w:rsidR="00160016" w:rsidRDefault="00160016" w:rsidP="00E330BC">
      <w:pPr>
        <w:pStyle w:val="Odstavecseseznamem"/>
        <w:numPr>
          <w:ilvl w:val="0"/>
          <w:numId w:val="12"/>
        </w:numPr>
      </w:pPr>
      <w:r>
        <w:t>nevhodné</w:t>
      </w:r>
    </w:p>
    <w:p w:rsidR="006A7F16" w:rsidRDefault="006A7F16" w:rsidP="006A7F16"/>
    <w:p w:rsidR="006A7F16" w:rsidRDefault="006A7F16" w:rsidP="006A7F16"/>
    <w:p w:rsidR="006A7F16" w:rsidRDefault="006A7F16" w:rsidP="006A7F16"/>
    <w:p w:rsidR="005A6865" w:rsidRDefault="005A6865" w:rsidP="006A7F16"/>
    <w:p w:rsidR="005A6865" w:rsidRDefault="005A6865" w:rsidP="006A7F16"/>
    <w:p w:rsidR="006A7F16" w:rsidRDefault="006A7F16" w:rsidP="006A7F16">
      <w:r>
        <w:t>Oprav chyby a spočítej je.</w:t>
      </w:r>
    </w:p>
    <w:p w:rsidR="006A7F16" w:rsidRDefault="006A7F16" w:rsidP="006A7F16"/>
    <w:p w:rsidR="006A7F16" w:rsidRDefault="006A7F16" w:rsidP="006A7F16">
      <w:r>
        <w:t>Ahoj Lído,</w:t>
      </w:r>
    </w:p>
    <w:p w:rsidR="006A7F16" w:rsidRDefault="006A7F16" w:rsidP="006A7F16">
      <w:proofErr w:type="spellStart"/>
      <w:r>
        <w:t>lytuji</w:t>
      </w:r>
      <w:proofErr w:type="spellEnd"/>
      <w:r>
        <w:t xml:space="preserve">, že jsem nebyla v Liberci, jak jsem slíbila. Možná jsi </w:t>
      </w:r>
      <w:proofErr w:type="spellStart"/>
      <w:r>
        <w:t>slišela</w:t>
      </w:r>
      <w:proofErr w:type="spellEnd"/>
      <w:r>
        <w:t xml:space="preserve">, že si náš </w:t>
      </w:r>
      <w:proofErr w:type="spellStart"/>
      <w:r>
        <w:t>Lybor</w:t>
      </w:r>
      <w:proofErr w:type="spellEnd"/>
      <w:r>
        <w:t xml:space="preserve"> poranil </w:t>
      </w:r>
      <w:proofErr w:type="spellStart"/>
      <w:r>
        <w:t>lítko</w:t>
      </w:r>
      <w:proofErr w:type="spellEnd"/>
      <w:r>
        <w:t xml:space="preserve"> na </w:t>
      </w:r>
      <w:proofErr w:type="spellStart"/>
      <w:r>
        <w:t>ližích</w:t>
      </w:r>
      <w:proofErr w:type="spellEnd"/>
      <w:r>
        <w:t xml:space="preserve">. Děkuji za </w:t>
      </w:r>
      <w:proofErr w:type="spellStart"/>
      <w:r>
        <w:t>plišového</w:t>
      </w:r>
      <w:proofErr w:type="spellEnd"/>
      <w:r>
        <w:t xml:space="preserve"> oslíka. </w:t>
      </w:r>
      <w:proofErr w:type="spellStart"/>
      <w:r>
        <w:t>Lýbila</w:t>
      </w:r>
      <w:proofErr w:type="spellEnd"/>
      <w:r>
        <w:t xml:space="preserve"> se ti kabelka z </w:t>
      </w:r>
      <w:proofErr w:type="spellStart"/>
      <w:r>
        <w:t>líka</w:t>
      </w:r>
      <w:proofErr w:type="spellEnd"/>
      <w:r>
        <w:t xml:space="preserve">? </w:t>
      </w:r>
    </w:p>
    <w:p w:rsidR="005A6865" w:rsidRDefault="005A6865" w:rsidP="006A7F1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Lýbá</w:t>
      </w:r>
      <w:proofErr w:type="spellEnd"/>
      <w:r>
        <w:t xml:space="preserve"> tě Olina</w:t>
      </w:r>
    </w:p>
    <w:p w:rsidR="006A7F16" w:rsidRDefault="006A7F16" w:rsidP="006A7F16"/>
    <w:p w:rsidR="0081037F" w:rsidRDefault="0081037F" w:rsidP="00ED7CCF"/>
    <w:p w:rsidR="00E330BC" w:rsidRDefault="00E330BC" w:rsidP="00ED7CCF"/>
    <w:p w:rsidR="00B66AE0" w:rsidRDefault="00B66AE0" w:rsidP="00ED7CCF"/>
    <w:p w:rsidR="00492FA5" w:rsidRDefault="00492FA5" w:rsidP="00ED7CCF"/>
    <w:p w:rsidR="00492FA5" w:rsidRDefault="00492FA5" w:rsidP="00ED7CCF"/>
    <w:p w:rsidR="00991898" w:rsidRDefault="00991898">
      <w:pPr>
        <w:widowControl/>
        <w:suppressAutoHyphens w:val="0"/>
        <w:overflowPunct/>
        <w:autoSpaceDE/>
        <w:textAlignment w:val="auto"/>
      </w:pPr>
      <w:r>
        <w:br w:type="page"/>
      </w:r>
    </w:p>
    <w:p w:rsidR="00775CD9" w:rsidRPr="00991898" w:rsidRDefault="00991898" w:rsidP="00ED7CCF">
      <w:pPr>
        <w:rPr>
          <w:b/>
          <w:sz w:val="28"/>
          <w:szCs w:val="28"/>
        </w:rPr>
      </w:pPr>
      <w:r w:rsidRPr="00991898">
        <w:rPr>
          <w:b/>
          <w:sz w:val="28"/>
          <w:szCs w:val="28"/>
        </w:rPr>
        <w:lastRenderedPageBreak/>
        <w:t>Správné odpovědi</w:t>
      </w:r>
    </w:p>
    <w:p w:rsidR="00775CD9" w:rsidRDefault="00775CD9" w:rsidP="00ED7CCF"/>
    <w:p w:rsidR="00991898" w:rsidRDefault="00991898" w:rsidP="00991898">
      <w:pPr>
        <w:pStyle w:val="Odstavecseseznamem"/>
        <w:numPr>
          <w:ilvl w:val="0"/>
          <w:numId w:val="13"/>
        </w:numPr>
      </w:pPr>
      <w:r>
        <w:t>Které vyjmenované slovo po L (případně příbuzné) v textu nenajdete?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plyš</w:t>
      </w:r>
    </w:p>
    <w:p w:rsidR="00991898" w:rsidRPr="00D64844" w:rsidRDefault="00991898" w:rsidP="00991898">
      <w:pPr>
        <w:pStyle w:val="Odstavecseseznamem"/>
        <w:numPr>
          <w:ilvl w:val="1"/>
          <w:numId w:val="13"/>
        </w:numPr>
        <w:rPr>
          <w:b/>
        </w:rPr>
      </w:pPr>
      <w:r w:rsidRPr="00D64844">
        <w:rPr>
          <w:b/>
        </w:rPr>
        <w:t>mlýn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plynout</w:t>
      </w:r>
    </w:p>
    <w:p w:rsidR="00991898" w:rsidRDefault="00991898" w:rsidP="00991898"/>
    <w:p w:rsidR="00991898" w:rsidRDefault="00991898" w:rsidP="00991898"/>
    <w:p w:rsidR="00991898" w:rsidRDefault="00991898" w:rsidP="00991898">
      <w:pPr>
        <w:pStyle w:val="Odstavecseseznamem"/>
        <w:numPr>
          <w:ilvl w:val="0"/>
          <w:numId w:val="13"/>
        </w:numPr>
      </w:pPr>
      <w:proofErr w:type="gramStart"/>
      <w:r>
        <w:t>Nahraď</w:t>
      </w:r>
      <w:proofErr w:type="gramEnd"/>
      <w:r>
        <w:t xml:space="preserve"> slovo </w:t>
      </w:r>
      <w:proofErr w:type="gramStart"/>
      <w:r w:rsidRPr="00E330BC">
        <w:rPr>
          <w:i/>
        </w:rPr>
        <w:t>vzlykal</w:t>
      </w:r>
      <w:proofErr w:type="gramEnd"/>
      <w:r>
        <w:t xml:space="preserve"> opozitem (slovem opačného významu)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polykal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naříkal</w:t>
      </w:r>
    </w:p>
    <w:p w:rsidR="00991898" w:rsidRPr="00D64844" w:rsidRDefault="00991898" w:rsidP="00991898">
      <w:pPr>
        <w:pStyle w:val="Odstavecseseznamem"/>
        <w:numPr>
          <w:ilvl w:val="1"/>
          <w:numId w:val="13"/>
        </w:numPr>
        <w:rPr>
          <w:b/>
        </w:rPr>
      </w:pPr>
      <w:r w:rsidRPr="00D64844">
        <w:rPr>
          <w:b/>
        </w:rPr>
        <w:t>smál se</w:t>
      </w:r>
    </w:p>
    <w:p w:rsidR="00991898" w:rsidRDefault="00991898" w:rsidP="00991898"/>
    <w:p w:rsidR="00991898" w:rsidRDefault="00991898" w:rsidP="00991898">
      <w:pPr>
        <w:pStyle w:val="Odstavecseseznamem"/>
        <w:numPr>
          <w:ilvl w:val="0"/>
          <w:numId w:val="13"/>
        </w:numPr>
      </w:pPr>
      <w:r>
        <w:t xml:space="preserve">Vysvětli význam slova </w:t>
      </w:r>
      <w:r w:rsidRPr="00E330BC">
        <w:rPr>
          <w:i/>
        </w:rPr>
        <w:t>harampádí.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věci na výrobu nářadí</w:t>
      </w:r>
    </w:p>
    <w:p w:rsidR="00991898" w:rsidRPr="00D64844" w:rsidRDefault="00991898" w:rsidP="00991898">
      <w:pPr>
        <w:pStyle w:val="Odstavecseseznamem"/>
        <w:numPr>
          <w:ilvl w:val="1"/>
          <w:numId w:val="13"/>
        </w:numPr>
        <w:rPr>
          <w:b/>
        </w:rPr>
      </w:pPr>
      <w:r w:rsidRPr="00D64844">
        <w:rPr>
          <w:b/>
        </w:rPr>
        <w:t>věci nepotřebné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věci do kuchyně</w:t>
      </w:r>
    </w:p>
    <w:p w:rsidR="00991898" w:rsidRDefault="00991898" w:rsidP="00991898"/>
    <w:p w:rsidR="00991898" w:rsidRPr="00E330BC" w:rsidRDefault="00991898" w:rsidP="00991898">
      <w:pPr>
        <w:pStyle w:val="Odstavecseseznamem"/>
        <w:numPr>
          <w:ilvl w:val="0"/>
          <w:numId w:val="13"/>
        </w:numPr>
        <w:rPr>
          <w:i/>
        </w:rPr>
      </w:pPr>
      <w:r w:rsidRPr="00E330BC">
        <w:rPr>
          <w:i/>
        </w:rPr>
        <w:t>Bydlel v nedaleké vesnici. Bydlel __________.</w:t>
      </w:r>
    </w:p>
    <w:p w:rsidR="00991898" w:rsidRDefault="00991898" w:rsidP="00991898">
      <w:pPr>
        <w:ind w:firstLine="360"/>
      </w:pPr>
      <w:r>
        <w:t>Doplň správné slovo.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proofErr w:type="spellStart"/>
      <w:r>
        <w:t>blýsko</w:t>
      </w:r>
      <w:proofErr w:type="spellEnd"/>
    </w:p>
    <w:p w:rsidR="00991898" w:rsidRDefault="00991898" w:rsidP="00991898">
      <w:pPr>
        <w:pStyle w:val="Odstavecseseznamem"/>
        <w:numPr>
          <w:ilvl w:val="1"/>
          <w:numId w:val="13"/>
        </w:numPr>
      </w:pPr>
      <w:proofErr w:type="spellStart"/>
      <w:r>
        <w:t>blísko</w:t>
      </w:r>
      <w:proofErr w:type="spellEnd"/>
    </w:p>
    <w:p w:rsidR="00991898" w:rsidRPr="00D64844" w:rsidRDefault="00991898" w:rsidP="00991898">
      <w:pPr>
        <w:pStyle w:val="Odstavecseseznamem"/>
        <w:numPr>
          <w:ilvl w:val="1"/>
          <w:numId w:val="13"/>
        </w:numPr>
        <w:rPr>
          <w:b/>
        </w:rPr>
      </w:pPr>
      <w:r w:rsidRPr="00D64844">
        <w:rPr>
          <w:b/>
        </w:rPr>
        <w:t>blízko</w:t>
      </w:r>
    </w:p>
    <w:p w:rsidR="00991898" w:rsidRDefault="00991898" w:rsidP="00991898"/>
    <w:p w:rsidR="00991898" w:rsidRPr="00E330BC" w:rsidRDefault="00991898" w:rsidP="00991898">
      <w:pPr>
        <w:pStyle w:val="Odstavecseseznamem"/>
        <w:numPr>
          <w:ilvl w:val="0"/>
          <w:numId w:val="13"/>
        </w:numPr>
        <w:rPr>
          <w:i/>
        </w:rPr>
      </w:pPr>
      <w:r w:rsidRPr="00E330BC">
        <w:rPr>
          <w:i/>
        </w:rPr>
        <w:t>Čas plynul jako voda.</w:t>
      </w:r>
    </w:p>
    <w:p w:rsidR="00991898" w:rsidRDefault="00991898" w:rsidP="00991898">
      <w:pPr>
        <w:ind w:firstLine="360"/>
      </w:pPr>
      <w:r>
        <w:t>Vysvětli význam pořekadla.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Čas neubíhal.</w:t>
      </w:r>
    </w:p>
    <w:p w:rsidR="00991898" w:rsidRPr="00D64844" w:rsidRDefault="00991898" w:rsidP="00991898">
      <w:pPr>
        <w:pStyle w:val="Odstavecseseznamem"/>
        <w:numPr>
          <w:ilvl w:val="1"/>
          <w:numId w:val="13"/>
        </w:numPr>
        <w:rPr>
          <w:b/>
        </w:rPr>
      </w:pPr>
      <w:r w:rsidRPr="00D64844">
        <w:rPr>
          <w:b/>
        </w:rPr>
        <w:t>Čas ubíhal.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Čas se zastavil.</w:t>
      </w:r>
    </w:p>
    <w:p w:rsidR="00991898" w:rsidRDefault="00991898" w:rsidP="00991898"/>
    <w:p w:rsidR="00991898" w:rsidRDefault="00991898" w:rsidP="00991898">
      <w:pPr>
        <w:pStyle w:val="Odstavecseseznamem"/>
        <w:numPr>
          <w:ilvl w:val="0"/>
          <w:numId w:val="13"/>
        </w:numPr>
      </w:pPr>
      <w:r>
        <w:t>Co nevyplývá z daného textu?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děti byly neopatrné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někdo ukradl deník</w:t>
      </w:r>
    </w:p>
    <w:p w:rsidR="00991898" w:rsidRPr="00D64844" w:rsidRDefault="00991898" w:rsidP="00991898">
      <w:pPr>
        <w:pStyle w:val="Odstavecseseznamem"/>
        <w:numPr>
          <w:ilvl w:val="1"/>
          <w:numId w:val="13"/>
        </w:numPr>
        <w:rPr>
          <w:b/>
        </w:rPr>
      </w:pPr>
      <w:r w:rsidRPr="00D64844">
        <w:rPr>
          <w:b/>
        </w:rPr>
        <w:t>v deníku byly tajné zápisy</w:t>
      </w:r>
    </w:p>
    <w:p w:rsidR="00991898" w:rsidRDefault="00991898" w:rsidP="00991898"/>
    <w:p w:rsidR="00991898" w:rsidRDefault="00991898" w:rsidP="00991898">
      <w:pPr>
        <w:pStyle w:val="Odstavecseseznamem"/>
        <w:numPr>
          <w:ilvl w:val="0"/>
          <w:numId w:val="13"/>
        </w:numPr>
      </w:pPr>
      <w:r>
        <w:t xml:space="preserve">Vyhledej slova příbuzná ke slovu </w:t>
      </w:r>
      <w:r w:rsidRPr="00E330BC">
        <w:rPr>
          <w:i/>
        </w:rPr>
        <w:t>lýkové</w:t>
      </w:r>
      <w:r>
        <w:rPr>
          <w:i/>
        </w:rPr>
        <w:t>.</w:t>
      </w:r>
    </w:p>
    <w:p w:rsidR="00991898" w:rsidRPr="00D64844" w:rsidRDefault="00991898" w:rsidP="00991898">
      <w:pPr>
        <w:pStyle w:val="Odstavecseseznamem"/>
        <w:numPr>
          <w:ilvl w:val="1"/>
          <w:numId w:val="13"/>
        </w:numPr>
        <w:rPr>
          <w:b/>
        </w:rPr>
      </w:pPr>
      <w:r w:rsidRPr="00D64844">
        <w:rPr>
          <w:b/>
        </w:rPr>
        <w:t>lýčené, lýko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líčený, líčit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lýtkový, lýtko</w:t>
      </w:r>
    </w:p>
    <w:p w:rsidR="00991898" w:rsidRDefault="00991898" w:rsidP="00991898"/>
    <w:p w:rsidR="00991898" w:rsidRDefault="00991898" w:rsidP="00991898">
      <w:pPr>
        <w:pStyle w:val="Odstavecseseznamem"/>
        <w:numPr>
          <w:ilvl w:val="0"/>
          <w:numId w:val="13"/>
        </w:numPr>
      </w:pPr>
      <w:r>
        <w:t>Co z daného textu vyplývá?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nevíme, který den deník zmizel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deník byl ukryt v tajné skrýši pod trámem</w:t>
      </w:r>
    </w:p>
    <w:p w:rsidR="00991898" w:rsidRPr="00D64844" w:rsidRDefault="00991898" w:rsidP="00991898">
      <w:pPr>
        <w:pStyle w:val="Odstavecseseznamem"/>
        <w:numPr>
          <w:ilvl w:val="1"/>
          <w:numId w:val="13"/>
        </w:numPr>
        <w:rPr>
          <w:b/>
        </w:rPr>
      </w:pPr>
      <w:r w:rsidRPr="00D64844">
        <w:rPr>
          <w:b/>
        </w:rPr>
        <w:t>deník ukradl Zbyněk</w:t>
      </w:r>
    </w:p>
    <w:p w:rsidR="00991898" w:rsidRDefault="00991898" w:rsidP="00991898"/>
    <w:p w:rsidR="00991898" w:rsidRDefault="00991898" w:rsidP="00991898">
      <w:pPr>
        <w:pStyle w:val="Odstavecseseznamem"/>
        <w:numPr>
          <w:ilvl w:val="0"/>
          <w:numId w:val="13"/>
        </w:numPr>
      </w:pPr>
      <w:r>
        <w:t>Které slovo obsahuje slabikotvorné r, l?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vzlykal</w:t>
      </w:r>
    </w:p>
    <w:p w:rsidR="00991898" w:rsidRPr="00D64844" w:rsidRDefault="00991898" w:rsidP="00991898">
      <w:pPr>
        <w:pStyle w:val="Odstavecseseznamem"/>
        <w:numPr>
          <w:ilvl w:val="1"/>
          <w:numId w:val="13"/>
        </w:numPr>
        <w:rPr>
          <w:b/>
        </w:rPr>
      </w:pPr>
      <w:r w:rsidRPr="00D64844">
        <w:rPr>
          <w:b/>
        </w:rPr>
        <w:t>blýskl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slídil</w:t>
      </w:r>
    </w:p>
    <w:p w:rsidR="00991898" w:rsidRDefault="00991898" w:rsidP="00991898"/>
    <w:p w:rsidR="00991898" w:rsidRPr="00D64844" w:rsidRDefault="00991898" w:rsidP="00991898">
      <w:pPr>
        <w:pStyle w:val="Odstavecseseznamem"/>
        <w:numPr>
          <w:ilvl w:val="0"/>
          <w:numId w:val="13"/>
        </w:numPr>
        <w:rPr>
          <w:i/>
        </w:rPr>
      </w:pPr>
      <w:r w:rsidRPr="00D64844">
        <w:rPr>
          <w:i/>
        </w:rPr>
        <w:t>Doupě je</w:t>
      </w:r>
      <w:r w:rsidRPr="00D64844">
        <w:rPr>
          <w:i/>
          <w:u w:val="single"/>
        </w:rPr>
        <w:t xml:space="preserve"> skvělé</w:t>
      </w:r>
      <w:r w:rsidRPr="00D64844">
        <w:rPr>
          <w:i/>
        </w:rPr>
        <w:t xml:space="preserve"> místo pro schůzky.</w:t>
      </w:r>
    </w:p>
    <w:p w:rsidR="00991898" w:rsidRDefault="00991898" w:rsidP="00991898">
      <w:pPr>
        <w:ind w:firstLine="360"/>
      </w:pPr>
      <w:r>
        <w:t>Nahraď podtržené slovo slovem stejného nebo podobného významu.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lepší</w:t>
      </w:r>
    </w:p>
    <w:p w:rsidR="00991898" w:rsidRPr="00D64844" w:rsidRDefault="00991898" w:rsidP="00991898">
      <w:pPr>
        <w:pStyle w:val="Odstavecseseznamem"/>
        <w:numPr>
          <w:ilvl w:val="1"/>
          <w:numId w:val="13"/>
        </w:numPr>
        <w:rPr>
          <w:b/>
        </w:rPr>
      </w:pPr>
      <w:r w:rsidRPr="00D64844">
        <w:rPr>
          <w:b/>
        </w:rPr>
        <w:t>výborné</w:t>
      </w:r>
    </w:p>
    <w:p w:rsidR="00991898" w:rsidRDefault="00991898" w:rsidP="00991898">
      <w:pPr>
        <w:pStyle w:val="Odstavecseseznamem"/>
        <w:numPr>
          <w:ilvl w:val="1"/>
          <w:numId w:val="13"/>
        </w:numPr>
      </w:pPr>
      <w:r>
        <w:t>nevhodné</w:t>
      </w:r>
    </w:p>
    <w:p w:rsidR="00991898" w:rsidRDefault="00991898" w:rsidP="00991898"/>
    <w:p w:rsidR="00991898" w:rsidRDefault="00991898" w:rsidP="00991898"/>
    <w:p w:rsidR="00991898" w:rsidRDefault="00991898" w:rsidP="00991898"/>
    <w:p w:rsidR="00991898" w:rsidRDefault="00991898" w:rsidP="00991898"/>
    <w:p w:rsidR="00991898" w:rsidRDefault="00991898" w:rsidP="00991898">
      <w:r w:rsidRPr="00991898">
        <w:rPr>
          <w:b/>
          <w:sz w:val="28"/>
          <w:szCs w:val="28"/>
        </w:rPr>
        <w:t>Řešení opravy textu</w:t>
      </w:r>
      <w:r w:rsidR="00D64844">
        <w:rPr>
          <w:b/>
          <w:sz w:val="28"/>
          <w:szCs w:val="28"/>
        </w:rPr>
        <w:t xml:space="preserve"> (9 chyb)</w:t>
      </w:r>
    </w:p>
    <w:p w:rsidR="00D64844" w:rsidRDefault="00D64844" w:rsidP="00991898"/>
    <w:p w:rsidR="00991898" w:rsidRDefault="00991898" w:rsidP="00991898">
      <w:r>
        <w:t>Ahoj Lído,</w:t>
      </w:r>
    </w:p>
    <w:p w:rsidR="00991898" w:rsidRDefault="00991898" w:rsidP="00991898">
      <w:r>
        <w:t xml:space="preserve">lituji, že jsem nebyla v Liberci, jak jsem slíbila. Možná jsi slyšela, že si náš Libor poranil lýtko na lyžích. Děkuji za plyšového oslíka. Líbila se ti kabelka z lýka? </w:t>
      </w:r>
    </w:p>
    <w:p w:rsidR="00991898" w:rsidRDefault="00991898" w:rsidP="009918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Líbá tě Olina</w:t>
      </w:r>
    </w:p>
    <w:p w:rsidR="00991898" w:rsidRDefault="00991898" w:rsidP="00ED7CCF"/>
    <w:p w:rsidR="00525D8C" w:rsidRDefault="00525D8C">
      <w:pPr>
        <w:widowControl/>
        <w:suppressAutoHyphens w:val="0"/>
        <w:overflowPunct/>
        <w:autoSpaceDE/>
        <w:textAlignment w:val="auto"/>
      </w:pPr>
      <w:r>
        <w:br w:type="page"/>
      </w:r>
    </w:p>
    <w:p w:rsidR="00525D8C" w:rsidRDefault="00525D8C" w:rsidP="00525D8C">
      <w:r>
        <w:lastRenderedPageBreak/>
        <w:t>Literatura</w:t>
      </w:r>
    </w:p>
    <w:p w:rsidR="00525D8C" w:rsidRDefault="00525D8C" w:rsidP="00525D8C"/>
    <w:p w:rsidR="00525D8C" w:rsidRDefault="00525D8C" w:rsidP="00525D8C">
      <w:r>
        <w:t>Jana Potůčková: Český jazyk pro 4. ročník ZŠ, Studio 1+1, 2004</w:t>
      </w:r>
    </w:p>
    <w:p w:rsidR="00525D8C" w:rsidRPr="00AD05E8" w:rsidRDefault="00525D8C" w:rsidP="00525D8C">
      <w:r>
        <w:t>Dana Sklenářová: Vyjmenovaná slova hravě, BLUG, 1995</w:t>
      </w:r>
    </w:p>
    <w:p w:rsidR="00525D8C" w:rsidRPr="00AD05E8" w:rsidRDefault="00525D8C" w:rsidP="00ED7CCF">
      <w:bookmarkStart w:id="0" w:name="_GoBack"/>
      <w:bookmarkEnd w:id="0"/>
    </w:p>
    <w:sectPr w:rsidR="00525D8C" w:rsidRPr="00AD05E8" w:rsidSect="009D25EF">
      <w:footerReference w:type="default" r:id="rId10"/>
      <w:footerReference w:type="first" r:id="rId11"/>
      <w:pgSz w:w="11906" w:h="16838"/>
      <w:pgMar w:top="1134" w:right="1134" w:bottom="1955" w:left="1134" w:header="708" w:footer="1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782" w:rsidRDefault="00750782">
      <w:r>
        <w:separator/>
      </w:r>
    </w:p>
  </w:endnote>
  <w:endnote w:type="continuationSeparator" w:id="0">
    <w:p w:rsidR="00750782" w:rsidRDefault="00750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35" w:rsidRDefault="00F97B35">
    <w:pPr>
      <w:pStyle w:val="Zpat"/>
    </w:pPr>
  </w:p>
  <w:p w:rsidR="00F97B35" w:rsidRDefault="00F97B35">
    <w:pPr>
      <w:pStyle w:val="Zkladntex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C11" w:rsidRDefault="00775CD9" w:rsidP="00793C11">
    <w:pPr>
      <w:pStyle w:val="Zpat"/>
    </w:pPr>
    <w:r>
      <w:rPr>
        <w:noProof/>
        <w:lang w:eastAsia="cs-CZ"/>
      </w:rPr>
      <w:drawing>
        <wp:inline distT="0" distB="0" distL="0" distR="0">
          <wp:extent cx="5666740" cy="1236345"/>
          <wp:effectExtent l="0" t="0" r="0" b="190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6740" cy="12363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93C11" w:rsidRDefault="00793C11">
    <w:pPr>
      <w:pStyle w:val="Zpat"/>
    </w:pPr>
  </w:p>
  <w:p w:rsidR="00793C11" w:rsidRDefault="00793C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782" w:rsidRDefault="00750782">
      <w:r>
        <w:separator/>
      </w:r>
    </w:p>
  </w:footnote>
  <w:footnote w:type="continuationSeparator" w:id="0">
    <w:p w:rsidR="00750782" w:rsidRDefault="00750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93054"/>
    <w:multiLevelType w:val="hybridMultilevel"/>
    <w:tmpl w:val="6572306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D8C376F"/>
    <w:multiLevelType w:val="hybridMultilevel"/>
    <w:tmpl w:val="9BBE358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15230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41CC7F1A"/>
    <w:multiLevelType w:val="hybridMultilevel"/>
    <w:tmpl w:val="B568F3A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A03357"/>
    <w:multiLevelType w:val="hybridMultilevel"/>
    <w:tmpl w:val="78CCB49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981757F"/>
    <w:multiLevelType w:val="hybridMultilevel"/>
    <w:tmpl w:val="BA503F9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D363318"/>
    <w:multiLevelType w:val="hybridMultilevel"/>
    <w:tmpl w:val="C07A96F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436487B"/>
    <w:multiLevelType w:val="hybridMultilevel"/>
    <w:tmpl w:val="CE26459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EBE342D"/>
    <w:multiLevelType w:val="hybridMultilevel"/>
    <w:tmpl w:val="C43A62C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FBD76C0"/>
    <w:multiLevelType w:val="hybridMultilevel"/>
    <w:tmpl w:val="ECA077F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3CE6FE9"/>
    <w:multiLevelType w:val="hybridMultilevel"/>
    <w:tmpl w:val="0D5E34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795A55"/>
    <w:multiLevelType w:val="hybridMultilevel"/>
    <w:tmpl w:val="66F4188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F540480"/>
    <w:multiLevelType w:val="hybridMultilevel"/>
    <w:tmpl w:val="8C341996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7"/>
  </w:num>
  <w:num w:numId="5">
    <w:abstractNumId w:val="8"/>
  </w:num>
  <w:num w:numId="6">
    <w:abstractNumId w:val="12"/>
  </w:num>
  <w:num w:numId="7">
    <w:abstractNumId w:val="11"/>
  </w:num>
  <w:num w:numId="8">
    <w:abstractNumId w:val="5"/>
  </w:num>
  <w:num w:numId="9">
    <w:abstractNumId w:val="1"/>
  </w:num>
  <w:num w:numId="10">
    <w:abstractNumId w:val="9"/>
  </w:num>
  <w:num w:numId="11">
    <w:abstractNumId w:val="3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CD9"/>
    <w:rsid w:val="00062B39"/>
    <w:rsid w:val="00160016"/>
    <w:rsid w:val="001607D5"/>
    <w:rsid w:val="001F33DE"/>
    <w:rsid w:val="00316F0B"/>
    <w:rsid w:val="00355061"/>
    <w:rsid w:val="003C607B"/>
    <w:rsid w:val="00492FA5"/>
    <w:rsid w:val="0050122B"/>
    <w:rsid w:val="00525D8C"/>
    <w:rsid w:val="005A6865"/>
    <w:rsid w:val="006A7F16"/>
    <w:rsid w:val="006E685A"/>
    <w:rsid w:val="00750782"/>
    <w:rsid w:val="00775CD9"/>
    <w:rsid w:val="00793C11"/>
    <w:rsid w:val="007B4EB8"/>
    <w:rsid w:val="008008C1"/>
    <w:rsid w:val="0081037F"/>
    <w:rsid w:val="00991898"/>
    <w:rsid w:val="009B74F7"/>
    <w:rsid w:val="009D25EF"/>
    <w:rsid w:val="00AD05E8"/>
    <w:rsid w:val="00AD0C37"/>
    <w:rsid w:val="00B351FA"/>
    <w:rsid w:val="00B66AE0"/>
    <w:rsid w:val="00B7478A"/>
    <w:rsid w:val="00CA6273"/>
    <w:rsid w:val="00D64844"/>
    <w:rsid w:val="00DA55BD"/>
    <w:rsid w:val="00E330BC"/>
    <w:rsid w:val="00ED7CCF"/>
    <w:rsid w:val="00F550A4"/>
    <w:rsid w:val="00F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1600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1600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talirova\Desktop\DUM\%23&#250;vodn&#237;%20str&#225;nka%20&#353;ablona%20Word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CD855-F19A-4F01-819F-7CDB926C8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#úvodní stránka šablona Word</Template>
  <TotalTime>6</TotalTime>
  <Pages>7</Pages>
  <Words>532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Mastalirova Jitka</dc:creator>
  <dc:description>Dostupné z Metodického portálu www.rvp.cz, ISSN: 1802-4785, financovaného z ESF a státního rozpočtu ČR. Provozováno Výzkumným ústavem pedagogickým v Praze.</dc:description>
  <cp:lastModifiedBy>Mastalirova Jitka</cp:lastModifiedBy>
  <cp:revision>5</cp:revision>
  <cp:lastPrinted>1900-12-31T22:00:00Z</cp:lastPrinted>
  <dcterms:created xsi:type="dcterms:W3CDTF">2012-06-11T18:12:00Z</dcterms:created>
  <dcterms:modified xsi:type="dcterms:W3CDTF">2012-06-14T19:32:00Z</dcterms:modified>
</cp:coreProperties>
</file>