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7B35" w:rsidRPr="00AD05E8" w:rsidRDefault="006C3A34">
      <w:pPr>
        <w:pStyle w:val="Nzev"/>
        <w:rPr>
          <w:b w:val="0"/>
        </w:rPr>
      </w:pPr>
      <w:r>
        <w:rPr>
          <w:b w:val="0"/>
        </w:rPr>
        <w:t xml:space="preserve"> </w:t>
      </w:r>
    </w:p>
    <w:p w:rsidR="00F97B35" w:rsidRPr="00AD05E8" w:rsidRDefault="00F97B35">
      <w:pPr>
        <w:pStyle w:val="Nzev"/>
        <w:rPr>
          <w:b w:val="0"/>
        </w:rPr>
      </w:pPr>
    </w:p>
    <w:p w:rsidR="00F97B35" w:rsidRPr="00AD05E8" w:rsidRDefault="00C95A97">
      <w:pPr>
        <w:pStyle w:val="Nzev"/>
        <w:rPr>
          <w:b w:val="0"/>
        </w:rPr>
      </w:pPr>
      <w:r>
        <w:rPr>
          <w:b w:val="0"/>
          <w:noProof/>
          <w:lang w:eastAsia="cs-CZ"/>
        </w:rPr>
        <w:drawing>
          <wp:inline distT="0" distB="0" distL="0" distR="0">
            <wp:extent cx="3096895" cy="807085"/>
            <wp:effectExtent l="0" t="0" r="825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807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B35" w:rsidRPr="00AD05E8" w:rsidRDefault="00F97B35"/>
    <w:p w:rsidR="00F97B35" w:rsidRPr="00AD05E8" w:rsidRDefault="00F97B35"/>
    <w:p w:rsidR="00F97B35" w:rsidRPr="00AD05E8" w:rsidRDefault="00F97B35"/>
    <w:p w:rsidR="00F97B35" w:rsidRPr="00AD05E8" w:rsidRDefault="00C95A97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77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2725" cy="2217420"/>
                <wp:effectExtent l="0" t="0" r="0" b="0"/>
                <wp:wrapSquare wrapText="largest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2174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97B35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355061" w:rsidP="00AD05E8">
                                  <w:pPr>
                                    <w:snapToGrid w:val="0"/>
                                  </w:pPr>
                                  <w:r>
                                    <w:t xml:space="preserve">Mgr. </w:t>
                                  </w:r>
                                  <w:r w:rsidR="00AD05E8">
                                    <w:t>Jitka Maštalířová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316F0B" w:rsidP="00ED7CCF">
                                  <w:pPr>
                                    <w:snapToGrid w:val="0"/>
                                  </w:pPr>
                                  <w:r>
                                    <w:t>Jazykový test</w:t>
                                  </w:r>
                                  <w:r w:rsidR="00CA6273">
                                    <w:t xml:space="preserve"> – </w:t>
                                  </w:r>
                                  <w:r w:rsidR="00076145">
                                    <w:t>Vyjmenovaná slova po M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AD05E8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97B35" w:rsidRDefault="00F97B3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2.1pt;width:516.75pt;height:174.6pt;z-index:251657728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97B35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97B35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355061" w:rsidP="00AD05E8">
                            <w:pPr>
                              <w:snapToGrid w:val="0"/>
                            </w:pPr>
                            <w:r>
                              <w:t xml:space="preserve">Mgr. </w:t>
                            </w:r>
                            <w:r w:rsidR="00AD05E8">
                              <w:t>Jitka Maštalířová</w:t>
                            </w:r>
                          </w:p>
                        </w:tc>
                      </w:tr>
                      <w:tr w:rsidR="00F97B35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316F0B" w:rsidP="00ED7CCF">
                            <w:pPr>
                              <w:snapToGrid w:val="0"/>
                            </w:pPr>
                            <w:r>
                              <w:t>Jazykový test</w:t>
                            </w:r>
                            <w:r w:rsidR="00CA6273">
                              <w:t xml:space="preserve"> – </w:t>
                            </w:r>
                            <w:r w:rsidR="00076145">
                              <w:t>Vyjmenovaná slova po M</w:t>
                            </w:r>
                          </w:p>
                        </w:tc>
                      </w:tr>
                      <w:tr w:rsidR="00F97B35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AD05E8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97B35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97B35" w:rsidRDefault="00F97B35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316F0B" w:rsidRDefault="00F97B35">
      <w:r w:rsidRPr="00AD05E8">
        <w:tab/>
      </w:r>
      <w:r w:rsidRPr="00AD05E8">
        <w:tab/>
      </w:r>
    </w:p>
    <w:p w:rsidR="00316F0B" w:rsidRDefault="00316F0B" w:rsidP="00316F0B">
      <w:pPr>
        <w:rPr>
          <w:b/>
          <w:sz w:val="28"/>
          <w:szCs w:val="28"/>
        </w:rPr>
      </w:pPr>
      <w:r>
        <w:br w:type="page"/>
      </w:r>
      <w:r w:rsidRPr="009D5163">
        <w:rPr>
          <w:b/>
          <w:sz w:val="28"/>
          <w:szCs w:val="28"/>
        </w:rPr>
        <w:lastRenderedPageBreak/>
        <w:t>Anotace:</w:t>
      </w:r>
    </w:p>
    <w:p w:rsidR="00316F0B" w:rsidRPr="009D5163" w:rsidRDefault="00316F0B" w:rsidP="00316F0B">
      <w:pPr>
        <w:rPr>
          <w:b/>
          <w:sz w:val="28"/>
          <w:szCs w:val="28"/>
        </w:rPr>
      </w:pP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316F0B" w:rsidRPr="00316F0B" w:rsidRDefault="00316F0B" w:rsidP="00316F0B">
      <w:pPr>
        <w:jc w:val="both"/>
        <w:rPr>
          <w:rFonts w:eastAsia="Calibri"/>
          <w:b/>
          <w:kern w:val="0"/>
          <w:sz w:val="28"/>
          <w:szCs w:val="28"/>
          <w:lang w:eastAsia="en-US"/>
        </w:rPr>
      </w:pPr>
    </w:p>
    <w:p w:rsidR="00062B39" w:rsidRDefault="00316F0B" w:rsidP="00ED7CCF">
      <w:r>
        <w:br w:type="page"/>
      </w:r>
      <w:r w:rsidR="006C7DC3">
        <w:lastRenderedPageBreak/>
        <w:t xml:space="preserve">Polorozpadlý mlýn na mýtině plný </w:t>
      </w:r>
      <w:r w:rsidR="006645A5">
        <w:t>prachu, a chmýří</w:t>
      </w:r>
      <w:r w:rsidR="006C7DC3">
        <w:t xml:space="preserve"> se nezamyká. Žijí v něm jen myši, hlemýždi</w:t>
      </w:r>
      <w:r w:rsidR="00C95A97">
        <w:t xml:space="preserve"> a hmyz. Jednou jsme se nachomýtli k tomu, jak se shnilý trám smýknul a propadl stropem až do přízemí.</w:t>
      </w:r>
    </w:p>
    <w:p w:rsidR="00C95A97" w:rsidRDefault="00C95A97" w:rsidP="00ED7CCF">
      <w:r>
        <w:t>Kdepak, starý mlýn je nebezpečný. Nikdo do něj nechodí a ani my do něj nevkročíme. Jestli si však zločinci mysleli, že nám uniknou, tak se zmýlili. Otisk obrovské Zbyňkovy boty jsme poznali hned. Kluci rozdmýchali naši touhu po pomstě a tu nedokáže nic smýt.</w:t>
      </w:r>
    </w:p>
    <w:p w:rsidR="00C25209" w:rsidRDefault="00C25209" w:rsidP="00ED7CCF"/>
    <w:p w:rsidR="00C25209" w:rsidRDefault="00C25209" w:rsidP="00ED7CCF"/>
    <w:p w:rsidR="00C25209" w:rsidRDefault="00C25209" w:rsidP="00AE0D0B">
      <w:pPr>
        <w:pStyle w:val="Odstavecseseznamem"/>
        <w:numPr>
          <w:ilvl w:val="0"/>
          <w:numId w:val="1"/>
        </w:numPr>
      </w:pPr>
      <w:r>
        <w:t>Co vyplývá z daného textu?</w:t>
      </w:r>
    </w:p>
    <w:p w:rsidR="00C25209" w:rsidRDefault="00C25209" w:rsidP="00AE0D0B">
      <w:pPr>
        <w:pStyle w:val="Odstavecseseznamem"/>
        <w:numPr>
          <w:ilvl w:val="0"/>
          <w:numId w:val="2"/>
        </w:numPr>
      </w:pPr>
      <w:r>
        <w:t>ve mlýně straší</w:t>
      </w:r>
    </w:p>
    <w:p w:rsidR="00C25209" w:rsidRDefault="00C25209" w:rsidP="00AE0D0B">
      <w:pPr>
        <w:pStyle w:val="Odstavecseseznamem"/>
        <w:numPr>
          <w:ilvl w:val="0"/>
          <w:numId w:val="2"/>
        </w:numPr>
      </w:pPr>
      <w:r>
        <w:t>mlýn je nebezpečný</w:t>
      </w:r>
    </w:p>
    <w:p w:rsidR="00C25209" w:rsidRDefault="00C25209" w:rsidP="00AE0D0B">
      <w:pPr>
        <w:pStyle w:val="Odstavecseseznamem"/>
        <w:numPr>
          <w:ilvl w:val="0"/>
          <w:numId w:val="2"/>
        </w:numPr>
      </w:pPr>
      <w:r>
        <w:t>ve mlýně žijí netopýři</w:t>
      </w:r>
    </w:p>
    <w:p w:rsidR="00C25209" w:rsidRDefault="00C25209" w:rsidP="00ED7CCF"/>
    <w:p w:rsidR="00673F77" w:rsidRDefault="00673F77" w:rsidP="00ED7CCF"/>
    <w:p w:rsidR="00C25209" w:rsidRDefault="00C25209" w:rsidP="00AE0D0B">
      <w:pPr>
        <w:pStyle w:val="Odstavecseseznamem"/>
        <w:numPr>
          <w:ilvl w:val="0"/>
          <w:numId w:val="1"/>
        </w:numPr>
      </w:pPr>
      <w:r>
        <w:t>Vyber synonymum (slovo stejného nebo po</w:t>
      </w:r>
      <w:r w:rsidR="00AE0D0B">
        <w:tab/>
        <w:t>pod</w:t>
      </w:r>
      <w:r>
        <w:t xml:space="preserve">obného významu) ke slovu </w:t>
      </w:r>
      <w:r w:rsidRPr="00AE0D0B">
        <w:rPr>
          <w:i/>
        </w:rPr>
        <w:t>nachomýtli se</w:t>
      </w:r>
      <w:r w:rsidR="00C9115E">
        <w:rPr>
          <w:i/>
        </w:rPr>
        <w:t>.</w:t>
      </w:r>
    </w:p>
    <w:p w:rsidR="00C25209" w:rsidRDefault="00C25209" w:rsidP="00AE0D0B">
      <w:pPr>
        <w:pStyle w:val="Odstavecseseznamem"/>
        <w:numPr>
          <w:ilvl w:val="0"/>
          <w:numId w:val="3"/>
        </w:numPr>
      </w:pPr>
      <w:r>
        <w:t>našli se</w:t>
      </w:r>
    </w:p>
    <w:p w:rsidR="00C25209" w:rsidRDefault="00C25209" w:rsidP="00AE0D0B">
      <w:pPr>
        <w:pStyle w:val="Odstavecseseznamem"/>
        <w:numPr>
          <w:ilvl w:val="0"/>
          <w:numId w:val="3"/>
        </w:numPr>
      </w:pPr>
      <w:r>
        <w:t>objevili se</w:t>
      </w:r>
    </w:p>
    <w:p w:rsidR="00C25209" w:rsidRDefault="00C25209" w:rsidP="00AE0D0B">
      <w:pPr>
        <w:pStyle w:val="Odstavecseseznamem"/>
        <w:numPr>
          <w:ilvl w:val="0"/>
          <w:numId w:val="3"/>
        </w:numPr>
      </w:pPr>
      <w:r>
        <w:t>nachladili se</w:t>
      </w:r>
    </w:p>
    <w:p w:rsidR="00C25209" w:rsidRDefault="00C25209" w:rsidP="00ED7CCF"/>
    <w:p w:rsidR="00673F77" w:rsidRDefault="00673F77" w:rsidP="00ED7CCF"/>
    <w:p w:rsidR="00C25209" w:rsidRPr="00FF04BF" w:rsidRDefault="00C25209" w:rsidP="00AE0D0B">
      <w:pPr>
        <w:pStyle w:val="Odstavecseseznamem"/>
        <w:numPr>
          <w:ilvl w:val="0"/>
          <w:numId w:val="1"/>
        </w:numPr>
        <w:rPr>
          <w:i/>
        </w:rPr>
      </w:pPr>
      <w:r w:rsidRPr="00FF04BF">
        <w:rPr>
          <w:i/>
        </w:rPr>
        <w:t>Kluci rozdmýchali naši touhu po pomstě.</w:t>
      </w:r>
    </w:p>
    <w:p w:rsidR="00C25209" w:rsidRDefault="00C25209" w:rsidP="00FF04BF">
      <w:pPr>
        <w:ind w:firstLine="709"/>
      </w:pPr>
      <w:r>
        <w:t>Jak nejlépe vysvětlíš danou větu?</w:t>
      </w:r>
    </w:p>
    <w:p w:rsidR="00C25209" w:rsidRDefault="00C25209" w:rsidP="00FF04BF">
      <w:pPr>
        <w:pStyle w:val="Odstavecseseznamem"/>
        <w:numPr>
          <w:ilvl w:val="0"/>
          <w:numId w:val="4"/>
        </w:numPr>
      </w:pPr>
      <w:r>
        <w:t>rozhodli jsme se uzavřít mír</w:t>
      </w:r>
    </w:p>
    <w:p w:rsidR="00C25209" w:rsidRDefault="00C25209" w:rsidP="00FF04BF">
      <w:pPr>
        <w:pStyle w:val="Odstavecseseznamem"/>
        <w:numPr>
          <w:ilvl w:val="0"/>
          <w:numId w:val="4"/>
        </w:numPr>
      </w:pPr>
      <w:r>
        <w:t>rozhodli jsme se pomstít</w:t>
      </w:r>
    </w:p>
    <w:p w:rsidR="00C25209" w:rsidRDefault="00C25209" w:rsidP="00FF04BF">
      <w:pPr>
        <w:pStyle w:val="Odstavecseseznamem"/>
        <w:numPr>
          <w:ilvl w:val="0"/>
          <w:numId w:val="4"/>
        </w:numPr>
      </w:pPr>
      <w:r>
        <w:t>kluci nás uklidnili</w:t>
      </w:r>
    </w:p>
    <w:p w:rsidR="00C25209" w:rsidRDefault="00C25209" w:rsidP="00ED7CCF"/>
    <w:p w:rsidR="00673F77" w:rsidRDefault="00673F77" w:rsidP="00ED7CCF"/>
    <w:p w:rsidR="00C25209" w:rsidRDefault="00C25209" w:rsidP="00AE0D0B">
      <w:pPr>
        <w:pStyle w:val="Odstavecseseznamem"/>
        <w:numPr>
          <w:ilvl w:val="0"/>
          <w:numId w:val="1"/>
        </w:numPr>
      </w:pPr>
      <w:r>
        <w:t>Co nevyplývá z daného textu?</w:t>
      </w:r>
    </w:p>
    <w:p w:rsidR="00C25209" w:rsidRDefault="00C25209" w:rsidP="00FF04BF">
      <w:pPr>
        <w:pStyle w:val="Odstavecseseznamem"/>
        <w:numPr>
          <w:ilvl w:val="0"/>
          <w:numId w:val="5"/>
        </w:numPr>
      </w:pPr>
      <w:r>
        <w:t>ve mlýně žijí myši a hmyz</w:t>
      </w:r>
    </w:p>
    <w:p w:rsidR="00C25209" w:rsidRDefault="00C25209" w:rsidP="00FF04BF">
      <w:pPr>
        <w:pStyle w:val="Odstavecseseznamem"/>
        <w:numPr>
          <w:ilvl w:val="0"/>
          <w:numId w:val="5"/>
        </w:numPr>
      </w:pPr>
      <w:r>
        <w:t>mlýn stojí na pasece</w:t>
      </w:r>
    </w:p>
    <w:p w:rsidR="00C25209" w:rsidRDefault="00C25209" w:rsidP="00FF04BF">
      <w:pPr>
        <w:pStyle w:val="Odstavecseseznamem"/>
        <w:numPr>
          <w:ilvl w:val="0"/>
          <w:numId w:val="5"/>
        </w:numPr>
      </w:pPr>
      <w:r>
        <w:t>ve mlýně se propadla celá střecha</w:t>
      </w:r>
    </w:p>
    <w:p w:rsidR="00673F77" w:rsidRDefault="00673F77" w:rsidP="00ED7CCF"/>
    <w:p w:rsidR="00673F77" w:rsidRDefault="00673F77" w:rsidP="00ED7CCF"/>
    <w:p w:rsidR="00673F77" w:rsidRDefault="00673F77" w:rsidP="00AE0D0B">
      <w:pPr>
        <w:pStyle w:val="Odstavecseseznamem"/>
        <w:numPr>
          <w:ilvl w:val="0"/>
          <w:numId w:val="1"/>
        </w:numPr>
      </w:pPr>
      <w:r>
        <w:t xml:space="preserve">Najdi dvojici slov příbuzných ke slovu </w:t>
      </w:r>
      <w:r w:rsidRPr="00FF04BF">
        <w:rPr>
          <w:i/>
        </w:rPr>
        <w:t>smýt.</w:t>
      </w:r>
    </w:p>
    <w:p w:rsidR="00673F77" w:rsidRDefault="00673F77" w:rsidP="00FF04BF">
      <w:pPr>
        <w:pStyle w:val="Odstavecseseznamem"/>
        <w:numPr>
          <w:ilvl w:val="0"/>
          <w:numId w:val="6"/>
        </w:numPr>
      </w:pPr>
      <w:r>
        <w:t>smát, smíšek</w:t>
      </w:r>
    </w:p>
    <w:p w:rsidR="00673F77" w:rsidRDefault="00673F77" w:rsidP="00FF04BF">
      <w:pPr>
        <w:pStyle w:val="Odstavecseseznamem"/>
        <w:numPr>
          <w:ilvl w:val="0"/>
          <w:numId w:val="6"/>
        </w:numPr>
      </w:pPr>
      <w:r>
        <w:t>mít, vlastnit</w:t>
      </w:r>
    </w:p>
    <w:p w:rsidR="00673F77" w:rsidRDefault="00673F77" w:rsidP="00FF04BF">
      <w:pPr>
        <w:pStyle w:val="Odstavecseseznamem"/>
        <w:numPr>
          <w:ilvl w:val="0"/>
          <w:numId w:val="6"/>
        </w:numPr>
      </w:pPr>
      <w:r>
        <w:t>umývat, myčka</w:t>
      </w:r>
    </w:p>
    <w:p w:rsidR="00673F77" w:rsidRDefault="00673F77" w:rsidP="00ED7CCF"/>
    <w:p w:rsidR="00AE0D0B" w:rsidRDefault="00AE0D0B" w:rsidP="00ED7CCF"/>
    <w:p w:rsidR="00673F77" w:rsidRDefault="00673F77" w:rsidP="00AE0D0B">
      <w:pPr>
        <w:pStyle w:val="Odstavecseseznamem"/>
        <w:numPr>
          <w:ilvl w:val="0"/>
          <w:numId w:val="1"/>
        </w:numPr>
      </w:pPr>
      <w:r>
        <w:t xml:space="preserve"> </w:t>
      </w:r>
      <w:r w:rsidR="00FF04BF">
        <w:t xml:space="preserve">Vyhledej </w:t>
      </w:r>
      <w:r>
        <w:t>skupinu slov příbuzných.</w:t>
      </w:r>
    </w:p>
    <w:p w:rsidR="00673F77" w:rsidRDefault="00673F77" w:rsidP="00FF04BF">
      <w:pPr>
        <w:pStyle w:val="Odstavecseseznamem"/>
        <w:numPr>
          <w:ilvl w:val="0"/>
          <w:numId w:val="7"/>
        </w:numPr>
      </w:pPr>
      <w:r>
        <w:t>omyl, omylný, omýt</w:t>
      </w:r>
    </w:p>
    <w:p w:rsidR="00673F77" w:rsidRDefault="00673F77" w:rsidP="00FF04BF">
      <w:pPr>
        <w:pStyle w:val="Odstavecseseznamem"/>
        <w:numPr>
          <w:ilvl w:val="0"/>
          <w:numId w:val="7"/>
        </w:numPr>
      </w:pPr>
      <w:r>
        <w:t>míchat, dmýchat, smýkat</w:t>
      </w:r>
    </w:p>
    <w:p w:rsidR="00673F77" w:rsidRDefault="00673F77" w:rsidP="00FF04BF">
      <w:pPr>
        <w:pStyle w:val="Odstavecseseznamem"/>
        <w:numPr>
          <w:ilvl w:val="0"/>
          <w:numId w:val="7"/>
        </w:numPr>
      </w:pPr>
      <w:r>
        <w:t>myslit, myšlenka, myslivec</w:t>
      </w:r>
    </w:p>
    <w:p w:rsidR="00AE0D0B" w:rsidRDefault="00AE0D0B" w:rsidP="00ED7CCF"/>
    <w:p w:rsidR="00BD5BA3" w:rsidRDefault="00BD5BA3" w:rsidP="00ED7CCF"/>
    <w:p w:rsidR="00673F77" w:rsidRDefault="00673F77" w:rsidP="00AE0D0B">
      <w:pPr>
        <w:pStyle w:val="Odstavecseseznamem"/>
        <w:numPr>
          <w:ilvl w:val="0"/>
          <w:numId w:val="1"/>
        </w:numPr>
      </w:pPr>
      <w:r>
        <w:t xml:space="preserve">Vysvětli význam slova </w:t>
      </w:r>
      <w:r w:rsidRPr="00FF04BF">
        <w:rPr>
          <w:i/>
        </w:rPr>
        <w:t>mýtina</w:t>
      </w:r>
      <w:r>
        <w:t>.</w:t>
      </w:r>
    </w:p>
    <w:p w:rsidR="00673F77" w:rsidRDefault="00673F77" w:rsidP="00FF04BF">
      <w:pPr>
        <w:pStyle w:val="Odstavecseseznamem"/>
        <w:numPr>
          <w:ilvl w:val="0"/>
          <w:numId w:val="8"/>
        </w:numPr>
      </w:pPr>
      <w:r>
        <w:t>místo, kde byly zasazeny stromy</w:t>
      </w:r>
    </w:p>
    <w:p w:rsidR="00673F77" w:rsidRDefault="00673F77" w:rsidP="00FF04BF">
      <w:pPr>
        <w:pStyle w:val="Odstavecseseznamem"/>
        <w:numPr>
          <w:ilvl w:val="0"/>
          <w:numId w:val="8"/>
        </w:numPr>
      </w:pPr>
      <w:r>
        <w:t>místo, kde se platí mýtné</w:t>
      </w:r>
    </w:p>
    <w:p w:rsidR="00673F77" w:rsidRDefault="00673F77" w:rsidP="00FF04BF">
      <w:pPr>
        <w:pStyle w:val="Odstavecseseznamem"/>
        <w:numPr>
          <w:ilvl w:val="0"/>
          <w:numId w:val="8"/>
        </w:numPr>
      </w:pPr>
      <w:r>
        <w:t>místo, kde byly vykáceny stromy</w:t>
      </w:r>
    </w:p>
    <w:p w:rsidR="00673F77" w:rsidRDefault="00673F77" w:rsidP="00ED7CCF"/>
    <w:p w:rsidR="00673F77" w:rsidRPr="00FF04BF" w:rsidRDefault="00673F77" w:rsidP="00AE0D0B">
      <w:pPr>
        <w:pStyle w:val="Odstavecseseznamem"/>
        <w:numPr>
          <w:ilvl w:val="0"/>
          <w:numId w:val="1"/>
        </w:numPr>
        <w:rPr>
          <w:i/>
        </w:rPr>
      </w:pPr>
      <w:r w:rsidRPr="00FF04BF">
        <w:rPr>
          <w:i/>
        </w:rPr>
        <w:t>Slib ____, že pojedeme ____ všichni.</w:t>
      </w:r>
    </w:p>
    <w:p w:rsidR="00673F77" w:rsidRDefault="00673F77" w:rsidP="00FF04BF">
      <w:pPr>
        <w:ind w:firstLine="709"/>
      </w:pPr>
      <w:r>
        <w:t>Doplň správná zájmena. (v daném pořadí)</w:t>
      </w:r>
    </w:p>
    <w:p w:rsidR="00673F77" w:rsidRDefault="00673F77" w:rsidP="00FF04BF">
      <w:pPr>
        <w:pStyle w:val="Odstavecseseznamem"/>
        <w:numPr>
          <w:ilvl w:val="0"/>
          <w:numId w:val="9"/>
        </w:numPr>
      </w:pPr>
      <w:r>
        <w:t>my, my</w:t>
      </w:r>
    </w:p>
    <w:p w:rsidR="00673F77" w:rsidRDefault="00673F77" w:rsidP="00FF04BF">
      <w:pPr>
        <w:pStyle w:val="Odstavecseseznamem"/>
        <w:numPr>
          <w:ilvl w:val="0"/>
          <w:numId w:val="9"/>
        </w:numPr>
      </w:pPr>
      <w:proofErr w:type="gramStart"/>
      <w:r>
        <w:t>mi</w:t>
      </w:r>
      <w:proofErr w:type="gramEnd"/>
      <w:r>
        <w:t>, mi</w:t>
      </w:r>
    </w:p>
    <w:p w:rsidR="00673F77" w:rsidRDefault="00673F77" w:rsidP="00FF04BF">
      <w:pPr>
        <w:pStyle w:val="Odstavecseseznamem"/>
        <w:numPr>
          <w:ilvl w:val="0"/>
          <w:numId w:val="9"/>
        </w:numPr>
      </w:pPr>
      <w:proofErr w:type="gramStart"/>
      <w:r>
        <w:t>mi</w:t>
      </w:r>
      <w:proofErr w:type="gramEnd"/>
      <w:r>
        <w:t>, my</w:t>
      </w:r>
    </w:p>
    <w:p w:rsidR="00673F77" w:rsidRDefault="00673F77" w:rsidP="00ED7CCF"/>
    <w:p w:rsidR="00AE0D0B" w:rsidRDefault="00AE0D0B" w:rsidP="00ED7CCF"/>
    <w:p w:rsidR="00673F77" w:rsidRPr="00FF04BF" w:rsidRDefault="00673F77" w:rsidP="00AE0D0B">
      <w:pPr>
        <w:pStyle w:val="Odstavecseseznamem"/>
        <w:numPr>
          <w:ilvl w:val="0"/>
          <w:numId w:val="1"/>
        </w:numPr>
        <w:rPr>
          <w:i/>
        </w:rPr>
      </w:pPr>
      <w:r w:rsidRPr="00FF04BF">
        <w:rPr>
          <w:i/>
        </w:rPr>
        <w:t>Přemysl, Křesomysl, Litomyšl</w:t>
      </w:r>
    </w:p>
    <w:p w:rsidR="00673F77" w:rsidRDefault="00673F77" w:rsidP="00FF04BF">
      <w:pPr>
        <w:ind w:firstLine="709"/>
      </w:pPr>
      <w:r>
        <w:t>Do jaké skupiny nemůžeš zařadit daná slova?</w:t>
      </w:r>
    </w:p>
    <w:p w:rsidR="00673F77" w:rsidRDefault="00673F77" w:rsidP="00FF04BF">
      <w:pPr>
        <w:pStyle w:val="Odstavecseseznamem"/>
        <w:numPr>
          <w:ilvl w:val="0"/>
          <w:numId w:val="10"/>
        </w:numPr>
      </w:pPr>
      <w:r>
        <w:t>vlastní jména</w:t>
      </w:r>
    </w:p>
    <w:p w:rsidR="00673F77" w:rsidRDefault="00673F77" w:rsidP="00FF04BF">
      <w:pPr>
        <w:pStyle w:val="Odstavecseseznamem"/>
        <w:numPr>
          <w:ilvl w:val="0"/>
          <w:numId w:val="10"/>
        </w:numPr>
      </w:pPr>
      <w:r>
        <w:t>příbuzná slova</w:t>
      </w:r>
    </w:p>
    <w:p w:rsidR="00673F77" w:rsidRDefault="00673F77" w:rsidP="00FF04BF">
      <w:pPr>
        <w:pStyle w:val="Odstavecseseznamem"/>
        <w:numPr>
          <w:ilvl w:val="0"/>
          <w:numId w:val="10"/>
        </w:numPr>
      </w:pPr>
      <w:r>
        <w:t>názvy měst</w:t>
      </w:r>
    </w:p>
    <w:p w:rsidR="00673F77" w:rsidRDefault="00673F77" w:rsidP="00ED7CCF"/>
    <w:p w:rsidR="00AE0D0B" w:rsidRDefault="00AE0D0B" w:rsidP="00ED7CCF"/>
    <w:p w:rsidR="00AE0D0B" w:rsidRDefault="00AE0D0B" w:rsidP="00ED7CCF"/>
    <w:p w:rsidR="00673F77" w:rsidRPr="00FF04BF" w:rsidRDefault="00673F77" w:rsidP="00AE0D0B">
      <w:pPr>
        <w:pStyle w:val="Odstavecseseznamem"/>
        <w:numPr>
          <w:ilvl w:val="0"/>
          <w:numId w:val="1"/>
        </w:numPr>
        <w:rPr>
          <w:i/>
        </w:rPr>
      </w:pPr>
      <w:r w:rsidRPr="00FF04BF">
        <w:rPr>
          <w:i/>
        </w:rPr>
        <w:t>Chci ____ čisté auto, proto ho budu často ____</w:t>
      </w:r>
      <w:r w:rsidR="00AE0D0B" w:rsidRPr="00FF04BF">
        <w:rPr>
          <w:i/>
        </w:rPr>
        <w:t>.</w:t>
      </w:r>
    </w:p>
    <w:p w:rsidR="00AE0D0B" w:rsidRDefault="00AE0D0B" w:rsidP="00FF04BF">
      <w:pPr>
        <w:ind w:firstLine="709"/>
      </w:pPr>
      <w:r>
        <w:t>Doplň do vět správná slovesa. (v daném pořadí)</w:t>
      </w:r>
    </w:p>
    <w:p w:rsidR="00AE0D0B" w:rsidRDefault="00AE0D0B" w:rsidP="00FF04BF">
      <w:pPr>
        <w:pStyle w:val="Odstavecseseznamem"/>
        <w:numPr>
          <w:ilvl w:val="0"/>
          <w:numId w:val="11"/>
        </w:numPr>
      </w:pPr>
      <w:r>
        <w:t>mýt, mýt</w:t>
      </w:r>
    </w:p>
    <w:p w:rsidR="00AE0D0B" w:rsidRDefault="00AE0D0B" w:rsidP="00FF04BF">
      <w:pPr>
        <w:pStyle w:val="Odstavecseseznamem"/>
        <w:numPr>
          <w:ilvl w:val="0"/>
          <w:numId w:val="11"/>
        </w:numPr>
      </w:pPr>
      <w:r>
        <w:t>mít, mýt</w:t>
      </w:r>
    </w:p>
    <w:p w:rsidR="00AE0D0B" w:rsidRDefault="00AE0D0B" w:rsidP="00FF04BF">
      <w:pPr>
        <w:pStyle w:val="Odstavecseseznamem"/>
        <w:numPr>
          <w:ilvl w:val="0"/>
          <w:numId w:val="11"/>
        </w:numPr>
      </w:pPr>
      <w:r>
        <w:t>mít, mít</w:t>
      </w:r>
    </w:p>
    <w:p w:rsidR="00673F77" w:rsidRDefault="00673F77" w:rsidP="00ED7CCF"/>
    <w:p w:rsidR="00673F77" w:rsidRDefault="00673F77" w:rsidP="00ED7CCF"/>
    <w:p w:rsidR="00C9115E" w:rsidRDefault="00C9115E" w:rsidP="00ED7CCF"/>
    <w:p w:rsidR="00C9115E" w:rsidRDefault="00C9115E" w:rsidP="00ED7CCF"/>
    <w:p w:rsidR="00F94643" w:rsidRDefault="00F94643">
      <w:pPr>
        <w:widowControl/>
        <w:suppressAutoHyphens w:val="0"/>
        <w:overflowPunct/>
        <w:autoSpaceDE/>
        <w:textAlignment w:val="auto"/>
        <w:rPr>
          <w:b/>
          <w:sz w:val="28"/>
          <w:szCs w:val="28"/>
        </w:rPr>
      </w:pPr>
    </w:p>
    <w:p w:rsidR="00F94643" w:rsidRDefault="00C9115E">
      <w:pPr>
        <w:widowControl/>
        <w:suppressAutoHyphens w:val="0"/>
        <w:overflowPunct/>
        <w:autoSpaceDE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Vyhledej ukrytá vyjmenovaná slova po M a zapiš je.</w:t>
      </w:r>
    </w:p>
    <w:p w:rsidR="00F94643" w:rsidRDefault="00F94643">
      <w:pPr>
        <w:widowControl/>
        <w:suppressAutoHyphens w:val="0"/>
        <w:overflowPunct/>
        <w:autoSpaceDE/>
        <w:textAlignment w:val="auto"/>
        <w:rPr>
          <w:b/>
          <w:sz w:val="28"/>
          <w:szCs w:val="28"/>
        </w:rPr>
      </w:pPr>
    </w:p>
    <w:p w:rsidR="00F94643" w:rsidRDefault="00F94643">
      <w:pPr>
        <w:widowControl/>
        <w:suppressAutoHyphens w:val="0"/>
        <w:overflowPunct/>
        <w:autoSpaceDE/>
        <w:textAlignment w:val="auto"/>
        <w:rPr>
          <w:b/>
          <w:sz w:val="28"/>
          <w:szCs w:val="28"/>
        </w:rPr>
      </w:pPr>
    </w:p>
    <w:p w:rsidR="00F94643" w:rsidRDefault="00F94643">
      <w:pPr>
        <w:widowControl/>
        <w:suppressAutoHyphens w:val="0"/>
        <w:overflowPunct/>
        <w:autoSpaceDE/>
        <w:textAlignment w:val="auto"/>
        <w:rPr>
          <w:b/>
          <w:sz w:val="28"/>
          <w:szCs w:val="28"/>
        </w:rPr>
      </w:pPr>
    </w:p>
    <w:p w:rsidR="00F94643" w:rsidRDefault="00F94643" w:rsidP="00F94643"/>
    <w:p w:rsidR="00F94643" w:rsidRDefault="00F94643" w:rsidP="00F9464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0EF66CA3" wp14:editId="1EB24FE1">
                <wp:simplePos x="0" y="0"/>
                <wp:positionH relativeFrom="column">
                  <wp:posOffset>5360950</wp:posOffset>
                </wp:positionH>
                <wp:positionV relativeFrom="paragraph">
                  <wp:posOffset>76905</wp:posOffset>
                </wp:positionV>
                <wp:extent cx="460005" cy="302895"/>
                <wp:effectExtent l="0" t="0" r="16510" b="20955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0005" cy="3028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flip:y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2.1pt,6.05pt" to="458.3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39AF3A17" wp14:editId="1254458C">
                <wp:simplePos x="0" y="0"/>
                <wp:positionH relativeFrom="column">
                  <wp:posOffset>5820955</wp:posOffset>
                </wp:positionH>
                <wp:positionV relativeFrom="paragraph">
                  <wp:posOffset>76905</wp:posOffset>
                </wp:positionV>
                <wp:extent cx="0" cy="904875"/>
                <wp:effectExtent l="0" t="0" r="19050" b="9525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048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8.35pt,6.05pt" to="458.35pt,7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45FCC062" wp14:editId="0C6D561B">
                <wp:simplePos x="0" y="0"/>
                <wp:positionH relativeFrom="column">
                  <wp:posOffset>4917775</wp:posOffset>
                </wp:positionH>
                <wp:positionV relativeFrom="paragraph">
                  <wp:posOffset>76905</wp:posOffset>
                </wp:positionV>
                <wp:extent cx="443175" cy="302895"/>
                <wp:effectExtent l="0" t="0" r="33655" b="20955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3175" cy="3028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.25pt,6.05pt" to="422.1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598D0FDE" wp14:editId="13A68B1F">
                <wp:simplePos x="0" y="0"/>
                <wp:positionH relativeFrom="column">
                  <wp:posOffset>4917775</wp:posOffset>
                </wp:positionH>
                <wp:positionV relativeFrom="paragraph">
                  <wp:posOffset>76905</wp:posOffset>
                </wp:positionV>
                <wp:extent cx="0" cy="908790"/>
                <wp:effectExtent l="0" t="0" r="19050" b="24765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087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.25pt,6.05pt" to="387.25pt,7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7733E512" wp14:editId="1CE7E851">
                <wp:simplePos x="0" y="0"/>
                <wp:positionH relativeFrom="column">
                  <wp:posOffset>3610610</wp:posOffset>
                </wp:positionH>
                <wp:positionV relativeFrom="paragraph">
                  <wp:posOffset>76835</wp:posOffset>
                </wp:positionV>
                <wp:extent cx="447040" cy="302895"/>
                <wp:effectExtent l="0" t="0" r="29210" b="2095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7040" cy="3028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9" o:spid="_x0000_s1026" style="position:absolute;flip:y;z-index:25167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4.3pt,6.05pt" to="319.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07C819CF" wp14:editId="2292DE63">
                <wp:simplePos x="0" y="0"/>
                <wp:positionH relativeFrom="column">
                  <wp:posOffset>3150683</wp:posOffset>
                </wp:positionH>
                <wp:positionV relativeFrom="paragraph">
                  <wp:posOffset>76905</wp:posOffset>
                </wp:positionV>
                <wp:extent cx="459740" cy="302895"/>
                <wp:effectExtent l="0" t="0" r="16510" b="2095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9740" cy="3028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1pt,6.05pt" to="284.3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776A3AAD" wp14:editId="415A0053">
                <wp:simplePos x="0" y="0"/>
                <wp:positionH relativeFrom="column">
                  <wp:posOffset>2718727</wp:posOffset>
                </wp:positionH>
                <wp:positionV relativeFrom="paragraph">
                  <wp:posOffset>76905</wp:posOffset>
                </wp:positionV>
                <wp:extent cx="0" cy="905191"/>
                <wp:effectExtent l="0" t="0" r="19050" b="952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0519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05pt,6.05pt" to="214.05pt,7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4CB4532" wp14:editId="752A6F38">
                <wp:simplePos x="0" y="0"/>
                <wp:positionH relativeFrom="column">
                  <wp:posOffset>5360950</wp:posOffset>
                </wp:positionH>
                <wp:positionV relativeFrom="paragraph">
                  <wp:posOffset>76905</wp:posOffset>
                </wp:positionV>
                <wp:extent cx="0" cy="1801495"/>
                <wp:effectExtent l="0" t="0" r="19050" b="2730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14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2" o:spid="_x0000_s1026" style="position:absolute;z-index:251671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2.1pt,6.05pt" to="422.1pt,14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7F9B24C" wp14:editId="413A10A9">
                <wp:simplePos x="0" y="0"/>
                <wp:positionH relativeFrom="column">
                  <wp:posOffset>3152663</wp:posOffset>
                </wp:positionH>
                <wp:positionV relativeFrom="paragraph">
                  <wp:posOffset>78084</wp:posOffset>
                </wp:positionV>
                <wp:extent cx="0" cy="1798955"/>
                <wp:effectExtent l="0" t="0" r="19050" b="1079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9895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0" o:spid="_x0000_s1026" style="position:absolute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8.25pt,6.15pt" to="248.25pt,14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B9DF164" wp14:editId="25428CE7">
                <wp:simplePos x="0" y="0"/>
                <wp:positionH relativeFrom="column">
                  <wp:posOffset>4458868</wp:posOffset>
                </wp:positionH>
                <wp:positionV relativeFrom="paragraph">
                  <wp:posOffset>79311</wp:posOffset>
                </wp:positionV>
                <wp:extent cx="1800000" cy="1800000"/>
                <wp:effectExtent l="0" t="0" r="10160" b="1016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1800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351.1pt;margin-top:6.25pt;width:141.75pt;height:141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" filled="f" strokecolor="black [3213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5245243" wp14:editId="5D748DBC">
                <wp:simplePos x="0" y="0"/>
                <wp:positionH relativeFrom="column">
                  <wp:posOffset>2261315</wp:posOffset>
                </wp:positionH>
                <wp:positionV relativeFrom="paragraph">
                  <wp:posOffset>79375</wp:posOffset>
                </wp:positionV>
                <wp:extent cx="1800000" cy="1800000"/>
                <wp:effectExtent l="0" t="0" r="10160" b="1016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1800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178.05pt;margin-top:6.25pt;width:141.75pt;height:141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" filled="f" strokecolor="black [3213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B6E4461" wp14:editId="30422A56">
                <wp:simplePos x="0" y="0"/>
                <wp:positionH relativeFrom="column">
                  <wp:posOffset>916609</wp:posOffset>
                </wp:positionH>
                <wp:positionV relativeFrom="paragraph">
                  <wp:posOffset>78084</wp:posOffset>
                </wp:positionV>
                <wp:extent cx="900558" cy="906652"/>
                <wp:effectExtent l="0" t="0" r="33020" b="2730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0558" cy="906652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x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15pt,6.15pt" to="143.05pt,7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" strokecolor="black [3213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55EEAB3" wp14:editId="555EBD7A">
                <wp:simplePos x="0" y="0"/>
                <wp:positionH relativeFrom="column">
                  <wp:posOffset>17577</wp:posOffset>
                </wp:positionH>
                <wp:positionV relativeFrom="paragraph">
                  <wp:posOffset>78084</wp:posOffset>
                </wp:positionV>
                <wp:extent cx="899032" cy="906652"/>
                <wp:effectExtent l="0" t="0" r="34925" b="2730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032" cy="906652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4pt,6.15pt" to="72.2pt,7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" strokecolor="black [3213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E97D341" wp14:editId="1190279A">
                <wp:simplePos x="0" y="0"/>
                <wp:positionH relativeFrom="column">
                  <wp:posOffset>916417</wp:posOffset>
                </wp:positionH>
                <wp:positionV relativeFrom="paragraph">
                  <wp:posOffset>78084</wp:posOffset>
                </wp:positionV>
                <wp:extent cx="0" cy="1799590"/>
                <wp:effectExtent l="0" t="0" r="19050" b="1016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9959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" o:spid="_x0000_s1026" style="position:absolute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15pt,6.15pt" to="72.15pt,1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" strokecolor="black [3213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24C0141" wp14:editId="18D9114D">
                <wp:simplePos x="0" y="0"/>
                <wp:positionH relativeFrom="column">
                  <wp:posOffset>17577</wp:posOffset>
                </wp:positionH>
                <wp:positionV relativeFrom="paragraph">
                  <wp:posOffset>79375</wp:posOffset>
                </wp:positionV>
                <wp:extent cx="1800000" cy="1800000"/>
                <wp:effectExtent l="0" t="0" r="10160" b="1016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0" cy="1800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1.4pt;margin-top:6.25pt;width:141.75pt;height:141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" filled="f" strokecolor="black [3213]" strokeweight="1pt"/>
            </w:pict>
          </mc:Fallback>
        </mc:AlternateContent>
      </w:r>
    </w:p>
    <w:p w:rsidR="00F94643" w:rsidRDefault="00F94643" w:rsidP="00F94643">
      <w:pPr>
        <w:widowControl/>
        <w:suppressAutoHyphens w:val="0"/>
        <w:overflowPunct/>
        <w:autoSpaceDE/>
        <w:textAlignment w:val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3877F7BE" wp14:editId="6D67FE5A">
                <wp:simplePos x="0" y="0"/>
                <wp:positionH relativeFrom="column">
                  <wp:posOffset>603250</wp:posOffset>
                </wp:positionH>
                <wp:positionV relativeFrom="paragraph">
                  <wp:posOffset>1111885</wp:posOffset>
                </wp:positionV>
                <wp:extent cx="307340" cy="307340"/>
                <wp:effectExtent l="0" t="0" r="16510" b="1651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7340" cy="3073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5pt,87.55pt" to="71.7pt,1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3E156EEA" wp14:editId="574CCD97">
                <wp:simplePos x="0" y="0"/>
                <wp:positionH relativeFrom="column">
                  <wp:posOffset>289677</wp:posOffset>
                </wp:positionH>
                <wp:positionV relativeFrom="paragraph">
                  <wp:posOffset>1112002</wp:posOffset>
                </wp:positionV>
                <wp:extent cx="314150" cy="307239"/>
                <wp:effectExtent l="0" t="0" r="29210" b="1714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150" cy="30723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flip:y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8pt,87.55pt" to="47.55pt,1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6E4EEBAE" wp14:editId="64B455F0">
                <wp:simplePos x="0" y="0"/>
                <wp:positionH relativeFrom="column">
                  <wp:posOffset>513715</wp:posOffset>
                </wp:positionH>
                <wp:positionV relativeFrom="paragraph">
                  <wp:posOffset>1605280</wp:posOffset>
                </wp:positionV>
                <wp:extent cx="89535" cy="95250"/>
                <wp:effectExtent l="0" t="0" r="2476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" cy="952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7" o:spid="_x0000_s1026" style="position:absolute;z-index:251701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.45pt,126.4pt" to="47.5pt,1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7551CF65" wp14:editId="5E8E5584">
                <wp:simplePos x="0" y="0"/>
                <wp:positionH relativeFrom="column">
                  <wp:posOffset>14605</wp:posOffset>
                </wp:positionH>
                <wp:positionV relativeFrom="paragraph">
                  <wp:posOffset>1111885</wp:posOffset>
                </wp:positionV>
                <wp:extent cx="274320" cy="307340"/>
                <wp:effectExtent l="0" t="0" r="30480" b="1651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" cy="3073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5pt,87.55pt" to="22.75pt,1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33A45AE3" wp14:editId="433F8151">
                <wp:simplePos x="0" y="0"/>
                <wp:positionH relativeFrom="column">
                  <wp:posOffset>345631</wp:posOffset>
                </wp:positionH>
                <wp:positionV relativeFrom="paragraph">
                  <wp:posOffset>809072</wp:posOffset>
                </wp:positionV>
                <wp:extent cx="89901" cy="95367"/>
                <wp:effectExtent l="0" t="0" r="2476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01" cy="9536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2pt,63.7pt" to="34.3pt,7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4BBA3D7C" wp14:editId="42D59929">
                <wp:simplePos x="0" y="0"/>
                <wp:positionH relativeFrom="column">
                  <wp:posOffset>604173</wp:posOffset>
                </wp:positionH>
                <wp:positionV relativeFrom="paragraph">
                  <wp:posOffset>1418773</wp:posOffset>
                </wp:positionV>
                <wp:extent cx="314150" cy="280036"/>
                <wp:effectExtent l="0" t="0" r="29210" b="2476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150" cy="28003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" o:spid="_x0000_s1026" style="position:absolute;flip:y;z-index:251696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.55pt,111.7pt" to="72.3pt,1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14796</wp:posOffset>
                </wp:positionH>
                <wp:positionV relativeFrom="paragraph">
                  <wp:posOffset>809072</wp:posOffset>
                </wp:positionV>
                <wp:extent cx="330979" cy="302930"/>
                <wp:effectExtent l="0" t="0" r="31115" b="2095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0979" cy="30293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x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63.7pt" to="27.2pt,8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5A798605" wp14:editId="03175FDC">
                <wp:simplePos x="0" y="0"/>
                <wp:positionH relativeFrom="column">
                  <wp:posOffset>5136558</wp:posOffset>
                </wp:positionH>
                <wp:positionV relativeFrom="paragraph">
                  <wp:posOffset>810435</wp:posOffset>
                </wp:positionV>
                <wp:extent cx="5610" cy="892175"/>
                <wp:effectExtent l="0" t="0" r="33020" b="22225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0" cy="892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2" o:spid="_x0000_s1026" style="position:absolute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4.45pt,63.8pt" to="404.9pt,1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32C53FEF" wp14:editId="54327277">
                <wp:simplePos x="0" y="0"/>
                <wp:positionH relativeFrom="column">
                  <wp:posOffset>4698992</wp:posOffset>
                </wp:positionH>
                <wp:positionV relativeFrom="paragraph">
                  <wp:posOffset>804825</wp:posOffset>
                </wp:positionV>
                <wp:extent cx="5610" cy="898420"/>
                <wp:effectExtent l="0" t="0" r="33020" b="1651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0" cy="8984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0pt,63.35pt" to="370.45pt,1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2E5E2A61" wp14:editId="6D8C9B56">
                <wp:simplePos x="0" y="0"/>
                <wp:positionH relativeFrom="column">
                  <wp:posOffset>5820955</wp:posOffset>
                </wp:positionH>
                <wp:positionV relativeFrom="paragraph">
                  <wp:posOffset>1559840</wp:posOffset>
                </wp:positionV>
                <wp:extent cx="436405" cy="0"/>
                <wp:effectExtent l="0" t="0" r="20955" b="190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64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8.35pt,122.8pt" to="492.7pt,1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463012C0" wp14:editId="3D4C27CB">
                <wp:simplePos x="0" y="0"/>
                <wp:positionH relativeFrom="column">
                  <wp:posOffset>5820955</wp:posOffset>
                </wp:positionH>
                <wp:positionV relativeFrom="paragraph">
                  <wp:posOffset>806520</wp:posOffset>
                </wp:positionV>
                <wp:extent cx="0" cy="755631"/>
                <wp:effectExtent l="0" t="0" r="19050" b="2603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563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8.35pt,63.5pt" to="458.35pt,1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2D9F5AA2" wp14:editId="5564C20E">
                <wp:simplePos x="0" y="0"/>
                <wp:positionH relativeFrom="column">
                  <wp:posOffset>5820955</wp:posOffset>
                </wp:positionH>
                <wp:positionV relativeFrom="paragraph">
                  <wp:posOffset>204540</wp:posOffset>
                </wp:positionV>
                <wp:extent cx="252442" cy="184489"/>
                <wp:effectExtent l="0" t="0" r="33655" b="2540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2442" cy="18448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flip:y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.35pt,16.1pt" to="478.2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15757EB0" wp14:editId="5789D31E">
                <wp:simplePos x="0" y="0"/>
                <wp:positionH relativeFrom="column">
                  <wp:posOffset>5360670</wp:posOffset>
                </wp:positionH>
                <wp:positionV relativeFrom="paragraph">
                  <wp:posOffset>495935</wp:posOffset>
                </wp:positionV>
                <wp:extent cx="459105" cy="302895"/>
                <wp:effectExtent l="0" t="0" r="17145" b="20955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9105" cy="3028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6" o:spid="_x0000_s1026" style="position:absolute;z-index:251685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2.1pt,39.05pt" to="458.25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5D75140B" wp14:editId="6F8EC448">
                <wp:simplePos x="0" y="0"/>
                <wp:positionH relativeFrom="column">
                  <wp:posOffset>5820955</wp:posOffset>
                </wp:positionH>
                <wp:positionV relativeFrom="paragraph">
                  <wp:posOffset>496286</wp:posOffset>
                </wp:positionV>
                <wp:extent cx="436405" cy="302260"/>
                <wp:effectExtent l="0" t="0" r="20955" b="2159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6405" cy="3022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7" o:spid="_x0000_s1026" style="position:absolute;flip:y;z-index:251686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8.35pt,39.1pt" to="492.7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530CF9A3" wp14:editId="33D1C93E">
                <wp:simplePos x="0" y="0"/>
                <wp:positionH relativeFrom="column">
                  <wp:posOffset>3150527</wp:posOffset>
                </wp:positionH>
                <wp:positionV relativeFrom="paragraph">
                  <wp:posOffset>810435</wp:posOffset>
                </wp:positionV>
                <wp:extent cx="907785" cy="892210"/>
                <wp:effectExtent l="0" t="0" r="26035" b="2222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7785" cy="8922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flip:x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05pt,63.8pt" to="319.55pt,1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12222000" wp14:editId="4232569F">
                <wp:simplePos x="0" y="0"/>
                <wp:positionH relativeFrom="column">
                  <wp:posOffset>2718462</wp:posOffset>
                </wp:positionH>
                <wp:positionV relativeFrom="paragraph">
                  <wp:posOffset>1113330</wp:posOffset>
                </wp:positionV>
                <wp:extent cx="265" cy="589810"/>
                <wp:effectExtent l="0" t="0" r="19050" b="2032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5" cy="589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flip:x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05pt,87.65pt" to="214.05pt,1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031FB90" wp14:editId="388C8912">
                <wp:simplePos x="0" y="0"/>
                <wp:positionH relativeFrom="column">
                  <wp:posOffset>2718727</wp:posOffset>
                </wp:positionH>
                <wp:positionV relativeFrom="paragraph">
                  <wp:posOffset>810435</wp:posOffset>
                </wp:positionV>
                <wp:extent cx="431956" cy="302895"/>
                <wp:effectExtent l="0" t="0" r="25400" b="2095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1956" cy="3028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flip:y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05pt,63.8pt" to="248.05pt,8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02735581" wp14:editId="1DA3E0CD">
                <wp:simplePos x="0" y="0"/>
                <wp:positionH relativeFrom="column">
                  <wp:posOffset>2258722</wp:posOffset>
                </wp:positionH>
                <wp:positionV relativeFrom="paragraph">
                  <wp:posOffset>810435</wp:posOffset>
                </wp:positionV>
                <wp:extent cx="460005" cy="302930"/>
                <wp:effectExtent l="0" t="0" r="16510" b="2095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0005" cy="30293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85pt,63.8pt" to="214.05pt,8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2F3CF06" wp14:editId="4E59ECA6">
                <wp:simplePos x="0" y="0"/>
                <wp:positionH relativeFrom="column">
                  <wp:posOffset>2258722</wp:posOffset>
                </wp:positionH>
                <wp:positionV relativeFrom="paragraph">
                  <wp:posOffset>350430</wp:posOffset>
                </wp:positionV>
                <wp:extent cx="460005" cy="0"/>
                <wp:effectExtent l="0" t="0" r="16510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00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85pt,27.6pt" to="214.05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AD8837B" wp14:editId="0F38E419">
                <wp:simplePos x="0" y="0"/>
                <wp:positionH relativeFrom="column">
                  <wp:posOffset>4457770</wp:posOffset>
                </wp:positionH>
                <wp:positionV relativeFrom="paragraph">
                  <wp:posOffset>799216</wp:posOffset>
                </wp:positionV>
                <wp:extent cx="1799590" cy="7620"/>
                <wp:effectExtent l="0" t="0" r="10160" b="3048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99590" cy="7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y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pt,62.95pt" to="492.7pt,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4934177" wp14:editId="7043366A">
                <wp:simplePos x="0" y="0"/>
                <wp:positionH relativeFrom="column">
                  <wp:posOffset>2258722</wp:posOffset>
                </wp:positionH>
                <wp:positionV relativeFrom="paragraph">
                  <wp:posOffset>810011</wp:posOffset>
                </wp:positionV>
                <wp:extent cx="1799590" cy="424"/>
                <wp:effectExtent l="0" t="0" r="1016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99590" cy="4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y;z-index:251670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7.85pt,63.8pt" to="319.55pt,6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D8B6596" wp14:editId="47C506AE">
                <wp:simplePos x="0" y="0"/>
                <wp:positionH relativeFrom="column">
                  <wp:posOffset>1423755</wp:posOffset>
                </wp:positionH>
                <wp:positionV relativeFrom="paragraph">
                  <wp:posOffset>809540</wp:posOffset>
                </wp:positionV>
                <wp:extent cx="0" cy="892874"/>
                <wp:effectExtent l="0" t="0" r="19050" b="2159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2874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1pt,63.75pt" to="112.1pt,1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" strokecolor="black [3213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C9E1D38" wp14:editId="08D3EFA6">
                <wp:simplePos x="0" y="0"/>
                <wp:positionH relativeFrom="column">
                  <wp:posOffset>1223971</wp:posOffset>
                </wp:positionH>
                <wp:positionV relativeFrom="paragraph">
                  <wp:posOffset>809476</wp:posOffset>
                </wp:positionV>
                <wp:extent cx="7684" cy="892938"/>
                <wp:effectExtent l="0" t="0" r="30480" b="2159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84" cy="892938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x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4pt,63.75pt" to="97pt,1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" strokecolor="black [3213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59D61FC" wp14:editId="41C4E09B">
                <wp:simplePos x="0" y="0"/>
                <wp:positionH relativeFrom="column">
                  <wp:posOffset>17577</wp:posOffset>
                </wp:positionH>
                <wp:positionV relativeFrom="paragraph">
                  <wp:posOffset>801856</wp:posOffset>
                </wp:positionV>
                <wp:extent cx="1799590" cy="7684"/>
                <wp:effectExtent l="0" t="0" r="10160" b="3048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7684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4pt,63.15pt" to="143.1pt,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" strokecolor="black [3213]" strokeweight="1pt"/>
            </w:pict>
          </mc:Fallback>
        </mc:AlternateContent>
      </w:r>
      <w:r>
        <w:br w:type="page"/>
      </w:r>
    </w:p>
    <w:p w:rsidR="00C25209" w:rsidRDefault="00BD5BA3" w:rsidP="00ED7CCF">
      <w:pPr>
        <w:rPr>
          <w:b/>
          <w:sz w:val="28"/>
          <w:szCs w:val="28"/>
        </w:rPr>
      </w:pPr>
      <w:r w:rsidRPr="00BD5BA3">
        <w:rPr>
          <w:b/>
          <w:sz w:val="28"/>
          <w:szCs w:val="28"/>
        </w:rPr>
        <w:lastRenderedPageBreak/>
        <w:t>Správné odpovědi</w:t>
      </w:r>
    </w:p>
    <w:p w:rsidR="00BD5BA3" w:rsidRDefault="00BD5BA3" w:rsidP="00ED7CCF">
      <w:pPr>
        <w:rPr>
          <w:b/>
          <w:sz w:val="28"/>
          <w:szCs w:val="28"/>
        </w:rPr>
      </w:pPr>
    </w:p>
    <w:p w:rsidR="00BD5BA3" w:rsidRDefault="00BD5BA3" w:rsidP="00BD5BA3">
      <w:pPr>
        <w:pStyle w:val="Odstavecseseznamem"/>
        <w:numPr>
          <w:ilvl w:val="0"/>
          <w:numId w:val="13"/>
        </w:numPr>
      </w:pPr>
      <w:r>
        <w:t>Co vyplývá z daného textu?</w:t>
      </w:r>
    </w:p>
    <w:p w:rsidR="00BD5BA3" w:rsidRDefault="00BD5BA3" w:rsidP="00C9115E">
      <w:pPr>
        <w:pStyle w:val="Odstavecseseznamem"/>
        <w:numPr>
          <w:ilvl w:val="1"/>
          <w:numId w:val="23"/>
        </w:numPr>
      </w:pPr>
      <w:r>
        <w:t>ve mlýně straší</w:t>
      </w:r>
    </w:p>
    <w:p w:rsidR="00BD5BA3" w:rsidRPr="00C9115E" w:rsidRDefault="00BD5BA3" w:rsidP="00C9115E">
      <w:pPr>
        <w:pStyle w:val="Odstavecseseznamem"/>
        <w:numPr>
          <w:ilvl w:val="1"/>
          <w:numId w:val="23"/>
        </w:numPr>
        <w:rPr>
          <w:b/>
        </w:rPr>
      </w:pPr>
      <w:r w:rsidRPr="00C9115E">
        <w:rPr>
          <w:b/>
        </w:rPr>
        <w:t>mlýn je nebezpečný</w:t>
      </w:r>
    </w:p>
    <w:p w:rsidR="00BD5BA3" w:rsidRDefault="00BD5BA3" w:rsidP="00C9115E">
      <w:pPr>
        <w:pStyle w:val="Odstavecseseznamem"/>
        <w:numPr>
          <w:ilvl w:val="1"/>
          <w:numId w:val="23"/>
        </w:numPr>
      </w:pPr>
      <w:r>
        <w:t>ve mlýně žijí netopýři</w:t>
      </w:r>
    </w:p>
    <w:p w:rsidR="00BD5BA3" w:rsidRDefault="00BD5BA3" w:rsidP="00BD5BA3"/>
    <w:p w:rsidR="00BD5BA3" w:rsidRDefault="00BD5BA3" w:rsidP="00BD5BA3"/>
    <w:p w:rsidR="00BD5BA3" w:rsidRDefault="00BD5BA3" w:rsidP="00BD5BA3">
      <w:pPr>
        <w:pStyle w:val="Odstavecseseznamem"/>
        <w:numPr>
          <w:ilvl w:val="0"/>
          <w:numId w:val="13"/>
        </w:numPr>
      </w:pPr>
      <w:r>
        <w:t>Vyber synonymum (slovo stejného nebo po</w:t>
      </w:r>
      <w:r>
        <w:tab/>
        <w:t xml:space="preserve">podobného významu) ke slovu </w:t>
      </w:r>
      <w:r w:rsidRPr="00AE0D0B">
        <w:rPr>
          <w:i/>
        </w:rPr>
        <w:t>nachomýtli se</w:t>
      </w:r>
    </w:p>
    <w:p w:rsidR="00BD5BA3" w:rsidRDefault="00BD5BA3" w:rsidP="00C9115E">
      <w:pPr>
        <w:pStyle w:val="Odstavecseseznamem"/>
        <w:numPr>
          <w:ilvl w:val="1"/>
          <w:numId w:val="22"/>
        </w:numPr>
      </w:pPr>
      <w:r>
        <w:t>našli se</w:t>
      </w:r>
    </w:p>
    <w:p w:rsidR="00BD5BA3" w:rsidRPr="00C9115E" w:rsidRDefault="00BD5BA3" w:rsidP="00C9115E">
      <w:pPr>
        <w:pStyle w:val="Odstavecseseznamem"/>
        <w:numPr>
          <w:ilvl w:val="1"/>
          <w:numId w:val="22"/>
        </w:numPr>
        <w:rPr>
          <w:b/>
        </w:rPr>
      </w:pPr>
      <w:r w:rsidRPr="00C9115E">
        <w:rPr>
          <w:b/>
        </w:rPr>
        <w:t>objevili se</w:t>
      </w:r>
    </w:p>
    <w:p w:rsidR="00BD5BA3" w:rsidRDefault="00BD5BA3" w:rsidP="00C9115E">
      <w:pPr>
        <w:pStyle w:val="Odstavecseseznamem"/>
        <w:numPr>
          <w:ilvl w:val="1"/>
          <w:numId w:val="22"/>
        </w:numPr>
      </w:pPr>
      <w:r>
        <w:t>nachladili se</w:t>
      </w:r>
    </w:p>
    <w:p w:rsidR="00BD5BA3" w:rsidRDefault="00BD5BA3" w:rsidP="00BD5BA3"/>
    <w:p w:rsidR="00BD5BA3" w:rsidRDefault="00BD5BA3" w:rsidP="00BD5BA3"/>
    <w:p w:rsidR="00BD5BA3" w:rsidRPr="00FF04BF" w:rsidRDefault="00BD5BA3" w:rsidP="00BD5BA3">
      <w:pPr>
        <w:pStyle w:val="Odstavecseseznamem"/>
        <w:numPr>
          <w:ilvl w:val="0"/>
          <w:numId w:val="13"/>
        </w:numPr>
        <w:rPr>
          <w:i/>
        </w:rPr>
      </w:pPr>
      <w:r w:rsidRPr="00FF04BF">
        <w:rPr>
          <w:i/>
        </w:rPr>
        <w:t>Kluci rozdmýchali naši touhu po pomstě.</w:t>
      </w:r>
    </w:p>
    <w:p w:rsidR="00BD5BA3" w:rsidRDefault="00BD5BA3" w:rsidP="00BD5BA3">
      <w:pPr>
        <w:ind w:firstLine="709"/>
      </w:pPr>
      <w:r>
        <w:t>Jak nejlépe vysvětlíš danou větu?</w:t>
      </w:r>
    </w:p>
    <w:p w:rsidR="00BD5BA3" w:rsidRDefault="00BD5BA3" w:rsidP="00C9115E">
      <w:pPr>
        <w:pStyle w:val="Odstavecseseznamem"/>
        <w:numPr>
          <w:ilvl w:val="1"/>
          <w:numId w:val="21"/>
        </w:numPr>
      </w:pPr>
      <w:r>
        <w:t>rozhodli jsme se uzavřít mír</w:t>
      </w:r>
    </w:p>
    <w:p w:rsidR="00BD5BA3" w:rsidRPr="00C9115E" w:rsidRDefault="00BD5BA3" w:rsidP="00C9115E">
      <w:pPr>
        <w:pStyle w:val="Odstavecseseznamem"/>
        <w:numPr>
          <w:ilvl w:val="1"/>
          <w:numId w:val="21"/>
        </w:numPr>
        <w:rPr>
          <w:b/>
        </w:rPr>
      </w:pPr>
      <w:r w:rsidRPr="00C9115E">
        <w:rPr>
          <w:b/>
        </w:rPr>
        <w:t>rozhodli jsme se pomstít</w:t>
      </w:r>
    </w:p>
    <w:p w:rsidR="00BD5BA3" w:rsidRDefault="00BD5BA3" w:rsidP="00C9115E">
      <w:pPr>
        <w:pStyle w:val="Odstavecseseznamem"/>
        <w:numPr>
          <w:ilvl w:val="1"/>
          <w:numId w:val="21"/>
        </w:numPr>
      </w:pPr>
      <w:r>
        <w:t>kluci nás uklidnili</w:t>
      </w:r>
    </w:p>
    <w:p w:rsidR="00BD5BA3" w:rsidRDefault="00BD5BA3" w:rsidP="00BD5BA3"/>
    <w:p w:rsidR="00BD5BA3" w:rsidRDefault="00BD5BA3" w:rsidP="00BD5BA3"/>
    <w:p w:rsidR="00BD5BA3" w:rsidRDefault="00BD5BA3" w:rsidP="00BD5BA3">
      <w:pPr>
        <w:pStyle w:val="Odstavecseseznamem"/>
        <w:numPr>
          <w:ilvl w:val="0"/>
          <w:numId w:val="13"/>
        </w:numPr>
      </w:pPr>
      <w:r>
        <w:t>Co nevyplývá z daného textu?</w:t>
      </w:r>
    </w:p>
    <w:p w:rsidR="00BD5BA3" w:rsidRDefault="00BD5BA3" w:rsidP="00C9115E">
      <w:pPr>
        <w:pStyle w:val="Odstavecseseznamem"/>
        <w:numPr>
          <w:ilvl w:val="1"/>
          <w:numId w:val="20"/>
        </w:numPr>
      </w:pPr>
      <w:r>
        <w:t>ve mlýně žijí myši a hmyz</w:t>
      </w:r>
    </w:p>
    <w:p w:rsidR="00BD5BA3" w:rsidRDefault="00BD5BA3" w:rsidP="00C9115E">
      <w:pPr>
        <w:pStyle w:val="Odstavecseseznamem"/>
        <w:numPr>
          <w:ilvl w:val="1"/>
          <w:numId w:val="20"/>
        </w:numPr>
      </w:pPr>
      <w:r>
        <w:t>mlýn stojí na pasece</w:t>
      </w:r>
    </w:p>
    <w:p w:rsidR="00BD5BA3" w:rsidRPr="00C9115E" w:rsidRDefault="00BD5BA3" w:rsidP="00C9115E">
      <w:pPr>
        <w:pStyle w:val="Odstavecseseznamem"/>
        <w:numPr>
          <w:ilvl w:val="1"/>
          <w:numId w:val="20"/>
        </w:numPr>
        <w:rPr>
          <w:b/>
        </w:rPr>
      </w:pPr>
      <w:r w:rsidRPr="00C9115E">
        <w:rPr>
          <w:b/>
        </w:rPr>
        <w:t>ve mlýně se propadla celá střecha</w:t>
      </w:r>
    </w:p>
    <w:p w:rsidR="00BD5BA3" w:rsidRDefault="00BD5BA3" w:rsidP="00BD5BA3"/>
    <w:p w:rsidR="00BD5BA3" w:rsidRDefault="00BD5BA3" w:rsidP="00BD5BA3"/>
    <w:p w:rsidR="00BD5BA3" w:rsidRDefault="00BD5BA3" w:rsidP="00BD5BA3">
      <w:pPr>
        <w:pStyle w:val="Odstavecseseznamem"/>
        <w:numPr>
          <w:ilvl w:val="0"/>
          <w:numId w:val="13"/>
        </w:numPr>
      </w:pPr>
      <w:r>
        <w:t xml:space="preserve">Najdi dvojici slov příbuzných ke slovu </w:t>
      </w:r>
      <w:r w:rsidRPr="00FF04BF">
        <w:rPr>
          <w:i/>
        </w:rPr>
        <w:t>smýt.</w:t>
      </w:r>
    </w:p>
    <w:p w:rsidR="00BD5BA3" w:rsidRDefault="00BD5BA3" w:rsidP="00C9115E">
      <w:pPr>
        <w:pStyle w:val="Odstavecseseznamem"/>
        <w:numPr>
          <w:ilvl w:val="1"/>
          <w:numId w:val="19"/>
        </w:numPr>
      </w:pPr>
      <w:r>
        <w:t>smát, smíšek</w:t>
      </w:r>
    </w:p>
    <w:p w:rsidR="00BD5BA3" w:rsidRDefault="00BD5BA3" w:rsidP="00C9115E">
      <w:pPr>
        <w:pStyle w:val="Odstavecseseznamem"/>
        <w:numPr>
          <w:ilvl w:val="1"/>
          <w:numId w:val="19"/>
        </w:numPr>
      </w:pPr>
      <w:r>
        <w:t>mít, vlastnit</w:t>
      </w:r>
    </w:p>
    <w:p w:rsidR="00BD5BA3" w:rsidRPr="00C9115E" w:rsidRDefault="00BD5BA3" w:rsidP="00C9115E">
      <w:pPr>
        <w:pStyle w:val="Odstavecseseznamem"/>
        <w:numPr>
          <w:ilvl w:val="1"/>
          <w:numId w:val="19"/>
        </w:numPr>
        <w:rPr>
          <w:b/>
        </w:rPr>
      </w:pPr>
      <w:r w:rsidRPr="00C9115E">
        <w:rPr>
          <w:b/>
        </w:rPr>
        <w:t>umývat, myčka</w:t>
      </w:r>
    </w:p>
    <w:p w:rsidR="00BD5BA3" w:rsidRDefault="00BD5BA3" w:rsidP="00BD5BA3"/>
    <w:p w:rsidR="00BD5BA3" w:rsidRDefault="00BD5BA3" w:rsidP="00BD5BA3"/>
    <w:p w:rsidR="00BD5BA3" w:rsidRDefault="00BD5BA3" w:rsidP="00BD5BA3">
      <w:pPr>
        <w:pStyle w:val="Odstavecseseznamem"/>
        <w:numPr>
          <w:ilvl w:val="0"/>
          <w:numId w:val="13"/>
        </w:numPr>
      </w:pPr>
      <w:r>
        <w:t xml:space="preserve"> Vyhledej skupinu slov příbuzných.</w:t>
      </w:r>
    </w:p>
    <w:p w:rsidR="00BD5BA3" w:rsidRDefault="00BD5BA3" w:rsidP="00C9115E">
      <w:pPr>
        <w:pStyle w:val="Odstavecseseznamem"/>
        <w:numPr>
          <w:ilvl w:val="1"/>
          <w:numId w:val="18"/>
        </w:numPr>
      </w:pPr>
      <w:r>
        <w:t>omyl, omylný, omýt</w:t>
      </w:r>
    </w:p>
    <w:p w:rsidR="00BD5BA3" w:rsidRDefault="00BD5BA3" w:rsidP="00C9115E">
      <w:pPr>
        <w:pStyle w:val="Odstavecseseznamem"/>
        <w:numPr>
          <w:ilvl w:val="1"/>
          <w:numId w:val="18"/>
        </w:numPr>
      </w:pPr>
      <w:r>
        <w:t>míchat, dmýchat, smýkat</w:t>
      </w:r>
    </w:p>
    <w:p w:rsidR="00BD5BA3" w:rsidRPr="00C9115E" w:rsidRDefault="00BD5BA3" w:rsidP="00C9115E">
      <w:pPr>
        <w:pStyle w:val="Odstavecseseznamem"/>
        <w:numPr>
          <w:ilvl w:val="1"/>
          <w:numId w:val="18"/>
        </w:numPr>
        <w:rPr>
          <w:b/>
        </w:rPr>
      </w:pPr>
      <w:r w:rsidRPr="00C9115E">
        <w:rPr>
          <w:b/>
        </w:rPr>
        <w:t>myslit, myšlenka, myslivec</w:t>
      </w:r>
    </w:p>
    <w:p w:rsidR="00BD5BA3" w:rsidRDefault="00BD5BA3" w:rsidP="00BD5BA3"/>
    <w:p w:rsidR="00BD5BA3" w:rsidRDefault="00BD5BA3" w:rsidP="00BD5BA3">
      <w:pPr>
        <w:pStyle w:val="Odstavecseseznamem"/>
        <w:numPr>
          <w:ilvl w:val="0"/>
          <w:numId w:val="13"/>
        </w:numPr>
      </w:pPr>
      <w:r>
        <w:t xml:space="preserve">Vysvětli význam slova </w:t>
      </w:r>
      <w:r w:rsidRPr="00FF04BF">
        <w:rPr>
          <w:i/>
        </w:rPr>
        <w:t>mýtina</w:t>
      </w:r>
      <w:r>
        <w:t>.</w:t>
      </w:r>
    </w:p>
    <w:p w:rsidR="00BD5BA3" w:rsidRDefault="00BD5BA3" w:rsidP="00C9115E">
      <w:pPr>
        <w:pStyle w:val="Odstavecseseznamem"/>
        <w:numPr>
          <w:ilvl w:val="1"/>
          <w:numId w:val="17"/>
        </w:numPr>
      </w:pPr>
      <w:r>
        <w:t>místo, kde byly zasazeny stromy</w:t>
      </w:r>
    </w:p>
    <w:p w:rsidR="00BD5BA3" w:rsidRDefault="00BD5BA3" w:rsidP="00C9115E">
      <w:pPr>
        <w:pStyle w:val="Odstavecseseznamem"/>
        <w:numPr>
          <w:ilvl w:val="1"/>
          <w:numId w:val="17"/>
        </w:numPr>
      </w:pPr>
      <w:r>
        <w:t>místo, kde se platí mýtné</w:t>
      </w:r>
    </w:p>
    <w:p w:rsidR="00BD5BA3" w:rsidRPr="00C9115E" w:rsidRDefault="00BD5BA3" w:rsidP="00C9115E">
      <w:pPr>
        <w:pStyle w:val="Odstavecseseznamem"/>
        <w:numPr>
          <w:ilvl w:val="1"/>
          <w:numId w:val="17"/>
        </w:numPr>
        <w:rPr>
          <w:b/>
        </w:rPr>
      </w:pPr>
      <w:r w:rsidRPr="00C9115E">
        <w:rPr>
          <w:b/>
        </w:rPr>
        <w:t>místo, kde byly vykáceny stromy</w:t>
      </w:r>
    </w:p>
    <w:p w:rsidR="00BD5BA3" w:rsidRDefault="00BD5BA3" w:rsidP="00BD5BA3"/>
    <w:p w:rsidR="00BD5BA3" w:rsidRDefault="00BD5BA3" w:rsidP="00BD5BA3"/>
    <w:p w:rsidR="00BD5BA3" w:rsidRPr="00FF04BF" w:rsidRDefault="00BD5BA3" w:rsidP="00BD5BA3">
      <w:pPr>
        <w:pStyle w:val="Odstavecseseznamem"/>
        <w:numPr>
          <w:ilvl w:val="0"/>
          <w:numId w:val="13"/>
        </w:numPr>
        <w:rPr>
          <w:i/>
        </w:rPr>
      </w:pPr>
      <w:r w:rsidRPr="00FF04BF">
        <w:rPr>
          <w:i/>
        </w:rPr>
        <w:t>Slib ____, že pojedeme ____ všichni.</w:t>
      </w:r>
    </w:p>
    <w:p w:rsidR="00BD5BA3" w:rsidRDefault="00BD5BA3" w:rsidP="00BD5BA3">
      <w:pPr>
        <w:ind w:firstLine="709"/>
      </w:pPr>
      <w:r>
        <w:t>Doplň správná zájmena. (v daném pořadí)</w:t>
      </w:r>
    </w:p>
    <w:p w:rsidR="00BD5BA3" w:rsidRDefault="00BD5BA3" w:rsidP="00C9115E">
      <w:pPr>
        <w:pStyle w:val="Odstavecseseznamem"/>
        <w:numPr>
          <w:ilvl w:val="1"/>
          <w:numId w:val="16"/>
        </w:numPr>
      </w:pPr>
      <w:r>
        <w:t>my, my</w:t>
      </w:r>
    </w:p>
    <w:p w:rsidR="00BD5BA3" w:rsidRDefault="00BD5BA3" w:rsidP="00C9115E">
      <w:pPr>
        <w:pStyle w:val="Odstavecseseznamem"/>
        <w:numPr>
          <w:ilvl w:val="1"/>
          <w:numId w:val="16"/>
        </w:numPr>
      </w:pPr>
      <w:proofErr w:type="gramStart"/>
      <w:r>
        <w:t>mi</w:t>
      </w:r>
      <w:proofErr w:type="gramEnd"/>
      <w:r>
        <w:t>, mi</w:t>
      </w:r>
    </w:p>
    <w:p w:rsidR="00BD5BA3" w:rsidRPr="00C9115E" w:rsidRDefault="00BD5BA3" w:rsidP="00C9115E">
      <w:pPr>
        <w:pStyle w:val="Odstavecseseznamem"/>
        <w:numPr>
          <w:ilvl w:val="1"/>
          <w:numId w:val="16"/>
        </w:numPr>
        <w:rPr>
          <w:b/>
        </w:rPr>
      </w:pPr>
      <w:proofErr w:type="gramStart"/>
      <w:r w:rsidRPr="00C9115E">
        <w:rPr>
          <w:b/>
        </w:rPr>
        <w:t>mi</w:t>
      </w:r>
      <w:proofErr w:type="gramEnd"/>
      <w:r w:rsidRPr="00C9115E">
        <w:rPr>
          <w:b/>
        </w:rPr>
        <w:t>, my</w:t>
      </w:r>
    </w:p>
    <w:p w:rsidR="00BD5BA3" w:rsidRDefault="00BD5BA3" w:rsidP="00BD5BA3"/>
    <w:p w:rsidR="00BD5BA3" w:rsidRDefault="00BD5BA3" w:rsidP="00BD5BA3"/>
    <w:p w:rsidR="00BD5BA3" w:rsidRPr="00FF04BF" w:rsidRDefault="00BD5BA3" w:rsidP="00BD5BA3">
      <w:pPr>
        <w:pStyle w:val="Odstavecseseznamem"/>
        <w:numPr>
          <w:ilvl w:val="0"/>
          <w:numId w:val="13"/>
        </w:numPr>
        <w:rPr>
          <w:i/>
        </w:rPr>
      </w:pPr>
      <w:r w:rsidRPr="00FF04BF">
        <w:rPr>
          <w:i/>
        </w:rPr>
        <w:t>Přemysl, Křesomysl, Litomyšl</w:t>
      </w:r>
    </w:p>
    <w:p w:rsidR="00BD5BA3" w:rsidRDefault="00BD5BA3" w:rsidP="00BD5BA3">
      <w:pPr>
        <w:ind w:firstLine="709"/>
      </w:pPr>
      <w:r>
        <w:t>Do jaké skupiny nemůžeš zařadit daná slova?</w:t>
      </w:r>
    </w:p>
    <w:p w:rsidR="00BD5BA3" w:rsidRDefault="00BD5BA3" w:rsidP="00C9115E">
      <w:pPr>
        <w:pStyle w:val="Odstavecseseznamem"/>
        <w:numPr>
          <w:ilvl w:val="1"/>
          <w:numId w:val="15"/>
        </w:numPr>
      </w:pPr>
      <w:r>
        <w:t>vlastní jména</w:t>
      </w:r>
    </w:p>
    <w:p w:rsidR="00BD5BA3" w:rsidRDefault="00BD5BA3" w:rsidP="00C9115E">
      <w:pPr>
        <w:pStyle w:val="Odstavecseseznamem"/>
        <w:numPr>
          <w:ilvl w:val="1"/>
          <w:numId w:val="15"/>
        </w:numPr>
      </w:pPr>
      <w:r>
        <w:t>příbuzná slova</w:t>
      </w:r>
    </w:p>
    <w:p w:rsidR="00BD5BA3" w:rsidRPr="00C9115E" w:rsidRDefault="00BD5BA3" w:rsidP="00C9115E">
      <w:pPr>
        <w:pStyle w:val="Odstavecseseznamem"/>
        <w:numPr>
          <w:ilvl w:val="1"/>
          <w:numId w:val="15"/>
        </w:numPr>
        <w:rPr>
          <w:b/>
        </w:rPr>
      </w:pPr>
      <w:r w:rsidRPr="00C9115E">
        <w:rPr>
          <w:b/>
        </w:rPr>
        <w:t>názvy měst</w:t>
      </w:r>
    </w:p>
    <w:p w:rsidR="00BD5BA3" w:rsidRDefault="00BD5BA3" w:rsidP="00BD5BA3"/>
    <w:p w:rsidR="00BD5BA3" w:rsidRDefault="00BD5BA3" w:rsidP="00BD5BA3"/>
    <w:p w:rsidR="00BD5BA3" w:rsidRDefault="00BD5BA3" w:rsidP="00BD5BA3"/>
    <w:p w:rsidR="00BD5BA3" w:rsidRPr="00FF04BF" w:rsidRDefault="00BD5BA3" w:rsidP="00BD5BA3">
      <w:pPr>
        <w:pStyle w:val="Odstavecseseznamem"/>
        <w:numPr>
          <w:ilvl w:val="0"/>
          <w:numId w:val="13"/>
        </w:numPr>
        <w:rPr>
          <w:i/>
        </w:rPr>
      </w:pPr>
      <w:r w:rsidRPr="00FF04BF">
        <w:rPr>
          <w:i/>
        </w:rPr>
        <w:t>Chci ____ čisté auto, proto ho budu často ____.</w:t>
      </w:r>
    </w:p>
    <w:p w:rsidR="00BD5BA3" w:rsidRDefault="00BD5BA3" w:rsidP="00BD5BA3">
      <w:pPr>
        <w:ind w:firstLine="709"/>
      </w:pPr>
      <w:r>
        <w:t>Doplň do vět správná slovesa. (v daném pořadí)</w:t>
      </w:r>
    </w:p>
    <w:p w:rsidR="00BD5BA3" w:rsidRDefault="00BD5BA3" w:rsidP="00C9115E">
      <w:pPr>
        <w:pStyle w:val="Odstavecseseznamem"/>
        <w:numPr>
          <w:ilvl w:val="1"/>
          <w:numId w:val="14"/>
        </w:numPr>
      </w:pPr>
      <w:r>
        <w:t>mýt, mýt</w:t>
      </w:r>
    </w:p>
    <w:p w:rsidR="00BD5BA3" w:rsidRPr="00C9115E" w:rsidRDefault="00BD5BA3" w:rsidP="00C9115E">
      <w:pPr>
        <w:pStyle w:val="Odstavecseseznamem"/>
        <w:numPr>
          <w:ilvl w:val="1"/>
          <w:numId w:val="14"/>
        </w:numPr>
        <w:rPr>
          <w:b/>
        </w:rPr>
      </w:pPr>
      <w:r w:rsidRPr="00C9115E">
        <w:rPr>
          <w:b/>
        </w:rPr>
        <w:t>mít, mýt</w:t>
      </w:r>
    </w:p>
    <w:p w:rsidR="00BD5BA3" w:rsidRPr="00333C43" w:rsidRDefault="00BD5BA3" w:rsidP="00ED7CCF">
      <w:pPr>
        <w:pStyle w:val="Odstavecseseznamem"/>
        <w:numPr>
          <w:ilvl w:val="1"/>
          <w:numId w:val="14"/>
        </w:numPr>
        <w:rPr>
          <w:b/>
          <w:sz w:val="28"/>
          <w:szCs w:val="28"/>
        </w:rPr>
      </w:pPr>
      <w:r>
        <w:t>mít, mít</w:t>
      </w:r>
    </w:p>
    <w:p w:rsidR="00333C43" w:rsidRDefault="00333C43" w:rsidP="00333C4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333C43" w:rsidRDefault="00333C43" w:rsidP="00333C43">
      <w:pPr>
        <w:rPr>
          <w:b/>
          <w:sz w:val="28"/>
          <w:szCs w:val="28"/>
        </w:rPr>
      </w:pPr>
    </w:p>
    <w:p w:rsidR="00333C43" w:rsidRDefault="00333C43" w:rsidP="00333C43">
      <w:pPr>
        <w:rPr>
          <w:b/>
          <w:sz w:val="28"/>
          <w:szCs w:val="28"/>
        </w:rPr>
      </w:pPr>
    </w:p>
    <w:p w:rsidR="00333C43" w:rsidRDefault="00333C43" w:rsidP="00333C43">
      <w:pPr>
        <w:rPr>
          <w:b/>
          <w:sz w:val="28"/>
          <w:szCs w:val="28"/>
        </w:rPr>
      </w:pPr>
    </w:p>
    <w:p w:rsidR="00333C43" w:rsidRDefault="00333C43" w:rsidP="00333C43">
      <w:pPr>
        <w:rPr>
          <w:b/>
          <w:sz w:val="28"/>
          <w:szCs w:val="28"/>
        </w:rPr>
      </w:pPr>
      <w:r>
        <w:rPr>
          <w:b/>
          <w:sz w:val="28"/>
          <w:szCs w:val="28"/>
        </w:rPr>
        <w:t>Ukrytá slova (řešení)</w:t>
      </w:r>
    </w:p>
    <w:p w:rsidR="00333C43" w:rsidRDefault="00333C43" w:rsidP="00333C43">
      <w:pPr>
        <w:rPr>
          <w:b/>
          <w:sz w:val="28"/>
          <w:szCs w:val="28"/>
        </w:rPr>
      </w:pPr>
    </w:p>
    <w:p w:rsidR="00333C43" w:rsidRDefault="00333C43" w:rsidP="00333C43">
      <w:pPr>
        <w:rPr>
          <w:b/>
          <w:sz w:val="28"/>
          <w:szCs w:val="28"/>
        </w:rPr>
      </w:pPr>
    </w:p>
    <w:p w:rsidR="00333C43" w:rsidRDefault="00333C43" w:rsidP="00333C43">
      <w:pPr>
        <w:rPr>
          <w:b/>
          <w:sz w:val="40"/>
          <w:szCs w:val="40"/>
        </w:rPr>
      </w:pPr>
      <w:r>
        <w:rPr>
          <w:b/>
          <w:sz w:val="40"/>
          <w:szCs w:val="40"/>
        </w:rPr>
        <w:t>MYSLIT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HMYZ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MÝTIT, MÝLIT</w:t>
      </w:r>
    </w:p>
    <w:p w:rsidR="00DB34BF" w:rsidRDefault="00DB34BF">
      <w:pPr>
        <w:widowControl/>
        <w:suppressAutoHyphens w:val="0"/>
        <w:overflowPunct/>
        <w:autoSpaceDE/>
        <w:textAlignment w:val="auto"/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DB34BF" w:rsidRDefault="00DB34BF" w:rsidP="00DB34BF">
      <w:r>
        <w:lastRenderedPageBreak/>
        <w:t>Literatura</w:t>
      </w:r>
    </w:p>
    <w:p w:rsidR="00DB34BF" w:rsidRDefault="00DB34BF" w:rsidP="00DB34BF"/>
    <w:p w:rsidR="00DB34BF" w:rsidRDefault="00DB34BF" w:rsidP="00DB34BF">
      <w:r>
        <w:t>Jana Potůčková: Český jazyk pro 4. ročník ZŠ, Studio 1+1, 2004</w:t>
      </w:r>
    </w:p>
    <w:p w:rsidR="00DB34BF" w:rsidRPr="00AD05E8" w:rsidRDefault="00DB34BF" w:rsidP="00DB34BF">
      <w:r>
        <w:t>Dana Sklenářová: Vyjmenovaná slova hravě, BLUG, 1995</w:t>
      </w:r>
    </w:p>
    <w:p w:rsidR="00DB34BF" w:rsidRPr="00333C43" w:rsidRDefault="00DB34BF" w:rsidP="00333C43">
      <w:pPr>
        <w:rPr>
          <w:b/>
          <w:sz w:val="40"/>
          <w:szCs w:val="40"/>
        </w:rPr>
      </w:pPr>
      <w:bookmarkStart w:id="0" w:name="_GoBack"/>
      <w:bookmarkEnd w:id="0"/>
    </w:p>
    <w:sectPr w:rsidR="00DB34BF" w:rsidRPr="00333C43" w:rsidSect="009D25EF">
      <w:footerReference w:type="default" r:id="rId10"/>
      <w:footerReference w:type="first" r:id="rId11"/>
      <w:pgSz w:w="11906" w:h="16838"/>
      <w:pgMar w:top="1134" w:right="1134" w:bottom="1955" w:left="1134" w:header="708" w:footer="1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D74" w:rsidRDefault="00A72D74">
      <w:r>
        <w:separator/>
      </w:r>
    </w:p>
  </w:endnote>
  <w:endnote w:type="continuationSeparator" w:id="0">
    <w:p w:rsidR="00A72D74" w:rsidRDefault="00A72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B35" w:rsidRDefault="00F97B35">
    <w:pPr>
      <w:pStyle w:val="Zpat"/>
    </w:pPr>
  </w:p>
  <w:p w:rsidR="00F97B35" w:rsidRDefault="00F97B35">
    <w:pPr>
      <w:pStyle w:val="Zkladntex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C11" w:rsidRDefault="00C95A97" w:rsidP="00793C11">
    <w:pPr>
      <w:pStyle w:val="Zpat"/>
    </w:pPr>
    <w:r>
      <w:rPr>
        <w:noProof/>
        <w:lang w:eastAsia="cs-CZ"/>
      </w:rPr>
      <w:drawing>
        <wp:inline distT="0" distB="0" distL="0" distR="0">
          <wp:extent cx="5670550" cy="1236980"/>
          <wp:effectExtent l="0" t="0" r="6350" b="127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69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793C11" w:rsidRDefault="00793C11">
    <w:pPr>
      <w:pStyle w:val="Zpat"/>
    </w:pPr>
  </w:p>
  <w:p w:rsidR="00793C11" w:rsidRDefault="00793C1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D74" w:rsidRDefault="00A72D74">
      <w:r>
        <w:separator/>
      </w:r>
    </w:p>
  </w:footnote>
  <w:footnote w:type="continuationSeparator" w:id="0">
    <w:p w:rsidR="00A72D74" w:rsidRDefault="00A72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598B"/>
    <w:multiLevelType w:val="hybridMultilevel"/>
    <w:tmpl w:val="EE781082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F3C1D6D"/>
    <w:multiLevelType w:val="multilevel"/>
    <w:tmpl w:val="12604D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84EC4"/>
    <w:multiLevelType w:val="hybridMultilevel"/>
    <w:tmpl w:val="D94CEB6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22769CB"/>
    <w:multiLevelType w:val="multilevel"/>
    <w:tmpl w:val="AF20F1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0F4FE8"/>
    <w:multiLevelType w:val="hybridMultilevel"/>
    <w:tmpl w:val="A0380950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2157FD9"/>
    <w:multiLevelType w:val="multilevel"/>
    <w:tmpl w:val="F11671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090012"/>
    <w:multiLevelType w:val="multilevel"/>
    <w:tmpl w:val="E5EA04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2073E0"/>
    <w:multiLevelType w:val="hybridMultilevel"/>
    <w:tmpl w:val="6A08482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6495B21"/>
    <w:multiLevelType w:val="multilevel"/>
    <w:tmpl w:val="A21CB7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7F0977"/>
    <w:multiLevelType w:val="multilevel"/>
    <w:tmpl w:val="9BC43E56"/>
    <w:numStyleLink w:val="Styl1"/>
  </w:abstractNum>
  <w:abstractNum w:abstractNumId="10">
    <w:nsid w:val="46E74293"/>
    <w:multiLevelType w:val="hybridMultilevel"/>
    <w:tmpl w:val="9D7C169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9574B15"/>
    <w:multiLevelType w:val="multilevel"/>
    <w:tmpl w:val="4CE8E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9F7B0A"/>
    <w:multiLevelType w:val="hybridMultilevel"/>
    <w:tmpl w:val="209E9A96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E7771C3"/>
    <w:multiLevelType w:val="hybridMultilevel"/>
    <w:tmpl w:val="28AEF73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7883DAA"/>
    <w:multiLevelType w:val="multilevel"/>
    <w:tmpl w:val="D62CCE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C872B6"/>
    <w:multiLevelType w:val="hybridMultilevel"/>
    <w:tmpl w:val="1F7AF7F0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6842614"/>
    <w:multiLevelType w:val="multilevel"/>
    <w:tmpl w:val="0CF6BE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522EB6"/>
    <w:multiLevelType w:val="hybridMultilevel"/>
    <w:tmpl w:val="54547DC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D3318F8"/>
    <w:multiLevelType w:val="multilevel"/>
    <w:tmpl w:val="9BC43E56"/>
    <w:styleLink w:val="Styl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946EBE"/>
    <w:multiLevelType w:val="multilevel"/>
    <w:tmpl w:val="98B285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09254D"/>
    <w:multiLevelType w:val="hybridMultilevel"/>
    <w:tmpl w:val="9BC43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103593"/>
    <w:multiLevelType w:val="hybridMultilevel"/>
    <w:tmpl w:val="0986D2C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E432709"/>
    <w:multiLevelType w:val="multilevel"/>
    <w:tmpl w:val="963C15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7"/>
  </w:num>
  <w:num w:numId="3">
    <w:abstractNumId w:val="17"/>
  </w:num>
  <w:num w:numId="4">
    <w:abstractNumId w:val="15"/>
  </w:num>
  <w:num w:numId="5">
    <w:abstractNumId w:val="10"/>
  </w:num>
  <w:num w:numId="6">
    <w:abstractNumId w:val="21"/>
  </w:num>
  <w:num w:numId="7">
    <w:abstractNumId w:val="13"/>
  </w:num>
  <w:num w:numId="8">
    <w:abstractNumId w:val="2"/>
  </w:num>
  <w:num w:numId="9">
    <w:abstractNumId w:val="0"/>
  </w:num>
  <w:num w:numId="10">
    <w:abstractNumId w:val="4"/>
  </w:num>
  <w:num w:numId="11">
    <w:abstractNumId w:val="12"/>
  </w:num>
  <w:num w:numId="12">
    <w:abstractNumId w:val="18"/>
  </w:num>
  <w:num w:numId="13">
    <w:abstractNumId w:val="9"/>
  </w:num>
  <w:num w:numId="14">
    <w:abstractNumId w:val="3"/>
  </w:num>
  <w:num w:numId="15">
    <w:abstractNumId w:val="11"/>
  </w:num>
  <w:num w:numId="16">
    <w:abstractNumId w:val="22"/>
  </w:num>
  <w:num w:numId="17">
    <w:abstractNumId w:val="5"/>
  </w:num>
  <w:num w:numId="18">
    <w:abstractNumId w:val="1"/>
  </w:num>
  <w:num w:numId="19">
    <w:abstractNumId w:val="14"/>
  </w:num>
  <w:num w:numId="20">
    <w:abstractNumId w:val="8"/>
  </w:num>
  <w:num w:numId="21">
    <w:abstractNumId w:val="6"/>
  </w:num>
  <w:num w:numId="22">
    <w:abstractNumId w:val="16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DC3"/>
    <w:rsid w:val="00062B39"/>
    <w:rsid w:val="00076145"/>
    <w:rsid w:val="000B7626"/>
    <w:rsid w:val="001607D5"/>
    <w:rsid w:val="002C13F3"/>
    <w:rsid w:val="00316F0B"/>
    <w:rsid w:val="00333C43"/>
    <w:rsid w:val="00355061"/>
    <w:rsid w:val="003C607B"/>
    <w:rsid w:val="003E5714"/>
    <w:rsid w:val="00592938"/>
    <w:rsid w:val="005E1F3E"/>
    <w:rsid w:val="006645A5"/>
    <w:rsid w:val="00673F77"/>
    <w:rsid w:val="00685ADF"/>
    <w:rsid w:val="006C3A34"/>
    <w:rsid w:val="006C7DC3"/>
    <w:rsid w:val="006F71FB"/>
    <w:rsid w:val="00793C11"/>
    <w:rsid w:val="007A6D03"/>
    <w:rsid w:val="007B4EB8"/>
    <w:rsid w:val="009D25EF"/>
    <w:rsid w:val="00A72D74"/>
    <w:rsid w:val="00AD05E8"/>
    <w:rsid w:val="00AD0C37"/>
    <w:rsid w:val="00AD2E4C"/>
    <w:rsid w:val="00AE0D0B"/>
    <w:rsid w:val="00B136E9"/>
    <w:rsid w:val="00B7478A"/>
    <w:rsid w:val="00BD5BA3"/>
    <w:rsid w:val="00C25209"/>
    <w:rsid w:val="00C9115E"/>
    <w:rsid w:val="00C95A97"/>
    <w:rsid w:val="00CA6273"/>
    <w:rsid w:val="00D47783"/>
    <w:rsid w:val="00D72E66"/>
    <w:rsid w:val="00DB34BF"/>
    <w:rsid w:val="00ED7CCF"/>
    <w:rsid w:val="00F550A4"/>
    <w:rsid w:val="00F94643"/>
    <w:rsid w:val="00F97B35"/>
    <w:rsid w:val="00FC3D69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CharChar1">
    <w:name w:val="Char Char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Char Char2"/>
    <w:rPr>
      <w:kern w:val="1"/>
      <w:sz w:val="24"/>
    </w:rPr>
  </w:style>
  <w:style w:type="character" w:customStyle="1" w:styleId="CharChar">
    <w:name w:val="Char Char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Pr>
      <w:b/>
      <w:bCs/>
    </w:rPr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character" w:customStyle="1" w:styleId="ZpatChar">
    <w:name w:val="Zápatí Char"/>
    <w:link w:val="Zpat"/>
    <w:uiPriority w:val="99"/>
    <w:rsid w:val="009D25EF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AE0D0B"/>
    <w:pPr>
      <w:ind w:left="720"/>
      <w:contextualSpacing/>
    </w:pPr>
  </w:style>
  <w:style w:type="numbering" w:customStyle="1" w:styleId="Styl1">
    <w:name w:val="Styl1"/>
    <w:uiPriority w:val="99"/>
    <w:rsid w:val="00BD5BA3"/>
    <w:pPr>
      <w:numPr>
        <w:numId w:val="1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CharChar1">
    <w:name w:val="Char Char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Char Char2"/>
    <w:rPr>
      <w:kern w:val="1"/>
      <w:sz w:val="24"/>
    </w:rPr>
  </w:style>
  <w:style w:type="character" w:customStyle="1" w:styleId="CharChar">
    <w:name w:val="Char Char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Pr>
      <w:b/>
      <w:bCs/>
    </w:rPr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character" w:customStyle="1" w:styleId="ZpatChar">
    <w:name w:val="Zápatí Char"/>
    <w:link w:val="Zpat"/>
    <w:uiPriority w:val="99"/>
    <w:rsid w:val="009D25EF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AE0D0B"/>
    <w:pPr>
      <w:ind w:left="720"/>
      <w:contextualSpacing/>
    </w:pPr>
  </w:style>
  <w:style w:type="numbering" w:customStyle="1" w:styleId="Styl1">
    <w:name w:val="Styl1"/>
    <w:uiPriority w:val="99"/>
    <w:rsid w:val="00BD5BA3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talirova\Desktop\DUM\%23&#250;vodn&#237;%20str&#225;nka%20&#353;ablona%20Word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72D7E-17D6-4D95-9FEC-6423F8820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#úvodní stránka šablona Word</Template>
  <TotalTime>0</TotalTime>
  <Pages>7</Pages>
  <Words>533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Mastalirova Jitka</dc:creator>
  <dc:description>Dostupné z Metodického portálu www.rvp.cz, ISSN: 1802-4785, financovaného z ESF a státního rozpočtu ČR. Provozováno Výzkumným ústavem pedagogickým v Praze.</dc:description>
  <cp:lastModifiedBy>Mastalirova Jitka</cp:lastModifiedBy>
  <cp:revision>3</cp:revision>
  <cp:lastPrinted>1900-12-31T22:00:00Z</cp:lastPrinted>
  <dcterms:created xsi:type="dcterms:W3CDTF">2012-06-14T18:57:00Z</dcterms:created>
  <dcterms:modified xsi:type="dcterms:W3CDTF">2012-06-14T19:32:00Z</dcterms:modified>
</cp:coreProperties>
</file>