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7B35" w:rsidRPr="00AD05E8" w:rsidRDefault="00F97B35">
      <w:pPr>
        <w:pStyle w:val="Nzev"/>
        <w:rPr>
          <w:b w:val="0"/>
        </w:rPr>
      </w:pPr>
    </w:p>
    <w:p w:rsidR="00F97B35" w:rsidRPr="00AD05E8" w:rsidRDefault="00F97B35">
      <w:pPr>
        <w:pStyle w:val="Nzev"/>
        <w:rPr>
          <w:b w:val="0"/>
        </w:rPr>
      </w:pPr>
    </w:p>
    <w:p w:rsidR="00F97B35" w:rsidRPr="00AD05E8" w:rsidRDefault="004A74B1">
      <w:pPr>
        <w:pStyle w:val="Nzev"/>
        <w:rPr>
          <w:b w:val="0"/>
        </w:rPr>
      </w:pPr>
      <w:r>
        <w:rPr>
          <w:b w:val="0"/>
          <w:noProof/>
          <w:lang w:eastAsia="cs-CZ"/>
        </w:rPr>
        <w:drawing>
          <wp:inline distT="0" distB="0" distL="0" distR="0">
            <wp:extent cx="3096895" cy="807085"/>
            <wp:effectExtent l="0" t="0" r="825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807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B35" w:rsidRPr="00AD05E8" w:rsidRDefault="00F97B35"/>
    <w:p w:rsidR="00F97B35" w:rsidRPr="00AD05E8" w:rsidRDefault="00F97B35"/>
    <w:p w:rsidR="00F97B35" w:rsidRPr="00AD05E8" w:rsidRDefault="00F97B35"/>
    <w:p w:rsidR="00F97B35" w:rsidRPr="00AD05E8" w:rsidRDefault="004A74B1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77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2725" cy="2217420"/>
                <wp:effectExtent l="0" t="0" r="0" b="0"/>
                <wp:wrapSquare wrapText="largest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2174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97B35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355061" w:rsidP="00AD05E8">
                                  <w:pPr>
                                    <w:snapToGrid w:val="0"/>
                                  </w:pPr>
                                  <w:r>
                                    <w:t xml:space="preserve">Mgr. </w:t>
                                  </w:r>
                                  <w:r w:rsidR="00AD05E8">
                                    <w:t>Jitka Maštalířová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316F0B" w:rsidP="00ED7CCF">
                                  <w:pPr>
                                    <w:snapToGrid w:val="0"/>
                                  </w:pPr>
                                  <w:r>
                                    <w:t>Jazykový test</w:t>
                                  </w:r>
                                  <w:r w:rsidR="00CA6273">
                                    <w:t xml:space="preserve"> – </w:t>
                                  </w:r>
                                  <w:r w:rsidR="007854A7">
                                    <w:t>Vyjmenovaná slova po S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AD05E8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97B35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97B35" w:rsidRDefault="00F97B35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97B35" w:rsidRDefault="00F97B35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2.1pt;width:516.75pt;height:174.6pt;z-index:251657728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97B35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355061" w:rsidP="00AD05E8">
                            <w:pPr>
                              <w:snapToGrid w:val="0"/>
                            </w:pPr>
                            <w:r>
                              <w:t xml:space="preserve">Mgr. </w:t>
                            </w:r>
                            <w:r w:rsidR="00AD05E8">
                              <w:t>Jitka Maštalířová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316F0B" w:rsidP="00ED7CCF">
                            <w:pPr>
                              <w:snapToGrid w:val="0"/>
                            </w:pPr>
                            <w:r>
                              <w:t>Jazykový test</w:t>
                            </w:r>
                            <w:r w:rsidR="00CA6273">
                              <w:t xml:space="preserve"> – </w:t>
                            </w:r>
                            <w:r w:rsidR="007854A7">
                              <w:t>Vyjmenovaná slova po S</w:t>
                            </w:r>
                          </w:p>
                        </w:tc>
                      </w:tr>
                      <w:tr w:rsidR="00F97B35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AD05E8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97B35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97B35" w:rsidRDefault="00F97B35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97B35" w:rsidRDefault="00F97B35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316F0B" w:rsidRDefault="00F97B35">
      <w:r w:rsidRPr="00AD05E8">
        <w:tab/>
      </w:r>
      <w:r w:rsidRPr="00AD05E8">
        <w:tab/>
      </w:r>
    </w:p>
    <w:p w:rsidR="00316F0B" w:rsidRDefault="00316F0B" w:rsidP="00316F0B">
      <w:pPr>
        <w:rPr>
          <w:b/>
          <w:sz w:val="28"/>
          <w:szCs w:val="28"/>
        </w:rPr>
      </w:pPr>
      <w:r>
        <w:br w:type="page"/>
      </w:r>
      <w:r w:rsidRPr="009D5163">
        <w:rPr>
          <w:b/>
          <w:sz w:val="28"/>
          <w:szCs w:val="28"/>
        </w:rPr>
        <w:lastRenderedPageBreak/>
        <w:t>Anotace:</w:t>
      </w:r>
    </w:p>
    <w:p w:rsidR="00316F0B" w:rsidRPr="009D5163" w:rsidRDefault="00316F0B" w:rsidP="00316F0B">
      <w:pPr>
        <w:rPr>
          <w:b/>
          <w:sz w:val="28"/>
          <w:szCs w:val="28"/>
        </w:rPr>
      </w:pP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Materiál je určen žákům 4.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316F0B" w:rsidRPr="004A443A" w:rsidRDefault="00316F0B" w:rsidP="00316F0B">
      <w:pPr>
        <w:jc w:val="both"/>
        <w:rPr>
          <w:szCs w:val="24"/>
        </w:rPr>
      </w:pPr>
      <w:r w:rsidRPr="004A443A">
        <w:rPr>
          <w:szCs w:val="24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316F0B" w:rsidRPr="00316F0B" w:rsidRDefault="00316F0B" w:rsidP="00316F0B">
      <w:pPr>
        <w:jc w:val="both"/>
        <w:rPr>
          <w:rFonts w:eastAsia="Calibri"/>
          <w:b/>
          <w:kern w:val="0"/>
          <w:sz w:val="28"/>
          <w:szCs w:val="28"/>
          <w:lang w:eastAsia="en-US"/>
        </w:rPr>
      </w:pPr>
    </w:p>
    <w:p w:rsidR="00062B39" w:rsidRDefault="00316F0B" w:rsidP="00ED7CCF">
      <w:r>
        <w:br w:type="page"/>
      </w:r>
      <w:r w:rsidR="004A74B1">
        <w:lastRenderedPageBreak/>
        <w:t>Vánoce se blíží. V noci už začalo mrznout. Včera odpoledne přijel za synem pan Všetečka, ale Pepánek a Zbyněk nikde.</w:t>
      </w:r>
    </w:p>
    <w:p w:rsidR="004A74B1" w:rsidRDefault="004A74B1" w:rsidP="00ED7CCF">
      <w:r>
        <w:t>„Takový sychravý den, kam ti hoši šli?“ naříkala babička Všetečková. „Ráno si zobli sýra a zmizeli. Na oběd nepřišli, řízky mi osychají v troubě. Aby se jim tak něco stalo!“</w:t>
      </w:r>
    </w:p>
    <w:p w:rsidR="004A74B1" w:rsidRDefault="004A74B1" w:rsidP="00ED7CCF">
      <w:r>
        <w:t>„Nesýčkuj. Jistě si hrají u Syslů,“ syčel nervózně pan Všetečka.</w:t>
      </w:r>
    </w:p>
    <w:p w:rsidR="004A74B1" w:rsidRDefault="004A74B1" w:rsidP="00ED7CCF">
      <w:r>
        <w:t>„Měla jsem je lépe hlídat,“ sypala si babička popel na hlavu.</w:t>
      </w:r>
    </w:p>
    <w:p w:rsidR="004A74B1" w:rsidRDefault="004A74B1" w:rsidP="00ED7CCF">
      <w:r>
        <w:t>Do večera se sytili nadějí, že se nic nestalo. Když ale začalo světla ubývat, vydali se kluky hledat. Avšak na jejich volání odpovídal jen zpěv sýkorky.</w:t>
      </w:r>
    </w:p>
    <w:p w:rsidR="007854A7" w:rsidRDefault="007854A7" w:rsidP="00ED7CCF"/>
    <w:p w:rsidR="007854A7" w:rsidRDefault="007854A7" w:rsidP="00ED7CCF"/>
    <w:p w:rsidR="007854A7" w:rsidRDefault="007854A7" w:rsidP="00D6429A">
      <w:pPr>
        <w:pStyle w:val="Odstavecseseznamem"/>
        <w:numPr>
          <w:ilvl w:val="0"/>
          <w:numId w:val="1"/>
        </w:numPr>
      </w:pPr>
      <w:r>
        <w:t>Jak nejlépe popíšeš sychravý den?</w:t>
      </w:r>
    </w:p>
    <w:p w:rsidR="007854A7" w:rsidRDefault="007854A7" w:rsidP="00C73865">
      <w:pPr>
        <w:pStyle w:val="Odstavecseseznamem"/>
        <w:numPr>
          <w:ilvl w:val="0"/>
          <w:numId w:val="11"/>
        </w:numPr>
      </w:pPr>
      <w:r>
        <w:t>mrzne</w:t>
      </w:r>
    </w:p>
    <w:p w:rsidR="007854A7" w:rsidRDefault="007854A7" w:rsidP="00C73865">
      <w:pPr>
        <w:pStyle w:val="Odstavecseseznamem"/>
        <w:numPr>
          <w:ilvl w:val="0"/>
          <w:numId w:val="11"/>
        </w:numPr>
      </w:pPr>
      <w:r>
        <w:t>je mlha a vlhko</w:t>
      </w:r>
    </w:p>
    <w:p w:rsidR="007854A7" w:rsidRDefault="007854A7" w:rsidP="00C73865">
      <w:pPr>
        <w:pStyle w:val="Odstavecseseznamem"/>
        <w:numPr>
          <w:ilvl w:val="0"/>
          <w:numId w:val="11"/>
        </w:numPr>
      </w:pPr>
      <w:r>
        <w:t>je pod mrakem, polojasno</w:t>
      </w:r>
    </w:p>
    <w:p w:rsidR="007854A7" w:rsidRDefault="007854A7" w:rsidP="00ED7CCF"/>
    <w:p w:rsidR="007854A7" w:rsidRDefault="007854A7" w:rsidP="00ED7CCF"/>
    <w:p w:rsidR="007854A7" w:rsidRDefault="007854A7" w:rsidP="00D6429A">
      <w:pPr>
        <w:pStyle w:val="Odstavecseseznamem"/>
        <w:numPr>
          <w:ilvl w:val="0"/>
          <w:numId w:val="1"/>
        </w:numPr>
      </w:pPr>
      <w:r>
        <w:t>Co vyplývá z daného textu?</w:t>
      </w:r>
    </w:p>
    <w:p w:rsidR="007854A7" w:rsidRDefault="007854A7" w:rsidP="00C73865">
      <w:pPr>
        <w:pStyle w:val="Odstavecseseznamem"/>
        <w:numPr>
          <w:ilvl w:val="0"/>
          <w:numId w:val="10"/>
        </w:numPr>
      </w:pPr>
      <w:r>
        <w:t>kluci</w:t>
      </w:r>
      <w:r w:rsidRPr="00C73865">
        <w:rPr>
          <w:i/>
        </w:rPr>
        <w:t xml:space="preserve"> </w:t>
      </w:r>
      <w:r w:rsidRPr="00C73865">
        <w:t>odešli</w:t>
      </w:r>
      <w:r>
        <w:t xml:space="preserve"> po obědě</w:t>
      </w:r>
    </w:p>
    <w:p w:rsidR="007854A7" w:rsidRDefault="007854A7" w:rsidP="00C73865">
      <w:pPr>
        <w:pStyle w:val="Odstavecseseznamem"/>
        <w:numPr>
          <w:ilvl w:val="0"/>
          <w:numId w:val="10"/>
        </w:numPr>
      </w:pPr>
      <w:r>
        <w:t>kluci si hrají u Syslů</w:t>
      </w:r>
    </w:p>
    <w:p w:rsidR="007854A7" w:rsidRDefault="007854A7" w:rsidP="00C73865">
      <w:pPr>
        <w:pStyle w:val="Odstavecseseznamem"/>
        <w:numPr>
          <w:ilvl w:val="0"/>
          <w:numId w:val="10"/>
        </w:numPr>
      </w:pPr>
      <w:r>
        <w:t>babička se o děti bála</w:t>
      </w:r>
    </w:p>
    <w:p w:rsidR="007854A7" w:rsidRDefault="007854A7" w:rsidP="00ED7CCF"/>
    <w:p w:rsidR="007854A7" w:rsidRDefault="007854A7" w:rsidP="00ED7CCF"/>
    <w:p w:rsidR="007854A7" w:rsidRDefault="007854A7" w:rsidP="00D6429A">
      <w:pPr>
        <w:pStyle w:val="Odstavecseseznamem"/>
        <w:numPr>
          <w:ilvl w:val="0"/>
          <w:numId w:val="1"/>
        </w:numPr>
      </w:pPr>
      <w:proofErr w:type="gramStart"/>
      <w:r>
        <w:t>Vysvětli</w:t>
      </w:r>
      <w:proofErr w:type="gramEnd"/>
      <w:r>
        <w:t xml:space="preserve"> význam slova </w:t>
      </w:r>
      <w:proofErr w:type="gramStart"/>
      <w:r w:rsidRPr="00C73865">
        <w:rPr>
          <w:i/>
        </w:rPr>
        <w:t>nesýčkuj</w:t>
      </w:r>
      <w:proofErr w:type="gramEnd"/>
      <w:r>
        <w:t>.</w:t>
      </w:r>
    </w:p>
    <w:p w:rsidR="007854A7" w:rsidRDefault="007854A7" w:rsidP="00C73865">
      <w:pPr>
        <w:pStyle w:val="Odstavecseseznamem"/>
        <w:numPr>
          <w:ilvl w:val="0"/>
          <w:numId w:val="9"/>
        </w:numPr>
      </w:pPr>
      <w:r>
        <w:t>nechovej se hloupě</w:t>
      </w:r>
    </w:p>
    <w:p w:rsidR="007854A7" w:rsidRDefault="007854A7" w:rsidP="00C73865">
      <w:pPr>
        <w:pStyle w:val="Odstavecseseznamem"/>
        <w:numPr>
          <w:ilvl w:val="0"/>
          <w:numId w:val="9"/>
        </w:numPr>
      </w:pPr>
      <w:r>
        <w:t>zbytečně nestraš</w:t>
      </w:r>
    </w:p>
    <w:p w:rsidR="007854A7" w:rsidRDefault="007854A7" w:rsidP="00C73865">
      <w:pPr>
        <w:pStyle w:val="Odstavecseseznamem"/>
        <w:numPr>
          <w:ilvl w:val="0"/>
          <w:numId w:val="9"/>
        </w:numPr>
      </w:pPr>
      <w:r>
        <w:t>nepovykuj</w:t>
      </w:r>
    </w:p>
    <w:p w:rsidR="007854A7" w:rsidRDefault="007854A7" w:rsidP="00ED7CCF"/>
    <w:p w:rsidR="007854A7" w:rsidRDefault="007854A7" w:rsidP="00ED7CCF"/>
    <w:p w:rsidR="007854A7" w:rsidRPr="00C73865" w:rsidRDefault="007854A7" w:rsidP="00D6429A">
      <w:pPr>
        <w:pStyle w:val="Odstavecseseznamem"/>
        <w:numPr>
          <w:ilvl w:val="0"/>
          <w:numId w:val="1"/>
        </w:numPr>
        <w:rPr>
          <w:i/>
        </w:rPr>
      </w:pPr>
      <w:r w:rsidRPr="00C73865">
        <w:rPr>
          <w:i/>
        </w:rPr>
        <w:t>Sypat si popel na hlavu.</w:t>
      </w:r>
    </w:p>
    <w:p w:rsidR="007854A7" w:rsidRDefault="007854A7" w:rsidP="00C73865">
      <w:pPr>
        <w:ind w:firstLine="709"/>
      </w:pPr>
      <w:r>
        <w:t>Vysvětli význam tohoto pořekadla.</w:t>
      </w:r>
    </w:p>
    <w:p w:rsidR="007854A7" w:rsidRDefault="007854A7" w:rsidP="00C73865">
      <w:pPr>
        <w:pStyle w:val="Odstavecseseznamem"/>
        <w:numPr>
          <w:ilvl w:val="0"/>
          <w:numId w:val="8"/>
        </w:numPr>
      </w:pPr>
      <w:r>
        <w:t>vymetat popel z kamen</w:t>
      </w:r>
    </w:p>
    <w:p w:rsidR="007854A7" w:rsidRDefault="007854A7" w:rsidP="00C73865">
      <w:pPr>
        <w:pStyle w:val="Odstavecseseznamem"/>
        <w:numPr>
          <w:ilvl w:val="0"/>
          <w:numId w:val="8"/>
        </w:numPr>
      </w:pPr>
      <w:r>
        <w:t>nechat si ostříhat vlasy</w:t>
      </w:r>
    </w:p>
    <w:p w:rsidR="007854A7" w:rsidRDefault="007854A7" w:rsidP="00C73865">
      <w:pPr>
        <w:pStyle w:val="Odstavecseseznamem"/>
        <w:numPr>
          <w:ilvl w:val="0"/>
          <w:numId w:val="8"/>
        </w:numPr>
      </w:pPr>
      <w:r>
        <w:t>zlobit se na sebe</w:t>
      </w:r>
    </w:p>
    <w:p w:rsidR="007854A7" w:rsidRDefault="007854A7" w:rsidP="00ED7CCF"/>
    <w:p w:rsidR="007854A7" w:rsidRDefault="007854A7" w:rsidP="00ED7CCF"/>
    <w:p w:rsidR="007854A7" w:rsidRDefault="007854A7" w:rsidP="00D6429A">
      <w:pPr>
        <w:pStyle w:val="Odstavecseseznamem"/>
        <w:numPr>
          <w:ilvl w:val="0"/>
          <w:numId w:val="1"/>
        </w:numPr>
      </w:pPr>
      <w:r>
        <w:t xml:space="preserve">Najdi synonymum (slovo stejného nebo podobného významu) ke slovu </w:t>
      </w:r>
      <w:r w:rsidRPr="00C73865">
        <w:rPr>
          <w:i/>
        </w:rPr>
        <w:t>sípat</w:t>
      </w:r>
      <w:r>
        <w:t>.</w:t>
      </w:r>
    </w:p>
    <w:p w:rsidR="007854A7" w:rsidRDefault="007854A7" w:rsidP="00C73865">
      <w:pPr>
        <w:pStyle w:val="Odstavecseseznamem"/>
        <w:numPr>
          <w:ilvl w:val="0"/>
          <w:numId w:val="7"/>
        </w:numPr>
      </w:pPr>
      <w:r>
        <w:t>smrkat</w:t>
      </w:r>
    </w:p>
    <w:p w:rsidR="007854A7" w:rsidRDefault="007854A7" w:rsidP="00C73865">
      <w:pPr>
        <w:pStyle w:val="Odstavecseseznamem"/>
        <w:numPr>
          <w:ilvl w:val="0"/>
          <w:numId w:val="7"/>
        </w:numPr>
      </w:pPr>
      <w:r>
        <w:t>kašlat</w:t>
      </w:r>
    </w:p>
    <w:p w:rsidR="007854A7" w:rsidRDefault="007854A7" w:rsidP="00C73865">
      <w:pPr>
        <w:pStyle w:val="Odstavecseseznamem"/>
        <w:numPr>
          <w:ilvl w:val="0"/>
          <w:numId w:val="7"/>
        </w:numPr>
      </w:pPr>
      <w:r>
        <w:t>chraptět</w:t>
      </w:r>
    </w:p>
    <w:p w:rsidR="007854A7" w:rsidRDefault="007854A7" w:rsidP="00ED7CCF"/>
    <w:p w:rsidR="007854A7" w:rsidRDefault="007854A7" w:rsidP="00ED7CCF"/>
    <w:p w:rsidR="007854A7" w:rsidRDefault="007854A7" w:rsidP="00D6429A">
      <w:pPr>
        <w:pStyle w:val="Odstavecseseznamem"/>
        <w:numPr>
          <w:ilvl w:val="0"/>
          <w:numId w:val="1"/>
        </w:numPr>
      </w:pPr>
      <w:r>
        <w:t xml:space="preserve">Které slovo </w:t>
      </w:r>
      <w:r w:rsidRPr="00D6429A">
        <w:rPr>
          <w:u w:val="single"/>
        </w:rPr>
        <w:t>není</w:t>
      </w:r>
      <w:r>
        <w:t xml:space="preserve"> opozitem (slovem opačného významu) ke slovu </w:t>
      </w:r>
      <w:r w:rsidRPr="00D6429A">
        <w:rPr>
          <w:i/>
        </w:rPr>
        <w:t>sytý</w:t>
      </w:r>
      <w:r>
        <w:t>.</w:t>
      </w:r>
    </w:p>
    <w:p w:rsidR="007854A7" w:rsidRDefault="007854A7" w:rsidP="00D6429A">
      <w:pPr>
        <w:pStyle w:val="Odstavecseseznamem"/>
        <w:numPr>
          <w:ilvl w:val="0"/>
          <w:numId w:val="6"/>
        </w:numPr>
      </w:pPr>
      <w:r>
        <w:t>hladový</w:t>
      </w:r>
    </w:p>
    <w:p w:rsidR="007854A7" w:rsidRDefault="007854A7" w:rsidP="00D6429A">
      <w:pPr>
        <w:pStyle w:val="Odstavecseseznamem"/>
        <w:numPr>
          <w:ilvl w:val="0"/>
          <w:numId w:val="6"/>
        </w:numPr>
      </w:pPr>
      <w:r>
        <w:t>nenajezený</w:t>
      </w:r>
    </w:p>
    <w:p w:rsidR="007854A7" w:rsidRDefault="007854A7" w:rsidP="00D6429A">
      <w:pPr>
        <w:pStyle w:val="Odstavecseseznamem"/>
        <w:numPr>
          <w:ilvl w:val="0"/>
          <w:numId w:val="6"/>
        </w:numPr>
      </w:pPr>
      <w:r>
        <w:t>najezený</w:t>
      </w:r>
    </w:p>
    <w:p w:rsidR="007854A7" w:rsidRDefault="007854A7" w:rsidP="00ED7CCF"/>
    <w:p w:rsidR="007854A7" w:rsidRDefault="007854A7" w:rsidP="00ED7CCF"/>
    <w:p w:rsidR="00D6429A" w:rsidRDefault="00D6429A" w:rsidP="00ED7CCF"/>
    <w:p w:rsidR="00D6429A" w:rsidRDefault="00D6429A" w:rsidP="00ED7CCF"/>
    <w:p w:rsidR="007854A7" w:rsidRDefault="00D6429A" w:rsidP="00D6429A">
      <w:pPr>
        <w:pStyle w:val="Odstavecseseznamem"/>
        <w:numPr>
          <w:ilvl w:val="0"/>
          <w:numId w:val="1"/>
        </w:numPr>
      </w:pPr>
      <w:r>
        <w:lastRenderedPageBreak/>
        <w:t xml:space="preserve">Jak bys nejlépe charakterizoval </w:t>
      </w:r>
      <w:r w:rsidRPr="00D6429A">
        <w:rPr>
          <w:i/>
        </w:rPr>
        <w:t>sýčka</w:t>
      </w:r>
      <w:r>
        <w:t>?</w:t>
      </w:r>
    </w:p>
    <w:p w:rsidR="00D6429A" w:rsidRDefault="00D6429A" w:rsidP="00D6429A">
      <w:pPr>
        <w:pStyle w:val="Odstavecseseznamem"/>
        <w:numPr>
          <w:ilvl w:val="0"/>
          <w:numId w:val="5"/>
        </w:numPr>
      </w:pPr>
      <w:r>
        <w:t>zvíře</w:t>
      </w:r>
    </w:p>
    <w:p w:rsidR="00D6429A" w:rsidRDefault="00D6429A" w:rsidP="00D6429A">
      <w:pPr>
        <w:pStyle w:val="Odstavecseseznamem"/>
        <w:numPr>
          <w:ilvl w:val="0"/>
          <w:numId w:val="5"/>
        </w:numPr>
      </w:pPr>
      <w:r>
        <w:t>malá sova</w:t>
      </w:r>
    </w:p>
    <w:p w:rsidR="00D6429A" w:rsidRDefault="00D6429A" w:rsidP="00D6429A">
      <w:pPr>
        <w:pStyle w:val="Odstavecseseznamem"/>
        <w:numPr>
          <w:ilvl w:val="0"/>
          <w:numId w:val="5"/>
        </w:numPr>
      </w:pPr>
      <w:r>
        <w:t>velký pták</w:t>
      </w:r>
    </w:p>
    <w:p w:rsidR="00D6429A" w:rsidRDefault="00D6429A" w:rsidP="00ED7CCF"/>
    <w:p w:rsidR="00D6429A" w:rsidRDefault="00D6429A" w:rsidP="00ED7CCF"/>
    <w:p w:rsidR="00D6429A" w:rsidRDefault="00D6429A" w:rsidP="00D6429A">
      <w:pPr>
        <w:pStyle w:val="Odstavecseseznamem"/>
        <w:numPr>
          <w:ilvl w:val="0"/>
          <w:numId w:val="1"/>
        </w:numPr>
      </w:pPr>
      <w:r>
        <w:t>Vyhledej trojici slov příbuzných.</w:t>
      </w:r>
    </w:p>
    <w:p w:rsidR="00D6429A" w:rsidRDefault="00D6429A" w:rsidP="00D6429A">
      <w:pPr>
        <w:pStyle w:val="Odstavecseseznamem"/>
        <w:numPr>
          <w:ilvl w:val="0"/>
          <w:numId w:val="4"/>
        </w:numPr>
      </w:pPr>
      <w:r>
        <w:t>syn, synáček, sirotek</w:t>
      </w:r>
    </w:p>
    <w:p w:rsidR="00D6429A" w:rsidRDefault="00D6429A" w:rsidP="00D6429A">
      <w:pPr>
        <w:pStyle w:val="Odstavecseseznamem"/>
        <w:numPr>
          <w:ilvl w:val="0"/>
          <w:numId w:val="4"/>
        </w:numPr>
      </w:pPr>
      <w:r>
        <w:t>sykot, zasyčet, sýčkovat</w:t>
      </w:r>
    </w:p>
    <w:p w:rsidR="00D6429A" w:rsidRDefault="00D6429A" w:rsidP="00D6429A">
      <w:pPr>
        <w:pStyle w:val="Odstavecseseznamem"/>
        <w:numPr>
          <w:ilvl w:val="0"/>
          <w:numId w:val="4"/>
        </w:numPr>
      </w:pPr>
      <w:r>
        <w:t>sypat, sípat, zásyp</w:t>
      </w:r>
    </w:p>
    <w:p w:rsidR="00D6429A" w:rsidRDefault="00D6429A" w:rsidP="00ED7CCF"/>
    <w:p w:rsidR="00D6429A" w:rsidRDefault="00D6429A" w:rsidP="00ED7CCF"/>
    <w:p w:rsidR="00D6429A" w:rsidRPr="00D6429A" w:rsidRDefault="00D6429A" w:rsidP="00D6429A">
      <w:pPr>
        <w:pStyle w:val="Odstavecseseznamem"/>
        <w:numPr>
          <w:ilvl w:val="0"/>
          <w:numId w:val="1"/>
        </w:numPr>
        <w:rPr>
          <w:i/>
        </w:rPr>
      </w:pPr>
      <w:r w:rsidRPr="00D6429A">
        <w:rPr>
          <w:i/>
        </w:rPr>
        <w:t>V____ se objevili kapři, na Vánoce budeme____.</w:t>
      </w:r>
    </w:p>
    <w:p w:rsidR="00D6429A" w:rsidRDefault="00D6429A" w:rsidP="00D6429A">
      <w:pPr>
        <w:ind w:firstLine="709"/>
      </w:pPr>
      <w:r>
        <w:t>Doplň správně slova. (v daném pořadí)</w:t>
      </w:r>
    </w:p>
    <w:p w:rsidR="00D6429A" w:rsidRDefault="00D6429A" w:rsidP="00D6429A">
      <w:pPr>
        <w:pStyle w:val="Odstavecseseznamem"/>
        <w:numPr>
          <w:ilvl w:val="0"/>
          <w:numId w:val="3"/>
        </w:numPr>
      </w:pPr>
      <w:r>
        <w:t>síti, sytí</w:t>
      </w:r>
    </w:p>
    <w:p w:rsidR="00D6429A" w:rsidRDefault="00D6429A" w:rsidP="00D6429A">
      <w:pPr>
        <w:pStyle w:val="Odstavecseseznamem"/>
        <w:numPr>
          <w:ilvl w:val="0"/>
          <w:numId w:val="3"/>
        </w:numPr>
      </w:pPr>
      <w:r>
        <w:t xml:space="preserve">síti, </w:t>
      </w:r>
      <w:proofErr w:type="spellStart"/>
      <w:r>
        <w:t>sití</w:t>
      </w:r>
      <w:proofErr w:type="spellEnd"/>
    </w:p>
    <w:p w:rsidR="00D6429A" w:rsidRDefault="00D6429A" w:rsidP="00D6429A">
      <w:pPr>
        <w:pStyle w:val="Odstavecseseznamem"/>
        <w:numPr>
          <w:ilvl w:val="0"/>
          <w:numId w:val="3"/>
        </w:numPr>
      </w:pPr>
      <w:proofErr w:type="spellStart"/>
      <w:r>
        <w:t>sýti</w:t>
      </w:r>
      <w:proofErr w:type="spellEnd"/>
      <w:r>
        <w:t>, sytí</w:t>
      </w:r>
    </w:p>
    <w:p w:rsidR="00D6429A" w:rsidRDefault="00D6429A" w:rsidP="00ED7CCF"/>
    <w:p w:rsidR="00D6429A" w:rsidRDefault="00D6429A" w:rsidP="00ED7CCF"/>
    <w:p w:rsidR="00D6429A" w:rsidRDefault="00D6429A" w:rsidP="00D6429A">
      <w:pPr>
        <w:pStyle w:val="Odstavecseseznamem"/>
        <w:numPr>
          <w:ilvl w:val="0"/>
          <w:numId w:val="1"/>
        </w:numPr>
      </w:pPr>
      <w:r>
        <w:t xml:space="preserve">Které tvrzení o </w:t>
      </w:r>
      <w:r w:rsidRPr="00D6429A">
        <w:rPr>
          <w:i/>
        </w:rPr>
        <w:t>sýkorkách</w:t>
      </w:r>
      <w:r>
        <w:t xml:space="preserve"> je pravdivé?</w:t>
      </w:r>
    </w:p>
    <w:p w:rsidR="00D6429A" w:rsidRDefault="00D6429A" w:rsidP="00D6429A">
      <w:pPr>
        <w:pStyle w:val="Odstavecseseznamem"/>
        <w:numPr>
          <w:ilvl w:val="0"/>
          <w:numId w:val="2"/>
        </w:numPr>
      </w:pPr>
      <w:r>
        <w:t>jsou to ptáci stěhovaví</w:t>
      </w:r>
    </w:p>
    <w:p w:rsidR="00D6429A" w:rsidRDefault="00D6429A" w:rsidP="00D6429A">
      <w:pPr>
        <w:pStyle w:val="Odstavecseseznamem"/>
        <w:numPr>
          <w:ilvl w:val="0"/>
          <w:numId w:val="2"/>
        </w:numPr>
      </w:pPr>
      <w:r>
        <w:t>existuje pouze jeden druh sýkorek (sýkora modřinka)</w:t>
      </w:r>
    </w:p>
    <w:p w:rsidR="00D6429A" w:rsidRDefault="00D6429A" w:rsidP="00D6429A">
      <w:pPr>
        <w:pStyle w:val="Odstavecseseznamem"/>
        <w:numPr>
          <w:ilvl w:val="0"/>
          <w:numId w:val="2"/>
        </w:numPr>
      </w:pPr>
      <w:r>
        <w:t>jsou to ptáci stálí</w:t>
      </w:r>
    </w:p>
    <w:p w:rsidR="00D6429A" w:rsidRDefault="00D6429A" w:rsidP="00ED7CCF"/>
    <w:p w:rsidR="00D6429A" w:rsidRDefault="00D6429A" w:rsidP="00ED7CCF"/>
    <w:p w:rsidR="00DA067A" w:rsidRDefault="00DA067A" w:rsidP="00ED7CCF"/>
    <w:p w:rsidR="00DA067A" w:rsidRDefault="00DA067A" w:rsidP="00ED7CCF"/>
    <w:p w:rsidR="00DA067A" w:rsidRDefault="00DA067A" w:rsidP="00DA067A">
      <w:r>
        <w:t>Najdi tři skrytá vyjmenovaná slova po S.</w:t>
      </w:r>
    </w:p>
    <w:p w:rsidR="00DA067A" w:rsidRDefault="00DA067A" w:rsidP="00DA067A"/>
    <w:p w:rsidR="00DA067A" w:rsidRDefault="00DA067A" w:rsidP="00DA067A"/>
    <w:p w:rsidR="00DA067A" w:rsidRPr="00DA067A" w:rsidRDefault="00DA067A" w:rsidP="00DA067A">
      <w:r w:rsidRPr="00DA067A">
        <w:t>Své vlasy selka svazovala pod čepec.</w:t>
      </w:r>
    </w:p>
    <w:p w:rsidR="00DA067A" w:rsidRPr="00DA067A" w:rsidRDefault="00DA067A" w:rsidP="00DA067A"/>
    <w:p w:rsidR="00DA067A" w:rsidRPr="00DA067A" w:rsidRDefault="00DA067A" w:rsidP="00DA067A">
      <w:r w:rsidRPr="00DA067A">
        <w:t>Dva kusy patří Markovi.</w:t>
      </w:r>
    </w:p>
    <w:p w:rsidR="00DA067A" w:rsidRPr="00DA067A" w:rsidRDefault="00DA067A" w:rsidP="00DA067A"/>
    <w:p w:rsidR="00DA067A" w:rsidRPr="00DA067A" w:rsidRDefault="00DA067A" w:rsidP="00DA067A">
      <w:r w:rsidRPr="00DA067A">
        <w:t>Husy nám poskytují dobré maso a kvalitní peří.</w:t>
      </w:r>
    </w:p>
    <w:p w:rsidR="00D6429A" w:rsidRDefault="00D6429A" w:rsidP="00ED7CCF"/>
    <w:p w:rsidR="00BB35BD" w:rsidRDefault="00BB35BD">
      <w:pPr>
        <w:widowControl/>
        <w:suppressAutoHyphens w:val="0"/>
        <w:overflowPunct/>
        <w:autoSpaceDE/>
        <w:textAlignment w:val="auto"/>
      </w:pPr>
      <w:r>
        <w:br w:type="page"/>
      </w:r>
    </w:p>
    <w:p w:rsidR="007854A7" w:rsidRPr="00BB35BD" w:rsidRDefault="00BB35BD" w:rsidP="00ED7CCF">
      <w:pPr>
        <w:rPr>
          <w:b/>
          <w:sz w:val="28"/>
          <w:szCs w:val="28"/>
        </w:rPr>
      </w:pPr>
      <w:r w:rsidRPr="00BB35BD">
        <w:rPr>
          <w:b/>
          <w:sz w:val="28"/>
          <w:szCs w:val="28"/>
        </w:rPr>
        <w:lastRenderedPageBreak/>
        <w:t>Správné odpovědi</w:t>
      </w:r>
    </w:p>
    <w:p w:rsidR="00BB35BD" w:rsidRDefault="00BB35BD" w:rsidP="00ED7CCF"/>
    <w:p w:rsidR="00BB35BD" w:rsidRDefault="00BB35BD" w:rsidP="00BB35BD">
      <w:pPr>
        <w:pStyle w:val="Odstavecseseznamem"/>
        <w:numPr>
          <w:ilvl w:val="0"/>
          <w:numId w:val="12"/>
        </w:numPr>
      </w:pPr>
      <w:r>
        <w:t>Jak nejlépe popíšeš sychravý den?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mrzne</w:t>
      </w:r>
    </w:p>
    <w:p w:rsidR="00BB35BD" w:rsidRPr="00927EE3" w:rsidRDefault="00BB35BD" w:rsidP="00BB35BD">
      <w:pPr>
        <w:pStyle w:val="Odstavecseseznamem"/>
        <w:numPr>
          <w:ilvl w:val="1"/>
          <w:numId w:val="12"/>
        </w:numPr>
        <w:rPr>
          <w:b/>
        </w:rPr>
      </w:pPr>
      <w:r w:rsidRPr="00927EE3">
        <w:rPr>
          <w:b/>
        </w:rPr>
        <w:t>je mlha a vlhko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je pod mrakem, polojasno</w:t>
      </w:r>
    </w:p>
    <w:p w:rsidR="00BB35BD" w:rsidRDefault="00BB35BD" w:rsidP="00BB35BD"/>
    <w:p w:rsidR="00BB35BD" w:rsidRDefault="00BB35BD" w:rsidP="00BB35BD"/>
    <w:p w:rsidR="00BB35BD" w:rsidRDefault="00BB35BD" w:rsidP="00BB35BD">
      <w:pPr>
        <w:pStyle w:val="Odstavecseseznamem"/>
        <w:numPr>
          <w:ilvl w:val="0"/>
          <w:numId w:val="12"/>
        </w:numPr>
      </w:pPr>
      <w:r>
        <w:t>Co vyplývá z daného textu?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kluci</w:t>
      </w:r>
      <w:r w:rsidRPr="00C73865">
        <w:rPr>
          <w:i/>
        </w:rPr>
        <w:t xml:space="preserve"> </w:t>
      </w:r>
      <w:r w:rsidRPr="00C73865">
        <w:t>odešli</w:t>
      </w:r>
      <w:r>
        <w:t xml:space="preserve"> po obědě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kluci si hrají u Syslů</w:t>
      </w:r>
    </w:p>
    <w:p w:rsidR="00BB35BD" w:rsidRPr="00927EE3" w:rsidRDefault="00BB35BD" w:rsidP="00BB35BD">
      <w:pPr>
        <w:pStyle w:val="Odstavecseseznamem"/>
        <w:numPr>
          <w:ilvl w:val="1"/>
          <w:numId w:val="12"/>
        </w:numPr>
        <w:rPr>
          <w:b/>
        </w:rPr>
      </w:pPr>
      <w:r w:rsidRPr="00927EE3">
        <w:rPr>
          <w:b/>
        </w:rPr>
        <w:t>babička se o děti bála</w:t>
      </w:r>
    </w:p>
    <w:p w:rsidR="00BB35BD" w:rsidRDefault="00BB35BD" w:rsidP="00BB35BD"/>
    <w:p w:rsidR="00BB35BD" w:rsidRDefault="00BB35BD" w:rsidP="00BB35BD"/>
    <w:p w:rsidR="00BB35BD" w:rsidRDefault="00BB35BD" w:rsidP="00BB35BD">
      <w:pPr>
        <w:pStyle w:val="Odstavecseseznamem"/>
        <w:numPr>
          <w:ilvl w:val="0"/>
          <w:numId w:val="12"/>
        </w:numPr>
      </w:pPr>
      <w:proofErr w:type="gramStart"/>
      <w:r>
        <w:t>Vysvětli</w:t>
      </w:r>
      <w:proofErr w:type="gramEnd"/>
      <w:r>
        <w:t xml:space="preserve"> význam slova </w:t>
      </w:r>
      <w:proofErr w:type="gramStart"/>
      <w:r w:rsidRPr="00C73865">
        <w:rPr>
          <w:i/>
        </w:rPr>
        <w:t>nesýčkuj</w:t>
      </w:r>
      <w:proofErr w:type="gramEnd"/>
      <w:r>
        <w:t>.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nechovej se hloupě</w:t>
      </w:r>
    </w:p>
    <w:p w:rsidR="00BB35BD" w:rsidRPr="00927EE3" w:rsidRDefault="00BB35BD" w:rsidP="00BB35BD">
      <w:pPr>
        <w:pStyle w:val="Odstavecseseznamem"/>
        <w:numPr>
          <w:ilvl w:val="1"/>
          <w:numId w:val="12"/>
        </w:numPr>
        <w:rPr>
          <w:b/>
        </w:rPr>
      </w:pPr>
      <w:r w:rsidRPr="00927EE3">
        <w:rPr>
          <w:b/>
        </w:rPr>
        <w:t>zbytečně nestraš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nepovykuj</w:t>
      </w:r>
    </w:p>
    <w:p w:rsidR="00BB35BD" w:rsidRDefault="00BB35BD" w:rsidP="00BB35BD"/>
    <w:p w:rsidR="00BB35BD" w:rsidRDefault="00BB35BD" w:rsidP="00BB35BD"/>
    <w:p w:rsidR="00BB35BD" w:rsidRPr="00C73865" w:rsidRDefault="00BB35BD" w:rsidP="00BB35BD">
      <w:pPr>
        <w:pStyle w:val="Odstavecseseznamem"/>
        <w:numPr>
          <w:ilvl w:val="0"/>
          <w:numId w:val="12"/>
        </w:numPr>
        <w:rPr>
          <w:i/>
        </w:rPr>
      </w:pPr>
      <w:r w:rsidRPr="00C73865">
        <w:rPr>
          <w:i/>
        </w:rPr>
        <w:t>Sypat si popel na hlavu.</w:t>
      </w:r>
    </w:p>
    <w:p w:rsidR="00BB35BD" w:rsidRDefault="00BB35BD" w:rsidP="00BB35BD">
      <w:pPr>
        <w:ind w:firstLine="360"/>
      </w:pPr>
      <w:r>
        <w:t>Vysvětli význam tohoto pořekadla.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vymetat popel z kamen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nechat si ostříhat vlasy</w:t>
      </w:r>
    </w:p>
    <w:p w:rsidR="00BB35BD" w:rsidRPr="00927EE3" w:rsidRDefault="00BB35BD" w:rsidP="00BB35BD">
      <w:pPr>
        <w:pStyle w:val="Odstavecseseznamem"/>
        <w:numPr>
          <w:ilvl w:val="1"/>
          <w:numId w:val="12"/>
        </w:numPr>
        <w:rPr>
          <w:b/>
        </w:rPr>
      </w:pPr>
      <w:r w:rsidRPr="00927EE3">
        <w:rPr>
          <w:b/>
        </w:rPr>
        <w:t>zlobit se na sebe</w:t>
      </w:r>
    </w:p>
    <w:p w:rsidR="00BB35BD" w:rsidRDefault="00BB35BD" w:rsidP="00BB35BD"/>
    <w:p w:rsidR="00BB35BD" w:rsidRDefault="00BB35BD" w:rsidP="00BB35BD"/>
    <w:p w:rsidR="00BB35BD" w:rsidRDefault="00BB35BD" w:rsidP="00BB35BD">
      <w:pPr>
        <w:pStyle w:val="Odstavecseseznamem"/>
        <w:numPr>
          <w:ilvl w:val="0"/>
          <w:numId w:val="12"/>
        </w:numPr>
      </w:pPr>
      <w:r>
        <w:t xml:space="preserve">Najdi synonymum (slovo stejného nebo podobného významu) ke slovu </w:t>
      </w:r>
      <w:r w:rsidRPr="00C73865">
        <w:rPr>
          <w:i/>
        </w:rPr>
        <w:t>sípat</w:t>
      </w:r>
      <w:r>
        <w:t>.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smrkat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kašlat</w:t>
      </w:r>
    </w:p>
    <w:p w:rsidR="00BB35BD" w:rsidRPr="00927EE3" w:rsidRDefault="00BB35BD" w:rsidP="00BB35BD">
      <w:pPr>
        <w:pStyle w:val="Odstavecseseznamem"/>
        <w:numPr>
          <w:ilvl w:val="1"/>
          <w:numId w:val="12"/>
        </w:numPr>
        <w:rPr>
          <w:b/>
        </w:rPr>
      </w:pPr>
      <w:r w:rsidRPr="00927EE3">
        <w:rPr>
          <w:b/>
        </w:rPr>
        <w:t>chraptět</w:t>
      </w:r>
    </w:p>
    <w:p w:rsidR="00BB35BD" w:rsidRDefault="00BB35BD" w:rsidP="00BB35BD"/>
    <w:p w:rsidR="00BB35BD" w:rsidRDefault="00BB35BD" w:rsidP="00BB35BD"/>
    <w:p w:rsidR="00BB35BD" w:rsidRDefault="00BB35BD" w:rsidP="00BB35BD">
      <w:pPr>
        <w:pStyle w:val="Odstavecseseznamem"/>
        <w:numPr>
          <w:ilvl w:val="0"/>
          <w:numId w:val="12"/>
        </w:numPr>
      </w:pPr>
      <w:r>
        <w:t xml:space="preserve">Které slovo </w:t>
      </w:r>
      <w:r w:rsidRPr="00D6429A">
        <w:rPr>
          <w:u w:val="single"/>
        </w:rPr>
        <w:t>není</w:t>
      </w:r>
      <w:r>
        <w:t xml:space="preserve"> opozitem (slovem opačného významu) ke slovu </w:t>
      </w:r>
      <w:r w:rsidRPr="00D6429A">
        <w:rPr>
          <w:i/>
        </w:rPr>
        <w:t>sytý</w:t>
      </w:r>
      <w:r>
        <w:t>.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hladový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nenajezený</w:t>
      </w:r>
    </w:p>
    <w:p w:rsidR="00BB35BD" w:rsidRPr="00927EE3" w:rsidRDefault="00BB35BD" w:rsidP="00BB35BD">
      <w:pPr>
        <w:pStyle w:val="Odstavecseseznamem"/>
        <w:numPr>
          <w:ilvl w:val="1"/>
          <w:numId w:val="12"/>
        </w:numPr>
        <w:rPr>
          <w:b/>
        </w:rPr>
      </w:pPr>
      <w:r w:rsidRPr="00927EE3">
        <w:rPr>
          <w:b/>
        </w:rPr>
        <w:t>najezený</w:t>
      </w:r>
    </w:p>
    <w:p w:rsidR="00BB35BD" w:rsidRDefault="00BB35BD" w:rsidP="00BB35BD"/>
    <w:p w:rsidR="00BB35BD" w:rsidRDefault="00BB35BD" w:rsidP="00BB35BD"/>
    <w:p w:rsidR="00BB35BD" w:rsidRDefault="00BB35BD" w:rsidP="00BB35BD">
      <w:pPr>
        <w:pStyle w:val="Odstavecseseznamem"/>
        <w:numPr>
          <w:ilvl w:val="0"/>
          <w:numId w:val="12"/>
        </w:numPr>
      </w:pPr>
      <w:r>
        <w:t xml:space="preserve">Jak bys nejlépe charakterizoval </w:t>
      </w:r>
      <w:r w:rsidRPr="00D6429A">
        <w:rPr>
          <w:i/>
        </w:rPr>
        <w:t>sýčka</w:t>
      </w:r>
      <w:r>
        <w:t>?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zvíře</w:t>
      </w:r>
    </w:p>
    <w:p w:rsidR="00BB35BD" w:rsidRPr="00927EE3" w:rsidRDefault="00BB35BD" w:rsidP="00BB35BD">
      <w:pPr>
        <w:pStyle w:val="Odstavecseseznamem"/>
        <w:numPr>
          <w:ilvl w:val="1"/>
          <w:numId w:val="12"/>
        </w:numPr>
        <w:rPr>
          <w:b/>
        </w:rPr>
      </w:pPr>
      <w:r w:rsidRPr="00927EE3">
        <w:rPr>
          <w:b/>
        </w:rPr>
        <w:t>malá sova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velký pták</w:t>
      </w:r>
    </w:p>
    <w:p w:rsidR="00BB35BD" w:rsidRDefault="00BB35BD" w:rsidP="00BB35BD"/>
    <w:p w:rsidR="00BB35BD" w:rsidRDefault="00BB35BD" w:rsidP="00BB35BD"/>
    <w:p w:rsidR="00BB35BD" w:rsidRDefault="00BB35BD" w:rsidP="00BB35BD">
      <w:pPr>
        <w:pStyle w:val="Odstavecseseznamem"/>
        <w:numPr>
          <w:ilvl w:val="0"/>
          <w:numId w:val="12"/>
        </w:numPr>
      </w:pPr>
      <w:r>
        <w:t>Vyhledej trojici slov příbuzných.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syn, synáček, sirotek</w:t>
      </w:r>
    </w:p>
    <w:p w:rsidR="00BB35BD" w:rsidRPr="00927EE3" w:rsidRDefault="00BB35BD" w:rsidP="00BB35BD">
      <w:pPr>
        <w:pStyle w:val="Odstavecseseznamem"/>
        <w:numPr>
          <w:ilvl w:val="1"/>
          <w:numId w:val="12"/>
        </w:numPr>
        <w:rPr>
          <w:b/>
        </w:rPr>
      </w:pPr>
      <w:r w:rsidRPr="00927EE3">
        <w:rPr>
          <w:b/>
        </w:rPr>
        <w:t>sykot, zasyčet, sýčkovat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sypat, sípat, zásyp</w:t>
      </w:r>
    </w:p>
    <w:p w:rsidR="00BB35BD" w:rsidRDefault="00BB35BD" w:rsidP="00BB35BD"/>
    <w:p w:rsidR="00BB35BD" w:rsidRDefault="00BB35BD" w:rsidP="00BB35BD"/>
    <w:p w:rsidR="00BB35BD" w:rsidRPr="00D6429A" w:rsidRDefault="00BB35BD" w:rsidP="00BB35BD">
      <w:pPr>
        <w:pStyle w:val="Odstavecseseznamem"/>
        <w:numPr>
          <w:ilvl w:val="0"/>
          <w:numId w:val="12"/>
        </w:numPr>
        <w:rPr>
          <w:i/>
        </w:rPr>
      </w:pPr>
      <w:r w:rsidRPr="00D6429A">
        <w:rPr>
          <w:i/>
        </w:rPr>
        <w:t>V____ se objevili kapři, na Vánoce budeme____.</w:t>
      </w:r>
    </w:p>
    <w:p w:rsidR="00BB35BD" w:rsidRDefault="00BB35BD" w:rsidP="00BB35BD">
      <w:pPr>
        <w:ind w:firstLine="360"/>
      </w:pPr>
      <w:r>
        <w:t>Doplň správně slova. (v daném pořadí)</w:t>
      </w:r>
    </w:p>
    <w:p w:rsidR="00BB35BD" w:rsidRPr="00927EE3" w:rsidRDefault="00BB35BD" w:rsidP="00BB35BD">
      <w:pPr>
        <w:pStyle w:val="Odstavecseseznamem"/>
        <w:numPr>
          <w:ilvl w:val="1"/>
          <w:numId w:val="12"/>
        </w:numPr>
        <w:rPr>
          <w:b/>
        </w:rPr>
      </w:pPr>
      <w:r w:rsidRPr="00927EE3">
        <w:rPr>
          <w:b/>
        </w:rPr>
        <w:t>síti, sytí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 xml:space="preserve">síti, </w:t>
      </w:r>
      <w:proofErr w:type="spellStart"/>
      <w:r>
        <w:t>sití</w:t>
      </w:r>
      <w:proofErr w:type="spellEnd"/>
    </w:p>
    <w:p w:rsidR="00BB35BD" w:rsidRDefault="00BB35BD" w:rsidP="00BB35BD">
      <w:pPr>
        <w:pStyle w:val="Odstavecseseznamem"/>
        <w:numPr>
          <w:ilvl w:val="1"/>
          <w:numId w:val="12"/>
        </w:numPr>
      </w:pPr>
      <w:proofErr w:type="spellStart"/>
      <w:r>
        <w:t>sýti</w:t>
      </w:r>
      <w:proofErr w:type="spellEnd"/>
      <w:r>
        <w:t>, sytí</w:t>
      </w:r>
    </w:p>
    <w:p w:rsidR="00BB35BD" w:rsidRDefault="00BB35BD" w:rsidP="00BB35BD"/>
    <w:p w:rsidR="00BB35BD" w:rsidRDefault="00BB35BD" w:rsidP="00BB35BD"/>
    <w:p w:rsidR="00BB35BD" w:rsidRDefault="00BB35BD" w:rsidP="00BB35BD">
      <w:pPr>
        <w:pStyle w:val="Odstavecseseznamem"/>
        <w:numPr>
          <w:ilvl w:val="0"/>
          <w:numId w:val="12"/>
        </w:numPr>
      </w:pPr>
      <w:r>
        <w:t xml:space="preserve">Které tvrzení o </w:t>
      </w:r>
      <w:r w:rsidRPr="00D6429A">
        <w:rPr>
          <w:i/>
        </w:rPr>
        <w:t>sýkorkách</w:t>
      </w:r>
      <w:r>
        <w:t xml:space="preserve"> je pravdivé?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jsou to ptáci stěhovaví</w:t>
      </w:r>
    </w:p>
    <w:p w:rsidR="00BB35BD" w:rsidRDefault="00BB35BD" w:rsidP="00BB35BD">
      <w:pPr>
        <w:pStyle w:val="Odstavecseseznamem"/>
        <w:numPr>
          <w:ilvl w:val="1"/>
          <w:numId w:val="12"/>
        </w:numPr>
      </w:pPr>
      <w:r>
        <w:t>existuje pouze jeden druh sýkorek (sýkora modřinka)</w:t>
      </w:r>
    </w:p>
    <w:p w:rsidR="00BB35BD" w:rsidRPr="00927EE3" w:rsidRDefault="00BB35BD" w:rsidP="00BB35BD">
      <w:pPr>
        <w:pStyle w:val="Odstavecseseznamem"/>
        <w:numPr>
          <w:ilvl w:val="1"/>
          <w:numId w:val="12"/>
        </w:numPr>
        <w:rPr>
          <w:b/>
        </w:rPr>
      </w:pPr>
      <w:r w:rsidRPr="00927EE3">
        <w:rPr>
          <w:b/>
        </w:rPr>
        <w:t>jsou to ptáci stálí</w:t>
      </w:r>
    </w:p>
    <w:p w:rsidR="00BB35BD" w:rsidRDefault="00BB35BD" w:rsidP="00ED7CCF"/>
    <w:p w:rsidR="00DA067A" w:rsidRDefault="00DA067A" w:rsidP="00ED7CCF"/>
    <w:p w:rsidR="00DA067A" w:rsidRDefault="00DA067A" w:rsidP="00ED7CCF"/>
    <w:p w:rsidR="00DA067A" w:rsidRDefault="00DA067A" w:rsidP="00ED7CCF"/>
    <w:p w:rsidR="00DA067A" w:rsidRDefault="00F063B1" w:rsidP="00ED7CCF">
      <w:pPr>
        <w:rPr>
          <w:b/>
          <w:sz w:val="28"/>
          <w:szCs w:val="28"/>
        </w:rPr>
      </w:pPr>
      <w:r w:rsidRPr="00F063B1">
        <w:rPr>
          <w:b/>
          <w:sz w:val="28"/>
          <w:szCs w:val="28"/>
        </w:rPr>
        <w:t>Řešení</w:t>
      </w:r>
    </w:p>
    <w:p w:rsidR="00F063B1" w:rsidRPr="00F063B1" w:rsidRDefault="00F063B1" w:rsidP="00ED7CCF">
      <w:pPr>
        <w:rPr>
          <w:b/>
          <w:sz w:val="28"/>
          <w:szCs w:val="28"/>
        </w:rPr>
      </w:pPr>
    </w:p>
    <w:p w:rsidR="00DA067A" w:rsidRDefault="00DA067A" w:rsidP="00ED7CCF"/>
    <w:p w:rsidR="00DA067A" w:rsidRPr="00DA067A" w:rsidRDefault="00DA067A" w:rsidP="00ED7CCF">
      <w:r w:rsidRPr="00DA067A">
        <w:t>Své vla</w:t>
      </w:r>
      <w:r w:rsidRPr="00F063B1">
        <w:rPr>
          <w:b/>
        </w:rPr>
        <w:t>sy</w:t>
      </w:r>
      <w:r w:rsidRPr="00DA067A">
        <w:t xml:space="preserve"> </w:t>
      </w:r>
      <w:r w:rsidRPr="00F063B1">
        <w:rPr>
          <w:b/>
        </w:rPr>
        <w:t>sel</w:t>
      </w:r>
      <w:r w:rsidRPr="00DA067A">
        <w:t>ka svazovala pod čepec.</w:t>
      </w:r>
      <w:r w:rsidR="00F063B1">
        <w:t xml:space="preserve"> (sysel)</w:t>
      </w:r>
    </w:p>
    <w:p w:rsidR="00DA067A" w:rsidRPr="00DA067A" w:rsidRDefault="00DA067A" w:rsidP="00ED7CCF"/>
    <w:p w:rsidR="00DA067A" w:rsidRPr="00DA067A" w:rsidRDefault="00DA067A" w:rsidP="00ED7CCF">
      <w:r w:rsidRPr="00DA067A">
        <w:t>Dva ku</w:t>
      </w:r>
      <w:r w:rsidRPr="00F063B1">
        <w:rPr>
          <w:b/>
        </w:rPr>
        <w:t>sy</w:t>
      </w:r>
      <w:r w:rsidRPr="00DA067A">
        <w:t xml:space="preserve"> </w:t>
      </w:r>
      <w:r w:rsidRPr="00F063B1">
        <w:rPr>
          <w:b/>
        </w:rPr>
        <w:t>pat</w:t>
      </w:r>
      <w:r w:rsidRPr="00DA067A">
        <w:t>ří Markovi.</w:t>
      </w:r>
      <w:r w:rsidR="00F063B1">
        <w:t xml:space="preserve"> (sypat)</w:t>
      </w:r>
    </w:p>
    <w:p w:rsidR="00DA067A" w:rsidRPr="00DA067A" w:rsidRDefault="00DA067A" w:rsidP="00ED7CCF"/>
    <w:p w:rsidR="00DA067A" w:rsidRDefault="00DA067A" w:rsidP="00ED7CCF">
      <w:r w:rsidRPr="00DA067A">
        <w:t>Hu</w:t>
      </w:r>
      <w:r w:rsidRPr="00F063B1">
        <w:rPr>
          <w:b/>
        </w:rPr>
        <w:t>sy</w:t>
      </w:r>
      <w:r w:rsidRPr="00DA067A">
        <w:t xml:space="preserve"> </w:t>
      </w:r>
      <w:r w:rsidRPr="00F063B1">
        <w:rPr>
          <w:b/>
        </w:rPr>
        <w:t>n</w:t>
      </w:r>
      <w:r w:rsidRPr="00DA067A">
        <w:t>ám poskytují dobré maso a kvalitní peří.</w:t>
      </w:r>
      <w:r w:rsidR="00F063B1">
        <w:t xml:space="preserve"> (syn)</w:t>
      </w:r>
    </w:p>
    <w:p w:rsidR="00E040A3" w:rsidRDefault="00E040A3">
      <w:pPr>
        <w:widowControl/>
        <w:suppressAutoHyphens w:val="0"/>
        <w:overflowPunct/>
        <w:autoSpaceDE/>
        <w:textAlignment w:val="auto"/>
      </w:pPr>
      <w:r>
        <w:br w:type="page"/>
      </w:r>
    </w:p>
    <w:p w:rsidR="00E040A3" w:rsidRDefault="00E040A3" w:rsidP="00E040A3">
      <w:r>
        <w:lastRenderedPageBreak/>
        <w:t>Literatura</w:t>
      </w:r>
    </w:p>
    <w:p w:rsidR="00E040A3" w:rsidRDefault="00E040A3" w:rsidP="00E040A3"/>
    <w:p w:rsidR="00E040A3" w:rsidRDefault="00E040A3" w:rsidP="00E040A3">
      <w:r>
        <w:t>Jana Potůčková: Český jazyk pro 4. ročník ZŠ, Studio 1+1, 2004</w:t>
      </w:r>
    </w:p>
    <w:p w:rsidR="00E040A3" w:rsidRPr="00AD05E8" w:rsidRDefault="00E040A3" w:rsidP="00E040A3">
      <w:r>
        <w:t>Dana Sklenářová: Vyjmenovaná slova hravě, BLUG, 1995</w:t>
      </w:r>
    </w:p>
    <w:p w:rsidR="00E040A3" w:rsidRPr="00DA067A" w:rsidRDefault="00E040A3" w:rsidP="00ED7CCF">
      <w:bookmarkStart w:id="0" w:name="_GoBack"/>
      <w:bookmarkEnd w:id="0"/>
    </w:p>
    <w:sectPr w:rsidR="00E040A3" w:rsidRPr="00DA067A" w:rsidSect="009D25EF">
      <w:footerReference w:type="default" r:id="rId9"/>
      <w:footerReference w:type="first" r:id="rId10"/>
      <w:pgSz w:w="11906" w:h="16838"/>
      <w:pgMar w:top="1134" w:right="1134" w:bottom="1955" w:left="1134" w:header="708" w:footer="1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E48" w:rsidRDefault="004C2E48">
      <w:r>
        <w:separator/>
      </w:r>
    </w:p>
  </w:endnote>
  <w:endnote w:type="continuationSeparator" w:id="0">
    <w:p w:rsidR="004C2E48" w:rsidRDefault="004C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B35" w:rsidRDefault="00F97B35">
    <w:pPr>
      <w:pStyle w:val="Zpat"/>
    </w:pPr>
  </w:p>
  <w:p w:rsidR="00F97B35" w:rsidRDefault="00F97B35">
    <w:pPr>
      <w:pStyle w:val="Zkladntex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C11" w:rsidRDefault="004A74B1" w:rsidP="00793C11">
    <w:pPr>
      <w:pStyle w:val="Zpat"/>
    </w:pPr>
    <w:r>
      <w:rPr>
        <w:noProof/>
        <w:lang w:eastAsia="cs-CZ"/>
      </w:rPr>
      <w:drawing>
        <wp:inline distT="0" distB="0" distL="0" distR="0">
          <wp:extent cx="5670550" cy="1236980"/>
          <wp:effectExtent l="0" t="0" r="6350" b="127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69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93C11" w:rsidRDefault="00793C11">
    <w:pPr>
      <w:pStyle w:val="Zpat"/>
    </w:pPr>
  </w:p>
  <w:p w:rsidR="00793C11" w:rsidRDefault="00793C1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E48" w:rsidRDefault="004C2E48">
      <w:r>
        <w:separator/>
      </w:r>
    </w:p>
  </w:footnote>
  <w:footnote w:type="continuationSeparator" w:id="0">
    <w:p w:rsidR="004C2E48" w:rsidRDefault="004C2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36B80"/>
    <w:multiLevelType w:val="hybridMultilevel"/>
    <w:tmpl w:val="C0DC3E9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B0324A"/>
    <w:multiLevelType w:val="hybridMultilevel"/>
    <w:tmpl w:val="F39C70C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254163"/>
    <w:multiLevelType w:val="hybridMultilevel"/>
    <w:tmpl w:val="61D83084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72D19B2"/>
    <w:multiLevelType w:val="hybridMultilevel"/>
    <w:tmpl w:val="E0FA876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A12779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429E5BF1"/>
    <w:multiLevelType w:val="hybridMultilevel"/>
    <w:tmpl w:val="CAEC6CA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4E66B3E"/>
    <w:multiLevelType w:val="hybridMultilevel"/>
    <w:tmpl w:val="0D1420F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AFC5ED2"/>
    <w:multiLevelType w:val="hybridMultilevel"/>
    <w:tmpl w:val="C5BC474C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E166C6C"/>
    <w:multiLevelType w:val="hybridMultilevel"/>
    <w:tmpl w:val="7F6E2FB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71E6017"/>
    <w:multiLevelType w:val="hybridMultilevel"/>
    <w:tmpl w:val="4E62582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0EF06A4"/>
    <w:multiLevelType w:val="hybridMultilevel"/>
    <w:tmpl w:val="DB0CEFC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D257D20"/>
    <w:multiLevelType w:val="hybridMultilevel"/>
    <w:tmpl w:val="740A27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3"/>
  </w:num>
  <w:num w:numId="5">
    <w:abstractNumId w:val="8"/>
  </w:num>
  <w:num w:numId="6">
    <w:abstractNumId w:val="10"/>
  </w:num>
  <w:num w:numId="7">
    <w:abstractNumId w:val="6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4B1"/>
    <w:rsid w:val="00062B39"/>
    <w:rsid w:val="001607D5"/>
    <w:rsid w:val="00316F0B"/>
    <w:rsid w:val="00355061"/>
    <w:rsid w:val="003C607B"/>
    <w:rsid w:val="004519AE"/>
    <w:rsid w:val="004A74B1"/>
    <w:rsid w:val="004C2E48"/>
    <w:rsid w:val="005C0914"/>
    <w:rsid w:val="00665085"/>
    <w:rsid w:val="007854A7"/>
    <w:rsid w:val="00793C11"/>
    <w:rsid w:val="007B4EB8"/>
    <w:rsid w:val="00927EE3"/>
    <w:rsid w:val="009448CA"/>
    <w:rsid w:val="009D25EF"/>
    <w:rsid w:val="00AD05E8"/>
    <w:rsid w:val="00AD0C37"/>
    <w:rsid w:val="00B7478A"/>
    <w:rsid w:val="00BB35BD"/>
    <w:rsid w:val="00C73865"/>
    <w:rsid w:val="00CA6273"/>
    <w:rsid w:val="00D6429A"/>
    <w:rsid w:val="00DA067A"/>
    <w:rsid w:val="00E040A3"/>
    <w:rsid w:val="00ED7CCF"/>
    <w:rsid w:val="00F063B1"/>
    <w:rsid w:val="00F550A4"/>
    <w:rsid w:val="00F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D642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CharChar1">
    <w:name w:val="Char Char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2">
    <w:name w:val="Char Char2"/>
    <w:rPr>
      <w:kern w:val="1"/>
      <w:sz w:val="24"/>
    </w:rPr>
  </w:style>
  <w:style w:type="character" w:customStyle="1" w:styleId="CharChar">
    <w:name w:val="Char Char"/>
    <w:rPr>
      <w:rFonts w:ascii="Tahoma" w:hAnsi="Tahoma" w:cs="Tahoma"/>
      <w:kern w:val="1"/>
      <w:sz w:val="16"/>
      <w:szCs w:val="16"/>
    </w:rPr>
  </w:style>
  <w:style w:type="character" w:styleId="Siln">
    <w:name w:val="Strong"/>
    <w:qFormat/>
    <w:rPr>
      <w:b/>
      <w:bCs/>
    </w:rPr>
  </w:style>
  <w:style w:type="character" w:customStyle="1" w:styleId="Symbolyproslovn">
    <w:name w:val="Symboly pro číslování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qFormat/>
    <w:pPr>
      <w:spacing w:before="240" w:after="60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character" w:customStyle="1" w:styleId="ZpatChar">
    <w:name w:val="Zápatí Char"/>
    <w:link w:val="Zpat"/>
    <w:uiPriority w:val="99"/>
    <w:rsid w:val="009D25EF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D64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talirova\Desktop\DUM\%23&#250;vodn&#237;%20str&#225;nka%20&#353;ablona%20Word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#úvodní stránka šablona Word</Template>
  <TotalTime>2</TotalTime>
  <Pages>7</Pages>
  <Words>537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Mastalirova Jitka</dc:creator>
  <dc:description>Dostupné z Metodického portálu www.rvp.cz, ISSN: 1802-4785, financovaného z ESF a státního rozpočtu ČR. Provozováno Výzkumným ústavem pedagogickým v Praze.</dc:description>
  <cp:lastModifiedBy>Mastalirova Jitka</cp:lastModifiedBy>
  <cp:revision>3</cp:revision>
  <cp:lastPrinted>1900-12-31T22:00:00Z</cp:lastPrinted>
  <dcterms:created xsi:type="dcterms:W3CDTF">2012-06-14T19:28:00Z</dcterms:created>
  <dcterms:modified xsi:type="dcterms:W3CDTF">2012-06-14T19:33:00Z</dcterms:modified>
</cp:coreProperties>
</file>