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7B35" w:rsidRPr="00AD05E8" w:rsidRDefault="00F97B35">
      <w:pPr>
        <w:pStyle w:val="Nzev"/>
        <w:rPr>
          <w:b w:val="0"/>
        </w:rPr>
      </w:pP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A7006A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6895" cy="80708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807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326BF2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22.1pt;width:516.75pt;height:174.6pt;z-index:251657728;visibility:visible;mso-wrap-distance-left:7.05pt;mso-wrap-distance-right:7.05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<v:fill opacity="0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F97B35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F97B35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355061" w:rsidP="00AD05E8">
                        <w:pPr>
                          <w:snapToGrid w:val="0"/>
                        </w:pPr>
                        <w:r>
                          <w:t xml:space="preserve">Mgr. </w:t>
                        </w:r>
                        <w:r w:rsidR="00AD05E8">
                          <w:t>Jitka Maštalířová</w:t>
                        </w:r>
                      </w:p>
                    </w:tc>
                  </w:tr>
                  <w:tr w:rsidR="00F97B35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316F0B" w:rsidP="00ED7CCF">
                        <w:pPr>
                          <w:snapToGrid w:val="0"/>
                        </w:pPr>
                        <w:r>
                          <w:t>Jazykový test</w:t>
                        </w:r>
                        <w:r w:rsidR="00CA6273">
                          <w:t xml:space="preserve"> – </w:t>
                        </w:r>
                        <w:r w:rsidR="009F460E">
                          <w:t>Vyjmenovaná slova po Z</w:t>
                        </w:r>
                      </w:p>
                    </w:tc>
                  </w:tr>
                  <w:tr w:rsidR="00F97B35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97B35" w:rsidRDefault="00AD05E8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F97B35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97B35" w:rsidRDefault="00F97B35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F97B35" w:rsidRDefault="00F97B35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A7006A">
        <w:lastRenderedPageBreak/>
        <w:t>Pepánek se Zbyňkem se vraceli do města. Zbyněk ještě kulhal. Než odjeli, přišli za námi do doupěte.</w:t>
      </w:r>
    </w:p>
    <w:p w:rsidR="00A7006A" w:rsidRDefault="00A7006A" w:rsidP="00ED7CCF">
      <w:r>
        <w:t>„Ahoj! No páni, máte to tady docela dobré,“ koktal Pepánek.</w:t>
      </w:r>
    </w:p>
    <w:p w:rsidR="00A7006A" w:rsidRDefault="00A7006A" w:rsidP="00ED7CCF">
      <w:r>
        <w:t>„Fakt dobré,“ ozýval se Zbyněk jako ozvěna. Vyčkávali jsme.</w:t>
      </w:r>
    </w:p>
    <w:p w:rsidR="00A7006A" w:rsidRDefault="00A7006A" w:rsidP="00ED7CCF">
      <w:r>
        <w:t>„Vracíme ten deník,“ vytáhl Pepánek náš tajný deník zpod bundy, „a jdeme poděkovat.“</w:t>
      </w:r>
    </w:p>
    <w:p w:rsidR="00A7006A" w:rsidRDefault="00A7006A" w:rsidP="00ED7CCF">
      <w:r>
        <w:t xml:space="preserve">„Tak ahoj, brzičko zas </w:t>
      </w:r>
      <w:proofErr w:type="spellStart"/>
      <w:r>
        <w:t>přijedem</w:t>
      </w:r>
      <w:proofErr w:type="spellEnd"/>
      <w:r>
        <w:t>,“ otočili se k odchodu.</w:t>
      </w:r>
    </w:p>
    <w:p w:rsidR="00A7006A" w:rsidRDefault="00A7006A" w:rsidP="00ED7CCF">
      <w:r>
        <w:t>Chvíli bylo ticho. Pak jsme řekli všichni: „Ahoj, přijeďte brzy.“ Zvláštní, včera by se nám to ještě zadrhlo na jazyku. Ale dnes nepřátelství pominulo. Snad proto, že jsou zítra Vánoce?</w:t>
      </w:r>
    </w:p>
    <w:p w:rsidR="00A7006A" w:rsidRDefault="00A7006A" w:rsidP="00ED7CCF">
      <w:r>
        <w:t xml:space="preserve">Možná, vždyť o Vánocích nosí každý srdce na dlani. </w:t>
      </w:r>
    </w:p>
    <w:p w:rsidR="00D276BE" w:rsidRDefault="00D276BE" w:rsidP="00ED7CCF"/>
    <w:p w:rsidR="00D276BE" w:rsidRDefault="00D276BE" w:rsidP="00ED7CCF"/>
    <w:p w:rsidR="00D276BE" w:rsidRDefault="00D276BE" w:rsidP="008F5EE7">
      <w:pPr>
        <w:pStyle w:val="Odstavecseseznamem"/>
        <w:numPr>
          <w:ilvl w:val="0"/>
          <w:numId w:val="1"/>
        </w:numPr>
      </w:pPr>
      <w:r>
        <w:t>Co vyplývá z daného textu?</w:t>
      </w:r>
    </w:p>
    <w:p w:rsidR="00D276BE" w:rsidRDefault="00D276BE" w:rsidP="008F5EE7">
      <w:pPr>
        <w:pStyle w:val="Odstavecseseznamem"/>
        <w:numPr>
          <w:ilvl w:val="0"/>
          <w:numId w:val="2"/>
        </w:numPr>
      </w:pPr>
      <w:r>
        <w:t>kluci byli naštvaní</w:t>
      </w:r>
    </w:p>
    <w:p w:rsidR="00D276BE" w:rsidRDefault="00D276BE" w:rsidP="008F5EE7">
      <w:pPr>
        <w:pStyle w:val="Odstavecseseznamem"/>
        <w:numPr>
          <w:ilvl w:val="0"/>
          <w:numId w:val="2"/>
        </w:numPr>
      </w:pPr>
      <w:r>
        <w:t>kluci se chtěli usmířit</w:t>
      </w:r>
    </w:p>
    <w:p w:rsidR="00D276BE" w:rsidRDefault="00D276BE" w:rsidP="008F5EE7">
      <w:pPr>
        <w:pStyle w:val="Odstavecseseznamem"/>
        <w:numPr>
          <w:ilvl w:val="0"/>
          <w:numId w:val="2"/>
        </w:numPr>
      </w:pPr>
      <w:r>
        <w:t>kluci spolu nemluvili</w:t>
      </w:r>
    </w:p>
    <w:p w:rsidR="00D276BE" w:rsidRDefault="00D276BE" w:rsidP="00ED7CCF"/>
    <w:p w:rsidR="00D276BE" w:rsidRDefault="00D276BE" w:rsidP="00ED7CCF"/>
    <w:p w:rsidR="00D276BE" w:rsidRPr="008F5EE7" w:rsidRDefault="00D276BE" w:rsidP="008F5EE7">
      <w:pPr>
        <w:pStyle w:val="Odstavecseseznamem"/>
        <w:numPr>
          <w:ilvl w:val="0"/>
          <w:numId w:val="1"/>
        </w:numPr>
        <w:rPr>
          <w:i/>
        </w:rPr>
      </w:pPr>
      <w:r w:rsidRPr="008F5EE7">
        <w:rPr>
          <w:i/>
        </w:rPr>
        <w:t>Nosí srdce na dlani.</w:t>
      </w:r>
    </w:p>
    <w:p w:rsidR="00D276BE" w:rsidRDefault="00D276BE" w:rsidP="008F5EE7">
      <w:pPr>
        <w:ind w:firstLine="709"/>
      </w:pPr>
      <w:r>
        <w:t>Jak rozumíš této větě?</w:t>
      </w:r>
    </w:p>
    <w:p w:rsidR="00D276BE" w:rsidRDefault="00D276BE" w:rsidP="008F5EE7">
      <w:pPr>
        <w:pStyle w:val="Odstavecseseznamem"/>
        <w:numPr>
          <w:ilvl w:val="0"/>
          <w:numId w:val="3"/>
        </w:numPr>
      </w:pPr>
      <w:r>
        <w:t>má nemocné srdce</w:t>
      </w:r>
    </w:p>
    <w:p w:rsidR="00D276BE" w:rsidRDefault="00D276BE" w:rsidP="008F5EE7">
      <w:pPr>
        <w:pStyle w:val="Odstavecseseznamem"/>
        <w:numPr>
          <w:ilvl w:val="0"/>
          <w:numId w:val="3"/>
        </w:numPr>
      </w:pPr>
      <w:r>
        <w:t>je otevřený, srdečný</w:t>
      </w:r>
    </w:p>
    <w:p w:rsidR="00D276BE" w:rsidRDefault="00D276BE" w:rsidP="008F5EE7">
      <w:pPr>
        <w:pStyle w:val="Odstavecseseznamem"/>
        <w:numPr>
          <w:ilvl w:val="0"/>
          <w:numId w:val="3"/>
        </w:numPr>
      </w:pPr>
      <w:r>
        <w:t>bojí se o sebe</w:t>
      </w:r>
    </w:p>
    <w:p w:rsidR="00D276BE" w:rsidRDefault="00D276BE" w:rsidP="00ED7CCF"/>
    <w:p w:rsidR="00D276BE" w:rsidRDefault="00D276BE" w:rsidP="00ED7CCF"/>
    <w:p w:rsidR="00D276BE" w:rsidRDefault="00D276BE" w:rsidP="008F5EE7">
      <w:pPr>
        <w:pStyle w:val="Odstavecseseznamem"/>
        <w:numPr>
          <w:ilvl w:val="0"/>
          <w:numId w:val="1"/>
        </w:numPr>
      </w:pPr>
      <w:r w:rsidRPr="008F5EE7">
        <w:rPr>
          <w:i/>
        </w:rPr>
        <w:t xml:space="preserve">Brzičko zas </w:t>
      </w:r>
      <w:proofErr w:type="spellStart"/>
      <w:r w:rsidRPr="008F5EE7">
        <w:rPr>
          <w:i/>
        </w:rPr>
        <w:t>přijedem</w:t>
      </w:r>
      <w:proofErr w:type="spellEnd"/>
      <w:r>
        <w:t>.</w:t>
      </w:r>
    </w:p>
    <w:p w:rsidR="00D276BE" w:rsidRDefault="00D276BE" w:rsidP="008F5EE7">
      <w:pPr>
        <w:ind w:firstLine="709"/>
      </w:pPr>
      <w:r>
        <w:t>Vysvětli význam této věty.</w:t>
      </w:r>
    </w:p>
    <w:p w:rsidR="00D276BE" w:rsidRDefault="00D276BE" w:rsidP="008F5EE7">
      <w:pPr>
        <w:pStyle w:val="Odstavecseseznamem"/>
        <w:numPr>
          <w:ilvl w:val="0"/>
          <w:numId w:val="4"/>
        </w:numPr>
      </w:pPr>
      <w:r>
        <w:t xml:space="preserve">někdy </w:t>
      </w:r>
      <w:proofErr w:type="spellStart"/>
      <w:r>
        <w:t>přijedem</w:t>
      </w:r>
      <w:proofErr w:type="spellEnd"/>
    </w:p>
    <w:p w:rsidR="00D276BE" w:rsidRDefault="00D276BE" w:rsidP="008F5EE7">
      <w:pPr>
        <w:pStyle w:val="Odstavecseseznamem"/>
        <w:numPr>
          <w:ilvl w:val="0"/>
          <w:numId w:val="4"/>
        </w:numPr>
      </w:pPr>
      <w:proofErr w:type="spellStart"/>
      <w:r>
        <w:t>přijedem</w:t>
      </w:r>
      <w:proofErr w:type="spellEnd"/>
      <w:r>
        <w:t xml:space="preserve"> za krátký čas</w:t>
      </w:r>
    </w:p>
    <w:p w:rsidR="00D276BE" w:rsidRDefault="00D276BE" w:rsidP="008F5EE7">
      <w:pPr>
        <w:pStyle w:val="Odstavecseseznamem"/>
        <w:numPr>
          <w:ilvl w:val="0"/>
          <w:numId w:val="4"/>
        </w:numPr>
      </w:pPr>
      <w:r>
        <w:t xml:space="preserve">možná </w:t>
      </w:r>
      <w:proofErr w:type="spellStart"/>
      <w:r>
        <w:t>přijedem</w:t>
      </w:r>
      <w:proofErr w:type="spellEnd"/>
    </w:p>
    <w:p w:rsidR="00D276BE" w:rsidRDefault="00D276BE" w:rsidP="00ED7CCF"/>
    <w:p w:rsidR="00D276BE" w:rsidRDefault="00D276BE" w:rsidP="00ED7CCF"/>
    <w:p w:rsidR="00D276BE" w:rsidRPr="008F5EE7" w:rsidRDefault="00D276BE" w:rsidP="008F5EE7">
      <w:pPr>
        <w:pStyle w:val="Odstavecseseznamem"/>
        <w:numPr>
          <w:ilvl w:val="0"/>
          <w:numId w:val="1"/>
        </w:numPr>
        <w:rPr>
          <w:i/>
        </w:rPr>
      </w:pPr>
      <w:r w:rsidRPr="008F5EE7">
        <w:rPr>
          <w:i/>
        </w:rPr>
        <w:t xml:space="preserve">Máte to tady </w:t>
      </w:r>
      <w:r w:rsidRPr="008F5EE7">
        <w:rPr>
          <w:i/>
          <w:u w:val="single"/>
        </w:rPr>
        <w:t>fakt</w:t>
      </w:r>
      <w:r w:rsidRPr="008F5EE7">
        <w:rPr>
          <w:i/>
        </w:rPr>
        <w:t xml:space="preserve"> dobré.</w:t>
      </w:r>
    </w:p>
    <w:p w:rsidR="00D276BE" w:rsidRDefault="00D276BE" w:rsidP="008F5EE7">
      <w:pPr>
        <w:ind w:firstLine="709"/>
      </w:pPr>
      <w:r>
        <w:t>Nahraď podtržené slovo nejvhodnějším výrazem.</w:t>
      </w:r>
    </w:p>
    <w:p w:rsidR="00D276BE" w:rsidRDefault="00D276BE" w:rsidP="008F5EE7">
      <w:pPr>
        <w:pStyle w:val="Odstavecseseznamem"/>
        <w:numPr>
          <w:ilvl w:val="0"/>
          <w:numId w:val="5"/>
        </w:numPr>
      </w:pPr>
      <w:r>
        <w:t>docela</w:t>
      </w:r>
    </w:p>
    <w:p w:rsidR="00D276BE" w:rsidRDefault="00D276BE" w:rsidP="008F5EE7">
      <w:pPr>
        <w:pStyle w:val="Odstavecseseznamem"/>
        <w:numPr>
          <w:ilvl w:val="0"/>
          <w:numId w:val="5"/>
        </w:numPr>
      </w:pPr>
      <w:r>
        <w:t>opravdu</w:t>
      </w:r>
    </w:p>
    <w:p w:rsidR="00D276BE" w:rsidRDefault="00A55626" w:rsidP="008F5EE7">
      <w:pPr>
        <w:pStyle w:val="Odstavecseseznamem"/>
        <w:numPr>
          <w:ilvl w:val="0"/>
          <w:numId w:val="5"/>
        </w:numPr>
      </w:pPr>
      <w:r>
        <w:t>asi</w:t>
      </w:r>
    </w:p>
    <w:p w:rsidR="00A55626" w:rsidRDefault="00A55626" w:rsidP="00ED7CCF"/>
    <w:p w:rsidR="00A55626" w:rsidRDefault="00A55626" w:rsidP="00ED7CCF"/>
    <w:p w:rsidR="00A55626" w:rsidRDefault="009F614C" w:rsidP="008F5EE7">
      <w:pPr>
        <w:pStyle w:val="Odstavecseseznamem"/>
        <w:numPr>
          <w:ilvl w:val="0"/>
          <w:numId w:val="1"/>
        </w:numPr>
      </w:pPr>
      <w:r>
        <w:t>Vyhledej opozitum (slovo opačného významu) ke slovu</w:t>
      </w:r>
      <w:r w:rsidRPr="008F5EE7">
        <w:rPr>
          <w:i/>
        </w:rPr>
        <w:t xml:space="preserve"> brzy</w:t>
      </w:r>
      <w:r>
        <w:t>.</w:t>
      </w:r>
    </w:p>
    <w:p w:rsidR="009F614C" w:rsidRDefault="009F614C" w:rsidP="008F5EE7">
      <w:pPr>
        <w:pStyle w:val="Odstavecseseznamem"/>
        <w:numPr>
          <w:ilvl w:val="0"/>
          <w:numId w:val="6"/>
        </w:numPr>
      </w:pPr>
      <w:r>
        <w:t>brzičko</w:t>
      </w:r>
    </w:p>
    <w:p w:rsidR="009F614C" w:rsidRDefault="009F614C" w:rsidP="008F5EE7">
      <w:pPr>
        <w:pStyle w:val="Odstavecseseznamem"/>
        <w:numPr>
          <w:ilvl w:val="0"/>
          <w:numId w:val="6"/>
        </w:numPr>
      </w:pPr>
      <w:r>
        <w:t>včas</w:t>
      </w:r>
    </w:p>
    <w:p w:rsidR="009F614C" w:rsidRDefault="009F614C" w:rsidP="008F5EE7">
      <w:pPr>
        <w:pStyle w:val="Odstavecseseznamem"/>
        <w:numPr>
          <w:ilvl w:val="0"/>
          <w:numId w:val="6"/>
        </w:numPr>
      </w:pPr>
      <w:r>
        <w:t>pozdě</w:t>
      </w:r>
    </w:p>
    <w:p w:rsidR="009F614C" w:rsidRDefault="009F614C" w:rsidP="00ED7CCF"/>
    <w:p w:rsidR="009F614C" w:rsidRDefault="009F614C" w:rsidP="00ED7CCF"/>
    <w:p w:rsidR="009F614C" w:rsidRDefault="009F614C" w:rsidP="008F5EE7">
      <w:pPr>
        <w:pStyle w:val="Odstavecseseznamem"/>
        <w:numPr>
          <w:ilvl w:val="0"/>
          <w:numId w:val="1"/>
        </w:numPr>
      </w:pPr>
      <w:r>
        <w:t>Která z dané dvojice jsou slova příbuzná?</w:t>
      </w:r>
    </w:p>
    <w:p w:rsidR="009F614C" w:rsidRDefault="009F614C" w:rsidP="008F5EE7">
      <w:pPr>
        <w:pStyle w:val="Odstavecseseznamem"/>
        <w:numPr>
          <w:ilvl w:val="0"/>
          <w:numId w:val="7"/>
        </w:numPr>
      </w:pPr>
      <w:r>
        <w:t>nazývat, zívat</w:t>
      </w:r>
    </w:p>
    <w:p w:rsidR="009F614C" w:rsidRDefault="009F614C" w:rsidP="008F5EE7">
      <w:pPr>
        <w:pStyle w:val="Odstavecseseznamem"/>
        <w:numPr>
          <w:ilvl w:val="0"/>
          <w:numId w:val="7"/>
        </w:numPr>
      </w:pPr>
      <w:r>
        <w:t>ozývat, jazyk</w:t>
      </w:r>
    </w:p>
    <w:p w:rsidR="009F614C" w:rsidRDefault="009F614C" w:rsidP="008F5EE7">
      <w:pPr>
        <w:pStyle w:val="Odstavecseseznamem"/>
        <w:numPr>
          <w:ilvl w:val="0"/>
          <w:numId w:val="7"/>
        </w:numPr>
      </w:pPr>
      <w:r>
        <w:t>nazývat, ozývat</w:t>
      </w:r>
    </w:p>
    <w:p w:rsidR="009F614C" w:rsidRDefault="009F614C" w:rsidP="00ED7CCF"/>
    <w:p w:rsidR="009F614C" w:rsidRDefault="009F614C" w:rsidP="008F5EE7">
      <w:pPr>
        <w:pStyle w:val="Odstavecseseznamem"/>
        <w:numPr>
          <w:ilvl w:val="0"/>
          <w:numId w:val="1"/>
        </w:numPr>
      </w:pPr>
      <w:r>
        <w:lastRenderedPageBreak/>
        <w:t>Které slovo nemá dva kořeny? (nevzniklo složením dvou slov)</w:t>
      </w:r>
    </w:p>
    <w:p w:rsidR="009F614C" w:rsidRDefault="009F614C" w:rsidP="008F5EE7">
      <w:pPr>
        <w:pStyle w:val="Odstavecseseznamem"/>
        <w:numPr>
          <w:ilvl w:val="0"/>
          <w:numId w:val="8"/>
        </w:numPr>
      </w:pPr>
      <w:r>
        <w:t>jazykolam</w:t>
      </w:r>
    </w:p>
    <w:p w:rsidR="009F614C" w:rsidRDefault="009F614C" w:rsidP="008F5EE7">
      <w:pPr>
        <w:pStyle w:val="Odstavecseseznamem"/>
        <w:numPr>
          <w:ilvl w:val="0"/>
          <w:numId w:val="8"/>
        </w:numPr>
      </w:pPr>
      <w:r>
        <w:t>nazývat</w:t>
      </w:r>
    </w:p>
    <w:p w:rsidR="009F614C" w:rsidRDefault="009F614C" w:rsidP="008F5EE7">
      <w:pPr>
        <w:pStyle w:val="Odstavecseseznamem"/>
        <w:numPr>
          <w:ilvl w:val="0"/>
          <w:numId w:val="8"/>
        </w:numPr>
      </w:pPr>
      <w:r>
        <w:t>jazykovědec</w:t>
      </w:r>
    </w:p>
    <w:p w:rsidR="009F614C" w:rsidRDefault="009F614C" w:rsidP="00ED7CCF"/>
    <w:p w:rsidR="009F614C" w:rsidRDefault="009F614C" w:rsidP="00ED7CCF"/>
    <w:p w:rsidR="009F614C" w:rsidRDefault="00B50FFE" w:rsidP="008F5EE7">
      <w:pPr>
        <w:pStyle w:val="Odstavecseseznamem"/>
        <w:numPr>
          <w:ilvl w:val="0"/>
          <w:numId w:val="1"/>
        </w:numPr>
      </w:pPr>
      <w:r>
        <w:t xml:space="preserve">Vyhledej synonymum ke slovu </w:t>
      </w:r>
      <w:r w:rsidRPr="008F5EE7">
        <w:rPr>
          <w:i/>
        </w:rPr>
        <w:t>ticho</w:t>
      </w:r>
      <w:r>
        <w:t>.</w:t>
      </w:r>
    </w:p>
    <w:p w:rsidR="00B50FFE" w:rsidRDefault="00B50FFE" w:rsidP="008F5EE7">
      <w:pPr>
        <w:pStyle w:val="Odstavecseseznamem"/>
        <w:numPr>
          <w:ilvl w:val="0"/>
          <w:numId w:val="9"/>
        </w:numPr>
      </w:pPr>
      <w:r>
        <w:t>hluk</w:t>
      </w:r>
    </w:p>
    <w:p w:rsidR="00B50FFE" w:rsidRDefault="00B50FFE" w:rsidP="008F5EE7">
      <w:pPr>
        <w:pStyle w:val="Odstavecseseznamem"/>
        <w:numPr>
          <w:ilvl w:val="0"/>
          <w:numId w:val="9"/>
        </w:numPr>
      </w:pPr>
      <w:r>
        <w:t>pořádek</w:t>
      </w:r>
    </w:p>
    <w:p w:rsidR="00B50FFE" w:rsidRDefault="00B50FFE" w:rsidP="008F5EE7">
      <w:pPr>
        <w:pStyle w:val="Odstavecseseznamem"/>
        <w:numPr>
          <w:ilvl w:val="0"/>
          <w:numId w:val="9"/>
        </w:numPr>
      </w:pPr>
      <w:r>
        <w:t>klid</w:t>
      </w:r>
    </w:p>
    <w:p w:rsidR="00B50FFE" w:rsidRDefault="00B50FFE" w:rsidP="00ED7CCF"/>
    <w:p w:rsidR="00B50FFE" w:rsidRDefault="00B50FFE" w:rsidP="00ED7CCF"/>
    <w:p w:rsidR="00B50FFE" w:rsidRPr="006105BA" w:rsidRDefault="00B50FFE" w:rsidP="008F5EE7">
      <w:pPr>
        <w:pStyle w:val="Odstavecseseznamem"/>
        <w:numPr>
          <w:ilvl w:val="0"/>
          <w:numId w:val="1"/>
        </w:numPr>
        <w:rPr>
          <w:i/>
        </w:rPr>
      </w:pPr>
      <w:r w:rsidRPr="006105BA">
        <w:rPr>
          <w:i/>
        </w:rPr>
        <w:t>Ten chlapec, co stále _____, se _____ Spáč.</w:t>
      </w:r>
    </w:p>
    <w:p w:rsidR="00B50FFE" w:rsidRDefault="00B50FFE" w:rsidP="006105BA">
      <w:pPr>
        <w:ind w:firstLine="709"/>
      </w:pPr>
      <w:r>
        <w:t>Doplň správná slova. (v daném pořadí)</w:t>
      </w:r>
    </w:p>
    <w:p w:rsidR="00B50FFE" w:rsidRDefault="00B50FFE" w:rsidP="006105BA">
      <w:pPr>
        <w:pStyle w:val="Odstavecseseznamem"/>
        <w:numPr>
          <w:ilvl w:val="0"/>
          <w:numId w:val="10"/>
        </w:numPr>
      </w:pPr>
      <w:r>
        <w:t xml:space="preserve">zívá, </w:t>
      </w:r>
      <w:proofErr w:type="spellStart"/>
      <w:r>
        <w:t>nazívá</w:t>
      </w:r>
      <w:proofErr w:type="spellEnd"/>
    </w:p>
    <w:p w:rsidR="00B50FFE" w:rsidRDefault="00B50FFE" w:rsidP="006105BA">
      <w:pPr>
        <w:pStyle w:val="Odstavecseseznamem"/>
        <w:numPr>
          <w:ilvl w:val="0"/>
          <w:numId w:val="10"/>
        </w:numPr>
      </w:pPr>
      <w:r>
        <w:t>zívá, nazývá</w:t>
      </w:r>
    </w:p>
    <w:p w:rsidR="00B50FFE" w:rsidRDefault="00B50FFE" w:rsidP="006105BA">
      <w:pPr>
        <w:pStyle w:val="Odstavecseseznamem"/>
        <w:numPr>
          <w:ilvl w:val="0"/>
          <w:numId w:val="10"/>
        </w:numPr>
      </w:pPr>
      <w:r>
        <w:t>zývá, nazývá</w:t>
      </w:r>
    </w:p>
    <w:p w:rsidR="00B50FFE" w:rsidRDefault="00B50FFE" w:rsidP="00ED7CCF"/>
    <w:p w:rsidR="00B50FFE" w:rsidRDefault="00B50FFE" w:rsidP="00ED7CCF"/>
    <w:p w:rsidR="00B50FFE" w:rsidRDefault="00B50FFE" w:rsidP="008F5EE7">
      <w:pPr>
        <w:pStyle w:val="Odstavecseseznamem"/>
        <w:numPr>
          <w:ilvl w:val="0"/>
          <w:numId w:val="1"/>
        </w:numPr>
      </w:pPr>
      <w:r>
        <w:t>Která dvojice slov jsou příslovce? (na příslovce se ptá</w:t>
      </w:r>
      <w:r w:rsidR="008F5EE7">
        <w:t xml:space="preserve">me otázkami   kde? </w:t>
      </w:r>
      <w:proofErr w:type="gramStart"/>
      <w:r w:rsidR="008F5EE7">
        <w:t>kam</w:t>
      </w:r>
      <w:proofErr w:type="gramEnd"/>
      <w:r w:rsidR="008F5EE7">
        <w:t>? kdy? jak?)</w:t>
      </w:r>
    </w:p>
    <w:p w:rsidR="00B50FFE" w:rsidRDefault="00B50FFE" w:rsidP="006105BA">
      <w:pPr>
        <w:pStyle w:val="Odstavecseseznamem"/>
        <w:numPr>
          <w:ilvl w:val="0"/>
          <w:numId w:val="11"/>
        </w:numPr>
      </w:pPr>
      <w:r>
        <w:t>jazýček, jazylka</w:t>
      </w:r>
    </w:p>
    <w:p w:rsidR="00B50FFE" w:rsidRDefault="00B50FFE" w:rsidP="006105BA">
      <w:pPr>
        <w:pStyle w:val="Odstavecseseznamem"/>
        <w:numPr>
          <w:ilvl w:val="0"/>
          <w:numId w:val="11"/>
        </w:numPr>
      </w:pPr>
      <w:r>
        <w:t>brzy, brzičko</w:t>
      </w:r>
    </w:p>
    <w:p w:rsidR="00B50FFE" w:rsidRDefault="00266E3D" w:rsidP="006105BA">
      <w:pPr>
        <w:pStyle w:val="Odstavecseseznamem"/>
        <w:numPr>
          <w:ilvl w:val="0"/>
          <w:numId w:val="11"/>
        </w:numPr>
      </w:pPr>
      <w:r>
        <w:t>nazývat se</w:t>
      </w:r>
      <w:r w:rsidR="00B50FFE">
        <w:t>, ozývat se</w:t>
      </w:r>
    </w:p>
    <w:p w:rsidR="009F614C" w:rsidRDefault="009F614C" w:rsidP="00ED7CCF"/>
    <w:p w:rsidR="008F2C81" w:rsidRDefault="008F2C81" w:rsidP="008F2C81"/>
    <w:p w:rsidR="008F2C81" w:rsidRPr="008F2C81" w:rsidRDefault="008F2C81" w:rsidP="008F2C81">
      <w:pPr>
        <w:rPr>
          <w:b/>
          <w:sz w:val="28"/>
          <w:szCs w:val="28"/>
        </w:rPr>
      </w:pPr>
      <w:r w:rsidRPr="008F2C81">
        <w:rPr>
          <w:b/>
          <w:sz w:val="28"/>
          <w:szCs w:val="28"/>
        </w:rPr>
        <w:t>Doplň a vylušti tajenku:</w:t>
      </w:r>
    </w:p>
    <w:p w:rsidR="008F2C81" w:rsidRDefault="008F2C81" w:rsidP="008F2C81"/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0"/>
      </w:tblGrid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nouze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dej nazpět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nemá na hlavě ani ….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4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opak nahoře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stát!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6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zásyp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7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CH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opak slova bohatá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8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ptačí vězení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9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stane se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10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opačný význam „</w:t>
            </w:r>
            <w:proofErr w:type="gramStart"/>
            <w:r>
              <w:t>za</w:t>
            </w:r>
            <w:proofErr w:type="gramEnd"/>
            <w:r>
              <w:t>“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11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pohádková bytost rodu ženského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12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rozkazovací způsob slovesa tvořit v č. j.</w:t>
            </w:r>
          </w:p>
        </w:tc>
      </w:tr>
      <w:tr w:rsidR="008F2C81" w:rsidTr="008F2C81">
        <w:trPr>
          <w:trHeight w:val="454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F2C81" w:rsidRDefault="008F2C81" w:rsidP="006476AA">
            <w:pPr>
              <w:jc w:val="right"/>
            </w:pPr>
            <w:r>
              <w:t>13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8F2C81" w:rsidRDefault="008F2C81" w:rsidP="006476AA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F2C81" w:rsidRDefault="008F2C81" w:rsidP="006476AA">
            <w:r>
              <w:t>pokrývka těla ptáků</w:t>
            </w:r>
          </w:p>
        </w:tc>
      </w:tr>
    </w:tbl>
    <w:p w:rsidR="00187199" w:rsidRPr="00187199" w:rsidRDefault="00187199">
      <w:pPr>
        <w:widowControl/>
        <w:suppressAutoHyphens w:val="0"/>
        <w:overflowPunct/>
        <w:autoSpaceDE/>
        <w:textAlignment w:val="auto"/>
        <w:rPr>
          <w:b/>
          <w:sz w:val="28"/>
          <w:szCs w:val="28"/>
        </w:rPr>
      </w:pPr>
      <w:r w:rsidRPr="00187199">
        <w:rPr>
          <w:b/>
          <w:sz w:val="28"/>
          <w:szCs w:val="28"/>
        </w:rPr>
        <w:lastRenderedPageBreak/>
        <w:t>Správné odpovědi</w:t>
      </w:r>
    </w:p>
    <w:p w:rsidR="00187199" w:rsidRDefault="00187199">
      <w:pPr>
        <w:widowControl/>
        <w:suppressAutoHyphens w:val="0"/>
        <w:overflowPunct/>
        <w:autoSpaceDE/>
        <w:textAlignment w:val="auto"/>
      </w:pPr>
    </w:p>
    <w:p w:rsidR="00187199" w:rsidRDefault="00187199" w:rsidP="00187199">
      <w:pPr>
        <w:pStyle w:val="Odstavecseseznamem"/>
        <w:numPr>
          <w:ilvl w:val="0"/>
          <w:numId w:val="12"/>
        </w:numPr>
      </w:pPr>
      <w:r>
        <w:t>Co vyplývá z daného textu?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kluci byli naštvaní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kluci se chtěli usmířit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kluci spolu nemluvili</w:t>
      </w:r>
    </w:p>
    <w:p w:rsidR="00187199" w:rsidRDefault="00187199" w:rsidP="00187199"/>
    <w:p w:rsidR="00187199" w:rsidRDefault="00187199" w:rsidP="00187199"/>
    <w:p w:rsidR="00187199" w:rsidRPr="008F5EE7" w:rsidRDefault="00187199" w:rsidP="00187199">
      <w:pPr>
        <w:pStyle w:val="Odstavecseseznamem"/>
        <w:numPr>
          <w:ilvl w:val="0"/>
          <w:numId w:val="12"/>
        </w:numPr>
        <w:rPr>
          <w:i/>
        </w:rPr>
      </w:pPr>
      <w:r w:rsidRPr="008F5EE7">
        <w:rPr>
          <w:i/>
        </w:rPr>
        <w:t>Nosí srdce na dlani.</w:t>
      </w:r>
    </w:p>
    <w:p w:rsidR="00187199" w:rsidRDefault="00187199" w:rsidP="00187199">
      <w:pPr>
        <w:ind w:firstLine="360"/>
      </w:pPr>
      <w:r>
        <w:t>Jak rozumíš této větě?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má nemocné srdce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je otevřený, srdečný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bojí se o sebe</w:t>
      </w:r>
    </w:p>
    <w:p w:rsidR="00187199" w:rsidRDefault="00187199" w:rsidP="00187199"/>
    <w:p w:rsidR="00187199" w:rsidRDefault="00187199" w:rsidP="00187199"/>
    <w:p w:rsidR="00187199" w:rsidRDefault="00187199" w:rsidP="00187199">
      <w:pPr>
        <w:pStyle w:val="Odstavecseseznamem"/>
        <w:numPr>
          <w:ilvl w:val="0"/>
          <w:numId w:val="12"/>
        </w:numPr>
      </w:pPr>
      <w:r w:rsidRPr="008F5EE7">
        <w:rPr>
          <w:i/>
        </w:rPr>
        <w:t xml:space="preserve">Brzičko zas </w:t>
      </w:r>
      <w:proofErr w:type="spellStart"/>
      <w:r w:rsidRPr="008F5EE7">
        <w:rPr>
          <w:i/>
        </w:rPr>
        <w:t>přijedem</w:t>
      </w:r>
      <w:proofErr w:type="spellEnd"/>
      <w:r>
        <w:t>.</w:t>
      </w:r>
    </w:p>
    <w:p w:rsidR="00187199" w:rsidRDefault="00187199" w:rsidP="00187199">
      <w:pPr>
        <w:ind w:firstLine="360"/>
      </w:pPr>
      <w:r>
        <w:t>Vysvětli význam této věty.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 xml:space="preserve">někdy </w:t>
      </w:r>
      <w:proofErr w:type="spellStart"/>
      <w:r>
        <w:t>přijedem</w:t>
      </w:r>
      <w:proofErr w:type="spellEnd"/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proofErr w:type="spellStart"/>
      <w:r w:rsidRPr="00187199">
        <w:rPr>
          <w:b/>
        </w:rPr>
        <w:t>přijedem</w:t>
      </w:r>
      <w:proofErr w:type="spellEnd"/>
      <w:r w:rsidRPr="00187199">
        <w:rPr>
          <w:b/>
        </w:rPr>
        <w:t xml:space="preserve"> za krátký čas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 xml:space="preserve">možná </w:t>
      </w:r>
      <w:proofErr w:type="spellStart"/>
      <w:r>
        <w:t>přijedem</w:t>
      </w:r>
      <w:proofErr w:type="spellEnd"/>
    </w:p>
    <w:p w:rsidR="00187199" w:rsidRDefault="00187199" w:rsidP="00187199"/>
    <w:p w:rsidR="00187199" w:rsidRDefault="00187199" w:rsidP="00187199"/>
    <w:p w:rsidR="00187199" w:rsidRPr="008F5EE7" w:rsidRDefault="00187199" w:rsidP="00187199">
      <w:pPr>
        <w:pStyle w:val="Odstavecseseznamem"/>
        <w:numPr>
          <w:ilvl w:val="0"/>
          <w:numId w:val="12"/>
        </w:numPr>
        <w:rPr>
          <w:i/>
        </w:rPr>
      </w:pPr>
      <w:r w:rsidRPr="008F5EE7">
        <w:rPr>
          <w:i/>
        </w:rPr>
        <w:t xml:space="preserve">Máte to tady </w:t>
      </w:r>
      <w:r w:rsidRPr="008F5EE7">
        <w:rPr>
          <w:i/>
          <w:u w:val="single"/>
        </w:rPr>
        <w:t>fakt</w:t>
      </w:r>
      <w:r w:rsidRPr="008F5EE7">
        <w:rPr>
          <w:i/>
        </w:rPr>
        <w:t xml:space="preserve"> dobré.</w:t>
      </w:r>
    </w:p>
    <w:p w:rsidR="00187199" w:rsidRDefault="00187199" w:rsidP="00187199">
      <w:pPr>
        <w:ind w:firstLine="360"/>
      </w:pPr>
      <w:r>
        <w:t>Nahraď podtržené slovo nejvhodnějším výrazem.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docela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opravdu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asi</w:t>
      </w:r>
    </w:p>
    <w:p w:rsidR="00187199" w:rsidRDefault="00187199" w:rsidP="00187199"/>
    <w:p w:rsidR="00187199" w:rsidRDefault="00187199" w:rsidP="00187199"/>
    <w:p w:rsidR="00187199" w:rsidRDefault="00187199" w:rsidP="00187199">
      <w:pPr>
        <w:pStyle w:val="Odstavecseseznamem"/>
        <w:numPr>
          <w:ilvl w:val="0"/>
          <w:numId w:val="12"/>
        </w:numPr>
      </w:pPr>
      <w:r>
        <w:t>Vyhledej opozitum (slovo opačného významu) ke slovu</w:t>
      </w:r>
      <w:r w:rsidRPr="008F5EE7">
        <w:rPr>
          <w:i/>
        </w:rPr>
        <w:t xml:space="preserve"> brzy</w:t>
      </w:r>
      <w:r>
        <w:t>.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brzičko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včas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pozdě</w:t>
      </w:r>
    </w:p>
    <w:p w:rsidR="00187199" w:rsidRDefault="00187199" w:rsidP="00187199"/>
    <w:p w:rsidR="00187199" w:rsidRDefault="00187199" w:rsidP="00187199"/>
    <w:p w:rsidR="00187199" w:rsidRDefault="00187199" w:rsidP="00187199">
      <w:pPr>
        <w:pStyle w:val="Odstavecseseznamem"/>
        <w:numPr>
          <w:ilvl w:val="0"/>
          <w:numId w:val="12"/>
        </w:numPr>
      </w:pPr>
      <w:r>
        <w:t>Která z dané dvojice jsou slova příbuzná?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nazývat, zívat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ozývat, jazyk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nazývat, ozývat</w:t>
      </w:r>
    </w:p>
    <w:p w:rsidR="00187199" w:rsidRDefault="00187199" w:rsidP="00187199"/>
    <w:p w:rsidR="00187199" w:rsidRDefault="00187199" w:rsidP="00187199">
      <w:pPr>
        <w:pStyle w:val="Odstavecseseznamem"/>
        <w:numPr>
          <w:ilvl w:val="0"/>
          <w:numId w:val="12"/>
        </w:numPr>
      </w:pPr>
      <w:r>
        <w:t xml:space="preserve">Které slovo </w:t>
      </w:r>
      <w:r w:rsidRPr="00187199">
        <w:rPr>
          <w:u w:val="single"/>
        </w:rPr>
        <w:t>nemá</w:t>
      </w:r>
      <w:r>
        <w:t xml:space="preserve"> dva kořeny? (nevzniklo složením dvou slov)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jazykolam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nazývat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jazykovědec</w:t>
      </w:r>
    </w:p>
    <w:p w:rsidR="00187199" w:rsidRDefault="00187199" w:rsidP="00187199"/>
    <w:p w:rsidR="00187199" w:rsidRDefault="00187199" w:rsidP="00187199"/>
    <w:p w:rsidR="00187199" w:rsidRDefault="00187199">
      <w:pPr>
        <w:widowControl/>
        <w:suppressAutoHyphens w:val="0"/>
        <w:overflowPunct/>
        <w:autoSpaceDE/>
        <w:textAlignment w:val="auto"/>
      </w:pPr>
      <w:r>
        <w:br w:type="page"/>
      </w:r>
    </w:p>
    <w:p w:rsidR="00187199" w:rsidRDefault="00187199" w:rsidP="00187199">
      <w:pPr>
        <w:pStyle w:val="Odstavecseseznamem"/>
        <w:numPr>
          <w:ilvl w:val="0"/>
          <w:numId w:val="12"/>
        </w:numPr>
      </w:pPr>
      <w:r>
        <w:lastRenderedPageBreak/>
        <w:t xml:space="preserve">Vyhledej synonymum ke slovu </w:t>
      </w:r>
      <w:r w:rsidRPr="008F5EE7">
        <w:rPr>
          <w:i/>
        </w:rPr>
        <w:t>ticho</w:t>
      </w:r>
      <w:r>
        <w:t>.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hluk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pořádek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klid</w:t>
      </w:r>
    </w:p>
    <w:p w:rsidR="00187199" w:rsidRDefault="00187199" w:rsidP="00187199"/>
    <w:p w:rsidR="00187199" w:rsidRDefault="00187199" w:rsidP="00187199"/>
    <w:p w:rsidR="00187199" w:rsidRPr="006105BA" w:rsidRDefault="00187199" w:rsidP="00187199">
      <w:pPr>
        <w:pStyle w:val="Odstavecseseznamem"/>
        <w:numPr>
          <w:ilvl w:val="0"/>
          <w:numId w:val="12"/>
        </w:numPr>
        <w:rPr>
          <w:i/>
        </w:rPr>
      </w:pPr>
      <w:r w:rsidRPr="006105BA">
        <w:rPr>
          <w:i/>
        </w:rPr>
        <w:t>Ten chlapec, co stále _____, se _____ Spáč.</w:t>
      </w:r>
    </w:p>
    <w:p w:rsidR="00187199" w:rsidRDefault="00187199" w:rsidP="00187199">
      <w:pPr>
        <w:ind w:firstLine="360"/>
      </w:pPr>
      <w:r>
        <w:t>Doplň správná slova. (v daném pořadí)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 xml:space="preserve">zívá, </w:t>
      </w:r>
      <w:proofErr w:type="spellStart"/>
      <w:r>
        <w:t>nazívá</w:t>
      </w:r>
      <w:proofErr w:type="spellEnd"/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zívá, nazývá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</w:pPr>
      <w:r w:rsidRPr="00187199">
        <w:t>zývá, nazývá</w:t>
      </w:r>
    </w:p>
    <w:p w:rsidR="00187199" w:rsidRDefault="00187199" w:rsidP="00187199"/>
    <w:p w:rsidR="00187199" w:rsidRDefault="00187199" w:rsidP="00187199"/>
    <w:p w:rsidR="00187199" w:rsidRDefault="00187199" w:rsidP="00187199">
      <w:pPr>
        <w:pStyle w:val="Odstavecseseznamem"/>
        <w:numPr>
          <w:ilvl w:val="0"/>
          <w:numId w:val="12"/>
        </w:numPr>
      </w:pPr>
      <w:r>
        <w:t xml:space="preserve">Která dvojice slov jsou příslovce? (na příslovce se ptáme otázkami   kde? </w:t>
      </w:r>
      <w:proofErr w:type="gramStart"/>
      <w:r>
        <w:t>kam</w:t>
      </w:r>
      <w:proofErr w:type="gramEnd"/>
      <w:r>
        <w:t>? kdy? jak?)</w:t>
      </w:r>
    </w:p>
    <w:p w:rsidR="00187199" w:rsidRDefault="00187199" w:rsidP="00187199">
      <w:pPr>
        <w:pStyle w:val="Odstavecseseznamem"/>
        <w:numPr>
          <w:ilvl w:val="1"/>
          <w:numId w:val="12"/>
        </w:numPr>
      </w:pPr>
      <w:r>
        <w:t>jazýček, jazylka</w:t>
      </w:r>
    </w:p>
    <w:p w:rsidR="00187199" w:rsidRPr="00187199" w:rsidRDefault="00187199" w:rsidP="00187199">
      <w:pPr>
        <w:pStyle w:val="Odstavecseseznamem"/>
        <w:numPr>
          <w:ilvl w:val="1"/>
          <w:numId w:val="12"/>
        </w:numPr>
        <w:rPr>
          <w:b/>
        </w:rPr>
      </w:pPr>
      <w:r w:rsidRPr="00187199">
        <w:rPr>
          <w:b/>
        </w:rPr>
        <w:t>brzy, brzičko</w:t>
      </w:r>
    </w:p>
    <w:p w:rsidR="00187199" w:rsidRDefault="00266E3D" w:rsidP="00187199">
      <w:pPr>
        <w:pStyle w:val="Odstavecseseznamem"/>
        <w:numPr>
          <w:ilvl w:val="1"/>
          <w:numId w:val="12"/>
        </w:numPr>
      </w:pPr>
      <w:r>
        <w:t>nazývat se</w:t>
      </w:r>
      <w:r w:rsidR="00187199">
        <w:t>, ozývat se</w:t>
      </w:r>
    </w:p>
    <w:p w:rsidR="00187199" w:rsidRDefault="00187199" w:rsidP="00187199"/>
    <w:p w:rsidR="00187199" w:rsidRDefault="00187199" w:rsidP="00187199"/>
    <w:p w:rsidR="008F2C81" w:rsidRDefault="008F2C81" w:rsidP="00187199">
      <w:pPr>
        <w:rPr>
          <w:b/>
          <w:sz w:val="28"/>
          <w:szCs w:val="28"/>
        </w:rPr>
      </w:pPr>
    </w:p>
    <w:p w:rsidR="00187199" w:rsidRPr="008F2C81" w:rsidRDefault="008F2C81" w:rsidP="00187199">
      <w:pPr>
        <w:rPr>
          <w:b/>
          <w:sz w:val="28"/>
          <w:szCs w:val="28"/>
        </w:rPr>
      </w:pPr>
      <w:r w:rsidRPr="008F2C81">
        <w:rPr>
          <w:b/>
          <w:sz w:val="28"/>
          <w:szCs w:val="28"/>
        </w:rPr>
        <w:t>Řešení tajenky</w:t>
      </w:r>
    </w:p>
    <w:p w:rsidR="00187199" w:rsidRDefault="00187199" w:rsidP="00187199"/>
    <w:tbl>
      <w:tblPr>
        <w:tblStyle w:val="Mkatabulky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0"/>
      </w:tblGrid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Í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nouze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Ť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dej nazpět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3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S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nemá na hlavě ani ….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4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L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E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opak nahoře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5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P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stát!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6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R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zásyp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7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CH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Á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opak slova bohatá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8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E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C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187199" w:rsidP="00187199">
            <w:r>
              <w:t>ptačí vězení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9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U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E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8F2C81" w:rsidP="00187199">
            <w:r>
              <w:t>stane se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10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Ř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E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D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8F2C81" w:rsidP="00187199">
            <w:r>
              <w:t>opačný význam „</w:t>
            </w:r>
            <w:proofErr w:type="gramStart"/>
            <w:r>
              <w:t>za</w:t>
            </w:r>
            <w:proofErr w:type="gramEnd"/>
            <w:r>
              <w:t>“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11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Í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L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8F2C81" w:rsidP="00187199">
            <w:r>
              <w:t>pohádková bytost rodu ženského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12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Ř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8F2C81" w:rsidP="00187199">
            <w:r>
              <w:t>rozkazovací způsob slovesa tvořit v č. j.</w:t>
            </w:r>
          </w:p>
        </w:tc>
      </w:tr>
      <w:tr w:rsidR="00187199" w:rsidTr="008F2C8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187199" w:rsidRDefault="00187199" w:rsidP="00187199">
            <w:pPr>
              <w:jc w:val="right"/>
            </w:pPr>
            <w:r>
              <w:t>13</w:t>
            </w:r>
          </w:p>
        </w:tc>
        <w:tc>
          <w:tcPr>
            <w:tcW w:w="567" w:type="dxa"/>
            <w:vAlign w:val="center"/>
          </w:tcPr>
          <w:p w:rsidR="00187199" w:rsidRDefault="00187199" w:rsidP="00187199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187199" w:rsidRDefault="008F2C81" w:rsidP="00187199">
            <w:pPr>
              <w:jc w:val="center"/>
            </w:pPr>
            <w:r>
              <w:t>Ř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:rsidR="00187199" w:rsidRDefault="008F2C81" w:rsidP="00187199">
            <w:pPr>
              <w:jc w:val="center"/>
            </w:pPr>
            <w:r>
              <w:t>Í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187199" w:rsidRDefault="00187199" w:rsidP="00187199">
            <w:pPr>
              <w:jc w:val="center"/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7199" w:rsidRDefault="008F2C81" w:rsidP="00187199">
            <w:r>
              <w:t>pokrývka těla ptáků</w:t>
            </w:r>
          </w:p>
        </w:tc>
      </w:tr>
    </w:tbl>
    <w:p w:rsidR="00187199" w:rsidRDefault="00187199" w:rsidP="00187199">
      <w:bookmarkStart w:id="0" w:name="_GoBack"/>
      <w:bookmarkEnd w:id="0"/>
      <w:r>
        <w:lastRenderedPageBreak/>
        <w:t>Literatura</w:t>
      </w:r>
    </w:p>
    <w:p w:rsidR="00187199" w:rsidRDefault="00187199" w:rsidP="00187199"/>
    <w:p w:rsidR="00187199" w:rsidRDefault="00187199" w:rsidP="00187199">
      <w:r>
        <w:t>Jana Potůčková: Český jazyk pro 4. ročník ZŠ, Studio 1+1, 2004</w:t>
      </w:r>
    </w:p>
    <w:p w:rsidR="00187199" w:rsidRPr="00AD05E8" w:rsidRDefault="00187199" w:rsidP="00187199">
      <w:r>
        <w:t>Dana Sklenářová: Vyjmenovaná slova hravě, BLUG, 1995</w:t>
      </w:r>
    </w:p>
    <w:p w:rsidR="009F614C" w:rsidRPr="00AD05E8" w:rsidRDefault="009F614C" w:rsidP="00ED7CCF"/>
    <w:sectPr w:rsidR="009F614C" w:rsidRPr="00AD05E8" w:rsidSect="009D25EF">
      <w:footerReference w:type="default" r:id="rId8"/>
      <w:footerReference w:type="first" r:id="rId9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CC8" w:rsidRDefault="00BD3CC8">
      <w:r>
        <w:separator/>
      </w:r>
    </w:p>
  </w:endnote>
  <w:endnote w:type="continuationSeparator" w:id="0">
    <w:p w:rsidR="00BD3CC8" w:rsidRDefault="00BD3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C11" w:rsidRDefault="00A7006A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70550" cy="1236980"/>
          <wp:effectExtent l="0" t="0" r="6350" b="127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69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CC8" w:rsidRDefault="00BD3CC8">
      <w:r>
        <w:separator/>
      </w:r>
    </w:p>
  </w:footnote>
  <w:footnote w:type="continuationSeparator" w:id="0">
    <w:p w:rsidR="00BD3CC8" w:rsidRDefault="00BD3C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241B7"/>
    <w:multiLevelType w:val="hybridMultilevel"/>
    <w:tmpl w:val="F00A4A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238A7"/>
    <w:multiLevelType w:val="hybridMultilevel"/>
    <w:tmpl w:val="3788C46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EC533D"/>
    <w:multiLevelType w:val="hybridMultilevel"/>
    <w:tmpl w:val="3C920F5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45238C"/>
    <w:multiLevelType w:val="hybridMultilevel"/>
    <w:tmpl w:val="D21C052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9F26E58"/>
    <w:multiLevelType w:val="hybridMultilevel"/>
    <w:tmpl w:val="F6861C8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3D65D6C"/>
    <w:multiLevelType w:val="hybridMultilevel"/>
    <w:tmpl w:val="8FECF4F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6CD0DE7"/>
    <w:multiLevelType w:val="hybridMultilevel"/>
    <w:tmpl w:val="274E53E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FF72AB0"/>
    <w:multiLevelType w:val="hybridMultilevel"/>
    <w:tmpl w:val="99BE893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F9600AE"/>
    <w:multiLevelType w:val="hybridMultilevel"/>
    <w:tmpl w:val="673AB93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C7334EA"/>
    <w:multiLevelType w:val="hybridMultilevel"/>
    <w:tmpl w:val="674C62D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4F4070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773878D9"/>
    <w:multiLevelType w:val="hybridMultilevel"/>
    <w:tmpl w:val="E00CCBE0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9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attachedTemplate r:id="rId1"/>
  <w:stylePaneFormatFilter w:val="000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A7006A"/>
    <w:rsid w:val="00062B39"/>
    <w:rsid w:val="00071A08"/>
    <w:rsid w:val="001607D5"/>
    <w:rsid w:val="00187199"/>
    <w:rsid w:val="00266E3D"/>
    <w:rsid w:val="00316F0B"/>
    <w:rsid w:val="00326BF2"/>
    <w:rsid w:val="00355061"/>
    <w:rsid w:val="003C607B"/>
    <w:rsid w:val="006105BA"/>
    <w:rsid w:val="00642941"/>
    <w:rsid w:val="00793C11"/>
    <w:rsid w:val="007B4EB8"/>
    <w:rsid w:val="008F2C81"/>
    <w:rsid w:val="008F5EE7"/>
    <w:rsid w:val="00907378"/>
    <w:rsid w:val="009D25EF"/>
    <w:rsid w:val="009F460E"/>
    <w:rsid w:val="009F614C"/>
    <w:rsid w:val="00A55626"/>
    <w:rsid w:val="00A7006A"/>
    <w:rsid w:val="00AA4CB6"/>
    <w:rsid w:val="00AD05E8"/>
    <w:rsid w:val="00AD0C37"/>
    <w:rsid w:val="00B50FFE"/>
    <w:rsid w:val="00B7478A"/>
    <w:rsid w:val="00BD3CC8"/>
    <w:rsid w:val="00C75D1D"/>
    <w:rsid w:val="00CA6273"/>
    <w:rsid w:val="00D276BE"/>
    <w:rsid w:val="00ED7CCF"/>
    <w:rsid w:val="00F550A4"/>
    <w:rsid w:val="00F9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6BF2"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326BF2"/>
  </w:style>
  <w:style w:type="character" w:customStyle="1" w:styleId="WW-Absatz-Standardschriftart">
    <w:name w:val="WW-Absatz-Standardschriftart"/>
    <w:rsid w:val="00326BF2"/>
  </w:style>
  <w:style w:type="character" w:customStyle="1" w:styleId="WW-Absatz-Standardschriftart1">
    <w:name w:val="WW-Absatz-Standardschriftart1"/>
    <w:rsid w:val="00326BF2"/>
  </w:style>
  <w:style w:type="character" w:customStyle="1" w:styleId="WW-Absatz-Standardschriftart11">
    <w:name w:val="WW-Absatz-Standardschriftart11"/>
    <w:rsid w:val="00326BF2"/>
  </w:style>
  <w:style w:type="character" w:customStyle="1" w:styleId="WW-Absatz-Standardschriftart111">
    <w:name w:val="WW-Absatz-Standardschriftart111"/>
    <w:rsid w:val="00326BF2"/>
  </w:style>
  <w:style w:type="character" w:customStyle="1" w:styleId="WW-Absatz-Standardschriftart1111">
    <w:name w:val="WW-Absatz-Standardschriftart1111"/>
    <w:rsid w:val="00326BF2"/>
  </w:style>
  <w:style w:type="character" w:customStyle="1" w:styleId="WW-Absatz-Standardschriftart11111">
    <w:name w:val="WW-Absatz-Standardschriftart11111"/>
    <w:rsid w:val="00326BF2"/>
  </w:style>
  <w:style w:type="character" w:customStyle="1" w:styleId="WW-Absatz-Standardschriftart111111">
    <w:name w:val="WW-Absatz-Standardschriftart111111"/>
    <w:rsid w:val="00326BF2"/>
  </w:style>
  <w:style w:type="character" w:customStyle="1" w:styleId="WW-Absatz-Standardschriftart1111111">
    <w:name w:val="WW-Absatz-Standardschriftart1111111"/>
    <w:rsid w:val="00326BF2"/>
  </w:style>
  <w:style w:type="character" w:customStyle="1" w:styleId="WW-Absatz-Standardschriftart11111111">
    <w:name w:val="WW-Absatz-Standardschriftart11111111"/>
    <w:rsid w:val="00326BF2"/>
  </w:style>
  <w:style w:type="character" w:customStyle="1" w:styleId="Standardnpsmoodstavce1">
    <w:name w:val="Standardní písmo odstavce1"/>
    <w:rsid w:val="00326BF2"/>
  </w:style>
  <w:style w:type="character" w:customStyle="1" w:styleId="Znakypropoznmkupodarou">
    <w:name w:val="Znaky pro poznámku pod ?arou"/>
    <w:rsid w:val="00326BF2"/>
  </w:style>
  <w:style w:type="character" w:customStyle="1" w:styleId="Znakyprovysvtlivky">
    <w:name w:val="Znaky pro vysv?tlivky"/>
    <w:rsid w:val="00326BF2"/>
  </w:style>
  <w:style w:type="character" w:customStyle="1" w:styleId="CharChar1">
    <w:name w:val="Char Char1"/>
    <w:rsid w:val="00326BF2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sid w:val="00326BF2"/>
    <w:rPr>
      <w:kern w:val="1"/>
      <w:sz w:val="24"/>
    </w:rPr>
  </w:style>
  <w:style w:type="character" w:customStyle="1" w:styleId="CharChar">
    <w:name w:val="Char Char"/>
    <w:rsid w:val="00326BF2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sid w:val="00326BF2"/>
    <w:rPr>
      <w:b/>
      <w:bCs/>
    </w:rPr>
  </w:style>
  <w:style w:type="character" w:customStyle="1" w:styleId="Symbolyproslovn">
    <w:name w:val="Symboly pro číslování"/>
    <w:rsid w:val="00326BF2"/>
  </w:style>
  <w:style w:type="character" w:styleId="Hypertextovodkaz">
    <w:name w:val="Hyperlink"/>
    <w:rsid w:val="00326BF2"/>
    <w:rPr>
      <w:color w:val="000080"/>
      <w:u w:val="single"/>
    </w:rPr>
  </w:style>
  <w:style w:type="paragraph" w:customStyle="1" w:styleId="Nadpis">
    <w:name w:val="Nadpis"/>
    <w:basedOn w:val="Normln"/>
    <w:next w:val="Zkladntext"/>
    <w:rsid w:val="00326BF2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26BF2"/>
    <w:pPr>
      <w:spacing w:after="120"/>
    </w:pPr>
  </w:style>
  <w:style w:type="paragraph" w:styleId="Seznam">
    <w:name w:val="List"/>
    <w:basedOn w:val="Zkladntext"/>
    <w:rsid w:val="00326BF2"/>
  </w:style>
  <w:style w:type="paragraph" w:customStyle="1" w:styleId="Popisek">
    <w:name w:val="Popisek"/>
    <w:basedOn w:val="Normln"/>
    <w:rsid w:val="00326BF2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rsid w:val="00326BF2"/>
    <w:pPr>
      <w:suppressLineNumbers/>
    </w:pPr>
    <w:rPr>
      <w:rFonts w:cs="Mangal"/>
    </w:rPr>
  </w:style>
  <w:style w:type="paragraph" w:customStyle="1" w:styleId="Rejstk0">
    <w:name w:val="Rejst?ík"/>
    <w:basedOn w:val="Normln"/>
    <w:rsid w:val="00326BF2"/>
    <w:pPr>
      <w:suppressLineNumbers/>
    </w:pPr>
  </w:style>
  <w:style w:type="paragraph" w:styleId="Zpat">
    <w:name w:val="footer"/>
    <w:basedOn w:val="Normln"/>
    <w:link w:val="ZpatChar"/>
    <w:uiPriority w:val="99"/>
    <w:rsid w:val="00326BF2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326BF2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rsid w:val="00326BF2"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326BF2"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sid w:val="00326BF2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  <w:rsid w:val="00326BF2"/>
  </w:style>
  <w:style w:type="paragraph" w:customStyle="1" w:styleId="Obsahtabulky">
    <w:name w:val="Obsah tabulky"/>
    <w:basedOn w:val="Normln"/>
    <w:rsid w:val="00326BF2"/>
    <w:pPr>
      <w:suppressLineNumbers/>
    </w:pPr>
  </w:style>
  <w:style w:type="paragraph" w:customStyle="1" w:styleId="Nadpistabulky">
    <w:name w:val="Nadpis tabulky"/>
    <w:basedOn w:val="Obsahtabulky"/>
    <w:rsid w:val="00326BF2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8F5EE7"/>
    <w:pPr>
      <w:ind w:left="720"/>
      <w:contextualSpacing/>
    </w:pPr>
  </w:style>
  <w:style w:type="table" w:styleId="Mkatabulky">
    <w:name w:val="Table Grid"/>
    <w:basedOn w:val="Normlntabulka"/>
    <w:uiPriority w:val="59"/>
    <w:rsid w:val="001871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8F5EE7"/>
    <w:pPr>
      <w:ind w:left="720"/>
      <w:contextualSpacing/>
    </w:pPr>
  </w:style>
  <w:style w:type="table" w:styleId="Mkatabulky">
    <w:name w:val="Table Grid"/>
    <w:basedOn w:val="Normlntabulka"/>
    <w:uiPriority w:val="59"/>
    <w:rsid w:val="001871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1</TotalTime>
  <Pages>1</Pages>
  <Words>596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1900-12-31T22:00:00Z</cp:lastPrinted>
  <dcterms:created xsi:type="dcterms:W3CDTF">2013-05-09T11:45:00Z</dcterms:created>
  <dcterms:modified xsi:type="dcterms:W3CDTF">2013-05-09T11:45:00Z</dcterms:modified>
</cp:coreProperties>
</file>