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8488C4">
    <v:background id="_x0000_s1025" o:bwmode="white" fillcolor="#8488c4" o:targetscreensize="800,600">
      <v:fill color2="#96ab94" colors="0 #8488c4;34734f #d4deff;54395f #d4deff;1 #96ab94" method="none" focus="100%" type="gradient"/>
    </v:background>
  </w:background>
  <w:body>
    <w:p w:rsidR="00616E93" w:rsidRDefault="00616E93" w:rsidP="00B73369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25" type="#_x0000_t75" alt="logolink_OPVK_IPo_PPv3_color.png" style="width:441pt;height:114pt;visibility:visible">
            <v:imagedata r:id="rId7" o:title=""/>
          </v:shape>
        </w:pict>
      </w:r>
      <w:r>
        <w:br/>
      </w:r>
    </w:p>
    <w:p w:rsidR="00616E93" w:rsidRDefault="00616E93" w:rsidP="00B73369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8" w:history="1">
        <w:r w:rsidRPr="009879B8">
          <w:rPr>
            <w:rStyle w:val="Hyperlink"/>
          </w:rPr>
          <w:t>zskola@tremosnice.cz</w:t>
        </w:r>
      </w:hyperlink>
      <w:r>
        <w:t xml:space="preserve">, </w:t>
      </w:r>
      <w:hyperlink r:id="rId9" w:history="1">
        <w:r w:rsidRPr="009879B8">
          <w:rPr>
            <w:rStyle w:val="Hyperlink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616E93" w:rsidRPr="00E53526" w:rsidRDefault="00616E93" w:rsidP="00B73369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VY_32_INOVACE_</w:t>
      </w:r>
      <w:r>
        <w:rPr>
          <w:sz w:val="36"/>
          <w:szCs w:val="36"/>
        </w:rPr>
        <w:t>04</w:t>
      </w:r>
      <w:r w:rsidRPr="00EA3E37">
        <w:rPr>
          <w:sz w:val="36"/>
          <w:szCs w:val="36"/>
        </w:rPr>
        <w:t>_</w:t>
      </w:r>
      <w:r w:rsidRPr="00C5152E">
        <w:t xml:space="preserve"> </w:t>
      </w:r>
      <w:r>
        <w:rPr>
          <w:sz w:val="36"/>
          <w:szCs w:val="36"/>
        </w:rPr>
        <w:t>VODA</w:t>
      </w:r>
    </w:p>
    <w:p w:rsidR="00616E93" w:rsidRPr="004D2AAB" w:rsidRDefault="00616E93" w:rsidP="00B73369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>
        <w:rPr>
          <w:sz w:val="36"/>
          <w:szCs w:val="36"/>
        </w:rPr>
        <w:t>VODA</w:t>
      </w:r>
    </w:p>
    <w:p w:rsidR="00616E93" w:rsidRPr="00C818C2" w:rsidRDefault="00616E93" w:rsidP="00B73369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Prvouka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616E93" w:rsidRPr="00C818C2" w:rsidRDefault="00616E93" w:rsidP="00B73369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Marcela Holubová</w:t>
      </w:r>
    </w:p>
    <w:p w:rsidR="00616E93" w:rsidRPr="00C818C2" w:rsidRDefault="00616E93" w:rsidP="00B73369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>
        <w:rPr>
          <w:sz w:val="36"/>
          <w:szCs w:val="36"/>
        </w:rPr>
        <w:t>VODA</w:t>
      </w:r>
      <w:r>
        <w:rPr>
          <w:sz w:val="28"/>
          <w:szCs w:val="28"/>
        </w:rPr>
        <w:br/>
        <w:t>(práce s interaktivní tabulí, pracovní list)</w:t>
      </w:r>
    </w:p>
    <w:p w:rsidR="00616E93" w:rsidRDefault="00616E93" w:rsidP="00B73369">
      <w:pPr>
        <w:ind w:left="993"/>
        <w:rPr>
          <w:sz w:val="28"/>
          <w:szCs w:val="28"/>
        </w:rPr>
      </w:pPr>
    </w:p>
    <w:p w:rsidR="00616E93" w:rsidRDefault="00616E93" w:rsidP="00B73369"/>
    <w:p w:rsidR="00616E93" w:rsidRDefault="00616E93" w:rsidP="00B73369"/>
    <w:p w:rsidR="00616E93" w:rsidRDefault="00616E93" w:rsidP="00B73369">
      <w:pPr>
        <w:pBdr>
          <w:bottom w:val="single" w:sz="4" w:space="1" w:color="auto"/>
        </w:pBdr>
      </w:pPr>
    </w:p>
    <w:p w:rsidR="00616E93" w:rsidRPr="009862F8" w:rsidRDefault="00616E93" w:rsidP="00B73369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616E93" w:rsidRPr="009862F8" w:rsidRDefault="00616E93" w:rsidP="00B73369">
      <w:pPr>
        <w:jc w:val="center"/>
        <w:rPr>
          <w:sz w:val="16"/>
          <w:szCs w:val="16"/>
        </w:rPr>
      </w:pPr>
    </w:p>
    <w:p w:rsidR="00616E93" w:rsidRPr="009862F8" w:rsidRDefault="00616E93" w:rsidP="00B73369">
      <w:pPr>
        <w:jc w:val="center"/>
        <w:rPr>
          <w:sz w:val="16"/>
          <w:szCs w:val="16"/>
        </w:rPr>
      </w:pPr>
    </w:p>
    <w:p w:rsidR="00616E93" w:rsidRPr="009862F8" w:rsidRDefault="00616E93" w:rsidP="00B73369">
      <w:pPr>
        <w:jc w:val="center"/>
        <w:rPr>
          <w:sz w:val="16"/>
          <w:szCs w:val="16"/>
        </w:rPr>
      </w:pPr>
    </w:p>
    <w:p w:rsidR="00616E93" w:rsidRPr="009862F8" w:rsidRDefault="00616E93" w:rsidP="00B73369">
      <w:pPr>
        <w:jc w:val="center"/>
        <w:rPr>
          <w:sz w:val="16"/>
          <w:szCs w:val="16"/>
        </w:rPr>
      </w:pPr>
    </w:p>
    <w:p w:rsidR="00616E93" w:rsidRDefault="00616E93" w:rsidP="00617894">
      <w:pPr>
        <w:rPr>
          <w:b/>
          <w:sz w:val="44"/>
          <w:szCs w:val="44"/>
        </w:rPr>
      </w:pPr>
      <w:r>
        <w:rPr>
          <w:b/>
          <w:sz w:val="44"/>
          <w:szCs w:val="44"/>
        </w:rPr>
        <w:br w:type="page"/>
      </w:r>
      <w:r>
        <w:rPr>
          <w:noProof/>
          <w:lang w:eastAsia="cs-CZ"/>
        </w:rPr>
        <w:pict>
          <v:shape id="Cloud" o:spid="_x0000_s1026" style="position:absolute;margin-left:173.85pt;margin-top:-.9pt;width:118.6pt;height:79.5pt;z-index:251638784" coordsize="21600,21600" o:spt="100" adj="-11796480,,540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" fillcolor="#548dd4">
            <v:stroke joinstyle="miter"/>
            <v:shadow on="t" offset="6pt,6pt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o:extrusionok="f" o:connecttype="custom" o:connectlocs="67,10800;10800,21577;21582,10800;10800,1235" textboxrect="2977,3262,17087,17337"/>
            <v:handles>
              <v:h position="@3,#0" polar="10800,10800"/>
              <v:h position="#2,#1" polar="10800,10800" radiusrange="0,10800"/>
            </v:handles>
            <o:lock v:ext="edit" aspectratio="t" verticies="t"/>
          </v:shape>
        </w:pict>
      </w:r>
      <w:r>
        <w:rPr>
          <w:noProof/>
          <w:lang w:eastAsia="cs-CZ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7" type="#_x0000_t136" style="position:absolute;margin-left:299.4pt;margin-top:-.9pt;width:126.95pt;height:64.75pt;z-index:-251639808" fillcolor="#b2b2b2" strokecolor="#17365d" strokeweight="3pt">
            <v:fill opacity=".5"/>
            <v:shadow on="t" color="#99f" offset="4pt,3pt" offset2="2pt,2pt"/>
            <v:textpath style="font-family:&quot;Arial Black&quot;;v-text-kern:t" trim="t" fitpath="t" string="VODA"/>
          </v:shape>
        </w:pict>
      </w:r>
      <w:r>
        <w:rPr>
          <w:b/>
          <w:sz w:val="44"/>
          <w:szCs w:val="44"/>
        </w:rPr>
        <w:tab/>
      </w:r>
    </w:p>
    <w:p w:rsidR="00616E93" w:rsidRDefault="00616E93" w:rsidP="00CF7DB5">
      <w:pPr>
        <w:jc w:val="center"/>
        <w:rPr>
          <w:sz w:val="36"/>
          <w:szCs w:val="36"/>
        </w:rPr>
      </w:pPr>
    </w:p>
    <w:p w:rsidR="00616E93" w:rsidRPr="000941B8" w:rsidRDefault="00616E93">
      <w:pPr>
        <w:rPr>
          <w:b/>
          <w:sz w:val="36"/>
          <w:szCs w:val="36"/>
        </w:rPr>
      </w:pPr>
      <w:r>
        <w:rPr>
          <w:noProof/>
          <w:lang w:eastAsia="cs-CZ"/>
        </w:rPr>
        <w:pict>
          <v:shape id="obrázek 1" o:spid="_x0000_s1028" type="#_x0000_t75" style="position:absolute;margin-left:459.4pt;margin-top:26.1pt;width:3in;height:3in;z-index:-251675648;visibility:visible">
            <v:imagedata r:id="rId10" o:title=""/>
          </v:shape>
        </w:pict>
      </w:r>
      <w:r w:rsidRPr="000941B8">
        <w:rPr>
          <w:b/>
          <w:sz w:val="36"/>
          <w:szCs w:val="36"/>
        </w:rPr>
        <w:t>Voda se vyskytuje jako látka:</w:t>
      </w:r>
    </w:p>
    <w:p w:rsidR="00616E93" w:rsidRPr="000941B8" w:rsidRDefault="00616E93" w:rsidP="000941B8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0941B8">
        <w:rPr>
          <w:b/>
          <w:sz w:val="36"/>
          <w:szCs w:val="36"/>
        </w:rPr>
        <w:t>Kapalná</w:t>
      </w:r>
      <w:r w:rsidRPr="000941B8">
        <w:rPr>
          <w:sz w:val="36"/>
          <w:szCs w:val="36"/>
        </w:rPr>
        <w:t xml:space="preserve"> – tekutá voda v mořích, řekách</w:t>
      </w:r>
      <w:r>
        <w:rPr>
          <w:sz w:val="36"/>
          <w:szCs w:val="36"/>
        </w:rPr>
        <w:t>…</w:t>
      </w:r>
    </w:p>
    <w:p w:rsidR="00616E93" w:rsidRPr="000941B8" w:rsidRDefault="00616E93" w:rsidP="000941B8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0941B8">
        <w:rPr>
          <w:b/>
          <w:sz w:val="36"/>
          <w:szCs w:val="36"/>
        </w:rPr>
        <w:t>Pevná</w:t>
      </w:r>
      <w:r w:rsidRPr="000941B8">
        <w:rPr>
          <w:sz w:val="36"/>
          <w:szCs w:val="36"/>
        </w:rPr>
        <w:t xml:space="preserve"> – kroupy, led, sníh</w:t>
      </w:r>
      <w:r>
        <w:rPr>
          <w:sz w:val="36"/>
          <w:szCs w:val="36"/>
        </w:rPr>
        <w:t>…</w:t>
      </w:r>
    </w:p>
    <w:p w:rsidR="00616E93" w:rsidRPr="000941B8" w:rsidRDefault="00616E93" w:rsidP="000941B8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noProof/>
          <w:lang w:eastAsia="cs-CZ"/>
        </w:rPr>
        <w:pict>
          <v:group id="_x0000_s1029" style="position:absolute;left:0;text-align:left;margin-left:242.15pt;margin-top:18pt;width:29.3pt;height:47.15pt;z-index:251674624" coordorigin="100,1093" coordsize="586,943">
            <v:shape id="_x0000_s1030" style="position:absolute;left:100;top:1093;width:586;height:939" coordsize="586,939" path="m345,r-5,2l329,14r-10,5l312,31r-12,9l288,55,274,67,260,83r-15,17l231,119r-10,7l212,136r-10,11l198,159r-10,10l181,181r-10,9l167,204r-10,12l150,228r-10,10l131,252r-10,12l117,276r-10,14l102,304r-9,15l83,333r-7,14l71,361r-7,15l57,390r-5,14l48,421,38,435r-5,14l29,466r-5,16l19,497r-5,16l12,532r-2,17l5,563,2,580,,597r,19l,632r,17l,665r2,19l2,699r,16l5,732r5,14l12,761r5,11l21,787r8,14l36,810r4,12l48,834r9,12l67,853r7,10l83,872r12,10l105,889r9,7l126,901r12,7l150,910r12,7l174,920r12,7l198,927r14,2l224,932r14,4l250,936r14,l279,936r14,3l305,936r12,l331,934r12,-2l355,927r14,-3l381,920r14,-3l405,913r14,-5l431,901r12,-5l452,889r12,-7l476,875r12,-5l505,851r19,-17l538,813r14,-19l557,780r5,-10l569,758r5,-12l576,734r3,-14l581,706r5,-12l583,677r,-14l583,649r,-14l581,620r-2,-14l579,589r,-11l574,559r-3,-12l571,530r-2,-14l564,501r-2,-16l557,471r-2,-12l550,440r-5,-12l540,411r-4,-14l531,383r-7,-15l519,354r-5,-14l509,326r-4,-15l498,297r-5,-14l488,271r-7,-14l476,245r-5,-12l464,219r-5,-12l452,193r-4,-12l443,171r-7,-12l431,147r-7,-9l419,126r-5,-9l407,107r-5,-9l393,81,386,64,374,48,367,36,359,26r-4,-9l348,5,345,r,xe" fillcolor="#09f" stroked="f">
              <v:path arrowok="t"/>
            </v:shape>
            <v:group id="_x0000_s1031" style="position:absolute;left:145;top:1174;width:507;height:862" coordorigin="145,1174" coordsize="507,862">
              <v:shape id="_x0000_s1032" style="position:absolute;left:145;top:1174;width:398;height:822" coordsize="398,822" path="m274,l191,95,117,202,55,325,10,456,,577,12,684r45,81l141,808r83,14l305,798r57,-59l398,611r,-148l369,268,274,r,xe" fillcolor="#4db3ff" stroked="f">
                <v:path arrowok="t"/>
              </v:shape>
              <v:shape id="_x0000_s1033" style="position:absolute;left:200;top:1269;width:288;height:670" coordsize="288,670" path="m195,l112,109,57,235,12,359,,487r14,95l71,649r74,21l219,649r50,-88l288,399,279,252,219,55,195,r,xe" fillcolor="#8cd9ff" stroked="f">
                <v:path arrowok="t"/>
              </v:shape>
              <v:shape id="_x0000_s1034" style="position:absolute;left:386;top:1191;width:266;height:845" coordsize="266,845" path="m73,r48,121l176,299r26,159l197,603,171,729r-69,76l,845,131,826r85,-54l254,691,266,584,254,434,221,301,143,104,73,r,xe" fillcolor="#0080ff" stroked="f">
                <v:path arrowok="t"/>
              </v:shape>
              <v:shape id="_x0000_s1035" style="position:absolute;left:248;top:1395;width:157;height:480" coordsize="157,480" path="m112,l59,95,23,199,,314r,85l26,463r38,17l109,459r38,-74l157,276,152,135,112,r,xe" fillcolor="#bae8ff" stroked="f">
                <v:path arrowok="t"/>
              </v:shape>
            </v:group>
          </v:group>
        </w:pict>
      </w:r>
      <w:r w:rsidRPr="000941B8">
        <w:rPr>
          <w:b/>
          <w:sz w:val="36"/>
          <w:szCs w:val="36"/>
        </w:rPr>
        <w:t xml:space="preserve">Plynná </w:t>
      </w:r>
      <w:r w:rsidRPr="000941B8">
        <w:rPr>
          <w:sz w:val="36"/>
          <w:szCs w:val="36"/>
        </w:rPr>
        <w:t>– vodní pára</w:t>
      </w:r>
    </w:p>
    <w:p w:rsidR="00616E93" w:rsidRDefault="00616E93" w:rsidP="000941B8">
      <w:pPr>
        <w:pStyle w:val="ListParagraph"/>
        <w:rPr>
          <w:sz w:val="36"/>
          <w:szCs w:val="36"/>
        </w:rPr>
      </w:pPr>
    </w:p>
    <w:p w:rsidR="00616E93" w:rsidRPr="000941B8" w:rsidRDefault="00616E93" w:rsidP="000941B8">
      <w:pPr>
        <w:pStyle w:val="ListParagraph"/>
        <w:rPr>
          <w:sz w:val="36"/>
          <w:szCs w:val="36"/>
        </w:rPr>
      </w:pPr>
    </w:p>
    <w:p w:rsidR="00616E93" w:rsidRPr="000941B8" w:rsidRDefault="00616E93" w:rsidP="000941B8">
      <w:pPr>
        <w:pStyle w:val="ListParagraph"/>
        <w:rPr>
          <w:sz w:val="36"/>
          <w:szCs w:val="36"/>
        </w:rPr>
      </w:pPr>
      <w:r w:rsidRPr="00A94033">
        <w:rPr>
          <w:b/>
          <w:sz w:val="36"/>
          <w:szCs w:val="36"/>
        </w:rPr>
        <w:t>Tuhnutí</w:t>
      </w:r>
      <w:r w:rsidRPr="000941B8">
        <w:rPr>
          <w:sz w:val="36"/>
          <w:szCs w:val="36"/>
        </w:rPr>
        <w:t xml:space="preserve"> je změna, při níž se voda mění v led.</w:t>
      </w:r>
    </w:p>
    <w:p w:rsidR="00616E93" w:rsidRPr="000941B8" w:rsidRDefault="00616E93" w:rsidP="000941B8">
      <w:pPr>
        <w:pStyle w:val="ListParagraph"/>
        <w:rPr>
          <w:sz w:val="36"/>
          <w:szCs w:val="36"/>
        </w:rPr>
      </w:pPr>
      <w:r w:rsidRPr="00A94033">
        <w:rPr>
          <w:b/>
          <w:sz w:val="36"/>
          <w:szCs w:val="36"/>
        </w:rPr>
        <w:t>Tání</w:t>
      </w:r>
      <w:r w:rsidRPr="000941B8">
        <w:rPr>
          <w:sz w:val="36"/>
          <w:szCs w:val="36"/>
        </w:rPr>
        <w:t xml:space="preserve"> je změna, při níž se led mění ve vodu.</w:t>
      </w:r>
    </w:p>
    <w:p w:rsidR="00616E93" w:rsidRDefault="00616E93" w:rsidP="000941B8">
      <w:pPr>
        <w:pStyle w:val="ListParagraph"/>
        <w:rPr>
          <w:sz w:val="36"/>
          <w:szCs w:val="36"/>
        </w:rPr>
      </w:pPr>
      <w:r w:rsidRPr="00A94033">
        <w:rPr>
          <w:b/>
          <w:sz w:val="36"/>
          <w:szCs w:val="36"/>
        </w:rPr>
        <w:t>Vypařování</w:t>
      </w:r>
      <w:r>
        <w:rPr>
          <w:b/>
          <w:sz w:val="36"/>
          <w:szCs w:val="36"/>
        </w:rPr>
        <w:t xml:space="preserve"> </w:t>
      </w:r>
      <w:r w:rsidRPr="00A94033">
        <w:rPr>
          <w:sz w:val="36"/>
          <w:szCs w:val="36"/>
        </w:rPr>
        <w:t>je</w:t>
      </w:r>
      <w:r w:rsidRPr="000941B8">
        <w:rPr>
          <w:sz w:val="36"/>
          <w:szCs w:val="36"/>
        </w:rPr>
        <w:t xml:space="preserve"> přeměna vody ve vodní páru.</w:t>
      </w:r>
    </w:p>
    <w:p w:rsidR="00616E93" w:rsidRDefault="00616E93" w:rsidP="000941B8">
      <w:pPr>
        <w:pStyle w:val="ListParagraph"/>
        <w:rPr>
          <w:sz w:val="36"/>
          <w:szCs w:val="36"/>
        </w:rPr>
      </w:pPr>
      <w:r>
        <w:rPr>
          <w:noProof/>
          <w:lang w:eastAsia="cs-CZ"/>
        </w:rPr>
        <w:pict>
          <v:shape id="obrázek 3" o:spid="_x0000_s1036" type="#_x0000_t75" style="position:absolute;left:0;text-align:left;margin-left:51.3pt;margin-top:27.8pt;width:144.5pt;height:120pt;z-index:251642880;visibility:visible;mso-wrap-distance-top:4.8pt;mso-wrap-distance-right:3.24347mm;mso-wrap-distance-bottom:.19922mm" o:gfxdata="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">
            <v:imagedata r:id="rId11" o:title=""/>
            <o:lock v:ext="edit" aspectratio="f"/>
          </v:shape>
        </w:pict>
      </w:r>
      <w:r>
        <w:rPr>
          <w:noProof/>
          <w:lang w:eastAsia="cs-CZ"/>
        </w:rPr>
        <w:pict>
          <v:shape id="obrázek 2" o:spid="_x0000_s1037" type="#_x0000_t75" style="position:absolute;left:0;text-align:left;margin-left:333pt;margin-top:23pt;width:145.8pt;height:110.95pt;z-index:-251674624;visibility:visible">
            <v:imagedata r:id="rId12" o:title=""/>
          </v:shape>
        </w:pict>
      </w:r>
    </w:p>
    <w:p w:rsidR="00616E93" w:rsidRDefault="00616E93" w:rsidP="000941B8">
      <w:pPr>
        <w:pStyle w:val="ListParagraph"/>
        <w:rPr>
          <w:sz w:val="36"/>
          <w:szCs w:val="36"/>
        </w:rPr>
      </w:pPr>
      <w:r>
        <w:rPr>
          <w:noProof/>
          <w:lang w:eastAsia="cs-CZ"/>
        </w:rPr>
        <w:pict>
          <v:group id="_x0000_s1038" style="position:absolute;left:0;text-align:left;margin-left:247.3pt;margin-top:13.15pt;width:29.3pt;height:47.15pt;z-index:251675648" coordorigin="100,1093" coordsize="586,943">
            <v:shape id="_x0000_s1039" style="position:absolute;left:100;top:1093;width:586;height:939" coordsize="586,939" path="m345,r-5,2l329,14r-10,5l312,31r-12,9l288,55,274,67,260,83r-15,17l231,119r-10,7l212,136r-10,11l198,159r-10,10l181,181r-10,9l167,204r-10,12l150,228r-10,10l131,252r-10,12l117,276r-10,14l102,304r-9,15l83,333r-7,14l71,361r-7,15l57,390r-5,14l48,421,38,435r-5,14l29,466r-5,16l19,497r-5,16l12,532r-2,17l5,563,2,580,,597r,19l,632r,17l,665r2,19l2,699r,16l5,732r5,14l12,761r5,11l21,787r8,14l36,810r4,12l48,834r9,12l67,853r7,10l83,872r12,10l105,889r9,7l126,901r12,7l150,910r12,7l174,920r12,7l198,927r14,2l224,932r14,4l250,936r14,l279,936r14,3l305,936r12,l331,934r12,-2l355,927r14,-3l381,920r14,-3l405,913r14,-5l431,901r12,-5l452,889r12,-7l476,875r12,-5l505,851r19,-17l538,813r14,-19l557,780r5,-10l569,758r5,-12l576,734r3,-14l581,706r5,-12l583,677r,-14l583,649r,-14l581,620r-2,-14l579,589r,-11l574,559r-3,-12l571,530r-2,-14l564,501r-2,-16l557,471r-2,-12l550,440r-5,-12l540,411r-4,-14l531,383r-7,-15l519,354r-5,-14l509,326r-4,-15l498,297r-5,-14l488,271r-7,-14l476,245r-5,-12l464,219r-5,-12l452,193r-4,-12l443,171r-7,-12l431,147r-7,-9l419,126r-5,-9l407,107r-5,-9l393,81,386,64,374,48,367,36,359,26r-4,-9l348,5,345,r,xe" fillcolor="#09f" stroked="f">
              <v:path arrowok="t"/>
            </v:shape>
            <v:group id="_x0000_s1040" style="position:absolute;left:145;top:1174;width:507;height:862" coordorigin="145,1174" coordsize="507,862">
              <v:shape id="_x0000_s1041" style="position:absolute;left:145;top:1174;width:398;height:822" coordsize="398,822" path="m274,l191,95,117,202,55,325,10,456,,577,12,684r45,81l141,808r83,14l305,798r57,-59l398,611r,-148l369,268,274,r,xe" fillcolor="#4db3ff" stroked="f">
                <v:path arrowok="t"/>
              </v:shape>
              <v:shape id="_x0000_s1042" style="position:absolute;left:200;top:1269;width:288;height:670" coordsize="288,670" path="m195,l112,109,57,235,12,359,,487r14,95l71,649r74,21l219,649r50,-88l288,399,279,252,219,55,195,r,xe" fillcolor="#8cd9ff" stroked="f">
                <v:path arrowok="t"/>
              </v:shape>
              <v:shape id="_x0000_s1043" style="position:absolute;left:386;top:1191;width:266;height:845" coordsize="266,845" path="m73,r48,121l176,299r26,159l197,603,171,729r-69,76l,845,131,826r85,-54l254,691,266,584,254,434,221,301,143,104,73,r,xe" fillcolor="#0080ff" stroked="f">
                <v:path arrowok="t"/>
              </v:shape>
              <v:shape id="_x0000_s1044" style="position:absolute;left:248;top:1395;width:157;height:480" coordsize="157,480" path="m112,l59,95,23,199,,314r,85l26,463r38,17l109,459r38,-74l157,276,152,135,112,r,xe" fillcolor="#bae8ff" stroked="f">
                <v:path arrowok="t"/>
              </v:shape>
            </v:group>
          </v:group>
        </w:pict>
      </w:r>
    </w:p>
    <w:p w:rsidR="00616E93" w:rsidRDefault="00616E93" w:rsidP="000941B8">
      <w:pPr>
        <w:pStyle w:val="ListParagraph"/>
        <w:rPr>
          <w:sz w:val="36"/>
          <w:szCs w:val="36"/>
        </w:rPr>
      </w:pPr>
    </w:p>
    <w:p w:rsidR="00616E93" w:rsidRDefault="00616E93" w:rsidP="000941B8">
      <w:pPr>
        <w:pStyle w:val="ListParagraph"/>
        <w:rPr>
          <w:sz w:val="36"/>
          <w:szCs w:val="36"/>
        </w:rPr>
      </w:pPr>
    </w:p>
    <w:p w:rsidR="00616E93" w:rsidRDefault="00616E93" w:rsidP="000941B8">
      <w:pPr>
        <w:pStyle w:val="ListParagraph"/>
        <w:rPr>
          <w:sz w:val="36"/>
          <w:szCs w:val="36"/>
        </w:rPr>
      </w:pPr>
    </w:p>
    <w:p w:rsidR="00616E93" w:rsidRDefault="00616E93" w:rsidP="000941B8">
      <w:pPr>
        <w:pStyle w:val="ListParagraph"/>
        <w:rPr>
          <w:sz w:val="36"/>
          <w:szCs w:val="36"/>
        </w:rPr>
      </w:pPr>
      <w:r>
        <w:rPr>
          <w:noProof/>
          <w:lang w:eastAsia="cs-CZ"/>
        </w:rPr>
        <w:pict>
          <v:shape id="obrázek 11" o:spid="_x0000_s1045" type="#_x0000_t75" style="position:absolute;left:0;text-align:left;margin-left:460.4pt;margin-top:-26.55pt;width:259.7pt;height:271.7pt;z-index:-251671552;visibility:visible;mso-wrap-distance-left:9.96pt;mso-wrap-distance-top:.96pt;mso-wrap-distance-bottom:.22944mm" o:gfxdata="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">
            <v:imagedata r:id="rId13" o:title=""/>
            <o:lock v:ext="edit" aspectratio="f"/>
          </v:shape>
        </w:pict>
      </w:r>
      <w:r w:rsidRPr="00C07FA1">
        <w:rPr>
          <w:b/>
          <w:sz w:val="36"/>
          <w:szCs w:val="36"/>
        </w:rPr>
        <w:t>Voda slaná</w:t>
      </w:r>
      <w:r>
        <w:rPr>
          <w:sz w:val="36"/>
          <w:szCs w:val="36"/>
        </w:rPr>
        <w:t xml:space="preserve"> je v mořích a oceánech.</w:t>
      </w:r>
    </w:p>
    <w:p w:rsidR="00616E93" w:rsidRDefault="00616E93" w:rsidP="000941B8">
      <w:pPr>
        <w:pStyle w:val="ListParagraph"/>
        <w:rPr>
          <w:sz w:val="36"/>
          <w:szCs w:val="36"/>
        </w:rPr>
      </w:pPr>
      <w:r>
        <w:rPr>
          <w:noProof/>
          <w:lang w:eastAsia="cs-CZ"/>
        </w:rPr>
        <w:pict>
          <v:group id="_x0000_s1046" style="position:absolute;left:0;text-align:left;margin-left:240.95pt;margin-top:10.1pt;width:29.3pt;height:47.15pt;z-index:251662336" coordorigin="100,1093" coordsize="586,943">
            <v:shape id="_x0000_s1047" style="position:absolute;left:100;top:1093;width:586;height:939" coordsize="586,939" path="m345,r-5,2l329,14r-10,5l312,31r-12,9l288,55,274,67,260,83r-15,17l231,119r-10,7l212,136r-10,11l198,159r-10,10l181,181r-10,9l167,204r-10,12l150,228r-10,10l131,252r-10,12l117,276r-10,14l102,304r-9,15l83,333r-7,14l71,361r-7,15l57,390r-5,14l48,421,38,435r-5,14l29,466r-5,16l19,497r-5,16l12,532r-2,17l5,563,2,580,,597r,19l,632r,17l,665r2,19l2,699r,16l5,732r5,14l12,761r5,11l21,787r8,14l36,810r4,12l48,834r9,12l67,853r7,10l83,872r12,10l105,889r9,7l126,901r12,7l150,910r12,7l174,920r12,7l198,927r14,2l224,932r14,4l250,936r14,l279,936r14,3l305,936r12,l331,934r12,-2l355,927r14,-3l381,920r14,-3l405,913r14,-5l431,901r12,-5l452,889r12,-7l476,875r12,-5l505,851r19,-17l538,813r14,-19l557,780r5,-10l569,758r5,-12l576,734r3,-14l581,706r5,-12l583,677r,-14l583,649r,-14l581,620r-2,-14l579,589r,-11l574,559r-3,-12l571,530r-2,-14l564,501r-2,-16l557,471r-2,-12l550,440r-5,-12l540,411r-4,-14l531,383r-7,-15l519,354r-5,-14l509,326r-4,-15l498,297r-5,-14l488,271r-7,-14l476,245r-5,-12l464,219r-5,-12l452,193r-4,-12l443,171r-7,-12l431,147r-7,-9l419,126r-5,-9l407,107r-5,-9l393,81,386,64,374,48,367,36,359,26r-4,-9l348,5,345,r,xe" fillcolor="#09f" stroked="f">
              <v:path arrowok="t"/>
            </v:shape>
            <v:group id="_x0000_s1048" style="position:absolute;left:145;top:1174;width:507;height:862" coordorigin="145,1174" coordsize="507,862">
              <v:shape id="_x0000_s1049" style="position:absolute;left:145;top:1174;width:398;height:822" coordsize="398,822" path="m274,l191,95,117,202,55,325,10,456,,577,12,684r45,81l141,808r83,14l305,798r57,-59l398,611r,-148l369,268,274,r,xe" fillcolor="#4db3ff" stroked="f">
                <v:path arrowok="t"/>
              </v:shape>
              <v:shape id="_x0000_s1050" style="position:absolute;left:200;top:1269;width:288;height:670" coordsize="288,670" path="m195,l112,109,57,235,12,359,,487r14,95l71,649r74,21l219,649r50,-88l288,399,279,252,219,55,195,r,xe" fillcolor="#8cd9ff" stroked="f">
                <v:path arrowok="t"/>
              </v:shape>
              <v:shape id="_x0000_s1051" style="position:absolute;left:386;top:1191;width:266;height:845" coordsize="266,845" path="m73,r48,121l176,299r26,159l197,603,171,729r-69,76l,845,131,826r85,-54l254,691,266,584,254,434,221,301,143,104,73,r,xe" fillcolor="#0080ff" stroked="f">
                <v:path arrowok="t"/>
              </v:shape>
              <v:shape id="_x0000_s1052" style="position:absolute;left:248;top:1395;width:157;height:480" coordsize="157,480" path="m112,l59,95,23,199,,314r,85l26,463r38,17l109,459r38,-74l157,276,152,135,112,r,xe" fillcolor="#bae8ff" stroked="f">
                <v:path arrowok="t"/>
              </v:shape>
            </v:group>
          </v:group>
        </w:pict>
      </w:r>
      <w:r>
        <w:rPr>
          <w:noProof/>
          <w:lang w:eastAsia="cs-CZ"/>
        </w:rPr>
        <w:pict>
          <v:group id="_x0000_s1053" style="position:absolute;left:0;text-align:left;margin-left:240.95pt;margin-top:71.3pt;width:29.3pt;height:47.15pt;z-index:251661312" coordorigin="100,1093" coordsize="586,943">
            <v:shape id="_x0000_s1054" style="position:absolute;left:100;top:1093;width:586;height:939" coordsize="586,939" path="m345,r-5,2l329,14r-10,5l312,31r-12,9l288,55,274,67,260,83r-15,17l231,119r-10,7l212,136r-10,11l198,159r-10,10l181,181r-10,9l167,204r-10,12l150,228r-10,10l131,252r-10,12l117,276r-10,14l102,304r-9,15l83,333r-7,14l71,361r-7,15l57,390r-5,14l48,421,38,435r-5,14l29,466r-5,16l19,497r-5,16l12,532r-2,17l5,563,2,580,,597r,19l,632r,17l,665r2,19l2,699r,16l5,732r5,14l12,761r5,11l21,787r8,14l36,810r4,12l48,834r9,12l67,853r7,10l83,872r12,10l105,889r9,7l126,901r12,7l150,910r12,7l174,920r12,7l198,927r14,2l224,932r14,4l250,936r14,l279,936r14,3l305,936r12,l331,934r12,-2l355,927r14,-3l381,920r14,-3l405,913r14,-5l431,901r12,-5l452,889r12,-7l476,875r12,-5l505,851r19,-17l538,813r14,-19l557,780r5,-10l569,758r5,-12l576,734r3,-14l581,706r5,-12l583,677r,-14l583,649r,-14l581,620r-2,-14l579,589r,-11l574,559r-3,-12l571,530r-2,-14l564,501r-2,-16l557,471r-2,-12l550,440r-5,-12l540,411r-4,-14l531,383r-7,-15l519,354r-5,-14l509,326r-4,-15l498,297r-5,-14l488,271r-7,-14l476,245r-5,-12l464,219r-5,-12l452,193r-4,-12l443,171r-7,-12l431,147r-7,-9l419,126r-5,-9l407,107r-5,-9l393,81,386,64,374,48,367,36,359,26r-4,-9l348,5,345,r,xe" fillcolor="#09f" stroked="f">
              <v:path arrowok="t"/>
            </v:shape>
            <v:group id="_x0000_s1055" style="position:absolute;left:145;top:1174;width:507;height:862" coordorigin="145,1174" coordsize="507,862">
              <v:shape id="_x0000_s1056" style="position:absolute;left:145;top:1174;width:398;height:822" coordsize="398,822" path="m274,l191,95,117,202,55,325,10,456,,577,12,684r45,81l141,808r83,14l305,798r57,-59l398,611r,-148l369,268,274,r,xe" fillcolor="#4db3ff" stroked="f">
                <v:path arrowok="t"/>
              </v:shape>
              <v:shape id="_x0000_s1057" style="position:absolute;left:200;top:1269;width:288;height:670" coordsize="288,670" path="m195,l112,109,57,235,12,359,,487r14,95l71,649r74,21l219,649r50,-88l288,399,279,252,219,55,195,r,xe" fillcolor="#8cd9ff" stroked="f">
                <v:path arrowok="t"/>
              </v:shape>
              <v:shape id="_x0000_s1058" style="position:absolute;left:386;top:1191;width:266;height:845" coordsize="266,845" path="m73,r48,121l176,299r26,159l197,603,171,729r-69,76l,845,131,826r85,-54l254,691,266,584,254,434,221,301,143,104,73,r,xe" fillcolor="#0080ff" stroked="f">
                <v:path arrowok="t"/>
              </v:shape>
              <v:shape id="_x0000_s1059" style="position:absolute;left:248;top:1395;width:157;height:480" coordsize="157,480" path="m112,l59,95,23,199,,314r,85l26,463r38,17l109,459r38,-74l157,276,152,135,112,r,xe" fillcolor="#bae8ff" stroked="f">
                <v:path arrowok="t"/>
              </v:shape>
            </v:group>
          </v:group>
        </w:pict>
      </w:r>
      <w:r w:rsidRPr="00003849">
        <w:rPr>
          <w:noProof/>
          <w:sz w:val="36"/>
          <w:szCs w:val="36"/>
          <w:lang w:eastAsia="cs-CZ"/>
        </w:rPr>
        <w:pict>
          <v:shape id="obrázek 4" o:spid="_x0000_i1026" type="#_x0000_t75" style="width:110.25pt;height:110.25pt;visibility:visible">
            <v:imagedata r:id="rId14" o:title=""/>
          </v:shape>
        </w:pict>
      </w:r>
    </w:p>
    <w:p w:rsidR="00616E93" w:rsidRDefault="00616E93" w:rsidP="000941B8">
      <w:pPr>
        <w:pStyle w:val="ListParagraph"/>
        <w:rPr>
          <w:sz w:val="36"/>
          <w:szCs w:val="36"/>
        </w:rPr>
      </w:pPr>
    </w:p>
    <w:p w:rsidR="00616E93" w:rsidRDefault="00616E93" w:rsidP="000941B8">
      <w:pPr>
        <w:pStyle w:val="ListParagraph"/>
        <w:rPr>
          <w:sz w:val="36"/>
          <w:szCs w:val="36"/>
        </w:rPr>
      </w:pP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0" type="#_x0000_t32" style="position:absolute;left:0;text-align:left;margin-left:-.55pt;margin-top:15.4pt;width:0;height:138.9pt;flip:y;z-index:251655168" o:connectortype="straight" strokecolor="#00b0f0" strokeweight="3.25pt">
            <v:shadow on="t"/>
          </v:shape>
        </w:pict>
      </w:r>
      <w:r>
        <w:rPr>
          <w:noProof/>
          <w:lang w:eastAsia="cs-CZ"/>
        </w:rPr>
        <w:pict>
          <v:shape id="_x0000_s1061" type="#_x0000_t32" style="position:absolute;left:0;text-align:left;margin-left:-.55pt;margin-top:15.4pt;width:30.5pt;height:.05pt;z-index:251656192" o:connectortype="straight" strokecolor="#00b0f0" strokeweight="3.25pt">
            <v:shadow on="t"/>
          </v:shape>
        </w:pict>
      </w:r>
      <w:r w:rsidRPr="00C07FA1">
        <w:rPr>
          <w:b/>
          <w:sz w:val="36"/>
          <w:szCs w:val="36"/>
        </w:rPr>
        <w:t>Voda sladká</w:t>
      </w:r>
      <w:r>
        <w:rPr>
          <w:sz w:val="36"/>
          <w:szCs w:val="36"/>
        </w:rPr>
        <w:t xml:space="preserve"> je v řekách, rybnících, v půdě…</w:t>
      </w:r>
    </w:p>
    <w:p w:rsidR="00616E93" w:rsidRDefault="00616E93" w:rsidP="00C07FA1">
      <w:pPr>
        <w:pStyle w:val="ListParagraph"/>
        <w:rPr>
          <w:b/>
          <w:sz w:val="36"/>
          <w:szCs w:val="36"/>
        </w:rPr>
      </w:pPr>
      <w:r>
        <w:rPr>
          <w:noProof/>
          <w:lang w:eastAsia="cs-CZ"/>
        </w:rPr>
        <w:pict>
          <v:shape id="obrázek 22" o:spid="_x0000_s1062" type="#_x0000_t75" style="position:absolute;left:0;text-align:left;margin-left:321.5pt;margin-top:.25pt;width:109.9pt;height:116.65pt;z-index:-251659264;visibility:visible;mso-wrap-distance-right:3.567mm;mso-wrap-distance-bottom:.1098mm" o:gfxdata="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">
            <v:imagedata r:id="rId15" o:title=""/>
            <o:lock v:ext="edit" aspectratio="f"/>
          </v:shape>
        </w:pict>
      </w:r>
      <w:r>
        <w:rPr>
          <w:noProof/>
          <w:lang w:eastAsia="cs-CZ"/>
        </w:rPr>
        <w:pict>
          <v:shape id="obrázek 8" o:spid="_x0000_s1063" type="#_x0000_t75" style="position:absolute;left:0;text-align:left;margin-left:37.4pt;margin-top:.25pt;width:167.05pt;height:113.5pt;z-index:251658240;visibility:visible">
            <v:imagedata r:id="rId16" o:title=""/>
          </v:shape>
        </w:pict>
      </w:r>
      <w:r w:rsidRPr="00003849">
        <w:rPr>
          <w:noProof/>
          <w:sz w:val="36"/>
          <w:szCs w:val="36"/>
          <w:lang w:eastAsia="cs-CZ"/>
        </w:rPr>
        <w:pict>
          <v:shape id="obrázek 5" o:spid="_x0000_i1027" type="#_x0000_t75" style="width:112.5pt;height:112.5pt;visibility:visible">
            <v:imagedata r:id="rId17" o:title=""/>
          </v:shape>
        </w:pict>
      </w:r>
    </w:p>
    <w:p w:rsidR="00616E93" w:rsidRPr="00C07FA1" w:rsidRDefault="00616E93" w:rsidP="00C07FA1">
      <w:pPr>
        <w:pStyle w:val="ListParagraph"/>
        <w:rPr>
          <w:sz w:val="36"/>
          <w:szCs w:val="36"/>
        </w:rPr>
      </w:pPr>
      <w:r>
        <w:rPr>
          <w:noProof/>
          <w:lang w:eastAsia="cs-CZ"/>
        </w:rPr>
        <w:pict>
          <v:shape id="_x0000_s1064" type="#_x0000_t32" style="position:absolute;left:0;text-align:left;margin-left:-.55pt;margin-top:12.3pt;width:30.5pt;height:.05pt;z-index:251654144" o:connectortype="straight" strokecolor="#00b0f0" strokeweight="3.25pt">
            <v:stroke endarrow="block"/>
            <v:shadow on="t"/>
          </v:shape>
        </w:pict>
      </w:r>
      <w:r w:rsidRPr="00C07FA1">
        <w:rPr>
          <w:sz w:val="36"/>
          <w:szCs w:val="36"/>
        </w:rPr>
        <w:t>Je bez chuti a dá se po úpravách použít jako voda pitná.</w:t>
      </w:r>
    </w:p>
    <w:p w:rsidR="00616E93" w:rsidRPr="002F2FA2" w:rsidRDefault="00616E93" w:rsidP="00C07FA1">
      <w:pPr>
        <w:pStyle w:val="ListParagraph"/>
        <w:rPr>
          <w:b/>
          <w:sz w:val="20"/>
          <w:szCs w:val="20"/>
        </w:rPr>
      </w:pPr>
    </w:p>
    <w:p w:rsidR="00616E93" w:rsidRPr="009E3E60" w:rsidRDefault="00616E93" w:rsidP="00C07FA1">
      <w:pPr>
        <w:pStyle w:val="ListParagraph"/>
        <w:jc w:val="right"/>
        <w:rPr>
          <w:b/>
          <w:i/>
          <w:sz w:val="36"/>
          <w:szCs w:val="36"/>
        </w:rPr>
      </w:pPr>
      <w:r>
        <w:rPr>
          <w:noProof/>
          <w:lang w:eastAsia="cs-CZ"/>
        </w:rPr>
        <w:pict>
          <v:group id="_x0000_s1065" style="position:absolute;left:0;text-align:left;margin-left:240.95pt;margin-top:.8pt;width:29.3pt;height:47.15pt;z-index:251660288" coordorigin="100,1093" coordsize="586,943">
            <v:shape id="_x0000_s1066" style="position:absolute;left:100;top:1093;width:586;height:939" coordsize="586,939" path="m345,r-5,2l329,14r-10,5l312,31r-12,9l288,55,274,67,260,83r-15,17l231,119r-10,7l212,136r-10,11l198,159r-10,10l181,181r-10,9l167,204r-10,12l150,228r-10,10l131,252r-10,12l117,276r-10,14l102,304r-9,15l83,333r-7,14l71,361r-7,15l57,390r-5,14l48,421,38,435r-5,14l29,466r-5,16l19,497r-5,16l12,532r-2,17l5,563,2,580,,597r,19l,632r,17l,665r2,19l2,699r,16l5,732r5,14l12,761r5,11l21,787r8,14l36,810r4,12l48,834r9,12l67,853r7,10l83,872r12,10l105,889r9,7l126,901r12,7l150,910r12,7l174,920r12,7l198,927r14,2l224,932r14,4l250,936r14,l279,936r14,3l305,936r12,l331,934r12,-2l355,927r14,-3l381,920r14,-3l405,913r14,-5l431,901r12,-5l452,889r12,-7l476,875r12,-5l505,851r19,-17l538,813r14,-19l557,780r5,-10l569,758r5,-12l576,734r3,-14l581,706r5,-12l583,677r,-14l583,649r,-14l581,620r-2,-14l579,589r,-11l574,559r-3,-12l571,530r-2,-14l564,501r-2,-16l557,471r-2,-12l550,440r-5,-12l540,411r-4,-14l531,383r-7,-15l519,354r-5,-14l509,326r-4,-15l498,297r-5,-14l488,271r-7,-14l476,245r-5,-12l464,219r-5,-12l452,193r-4,-12l443,171r-7,-12l431,147r-7,-9l419,126r-5,-9l407,107r-5,-9l393,81,386,64,374,48,367,36,359,26r-4,-9l348,5,345,r,xe" fillcolor="#09f" stroked="f">
              <v:path arrowok="t"/>
            </v:shape>
            <v:group id="_x0000_s1067" style="position:absolute;left:145;top:1174;width:507;height:862" coordorigin="145,1174" coordsize="507,862">
              <v:shape id="_x0000_s1068" style="position:absolute;left:145;top:1174;width:398;height:822" coordsize="398,822" path="m274,l191,95,117,202,55,325,10,456,,577,12,684r45,81l141,808r83,14l305,798r57,-59l398,611r,-148l369,268,274,r,xe" fillcolor="#4db3ff" stroked="f">
                <v:path arrowok="t"/>
              </v:shape>
              <v:shape id="_x0000_s1069" style="position:absolute;left:200;top:1269;width:288;height:670" coordsize="288,670" path="m195,l112,109,57,235,12,359,,487r14,95l71,649r74,21l219,649r50,-88l288,399,279,252,219,55,195,r,xe" fillcolor="#8cd9ff" stroked="f">
                <v:path arrowok="t"/>
              </v:shape>
              <v:shape id="_x0000_s1070" style="position:absolute;left:386;top:1191;width:266;height:845" coordsize="266,845" path="m73,r48,121l176,299r26,159l197,603,171,729r-69,76l,845,131,826r85,-54l254,691,266,584,254,434,221,301,143,104,73,r,xe" fillcolor="#0080ff" stroked="f">
                <v:path arrowok="t"/>
              </v:shape>
              <v:shape id="_x0000_s1071" style="position:absolute;left:248;top:1395;width:157;height:480" coordsize="157,480" path="m112,l59,95,23,199,,314r,85l26,463r38,17l109,459r38,-74l157,276,152,135,112,r,xe" fillcolor="#bae8ff" stroked="f">
                <v:path arrowok="t"/>
              </v:shape>
            </v:group>
          </v:group>
        </w:pict>
      </w:r>
      <w:r>
        <w:rPr>
          <w:noProof/>
          <w:lang w:eastAsia="cs-CZ"/>
        </w:rPr>
        <w:pict>
          <v:shape id="obrázek 10" o:spid="_x0000_s1072" type="#_x0000_t75" style="position:absolute;left:0;text-align:left;margin-left:513.6pt;margin-top:23.8pt;width:104.5pt;height:105.15pt;z-index:-251672576;visibility:visible">
            <v:imagedata r:id="rId18" o:title=""/>
          </v:shape>
        </w:pict>
      </w:r>
      <w:r w:rsidRPr="009E3E60">
        <w:rPr>
          <w:b/>
          <w:i/>
          <w:sz w:val="36"/>
          <w:szCs w:val="36"/>
        </w:rPr>
        <w:t>Voda se na zeměkouli pouze přeměňuje a obíhá.</w:t>
      </w:r>
    </w:p>
    <w:p w:rsidR="00616E93" w:rsidRDefault="00616E93" w:rsidP="00C07FA1">
      <w:pPr>
        <w:pStyle w:val="ListParagraph"/>
        <w:jc w:val="right"/>
        <w:rPr>
          <w:b/>
          <w:sz w:val="36"/>
          <w:szCs w:val="36"/>
        </w:rPr>
      </w:pPr>
    </w:p>
    <w:p w:rsidR="00616E93" w:rsidRDefault="00616E93" w:rsidP="00C07FA1">
      <w:pPr>
        <w:pStyle w:val="ListParagraph"/>
        <w:jc w:val="right"/>
        <w:rPr>
          <w:b/>
          <w:sz w:val="36"/>
          <w:szCs w:val="36"/>
        </w:rPr>
      </w:pPr>
      <w:r>
        <w:rPr>
          <w:noProof/>
          <w:lang w:eastAsia="cs-CZ"/>
        </w:rPr>
        <w:pict>
          <v:group id="_x0000_s1073" style="position:absolute;left:0;text-align:left;margin-left:239.25pt;margin-top:14.25pt;width:29.3pt;height:47.15pt;z-index:251659264" coordorigin="100,1093" coordsize="586,943">
            <v:shape id="_x0000_s1074" style="position:absolute;left:100;top:1093;width:586;height:939" coordsize="586,939" path="m345,r-5,2l329,14r-10,5l312,31r-12,9l288,55,274,67,260,83r-15,17l231,119r-10,7l212,136r-10,11l198,159r-10,10l181,181r-10,9l167,204r-10,12l150,228r-10,10l131,252r-10,12l117,276r-10,14l102,304r-9,15l83,333r-7,14l71,361r-7,15l57,390r-5,14l48,421,38,435r-5,14l29,466r-5,16l19,497r-5,16l12,532r-2,17l5,563,2,580,,597r,19l,632r,17l,665r2,19l2,699r,16l5,732r5,14l12,761r5,11l21,787r8,14l36,810r4,12l48,834r9,12l67,853r7,10l83,872r12,10l105,889r9,7l126,901r12,7l150,910r12,7l174,920r12,7l198,927r14,2l224,932r14,4l250,936r14,l279,936r14,3l305,936r12,l331,934r12,-2l355,927r14,-3l381,920r14,-3l405,913r14,-5l431,901r12,-5l452,889r12,-7l476,875r12,-5l505,851r19,-17l538,813r14,-19l557,780r5,-10l569,758r5,-12l576,734r3,-14l581,706r5,-12l583,677r,-14l583,649r,-14l581,620r-2,-14l579,589r,-11l574,559r-3,-12l571,530r-2,-14l564,501r-2,-16l557,471r-2,-12l550,440r-5,-12l540,411r-4,-14l531,383r-7,-15l519,354r-5,-14l509,326r-4,-15l498,297r-5,-14l488,271r-7,-14l476,245r-5,-12l464,219r-5,-12l452,193r-4,-12l443,171r-7,-12l431,147r-7,-9l419,126r-5,-9l407,107r-5,-9l393,81,386,64,374,48,367,36,359,26r-4,-9l348,5,345,r,xe" fillcolor="#09f" stroked="f">
              <v:path arrowok="t"/>
            </v:shape>
            <v:group id="_x0000_s1075" style="position:absolute;left:145;top:1174;width:507;height:862" coordorigin="145,1174" coordsize="507,862">
              <v:shape id="_x0000_s1076" style="position:absolute;left:145;top:1174;width:398;height:822" coordsize="398,822" path="m274,l191,95,117,202,55,325,10,456,,577,12,684r45,81l141,808r83,14l305,798r57,-59l398,611r,-148l369,268,274,r,xe" fillcolor="#4db3ff" stroked="f">
                <v:path arrowok="t"/>
              </v:shape>
              <v:shape id="_x0000_s1077" style="position:absolute;left:200;top:1269;width:288;height:670" coordsize="288,670" path="m195,l112,109,57,235,12,359,,487r14,95l71,649r74,21l219,649r50,-88l288,399,279,252,219,55,195,r,xe" fillcolor="#8cd9ff" stroked="f">
                <v:path arrowok="t"/>
              </v:shape>
              <v:shape id="_x0000_s1078" style="position:absolute;left:386;top:1191;width:266;height:845" coordsize="266,845" path="m73,r48,121l176,299r26,159l197,603,171,729r-69,76l,845,131,826r85,-54l254,691,266,584,254,434,221,301,143,104,73,r,xe" fillcolor="#0080ff" stroked="f">
                <v:path arrowok="t"/>
              </v:shape>
              <v:shape id="_x0000_s1079" style="position:absolute;left:248;top:1395;width:157;height:480" coordsize="157,480" path="m112,l59,95,23,199,,314r,85l26,463r38,17l109,459r38,-74l157,276,152,135,112,r,xe" fillcolor="#bae8ff" stroked="f">
                <v:path arrowok="t"/>
              </v:shape>
            </v:group>
          </v:group>
        </w:pict>
      </w:r>
    </w:p>
    <w:p w:rsidR="00616E93" w:rsidRDefault="00616E93" w:rsidP="00C07FA1">
      <w:pPr>
        <w:pStyle w:val="ListParagraph"/>
        <w:jc w:val="right"/>
        <w:rPr>
          <w:b/>
          <w:sz w:val="36"/>
          <w:szCs w:val="36"/>
        </w:rPr>
      </w:pPr>
    </w:p>
    <w:p w:rsidR="00616E93" w:rsidRPr="00A94033" w:rsidRDefault="00616E93" w:rsidP="00C07FA1">
      <w:pPr>
        <w:pStyle w:val="ListParagraph"/>
        <w:rPr>
          <w:b/>
          <w:sz w:val="44"/>
          <w:szCs w:val="44"/>
        </w:rPr>
      </w:pPr>
      <w:r>
        <w:rPr>
          <w:noProof/>
          <w:lang w:eastAsia="cs-CZ"/>
        </w:rPr>
        <w:pict>
          <v:group id="_x0000_s1080" style="position:absolute;left:0;text-align:left;margin-left:242.35pt;margin-top:-.05pt;width:29.3pt;height:47.15pt;z-index:251663360" coordorigin="100,1093" coordsize="586,943">
            <v:shape id="_x0000_s1081" style="position:absolute;left:100;top:1093;width:586;height:939" coordsize="586,939" path="m345,r-5,2l329,14r-10,5l312,31r-12,9l288,55,274,67,260,83r-15,17l231,119r-10,7l212,136r-10,11l198,159r-10,10l181,181r-10,9l167,204r-10,12l150,228r-10,10l131,252r-10,12l117,276r-10,14l102,304r-9,15l83,333r-7,14l71,361r-7,15l57,390r-5,14l48,421,38,435r-5,14l29,466r-5,16l19,497r-5,16l12,532r-2,17l5,563,2,580,,597r,19l,632r,17l,665r2,19l2,699r,16l5,732r5,14l12,761r5,11l21,787r8,14l36,810r4,12l48,834r9,12l67,853r7,10l83,872r12,10l105,889r9,7l126,901r12,7l150,910r12,7l174,920r12,7l198,927r14,2l224,932r14,4l250,936r14,l279,936r14,3l305,936r12,l331,934r12,-2l355,927r14,-3l381,920r14,-3l405,913r14,-5l431,901r12,-5l452,889r12,-7l476,875r12,-5l505,851r19,-17l538,813r14,-19l557,780r5,-10l569,758r5,-12l576,734r3,-14l581,706r5,-12l583,677r,-14l583,649r,-14l581,620r-2,-14l579,589r,-11l574,559r-3,-12l571,530r-2,-14l564,501r-2,-16l557,471r-2,-12l550,440r-5,-12l540,411r-4,-14l531,383r-7,-15l519,354r-5,-14l509,326r-4,-15l498,297r-5,-14l488,271r-7,-14l476,245r-5,-12l464,219r-5,-12l452,193r-4,-12l443,171r-7,-12l431,147r-7,-9l419,126r-5,-9l407,107r-5,-9l393,81,386,64,374,48,367,36,359,26r-4,-9l348,5,345,r,xe" fillcolor="#09f" stroked="f">
              <v:path arrowok="t"/>
            </v:shape>
            <v:group id="_x0000_s1082" style="position:absolute;left:145;top:1174;width:507;height:862" coordorigin="145,1174" coordsize="507,862">
              <v:shape id="_x0000_s1083" style="position:absolute;left:145;top:1174;width:398;height:822" coordsize="398,822" path="m274,l191,95,117,202,55,325,10,456,,577,12,684r45,81l141,808r83,14l305,798r57,-59l398,611r,-148l369,268,274,r,xe" fillcolor="#4db3ff" stroked="f">
                <v:path arrowok="t"/>
              </v:shape>
              <v:shape id="_x0000_s1084" style="position:absolute;left:200;top:1269;width:288;height:670" coordsize="288,670" path="m195,l112,109,57,235,12,359,,487r14,95l71,649r74,21l219,649r50,-88l288,399,279,252,219,55,195,r,xe" fillcolor="#8cd9ff" stroked="f">
                <v:path arrowok="t"/>
              </v:shape>
              <v:shape id="_x0000_s1085" style="position:absolute;left:386;top:1191;width:266;height:845" coordsize="266,845" path="m73,r48,121l176,299r26,159l197,603,171,729r-69,76l,845,131,826r85,-54l254,691,266,584,254,434,221,301,143,104,73,r,xe" fillcolor="#0080ff" stroked="f">
                <v:path arrowok="t"/>
              </v:shape>
              <v:shape id="_x0000_s1086" style="position:absolute;left:248;top:1395;width:157;height:480" coordsize="157,480" path="m112,l59,95,23,199,,314r,85l26,463r38,17l109,459r38,-74l157,276,152,135,112,r,xe" fillcolor="#bae8ff" stroked="f">
                <v:path arrowok="t"/>
              </v:shape>
            </v:group>
          </v:group>
        </w:pict>
      </w:r>
      <w:r>
        <w:rPr>
          <w:noProof/>
          <w:lang w:eastAsia="cs-CZ"/>
        </w:rPr>
        <w:pict>
          <v:shape id="obrázek 12" o:spid="_x0000_s1087" type="#_x0000_t75" style="position:absolute;left:0;text-align:left;margin-left:513.45pt;margin-top:-.55pt;width:124.7pt;height:123.65pt;z-index:-251670528;visibility:visible">
            <v:imagedata r:id="rId19" o:title=""/>
          </v:shape>
        </w:pict>
      </w:r>
      <w:r w:rsidRPr="00A94033">
        <w:rPr>
          <w:b/>
          <w:sz w:val="44"/>
          <w:szCs w:val="44"/>
        </w:rPr>
        <w:t>PRACOVNÍ LIST</w:t>
      </w:r>
    </w:p>
    <w:p w:rsidR="00616E93" w:rsidRPr="009E2436" w:rsidRDefault="00616E93" w:rsidP="00C07FA1">
      <w:pPr>
        <w:pStyle w:val="ListParagraph"/>
        <w:rPr>
          <w:b/>
          <w:sz w:val="20"/>
          <w:szCs w:val="20"/>
        </w:rPr>
      </w:pPr>
    </w:p>
    <w:p w:rsidR="00616E93" w:rsidRPr="002F2FA2" w:rsidRDefault="00616E93" w:rsidP="00C07FA1">
      <w:pPr>
        <w:pStyle w:val="ListParagraph"/>
        <w:numPr>
          <w:ilvl w:val="0"/>
          <w:numId w:val="2"/>
        </w:numPr>
        <w:rPr>
          <w:b/>
          <w:caps/>
          <w:sz w:val="36"/>
          <w:szCs w:val="36"/>
          <w:u w:val="single"/>
        </w:rPr>
      </w:pPr>
      <w:r w:rsidRPr="002F2FA2">
        <w:rPr>
          <w:b/>
          <w:caps/>
          <w:sz w:val="36"/>
          <w:szCs w:val="36"/>
          <w:u w:val="single"/>
        </w:rPr>
        <w:t>Spoj čarou</w:t>
      </w:r>
      <w:r>
        <w:rPr>
          <w:b/>
          <w:caps/>
          <w:sz w:val="36"/>
          <w:szCs w:val="36"/>
          <w:u w:val="single"/>
        </w:rPr>
        <w:t>.</w:t>
      </w:r>
    </w:p>
    <w:p w:rsidR="00616E93" w:rsidRDefault="00616E93" w:rsidP="00C07FA1">
      <w:pPr>
        <w:pStyle w:val="ListParagraph"/>
        <w:ind w:left="1440"/>
        <w:rPr>
          <w:b/>
          <w:sz w:val="36"/>
          <w:szCs w:val="36"/>
        </w:rPr>
      </w:pPr>
      <w:r>
        <w:rPr>
          <w:noProof/>
          <w:lang w:eastAsia="cs-CZ"/>
        </w:rPr>
        <w:pict>
          <v:group id="_x0000_s1088" style="position:absolute;left:0;text-align:left;margin-left:239.35pt;margin-top:3.8pt;width:29.3pt;height:47.15pt;z-index:251664384" coordorigin="100,1093" coordsize="586,943">
            <v:shape id="_x0000_s1089" style="position:absolute;left:100;top:1093;width:586;height:939" coordsize="586,939" path="m345,r-5,2l329,14r-10,5l312,31r-12,9l288,55,274,67,260,83r-15,17l231,119r-10,7l212,136r-10,11l198,159r-10,10l181,181r-10,9l167,204r-10,12l150,228r-10,10l131,252r-10,12l117,276r-10,14l102,304r-9,15l83,333r-7,14l71,361r-7,15l57,390r-5,14l48,421,38,435r-5,14l29,466r-5,16l19,497r-5,16l12,532r-2,17l5,563,2,580,,597r,19l,632r,17l,665r2,19l2,699r,16l5,732r5,14l12,761r5,11l21,787r8,14l36,810r4,12l48,834r9,12l67,853r7,10l83,872r12,10l105,889r9,7l126,901r12,7l150,910r12,7l174,920r12,7l198,927r14,2l224,932r14,4l250,936r14,l279,936r14,3l305,936r12,l331,934r12,-2l355,927r14,-3l381,920r14,-3l405,913r14,-5l431,901r12,-5l452,889r12,-7l476,875r12,-5l505,851r19,-17l538,813r14,-19l557,780r5,-10l569,758r5,-12l576,734r3,-14l581,706r5,-12l583,677r,-14l583,649r,-14l581,620r-2,-14l579,589r,-11l574,559r-3,-12l571,530r-2,-14l564,501r-2,-16l557,471r-2,-12l550,440r-5,-12l540,411r-4,-14l531,383r-7,-15l519,354r-5,-14l509,326r-4,-15l498,297r-5,-14l488,271r-7,-14l476,245r-5,-12l464,219r-5,-12l452,193r-4,-12l443,171r-7,-12l431,147r-7,-9l419,126r-5,-9l407,107r-5,-9l393,81,386,64,374,48,367,36,359,26r-4,-9l348,5,345,r,xe" fillcolor="#09f" stroked="f">
              <v:path arrowok="t"/>
            </v:shape>
            <v:group id="_x0000_s1090" style="position:absolute;left:145;top:1174;width:507;height:862" coordorigin="145,1174" coordsize="507,862">
              <v:shape id="_x0000_s1091" style="position:absolute;left:145;top:1174;width:398;height:822" coordsize="398,822" path="m274,l191,95,117,202,55,325,10,456,,577,12,684r45,81l141,808r83,14l305,798r57,-59l398,611r,-148l369,268,274,r,xe" fillcolor="#4db3ff" stroked="f">
                <v:path arrowok="t"/>
              </v:shape>
              <v:shape id="_x0000_s1092" style="position:absolute;left:200;top:1269;width:288;height:670" coordsize="288,670" path="m195,l112,109,57,235,12,359,,487r14,95l71,649r74,21l219,649r50,-88l288,399,279,252,219,55,195,r,xe" fillcolor="#8cd9ff" stroked="f">
                <v:path arrowok="t"/>
              </v:shape>
              <v:shape id="_x0000_s1093" style="position:absolute;left:386;top:1191;width:266;height:845" coordsize="266,845" path="m73,r48,121l176,299r26,159l197,603,171,729r-69,76l,845,131,826r85,-54l254,691,266,584,254,434,221,301,143,104,73,r,xe" fillcolor="#0080ff" stroked="f">
                <v:path arrowok="t"/>
              </v:shape>
              <v:shape id="_x0000_s1094" style="position:absolute;left:248;top:1395;width:157;height:480" coordsize="157,480" path="m112,l59,95,23,199,,314r,85l26,463r38,17l109,459r38,-74l157,276,152,135,112,r,xe" fillcolor="#bae8ff" stroked="f">
                <v:path arrowok="t"/>
              </v:shape>
            </v:group>
          </v:group>
        </w:pict>
      </w:r>
    </w:p>
    <w:p w:rsidR="00616E93" w:rsidRPr="00C07FA1" w:rsidRDefault="00616E93" w:rsidP="00C07FA1">
      <w:pPr>
        <w:pStyle w:val="ListParagraph"/>
        <w:ind w:left="1440"/>
        <w:rPr>
          <w:b/>
          <w:sz w:val="36"/>
          <w:szCs w:val="36"/>
        </w:rPr>
      </w:pPr>
    </w:p>
    <w:tbl>
      <w:tblPr>
        <w:tblW w:w="0" w:type="auto"/>
        <w:tblInd w:w="1440" w:type="dxa"/>
        <w:tblLook w:val="00A0"/>
      </w:tblPr>
      <w:tblGrid>
        <w:gridCol w:w="4235"/>
        <w:gridCol w:w="4283"/>
        <w:gridCol w:w="4262"/>
      </w:tblGrid>
      <w:tr w:rsidR="00616E93" w:rsidRPr="002D01E8" w:rsidTr="002D01E8">
        <w:tc>
          <w:tcPr>
            <w:tcW w:w="4714" w:type="dxa"/>
          </w:tcPr>
          <w:p w:rsidR="00616E93" w:rsidRPr="002D01E8" w:rsidRDefault="00616E93" w:rsidP="002D01E8">
            <w:pPr>
              <w:pStyle w:val="ListParagraph"/>
              <w:spacing w:after="0" w:line="240" w:lineRule="auto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4715" w:type="dxa"/>
          </w:tcPr>
          <w:p w:rsidR="00616E93" w:rsidRPr="002D01E8" w:rsidRDefault="00616E93" w:rsidP="002D01E8">
            <w:pPr>
              <w:pStyle w:val="ListParagraph"/>
              <w:spacing w:after="0" w:line="240" w:lineRule="auto"/>
              <w:ind w:left="0"/>
              <w:jc w:val="center"/>
              <w:rPr>
                <w:sz w:val="36"/>
                <w:szCs w:val="36"/>
              </w:rPr>
            </w:pPr>
            <w:r w:rsidRPr="002D01E8">
              <w:rPr>
                <w:sz w:val="36"/>
                <w:szCs w:val="36"/>
              </w:rPr>
              <w:t>potok</w:t>
            </w:r>
          </w:p>
        </w:tc>
        <w:tc>
          <w:tcPr>
            <w:tcW w:w="4715" w:type="dxa"/>
          </w:tcPr>
          <w:p w:rsidR="00616E93" w:rsidRPr="002D01E8" w:rsidRDefault="00616E93" w:rsidP="002D01E8">
            <w:pPr>
              <w:pStyle w:val="ListParagraph"/>
              <w:spacing w:after="0" w:line="240" w:lineRule="auto"/>
              <w:ind w:left="0"/>
              <w:rPr>
                <w:b/>
                <w:sz w:val="36"/>
                <w:szCs w:val="36"/>
              </w:rPr>
            </w:pPr>
          </w:p>
        </w:tc>
      </w:tr>
      <w:tr w:rsidR="00616E93" w:rsidRPr="002D01E8" w:rsidTr="002D01E8">
        <w:tc>
          <w:tcPr>
            <w:tcW w:w="4714" w:type="dxa"/>
          </w:tcPr>
          <w:p w:rsidR="00616E93" w:rsidRPr="002D01E8" w:rsidRDefault="00616E93" w:rsidP="002D01E8">
            <w:pPr>
              <w:pStyle w:val="ListParagraph"/>
              <w:spacing w:after="0" w:line="240" w:lineRule="auto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4715" w:type="dxa"/>
          </w:tcPr>
          <w:p w:rsidR="00616E93" w:rsidRPr="002D01E8" w:rsidRDefault="00616E93" w:rsidP="002D01E8">
            <w:pPr>
              <w:pStyle w:val="ListParagraph"/>
              <w:spacing w:after="0" w:line="240" w:lineRule="auto"/>
              <w:ind w:left="0"/>
              <w:jc w:val="center"/>
              <w:rPr>
                <w:sz w:val="36"/>
                <w:szCs w:val="36"/>
              </w:rPr>
            </w:pPr>
            <w:r w:rsidRPr="002D01E8">
              <w:rPr>
                <w:sz w:val="36"/>
                <w:szCs w:val="36"/>
              </w:rPr>
              <w:t>moře</w:t>
            </w:r>
          </w:p>
        </w:tc>
        <w:tc>
          <w:tcPr>
            <w:tcW w:w="4715" w:type="dxa"/>
          </w:tcPr>
          <w:p w:rsidR="00616E93" w:rsidRPr="002D01E8" w:rsidRDefault="00616E93" w:rsidP="002D01E8">
            <w:pPr>
              <w:pStyle w:val="ListParagraph"/>
              <w:spacing w:after="0" w:line="240" w:lineRule="auto"/>
              <w:ind w:left="0"/>
              <w:rPr>
                <w:b/>
                <w:sz w:val="36"/>
                <w:szCs w:val="36"/>
              </w:rPr>
            </w:pPr>
          </w:p>
        </w:tc>
      </w:tr>
      <w:tr w:rsidR="00616E93" w:rsidRPr="002D01E8" w:rsidTr="002D01E8">
        <w:tc>
          <w:tcPr>
            <w:tcW w:w="4714" w:type="dxa"/>
          </w:tcPr>
          <w:p w:rsidR="00616E93" w:rsidRPr="002D01E8" w:rsidRDefault="00616E93" w:rsidP="002D01E8">
            <w:pPr>
              <w:pStyle w:val="ListParagraph"/>
              <w:spacing w:after="0" w:line="240" w:lineRule="auto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4715" w:type="dxa"/>
          </w:tcPr>
          <w:p w:rsidR="00616E93" w:rsidRPr="002D01E8" w:rsidRDefault="00616E93" w:rsidP="002D01E8">
            <w:pPr>
              <w:pStyle w:val="ListParagraph"/>
              <w:spacing w:after="0" w:line="240" w:lineRule="auto"/>
              <w:ind w:left="0"/>
              <w:jc w:val="center"/>
              <w:rPr>
                <w:sz w:val="36"/>
                <w:szCs w:val="36"/>
              </w:rPr>
            </w:pPr>
            <w:r w:rsidRPr="002D01E8">
              <w:rPr>
                <w:sz w:val="36"/>
                <w:szCs w:val="36"/>
              </w:rPr>
              <w:t>rybník</w:t>
            </w:r>
          </w:p>
        </w:tc>
        <w:tc>
          <w:tcPr>
            <w:tcW w:w="4715" w:type="dxa"/>
          </w:tcPr>
          <w:p w:rsidR="00616E93" w:rsidRPr="002D01E8" w:rsidRDefault="00616E93" w:rsidP="002D01E8">
            <w:pPr>
              <w:pStyle w:val="ListParagraph"/>
              <w:spacing w:after="0" w:line="240" w:lineRule="auto"/>
              <w:ind w:left="0"/>
              <w:rPr>
                <w:b/>
                <w:sz w:val="36"/>
                <w:szCs w:val="36"/>
              </w:rPr>
            </w:pPr>
          </w:p>
        </w:tc>
      </w:tr>
      <w:tr w:rsidR="00616E93" w:rsidRPr="002D01E8" w:rsidTr="002D01E8">
        <w:tc>
          <w:tcPr>
            <w:tcW w:w="4714" w:type="dxa"/>
          </w:tcPr>
          <w:p w:rsidR="00616E93" w:rsidRPr="002D01E8" w:rsidRDefault="00616E93" w:rsidP="002D01E8">
            <w:pPr>
              <w:pStyle w:val="ListParagraph"/>
              <w:spacing w:after="0" w:line="240" w:lineRule="auto"/>
              <w:ind w:left="0"/>
              <w:jc w:val="center"/>
              <w:rPr>
                <w:b/>
                <w:sz w:val="36"/>
                <w:szCs w:val="36"/>
              </w:rPr>
            </w:pPr>
            <w:r w:rsidRPr="002D01E8">
              <w:rPr>
                <w:b/>
                <w:sz w:val="36"/>
                <w:szCs w:val="36"/>
              </w:rPr>
              <w:t>VODA SLANÁ</w:t>
            </w:r>
          </w:p>
        </w:tc>
        <w:tc>
          <w:tcPr>
            <w:tcW w:w="4715" w:type="dxa"/>
          </w:tcPr>
          <w:p w:rsidR="00616E93" w:rsidRPr="002D01E8" w:rsidRDefault="00616E93" w:rsidP="002D01E8">
            <w:pPr>
              <w:pStyle w:val="ListParagraph"/>
              <w:spacing w:after="0" w:line="240" w:lineRule="auto"/>
              <w:ind w:left="0"/>
              <w:jc w:val="center"/>
              <w:rPr>
                <w:sz w:val="36"/>
                <w:szCs w:val="36"/>
              </w:rPr>
            </w:pPr>
            <w:r w:rsidRPr="002D01E8">
              <w:rPr>
                <w:sz w:val="36"/>
                <w:szCs w:val="36"/>
              </w:rPr>
              <w:t>řeka</w:t>
            </w:r>
          </w:p>
        </w:tc>
        <w:tc>
          <w:tcPr>
            <w:tcW w:w="4715" w:type="dxa"/>
          </w:tcPr>
          <w:p w:rsidR="00616E93" w:rsidRPr="002D01E8" w:rsidRDefault="00616E93" w:rsidP="002D01E8">
            <w:pPr>
              <w:pStyle w:val="ListParagraph"/>
              <w:spacing w:after="0" w:line="240" w:lineRule="auto"/>
              <w:ind w:left="0"/>
              <w:jc w:val="center"/>
              <w:rPr>
                <w:b/>
                <w:sz w:val="36"/>
                <w:szCs w:val="36"/>
              </w:rPr>
            </w:pPr>
            <w:r w:rsidRPr="002D01E8">
              <w:rPr>
                <w:b/>
                <w:sz w:val="36"/>
                <w:szCs w:val="36"/>
              </w:rPr>
              <w:t>VODA SLADKÁ</w:t>
            </w:r>
          </w:p>
        </w:tc>
      </w:tr>
      <w:tr w:rsidR="00616E93" w:rsidRPr="002D01E8" w:rsidTr="002D01E8">
        <w:tc>
          <w:tcPr>
            <w:tcW w:w="4714" w:type="dxa"/>
          </w:tcPr>
          <w:p w:rsidR="00616E93" w:rsidRPr="002D01E8" w:rsidRDefault="00616E93" w:rsidP="002D01E8">
            <w:pPr>
              <w:pStyle w:val="ListParagraph"/>
              <w:spacing w:after="0" w:line="240" w:lineRule="auto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4715" w:type="dxa"/>
          </w:tcPr>
          <w:p w:rsidR="00616E93" w:rsidRPr="002D01E8" w:rsidRDefault="00616E93" w:rsidP="002D01E8">
            <w:pPr>
              <w:pStyle w:val="ListParagraph"/>
              <w:spacing w:after="0" w:line="240" w:lineRule="auto"/>
              <w:ind w:left="0"/>
              <w:jc w:val="center"/>
              <w:rPr>
                <w:sz w:val="36"/>
                <w:szCs w:val="36"/>
              </w:rPr>
            </w:pPr>
            <w:r w:rsidRPr="002D01E8">
              <w:rPr>
                <w:sz w:val="36"/>
                <w:szCs w:val="36"/>
              </w:rPr>
              <w:t>oceán</w:t>
            </w:r>
          </w:p>
        </w:tc>
        <w:tc>
          <w:tcPr>
            <w:tcW w:w="4715" w:type="dxa"/>
          </w:tcPr>
          <w:p w:rsidR="00616E93" w:rsidRPr="002D01E8" w:rsidRDefault="00616E93" w:rsidP="002D01E8">
            <w:pPr>
              <w:pStyle w:val="ListParagraph"/>
              <w:spacing w:after="0" w:line="240" w:lineRule="auto"/>
              <w:ind w:left="0"/>
              <w:rPr>
                <w:b/>
                <w:sz w:val="36"/>
                <w:szCs w:val="36"/>
              </w:rPr>
            </w:pPr>
          </w:p>
        </w:tc>
      </w:tr>
      <w:tr w:rsidR="00616E93" w:rsidRPr="002D01E8" w:rsidTr="002D01E8">
        <w:tc>
          <w:tcPr>
            <w:tcW w:w="4714" w:type="dxa"/>
          </w:tcPr>
          <w:p w:rsidR="00616E93" w:rsidRPr="002D01E8" w:rsidRDefault="00616E93" w:rsidP="002D01E8">
            <w:pPr>
              <w:pStyle w:val="ListParagraph"/>
              <w:spacing w:after="0" w:line="240" w:lineRule="auto"/>
              <w:ind w:left="0"/>
              <w:rPr>
                <w:b/>
                <w:sz w:val="36"/>
                <w:szCs w:val="36"/>
              </w:rPr>
            </w:pPr>
            <w:r>
              <w:rPr>
                <w:noProof/>
                <w:lang w:eastAsia="cs-CZ"/>
              </w:rPr>
              <w:pict>
                <v:group id="_x0000_s1095" style="position:absolute;margin-left:168.65pt;margin-top:1.7pt;width:29.3pt;height:47.15pt;z-index:251665408;mso-position-horizontal-relative:text;mso-position-vertical-relative:text" coordorigin="100,1093" coordsize="586,943">
                  <v:shape id="_x0000_s1096" style="position:absolute;left:100;top:1093;width:586;height:939" coordsize="586,939" path="m345,r-5,2l329,14r-10,5l312,31r-12,9l288,55,274,67,260,83r-15,17l231,119r-10,7l212,136r-10,11l198,159r-10,10l181,181r-10,9l167,204r-10,12l150,228r-10,10l131,252r-10,12l117,276r-10,14l102,304r-9,15l83,333r-7,14l71,361r-7,15l57,390r-5,14l48,421,38,435r-5,14l29,466r-5,16l19,497r-5,16l12,532r-2,17l5,563,2,580,,597r,19l,632r,17l,665r2,19l2,699r,16l5,732r5,14l12,761r5,11l21,787r8,14l36,810r4,12l48,834r9,12l67,853r7,10l83,872r12,10l105,889r9,7l126,901r12,7l150,910r12,7l174,920r12,7l198,927r14,2l224,932r14,4l250,936r14,l279,936r14,3l305,936r12,l331,934r12,-2l355,927r14,-3l381,920r14,-3l405,913r14,-5l431,901r12,-5l452,889r12,-7l476,875r12,-5l505,851r19,-17l538,813r14,-19l557,780r5,-10l569,758r5,-12l576,734r3,-14l581,706r5,-12l583,677r,-14l583,649r,-14l581,620r-2,-14l579,589r,-11l574,559r-3,-12l571,530r-2,-14l564,501r-2,-16l557,471r-2,-12l550,440r-5,-12l540,411r-4,-14l531,383r-7,-15l519,354r-5,-14l509,326r-4,-15l498,297r-5,-14l488,271r-7,-14l476,245r-5,-12l464,219r-5,-12l452,193r-4,-12l443,171r-7,-12l431,147r-7,-9l419,126r-5,-9l407,107r-5,-9l393,81,386,64,374,48,367,36,359,26r-4,-9l348,5,345,r,xe" fillcolor="#09f" stroked="f">
                    <v:path arrowok="t"/>
                  </v:shape>
                  <v:group id="_x0000_s1097" style="position:absolute;left:145;top:1174;width:507;height:862" coordorigin="145,1174" coordsize="507,862">
                    <v:shape id="_x0000_s1098" style="position:absolute;left:145;top:1174;width:398;height:822" coordsize="398,822" path="m274,l191,95,117,202,55,325,10,456,,577,12,684r45,81l141,808r83,14l305,798r57,-59l398,611r,-148l369,268,274,r,xe" fillcolor="#4db3ff" stroked="f">
                      <v:path arrowok="t"/>
                    </v:shape>
                    <v:shape id="_x0000_s1099" style="position:absolute;left:200;top:1269;width:288;height:670" coordsize="288,670" path="m195,l112,109,57,235,12,359,,487r14,95l71,649r74,21l219,649r50,-88l288,399,279,252,219,55,195,r,xe" fillcolor="#8cd9ff" stroked="f">
                      <v:path arrowok="t"/>
                    </v:shape>
                    <v:shape id="_x0000_s1100" style="position:absolute;left:386;top:1191;width:266;height:845" coordsize="266,845" path="m73,r48,121l176,299r26,159l197,603,171,729r-69,76l,845,131,826r85,-54l254,691,266,584,254,434,221,301,143,104,73,r,xe" fillcolor="#0080ff" stroked="f">
                      <v:path arrowok="t"/>
                    </v:shape>
                    <v:shape id="_x0000_s1101" style="position:absolute;left:248;top:1395;width:157;height:480" coordsize="157,480" path="m112,l59,95,23,199,,314r,85l26,463r38,17l109,459r38,-74l157,276,152,135,112,r,xe" fillcolor="#bae8ff" stroked="f">
                      <v:path arrowok="t"/>
                    </v:shape>
                  </v:group>
                </v:group>
              </w:pict>
            </w:r>
            <w:r>
              <w:rPr>
                <w:noProof/>
                <w:lang w:eastAsia="cs-CZ"/>
              </w:rPr>
              <w:pict>
                <v:shape id="obrázek 13" o:spid="_x0000_s1102" type="#_x0000_t75" style="position:absolute;margin-left:-73.4pt;margin-top:1.45pt;width:113.5pt;height:113.5pt;z-index:251646976;visibility:visible;mso-position-horizontal-relative:text;mso-position-vertical-relative:text">
                  <v:imagedata r:id="rId20" o:title=""/>
                </v:shape>
              </w:pict>
            </w:r>
          </w:p>
        </w:tc>
        <w:tc>
          <w:tcPr>
            <w:tcW w:w="4715" w:type="dxa"/>
          </w:tcPr>
          <w:p w:rsidR="00616E93" w:rsidRPr="002D01E8" w:rsidRDefault="00616E93" w:rsidP="002D01E8">
            <w:pPr>
              <w:pStyle w:val="ListParagraph"/>
              <w:spacing w:after="0" w:line="240" w:lineRule="auto"/>
              <w:ind w:left="0"/>
              <w:jc w:val="center"/>
              <w:rPr>
                <w:sz w:val="36"/>
                <w:szCs w:val="36"/>
              </w:rPr>
            </w:pPr>
            <w:r w:rsidRPr="002D01E8">
              <w:rPr>
                <w:sz w:val="36"/>
                <w:szCs w:val="36"/>
              </w:rPr>
              <w:t>jezero</w:t>
            </w:r>
          </w:p>
        </w:tc>
        <w:tc>
          <w:tcPr>
            <w:tcW w:w="4715" w:type="dxa"/>
          </w:tcPr>
          <w:p w:rsidR="00616E93" w:rsidRPr="002D01E8" w:rsidRDefault="00616E93" w:rsidP="002D01E8">
            <w:pPr>
              <w:pStyle w:val="ListParagraph"/>
              <w:spacing w:after="0" w:line="240" w:lineRule="auto"/>
              <w:ind w:left="0"/>
              <w:rPr>
                <w:b/>
                <w:sz w:val="36"/>
                <w:szCs w:val="36"/>
              </w:rPr>
            </w:pPr>
          </w:p>
        </w:tc>
      </w:tr>
      <w:tr w:rsidR="00616E93" w:rsidRPr="002D01E8" w:rsidTr="002D01E8">
        <w:tc>
          <w:tcPr>
            <w:tcW w:w="4714" w:type="dxa"/>
          </w:tcPr>
          <w:p w:rsidR="00616E93" w:rsidRPr="002D01E8" w:rsidRDefault="00616E93" w:rsidP="002D01E8">
            <w:pPr>
              <w:pStyle w:val="ListParagraph"/>
              <w:spacing w:after="0" w:line="240" w:lineRule="auto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4715" w:type="dxa"/>
          </w:tcPr>
          <w:p w:rsidR="00616E93" w:rsidRPr="002D01E8" w:rsidRDefault="00616E93" w:rsidP="002D01E8">
            <w:pPr>
              <w:pStyle w:val="ListParagraph"/>
              <w:spacing w:after="0" w:line="240" w:lineRule="auto"/>
              <w:ind w:left="0"/>
              <w:jc w:val="center"/>
              <w:rPr>
                <w:sz w:val="36"/>
                <w:szCs w:val="36"/>
              </w:rPr>
            </w:pPr>
            <w:r w:rsidRPr="002D01E8">
              <w:rPr>
                <w:sz w:val="36"/>
                <w:szCs w:val="36"/>
              </w:rPr>
              <w:t>přehrada</w:t>
            </w:r>
          </w:p>
        </w:tc>
        <w:tc>
          <w:tcPr>
            <w:tcW w:w="4715" w:type="dxa"/>
          </w:tcPr>
          <w:p w:rsidR="00616E93" w:rsidRPr="002D01E8" w:rsidRDefault="00616E93" w:rsidP="002D01E8">
            <w:pPr>
              <w:pStyle w:val="ListParagraph"/>
              <w:spacing w:after="0" w:line="240" w:lineRule="auto"/>
              <w:ind w:left="0"/>
              <w:rPr>
                <w:b/>
                <w:sz w:val="36"/>
                <w:szCs w:val="36"/>
              </w:rPr>
            </w:pPr>
          </w:p>
        </w:tc>
      </w:tr>
    </w:tbl>
    <w:p w:rsidR="00616E93" w:rsidRDefault="00616E93" w:rsidP="00C07FA1">
      <w:pPr>
        <w:ind w:left="1080"/>
        <w:rPr>
          <w:b/>
          <w:sz w:val="36"/>
          <w:szCs w:val="36"/>
        </w:rPr>
      </w:pPr>
      <w:r>
        <w:rPr>
          <w:noProof/>
          <w:lang w:eastAsia="cs-CZ"/>
        </w:rPr>
        <w:pict>
          <v:shape id="_x0000_s1103" type="#_x0000_t32" style="position:absolute;left:0;text-align:left;margin-left:92.65pt;margin-top:16.85pt;width:607.3pt;height:.85pt;z-index:251639808;mso-position-horizontal-relative:text;mso-position-vertical-relative:text" o:connectortype="straight" strokecolor="#00b0f0" strokeweight="3.25pt">
            <v:shadow on="t" opacity=".5"/>
          </v:shape>
        </w:pict>
      </w:r>
      <w:r>
        <w:rPr>
          <w:b/>
          <w:sz w:val="36"/>
          <w:szCs w:val="36"/>
        </w:rPr>
        <w:t>___</w:t>
      </w:r>
    </w:p>
    <w:p w:rsidR="00616E93" w:rsidRDefault="00616E93" w:rsidP="00C07FA1">
      <w:pPr>
        <w:ind w:left="1080"/>
        <w:rPr>
          <w:b/>
          <w:sz w:val="36"/>
          <w:szCs w:val="36"/>
        </w:rPr>
      </w:pPr>
      <w:r>
        <w:rPr>
          <w:noProof/>
          <w:lang w:eastAsia="cs-CZ"/>
        </w:rPr>
        <w:pict>
          <v:group id="_x0000_s1104" style="position:absolute;left:0;text-align:left;margin-left:240.3pt;margin-top:10.9pt;width:29.3pt;height:47.15pt;z-index:251666432" coordorigin="100,1093" coordsize="586,943">
            <v:shape id="_x0000_s1105" style="position:absolute;left:100;top:1093;width:586;height:939" coordsize="586,939" path="m345,r-5,2l329,14r-10,5l312,31r-12,9l288,55,274,67,260,83r-15,17l231,119r-10,7l212,136r-10,11l198,159r-10,10l181,181r-10,9l167,204r-10,12l150,228r-10,10l131,252r-10,12l117,276r-10,14l102,304r-9,15l83,333r-7,14l71,361r-7,15l57,390r-5,14l48,421,38,435r-5,14l29,466r-5,16l19,497r-5,16l12,532r-2,17l5,563,2,580,,597r,19l,632r,17l,665r2,19l2,699r,16l5,732r5,14l12,761r5,11l21,787r8,14l36,810r4,12l48,834r9,12l67,853r7,10l83,872r12,10l105,889r9,7l126,901r12,7l150,910r12,7l174,920r12,7l198,927r14,2l224,932r14,4l250,936r14,l279,936r14,3l305,936r12,l331,934r12,-2l355,927r14,-3l381,920r14,-3l405,913r14,-5l431,901r12,-5l452,889r12,-7l476,875r12,-5l505,851r19,-17l538,813r14,-19l557,780r5,-10l569,758r5,-12l576,734r3,-14l581,706r5,-12l583,677r,-14l583,649r,-14l581,620r-2,-14l579,589r,-11l574,559r-3,-12l571,530r-2,-14l564,501r-2,-16l557,471r-2,-12l550,440r-5,-12l540,411r-4,-14l531,383r-7,-15l519,354r-5,-14l509,326r-4,-15l498,297r-5,-14l488,271r-7,-14l476,245r-5,-12l464,219r-5,-12l452,193r-4,-12l443,171r-7,-12l431,147r-7,-9l419,126r-5,-9l407,107r-5,-9l393,81,386,64,374,48,367,36,359,26r-4,-9l348,5,345,r,xe" fillcolor="#09f" stroked="f">
              <v:path arrowok="t"/>
            </v:shape>
            <v:group id="_x0000_s1106" style="position:absolute;left:145;top:1174;width:507;height:862" coordorigin="145,1174" coordsize="507,862">
              <v:shape id="_x0000_s1107" style="position:absolute;left:145;top:1174;width:398;height:822" coordsize="398,822" path="m274,l191,95,117,202,55,325,10,456,,577,12,684r45,81l141,808r83,14l305,798r57,-59l398,611r,-148l369,268,274,r,xe" fillcolor="#4db3ff" stroked="f">
                <v:path arrowok="t"/>
              </v:shape>
              <v:shape id="_x0000_s1108" style="position:absolute;left:200;top:1269;width:288;height:670" coordsize="288,670" path="m195,l112,109,57,235,12,359,,487r14,95l71,649r74,21l219,649r50,-88l288,399,279,252,219,55,195,r,xe" fillcolor="#8cd9ff" stroked="f">
                <v:path arrowok="t"/>
              </v:shape>
              <v:shape id="_x0000_s1109" style="position:absolute;left:386;top:1191;width:266;height:845" coordsize="266,845" path="m73,r48,121l176,299r26,159l197,603,171,729r-69,76l,845,131,826r85,-54l254,691,266,584,254,434,221,301,143,104,73,r,xe" fillcolor="#0080ff" stroked="f">
                <v:path arrowok="t"/>
              </v:shape>
              <v:shape id="_x0000_s1110" style="position:absolute;left:248;top:1395;width:157;height:480" coordsize="157,480" path="m112,l59,95,23,199,,314r,85l26,463r38,17l109,459r38,-74l157,276,152,135,112,r,xe" fillcolor="#bae8ff" stroked="f">
                <v:path arrowok="t"/>
              </v:shape>
            </v:group>
          </v:group>
        </w:pict>
      </w:r>
      <w:r>
        <w:rPr>
          <w:noProof/>
          <w:lang w:eastAsia="cs-CZ"/>
        </w:rPr>
        <w:pict>
          <v:shape id="obrázek 15" o:spid="_x0000_s1111" type="#_x0000_t75" style="position:absolute;left:0;text-align:left;margin-left:508.3pt;margin-top:25.6pt;width:177.2pt;height:129.6pt;z-index:-251667456;visibility:visible">
            <v:imagedata r:id="rId21" o:title=""/>
          </v:shape>
        </w:pict>
      </w:r>
    </w:p>
    <w:p w:rsidR="00616E93" w:rsidRDefault="00616E93" w:rsidP="00C07FA1">
      <w:pPr>
        <w:ind w:left="1080"/>
        <w:rPr>
          <w:b/>
          <w:sz w:val="36"/>
          <w:szCs w:val="36"/>
        </w:rPr>
      </w:pPr>
    </w:p>
    <w:p w:rsidR="00616E93" w:rsidRPr="002F2FA2" w:rsidRDefault="00616E93" w:rsidP="009E2436">
      <w:pPr>
        <w:pStyle w:val="ListParagraph"/>
        <w:numPr>
          <w:ilvl w:val="0"/>
          <w:numId w:val="2"/>
        </w:numPr>
        <w:rPr>
          <w:b/>
          <w:caps/>
          <w:sz w:val="36"/>
          <w:szCs w:val="36"/>
          <w:u w:val="single"/>
        </w:rPr>
      </w:pPr>
      <w:r w:rsidRPr="002F2FA2">
        <w:rPr>
          <w:b/>
          <w:caps/>
          <w:sz w:val="36"/>
          <w:szCs w:val="36"/>
          <w:u w:val="single"/>
        </w:rPr>
        <w:t>Podtrhni správnou odpověď</w:t>
      </w:r>
      <w:r>
        <w:rPr>
          <w:b/>
          <w:caps/>
          <w:sz w:val="36"/>
          <w:szCs w:val="36"/>
          <w:u w:val="single"/>
        </w:rPr>
        <w:t>.</w:t>
      </w:r>
    </w:p>
    <w:p w:rsidR="00616E93" w:rsidRPr="009E2436" w:rsidRDefault="00616E93" w:rsidP="009E2436">
      <w:pPr>
        <w:pStyle w:val="ListParagraph"/>
        <w:ind w:left="1440"/>
        <w:rPr>
          <w:b/>
          <w:sz w:val="20"/>
          <w:szCs w:val="20"/>
        </w:rPr>
      </w:pPr>
    </w:p>
    <w:p w:rsidR="00616E93" w:rsidRPr="009E2436" w:rsidRDefault="00616E93" w:rsidP="009E2436">
      <w:pPr>
        <w:pStyle w:val="ListParagraph"/>
        <w:ind w:left="2832"/>
        <w:rPr>
          <w:sz w:val="36"/>
          <w:szCs w:val="36"/>
        </w:rPr>
      </w:pPr>
      <w:r w:rsidRPr="009E2436">
        <w:rPr>
          <w:b/>
          <w:caps/>
          <w:sz w:val="36"/>
          <w:szCs w:val="36"/>
        </w:rPr>
        <w:t>Voda sladká</w:t>
      </w:r>
      <w:r>
        <w:rPr>
          <w:b/>
          <w:caps/>
          <w:sz w:val="36"/>
          <w:szCs w:val="36"/>
        </w:rPr>
        <w:t xml:space="preserve"> </w:t>
      </w:r>
      <w:r w:rsidRPr="009E2436">
        <w:rPr>
          <w:sz w:val="36"/>
          <w:szCs w:val="36"/>
        </w:rPr>
        <w:t>(má chuť – je bez chuti)</w:t>
      </w:r>
      <w:r>
        <w:rPr>
          <w:sz w:val="36"/>
          <w:szCs w:val="36"/>
        </w:rPr>
        <w:t>.</w:t>
      </w:r>
    </w:p>
    <w:p w:rsidR="00616E93" w:rsidRPr="002F2FA2" w:rsidRDefault="00616E93" w:rsidP="009E2436">
      <w:pPr>
        <w:pStyle w:val="ListParagraph"/>
        <w:numPr>
          <w:ilvl w:val="0"/>
          <w:numId w:val="2"/>
        </w:numPr>
        <w:rPr>
          <w:b/>
          <w:caps/>
          <w:sz w:val="36"/>
          <w:szCs w:val="36"/>
        </w:rPr>
      </w:pPr>
      <w:r>
        <w:rPr>
          <w:noProof/>
          <w:lang w:eastAsia="cs-CZ"/>
        </w:rPr>
        <w:pict>
          <v:group id="_x0000_s1112" style="position:absolute;left:0;text-align:left;margin-left:244.45pt;margin-top:-9.7pt;width:29.3pt;height:47.15pt;z-index:251667456" coordorigin="100,1093" coordsize="586,943">
            <v:shape id="_x0000_s1113" style="position:absolute;left:100;top:1093;width:586;height:939" coordsize="586,939" path="m345,r-5,2l329,14r-10,5l312,31r-12,9l288,55,274,67,260,83r-15,17l231,119r-10,7l212,136r-10,11l198,159r-10,10l181,181r-10,9l167,204r-10,12l150,228r-10,10l131,252r-10,12l117,276r-10,14l102,304r-9,15l83,333r-7,14l71,361r-7,15l57,390r-5,14l48,421,38,435r-5,14l29,466r-5,16l19,497r-5,16l12,532r-2,17l5,563,2,580,,597r,19l,632r,17l,665r2,19l2,699r,16l5,732r5,14l12,761r5,11l21,787r8,14l36,810r4,12l48,834r9,12l67,853r7,10l83,872r12,10l105,889r9,7l126,901r12,7l150,910r12,7l174,920r12,7l198,927r14,2l224,932r14,4l250,936r14,l279,936r14,3l305,936r12,l331,934r12,-2l355,927r14,-3l381,920r14,-3l405,913r14,-5l431,901r12,-5l452,889r12,-7l476,875r12,-5l505,851r19,-17l538,813r14,-19l557,780r5,-10l569,758r5,-12l576,734r3,-14l581,706r5,-12l583,677r,-14l583,649r,-14l581,620r-2,-14l579,589r,-11l574,559r-3,-12l571,530r-2,-14l564,501r-2,-16l557,471r-2,-12l550,440r-5,-12l540,411r-4,-14l531,383r-7,-15l519,354r-5,-14l509,326r-4,-15l498,297r-5,-14l488,271r-7,-14l476,245r-5,-12l464,219r-5,-12l452,193r-4,-12l443,171r-7,-12l431,147r-7,-9l419,126r-5,-9l407,107r-5,-9l393,81,386,64,374,48,367,36,359,26r-4,-9l348,5,345,r,xe" fillcolor="#09f" stroked="f">
              <v:path arrowok="t"/>
            </v:shape>
            <v:group id="_x0000_s1114" style="position:absolute;left:145;top:1174;width:507;height:862" coordorigin="145,1174" coordsize="507,862">
              <v:shape id="_x0000_s1115" style="position:absolute;left:145;top:1174;width:398;height:822" coordsize="398,822" path="m274,l191,95,117,202,55,325,10,456,,577,12,684r45,81l141,808r83,14l305,798r57,-59l398,611r,-148l369,268,274,r,xe" fillcolor="#4db3ff" stroked="f">
                <v:path arrowok="t"/>
              </v:shape>
              <v:shape id="_x0000_s1116" style="position:absolute;left:200;top:1269;width:288;height:670" coordsize="288,670" path="m195,l112,109,57,235,12,359,,487r14,95l71,649r74,21l219,649r50,-88l288,399,279,252,219,55,195,r,xe" fillcolor="#8cd9ff" stroked="f">
                <v:path arrowok="t"/>
              </v:shape>
              <v:shape id="_x0000_s1117" style="position:absolute;left:386;top:1191;width:266;height:845" coordsize="266,845" path="m73,r48,121l176,299r26,159l197,603,171,729r-69,76l,845,131,826r85,-54l254,691,266,584,254,434,221,301,143,104,73,r,xe" fillcolor="#0080ff" stroked="f">
                <v:path arrowok="t"/>
              </v:shape>
              <v:shape id="_x0000_s1118" style="position:absolute;left:248;top:1395;width:157;height:480" coordsize="157,480" path="m112,l59,95,23,199,,314r,85l26,463r38,17l109,459r38,-74l157,276,152,135,112,r,xe" fillcolor="#bae8ff" stroked="f">
                <v:path arrowok="t"/>
              </v:shape>
            </v:group>
          </v:group>
        </w:pict>
      </w:r>
      <w:r w:rsidRPr="002F2FA2">
        <w:rPr>
          <w:b/>
          <w:caps/>
          <w:sz w:val="36"/>
          <w:szCs w:val="36"/>
          <w:u w:val="single"/>
        </w:rPr>
        <w:t>Roztřiď a zapiš</w:t>
      </w:r>
      <w:r>
        <w:rPr>
          <w:b/>
          <w:caps/>
          <w:sz w:val="36"/>
          <w:szCs w:val="36"/>
          <w:u w:val="single"/>
        </w:rPr>
        <w:t>.</w:t>
      </w:r>
    </w:p>
    <w:p w:rsidR="00616E93" w:rsidRPr="00C752AB" w:rsidRDefault="00616E93" w:rsidP="00C752AB">
      <w:pPr>
        <w:pStyle w:val="ListParagraph"/>
        <w:ind w:left="1440"/>
        <w:rPr>
          <w:b/>
          <w:sz w:val="20"/>
          <w:szCs w:val="20"/>
        </w:rPr>
      </w:pPr>
    </w:p>
    <w:p w:rsidR="00616E93" w:rsidRPr="00C752AB" w:rsidRDefault="00616E93" w:rsidP="00F051A7">
      <w:pPr>
        <w:pStyle w:val="ListParagraph"/>
        <w:ind w:left="2832"/>
        <w:jc w:val="both"/>
        <w:rPr>
          <w:sz w:val="36"/>
          <w:szCs w:val="36"/>
        </w:rPr>
      </w:pPr>
      <w:r>
        <w:rPr>
          <w:noProof/>
          <w:lang w:eastAsia="cs-CZ"/>
        </w:rPr>
        <w:pict>
          <v:shape id="obrázek 14" o:spid="_x0000_s1119" type="#_x0000_t75" style="position:absolute;left:0;text-align:left;margin-left:-11.4pt;margin-top:27.7pt;width:123.35pt;height:142.55pt;z-index:251648000;visibility:visible;mso-wrap-distance-right:3.22356mm;mso-wrap-distance-bottom:.20919mm" o:gfxdata="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">
            <v:imagedata r:id="rId22" o:title=""/>
            <o:lock v:ext="edit" aspectratio="f"/>
          </v:shape>
        </w:pict>
      </w:r>
      <w:r w:rsidRPr="00C752AB">
        <w:rPr>
          <w:sz w:val="36"/>
          <w:szCs w:val="36"/>
        </w:rPr>
        <w:t>voda v mořích, pitná voda, led, rampouchy, vodní pára, sníh, tekoucí voda v řekách, kroupy</w:t>
      </w:r>
    </w:p>
    <w:p w:rsidR="00616E93" w:rsidRDefault="00616E93" w:rsidP="00F051A7">
      <w:pPr>
        <w:pStyle w:val="ListParagraph"/>
        <w:ind w:left="2832"/>
        <w:rPr>
          <w:b/>
          <w:sz w:val="36"/>
          <w:szCs w:val="36"/>
        </w:rPr>
      </w:pPr>
    </w:p>
    <w:p w:rsidR="00616E93" w:rsidRDefault="00616E93" w:rsidP="00F051A7">
      <w:pPr>
        <w:pStyle w:val="ListParagraph"/>
        <w:ind w:left="2832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Skupenství </w:t>
      </w:r>
      <w:r w:rsidRPr="009E3E60">
        <w:rPr>
          <w:b/>
          <w:caps/>
          <w:sz w:val="36"/>
          <w:szCs w:val="36"/>
        </w:rPr>
        <w:t>pevné</w:t>
      </w:r>
      <w:r>
        <w:rPr>
          <w:b/>
          <w:sz w:val="36"/>
          <w:szCs w:val="36"/>
        </w:rPr>
        <w:t>: ______________________________________________</w:t>
      </w:r>
    </w:p>
    <w:p w:rsidR="00616E93" w:rsidRDefault="00616E93" w:rsidP="00F051A7">
      <w:pPr>
        <w:pStyle w:val="ListParagraph"/>
        <w:ind w:left="2832"/>
        <w:jc w:val="both"/>
        <w:rPr>
          <w:b/>
          <w:sz w:val="36"/>
          <w:szCs w:val="36"/>
        </w:rPr>
      </w:pPr>
    </w:p>
    <w:p w:rsidR="00616E93" w:rsidRDefault="00616E93" w:rsidP="00F051A7">
      <w:pPr>
        <w:pStyle w:val="ListParagraph"/>
        <w:ind w:left="2832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Skupenství </w:t>
      </w:r>
      <w:r w:rsidRPr="009E3E60">
        <w:rPr>
          <w:b/>
          <w:caps/>
          <w:sz w:val="36"/>
          <w:szCs w:val="36"/>
        </w:rPr>
        <w:t>kapalné</w:t>
      </w:r>
      <w:r>
        <w:rPr>
          <w:b/>
          <w:sz w:val="36"/>
          <w:szCs w:val="36"/>
        </w:rPr>
        <w:t>: ____________________________________________</w:t>
      </w:r>
    </w:p>
    <w:p w:rsidR="00616E93" w:rsidRDefault="00616E93" w:rsidP="00F051A7">
      <w:pPr>
        <w:pStyle w:val="ListParagraph"/>
        <w:ind w:left="2832"/>
        <w:jc w:val="both"/>
        <w:rPr>
          <w:b/>
          <w:sz w:val="36"/>
          <w:szCs w:val="36"/>
        </w:rPr>
      </w:pPr>
    </w:p>
    <w:p w:rsidR="00616E93" w:rsidRDefault="00616E93" w:rsidP="00F051A7">
      <w:pPr>
        <w:pStyle w:val="ListParagraph"/>
        <w:ind w:left="2832"/>
        <w:jc w:val="both"/>
        <w:rPr>
          <w:b/>
          <w:sz w:val="36"/>
          <w:szCs w:val="36"/>
        </w:rPr>
      </w:pPr>
      <w:r>
        <w:rPr>
          <w:noProof/>
          <w:lang w:eastAsia="cs-CZ"/>
        </w:rPr>
        <w:pict>
          <v:group id="_x0000_s1120" style="position:absolute;left:0;text-align:left;margin-left:249.45pt;margin-top:27.85pt;width:29.3pt;height:47.15pt;z-index:251668480" coordorigin="100,1093" coordsize="586,943">
            <v:shape id="_x0000_s1121" style="position:absolute;left:100;top:1093;width:586;height:939" coordsize="586,939" path="m345,r-5,2l329,14r-10,5l312,31r-12,9l288,55,274,67,260,83r-15,17l231,119r-10,7l212,136r-10,11l198,159r-10,10l181,181r-10,9l167,204r-10,12l150,228r-10,10l131,252r-10,12l117,276r-10,14l102,304r-9,15l83,333r-7,14l71,361r-7,15l57,390r-5,14l48,421,38,435r-5,14l29,466r-5,16l19,497r-5,16l12,532r-2,17l5,563,2,580,,597r,19l,632r,17l,665r2,19l2,699r,16l5,732r5,14l12,761r5,11l21,787r8,14l36,810r4,12l48,834r9,12l67,853r7,10l83,872r12,10l105,889r9,7l126,901r12,7l150,910r12,7l174,920r12,7l198,927r14,2l224,932r14,4l250,936r14,l279,936r14,3l305,936r12,l331,934r12,-2l355,927r14,-3l381,920r14,-3l405,913r14,-5l431,901r12,-5l452,889r12,-7l476,875r12,-5l505,851r19,-17l538,813r14,-19l557,780r5,-10l569,758r5,-12l576,734r3,-14l581,706r5,-12l583,677r,-14l583,649r,-14l581,620r-2,-14l579,589r,-11l574,559r-3,-12l571,530r-2,-14l564,501r-2,-16l557,471r-2,-12l550,440r-5,-12l540,411r-4,-14l531,383r-7,-15l519,354r-5,-14l509,326r-4,-15l498,297r-5,-14l488,271r-7,-14l476,245r-5,-12l464,219r-5,-12l452,193r-4,-12l443,171r-7,-12l431,147r-7,-9l419,126r-5,-9l407,107r-5,-9l393,81,386,64,374,48,367,36,359,26r-4,-9l348,5,345,r,xe" fillcolor="#09f" stroked="f">
              <v:path arrowok="t"/>
            </v:shape>
            <v:group id="_x0000_s1122" style="position:absolute;left:145;top:1174;width:507;height:862" coordorigin="145,1174" coordsize="507,862">
              <v:shape id="_x0000_s1123" style="position:absolute;left:145;top:1174;width:398;height:822" coordsize="398,822" path="m274,l191,95,117,202,55,325,10,456,,577,12,684r45,81l141,808r83,14l305,798r57,-59l398,611r,-148l369,268,274,r,xe" fillcolor="#4db3ff" stroked="f">
                <v:path arrowok="t"/>
              </v:shape>
              <v:shape id="_x0000_s1124" style="position:absolute;left:200;top:1269;width:288;height:670" coordsize="288,670" path="m195,l112,109,57,235,12,359,,487r14,95l71,649r74,21l219,649r50,-88l288,399,279,252,219,55,195,r,xe" fillcolor="#8cd9ff" stroked="f">
                <v:path arrowok="t"/>
              </v:shape>
              <v:shape id="_x0000_s1125" style="position:absolute;left:386;top:1191;width:266;height:845" coordsize="266,845" path="m73,r48,121l176,299r26,159l197,603,171,729r-69,76l,845,131,826r85,-54l254,691,266,584,254,434,221,301,143,104,73,r,xe" fillcolor="#0080ff" stroked="f">
                <v:path arrowok="t"/>
              </v:shape>
              <v:shape id="_x0000_s1126" style="position:absolute;left:248;top:1395;width:157;height:480" coordsize="157,480" path="m112,l59,95,23,199,,314r,85l26,463r38,17l109,459r38,-74l157,276,152,135,112,r,xe" fillcolor="#bae8ff" stroked="f">
                <v:path arrowok="t"/>
              </v:shape>
            </v:group>
          </v:group>
        </w:pict>
      </w:r>
      <w:r>
        <w:rPr>
          <w:noProof/>
          <w:lang w:eastAsia="cs-CZ"/>
        </w:rPr>
        <w:pict>
          <v:shape id="_x0000_s1127" type="#_x0000_t75" style="position:absolute;left:0;text-align:left;margin-left:581.4pt;margin-top:19.6pt;width:113.5pt;height:113.5pt;z-index:251651072;visibility:visible">
            <v:imagedata r:id="rId20" o:title=""/>
          </v:shape>
        </w:pict>
      </w:r>
      <w:r>
        <w:rPr>
          <w:b/>
          <w:sz w:val="36"/>
          <w:szCs w:val="36"/>
        </w:rPr>
        <w:t xml:space="preserve">Skupenství </w:t>
      </w:r>
      <w:r w:rsidRPr="009E3E60">
        <w:rPr>
          <w:b/>
          <w:caps/>
          <w:sz w:val="36"/>
          <w:szCs w:val="36"/>
        </w:rPr>
        <w:t>plynné</w:t>
      </w:r>
      <w:r>
        <w:rPr>
          <w:b/>
          <w:sz w:val="36"/>
          <w:szCs w:val="36"/>
        </w:rPr>
        <w:t>: _____________________________________________</w:t>
      </w:r>
    </w:p>
    <w:p w:rsidR="00616E93" w:rsidRDefault="00616E93" w:rsidP="009E3E60">
      <w:pPr>
        <w:jc w:val="both"/>
        <w:rPr>
          <w:b/>
          <w:sz w:val="36"/>
          <w:szCs w:val="36"/>
        </w:rPr>
      </w:pPr>
    </w:p>
    <w:p w:rsidR="00616E93" w:rsidRDefault="00616E93" w:rsidP="009E3E60">
      <w:pPr>
        <w:jc w:val="both"/>
        <w:rPr>
          <w:b/>
          <w:sz w:val="36"/>
          <w:szCs w:val="36"/>
        </w:rPr>
      </w:pPr>
      <w:r>
        <w:rPr>
          <w:noProof/>
          <w:lang w:eastAsia="cs-CZ"/>
        </w:rPr>
        <w:pict>
          <v:group id="_x0000_s1128" style="position:absolute;left:0;text-align:left;margin-left:250pt;margin-top:28.5pt;width:29.3pt;height:47.15pt;z-index:251673600" coordorigin="100,1093" coordsize="586,943">
            <v:shape id="_x0000_s1129" style="position:absolute;left:100;top:1093;width:586;height:939" coordsize="586,939" path="m345,r-5,2l329,14r-10,5l312,31r-12,9l288,55,274,67,260,83r-15,17l231,119r-10,7l212,136r-10,11l198,159r-10,10l181,181r-10,9l167,204r-10,12l150,228r-10,10l131,252r-10,12l117,276r-10,14l102,304r-9,15l83,333r-7,14l71,361r-7,15l57,390r-5,14l48,421,38,435r-5,14l29,466r-5,16l19,497r-5,16l12,532r-2,17l5,563,2,580,,597r,19l,632r,17l,665r2,19l2,699r,16l5,732r5,14l12,761r5,11l21,787r8,14l36,810r4,12l48,834r9,12l67,853r7,10l83,872r12,10l105,889r9,7l126,901r12,7l150,910r12,7l174,920r12,7l198,927r14,2l224,932r14,4l250,936r14,l279,936r14,3l305,936r12,l331,934r12,-2l355,927r14,-3l381,920r14,-3l405,913r14,-5l431,901r12,-5l452,889r12,-7l476,875r12,-5l505,851r19,-17l538,813r14,-19l557,780r5,-10l569,758r5,-12l576,734r3,-14l581,706r5,-12l583,677r,-14l583,649r,-14l581,620r-2,-14l579,589r,-11l574,559r-3,-12l571,530r-2,-14l564,501r-2,-16l557,471r-2,-12l550,440r-5,-12l540,411r-4,-14l531,383r-7,-15l519,354r-5,-14l509,326r-4,-15l498,297r-5,-14l488,271r-7,-14l476,245r-5,-12l464,219r-5,-12l452,193r-4,-12l443,171r-7,-12l431,147r-7,-9l419,126r-5,-9l407,107r-5,-9l393,81,386,64,374,48,367,36,359,26r-4,-9l348,5,345,r,xe" fillcolor="#09f" stroked="f">
              <v:path arrowok="t"/>
            </v:shape>
            <v:group id="_x0000_s1130" style="position:absolute;left:145;top:1174;width:507;height:862" coordorigin="145,1174" coordsize="507,862">
              <v:shape id="_x0000_s1131" style="position:absolute;left:145;top:1174;width:398;height:822" coordsize="398,822" path="m274,l191,95,117,202,55,325,10,456,,577,12,684r45,81l141,808r83,14l305,798r57,-59l398,611r,-148l369,268,274,r,xe" fillcolor="#4db3ff" stroked="f">
                <v:path arrowok="t"/>
              </v:shape>
              <v:shape id="_x0000_s1132" style="position:absolute;left:200;top:1269;width:288;height:670" coordsize="288,670" path="m195,l112,109,57,235,12,359,,487r14,95l71,649r74,21l219,649r50,-88l288,399,279,252,219,55,195,r,xe" fillcolor="#8cd9ff" stroked="f">
                <v:path arrowok="t"/>
              </v:shape>
              <v:shape id="_x0000_s1133" style="position:absolute;left:386;top:1191;width:266;height:845" coordsize="266,845" path="m73,r48,121l176,299r26,159l197,603,171,729r-69,76l,845,131,826r85,-54l254,691,266,584,254,434,221,301,143,104,73,r,xe" fillcolor="#0080ff" stroked="f">
                <v:path arrowok="t"/>
              </v:shape>
              <v:shape id="_x0000_s1134" style="position:absolute;left:248;top:1395;width:157;height:480" coordsize="157,480" path="m112,l59,95,23,199,,314r,85l26,463r38,17l109,459r38,-74l157,276,152,135,112,r,xe" fillcolor="#bae8ff" stroked="f">
                <v:path arrowok="t"/>
              </v:shape>
            </v:group>
          </v:group>
        </w:pict>
      </w:r>
      <w:r>
        <w:rPr>
          <w:noProof/>
          <w:lang w:eastAsia="cs-CZ"/>
        </w:rPr>
        <w:pict>
          <v:shape id="_x0000_s1135" type="#_x0000_t32" style="position:absolute;left:0;text-align:left;margin-left:-.55pt;margin-top:11.05pt;width:604.15pt;height:.05pt;z-index:251650048" o:connectortype="straight" strokecolor="#00b0f0" strokeweight="3.25pt">
            <v:shadow on="t" opacity=".5" offset="6pt,6pt"/>
          </v:shape>
        </w:pict>
      </w:r>
    </w:p>
    <w:p w:rsidR="00616E93" w:rsidRPr="002F2FA2" w:rsidRDefault="00616E93" w:rsidP="009E3E60">
      <w:pPr>
        <w:pStyle w:val="ListParagraph"/>
        <w:numPr>
          <w:ilvl w:val="0"/>
          <w:numId w:val="2"/>
        </w:numPr>
        <w:jc w:val="both"/>
        <w:rPr>
          <w:b/>
          <w:caps/>
          <w:sz w:val="36"/>
          <w:szCs w:val="36"/>
          <w:u w:val="single"/>
        </w:rPr>
      </w:pPr>
      <w:r w:rsidRPr="002F2FA2">
        <w:rPr>
          <w:b/>
          <w:caps/>
          <w:sz w:val="36"/>
          <w:szCs w:val="36"/>
          <w:u w:val="single"/>
        </w:rPr>
        <w:t>Spoj čarou</w:t>
      </w:r>
      <w:r>
        <w:rPr>
          <w:b/>
          <w:caps/>
          <w:sz w:val="36"/>
          <w:szCs w:val="36"/>
          <w:u w:val="single"/>
        </w:rPr>
        <w:t>.</w:t>
      </w:r>
    </w:p>
    <w:p w:rsidR="00616E93" w:rsidRPr="00C752AB" w:rsidRDefault="00616E93" w:rsidP="009E3E60">
      <w:pPr>
        <w:pStyle w:val="ListParagraph"/>
        <w:ind w:left="1440"/>
        <w:jc w:val="both"/>
        <w:rPr>
          <w:b/>
          <w:sz w:val="20"/>
          <w:szCs w:val="20"/>
        </w:rPr>
      </w:pPr>
    </w:p>
    <w:p w:rsidR="00616E93" w:rsidRPr="00C752AB" w:rsidRDefault="00616E93" w:rsidP="009E3E60">
      <w:pPr>
        <w:pStyle w:val="ListParagraph"/>
        <w:ind w:left="1440" w:firstLine="684"/>
        <w:jc w:val="both"/>
        <w:rPr>
          <w:sz w:val="36"/>
          <w:szCs w:val="36"/>
        </w:rPr>
      </w:pPr>
      <w:r w:rsidRPr="009E3E60">
        <w:rPr>
          <w:b/>
          <w:caps/>
          <w:sz w:val="36"/>
          <w:szCs w:val="36"/>
        </w:rPr>
        <w:t>Tuhnutí</w:t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 w:rsidRPr="00C752AB">
        <w:rPr>
          <w:sz w:val="36"/>
          <w:szCs w:val="36"/>
        </w:rPr>
        <w:t>přeměna vody ve vodní páru</w:t>
      </w:r>
    </w:p>
    <w:p w:rsidR="00616E93" w:rsidRPr="00C752AB" w:rsidRDefault="00616E93" w:rsidP="009E3E60">
      <w:pPr>
        <w:pStyle w:val="ListParagraph"/>
        <w:ind w:left="1440" w:firstLine="684"/>
        <w:jc w:val="both"/>
        <w:rPr>
          <w:sz w:val="36"/>
          <w:szCs w:val="36"/>
        </w:rPr>
      </w:pPr>
      <w:r w:rsidRPr="009E3E60">
        <w:rPr>
          <w:b/>
          <w:caps/>
          <w:sz w:val="36"/>
          <w:szCs w:val="36"/>
        </w:rPr>
        <w:t>Tání</w:t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 w:rsidRPr="00C752AB">
        <w:rPr>
          <w:sz w:val="36"/>
          <w:szCs w:val="36"/>
        </w:rPr>
        <w:t>voda se mění v led</w:t>
      </w:r>
    </w:p>
    <w:p w:rsidR="00616E93" w:rsidRDefault="00616E93" w:rsidP="009E3E60">
      <w:pPr>
        <w:pStyle w:val="ListParagraph"/>
        <w:ind w:left="1440" w:firstLine="684"/>
        <w:jc w:val="both"/>
        <w:rPr>
          <w:b/>
          <w:sz w:val="36"/>
          <w:szCs w:val="36"/>
        </w:rPr>
      </w:pPr>
      <w:r>
        <w:rPr>
          <w:noProof/>
          <w:lang w:eastAsia="cs-CZ"/>
        </w:rPr>
        <w:pict>
          <v:group id="_x0000_s1136" style="position:absolute;left:0;text-align:left;margin-left:247.75pt;margin-top:17.7pt;width:29.3pt;height:47.15pt;z-index:251669504" coordorigin="100,1093" coordsize="586,943">
            <v:shape id="_x0000_s1137" style="position:absolute;left:100;top:1093;width:586;height:939" coordsize="586,939" path="m345,r-5,2l329,14r-10,5l312,31r-12,9l288,55,274,67,260,83r-15,17l231,119r-10,7l212,136r-10,11l198,159r-10,10l181,181r-10,9l167,204r-10,12l150,228r-10,10l131,252r-10,12l117,276r-10,14l102,304r-9,15l83,333r-7,14l71,361r-7,15l57,390r-5,14l48,421,38,435r-5,14l29,466r-5,16l19,497r-5,16l12,532r-2,17l5,563,2,580,,597r,19l,632r,17l,665r2,19l2,699r,16l5,732r5,14l12,761r5,11l21,787r8,14l36,810r4,12l48,834r9,12l67,853r7,10l83,872r12,10l105,889r9,7l126,901r12,7l150,910r12,7l174,920r12,7l198,927r14,2l224,932r14,4l250,936r14,l279,936r14,3l305,936r12,l331,934r12,-2l355,927r14,-3l381,920r14,-3l405,913r14,-5l431,901r12,-5l452,889r12,-7l476,875r12,-5l505,851r19,-17l538,813r14,-19l557,780r5,-10l569,758r5,-12l576,734r3,-14l581,706r5,-12l583,677r,-14l583,649r,-14l581,620r-2,-14l579,589r,-11l574,559r-3,-12l571,530r-2,-14l564,501r-2,-16l557,471r-2,-12l550,440r-5,-12l540,411r-4,-14l531,383r-7,-15l519,354r-5,-14l509,326r-4,-15l498,297r-5,-14l488,271r-7,-14l476,245r-5,-12l464,219r-5,-12l452,193r-4,-12l443,171r-7,-12l431,147r-7,-9l419,126r-5,-9l407,107r-5,-9l393,81,386,64,374,48,367,36,359,26r-4,-9l348,5,345,r,xe" fillcolor="#09f" stroked="f">
              <v:path arrowok="t"/>
            </v:shape>
            <v:group id="_x0000_s1138" style="position:absolute;left:145;top:1174;width:507;height:862" coordorigin="145,1174" coordsize="507,862">
              <v:shape id="_x0000_s1139" style="position:absolute;left:145;top:1174;width:398;height:822" coordsize="398,822" path="m274,l191,95,117,202,55,325,10,456,,577,12,684r45,81l141,808r83,14l305,798r57,-59l398,611r,-148l369,268,274,r,xe" fillcolor="#4db3ff" stroked="f">
                <v:path arrowok="t"/>
              </v:shape>
              <v:shape id="_x0000_s1140" style="position:absolute;left:200;top:1269;width:288;height:670" coordsize="288,670" path="m195,l112,109,57,235,12,359,,487r14,95l71,649r74,21l219,649r50,-88l288,399,279,252,219,55,195,r,xe" fillcolor="#8cd9ff" stroked="f">
                <v:path arrowok="t"/>
              </v:shape>
              <v:shape id="_x0000_s1141" style="position:absolute;left:386;top:1191;width:266;height:845" coordsize="266,845" path="m73,r48,121l176,299r26,159l197,603,171,729r-69,76l,845,131,826r85,-54l254,691,266,584,254,434,221,301,143,104,73,r,xe" fillcolor="#0080ff" stroked="f">
                <v:path arrowok="t"/>
              </v:shape>
              <v:shape id="_x0000_s1142" style="position:absolute;left:248;top:1395;width:157;height:480" coordsize="157,480" path="m112,l59,95,23,199,,314r,85l26,463r38,17l109,459r38,-74l157,276,152,135,112,r,xe" fillcolor="#bae8ff" stroked="f">
                <v:path arrowok="t"/>
              </v:shape>
            </v:group>
          </v:group>
        </w:pict>
      </w:r>
      <w:r w:rsidRPr="009E3E60">
        <w:rPr>
          <w:b/>
          <w:caps/>
          <w:sz w:val="36"/>
          <w:szCs w:val="36"/>
        </w:rPr>
        <w:t xml:space="preserve">Vypařování </w:t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 w:rsidRPr="00C752AB">
        <w:rPr>
          <w:sz w:val="36"/>
          <w:szCs w:val="36"/>
        </w:rPr>
        <w:t>led se rozpouští, mění se ve vodu</w:t>
      </w:r>
    </w:p>
    <w:p w:rsidR="00616E93" w:rsidRPr="002F2FA2" w:rsidRDefault="00616E93" w:rsidP="009E3E60">
      <w:pPr>
        <w:pStyle w:val="ListParagraph"/>
        <w:numPr>
          <w:ilvl w:val="0"/>
          <w:numId w:val="2"/>
        </w:numPr>
        <w:jc w:val="both"/>
        <w:rPr>
          <w:b/>
          <w:caps/>
          <w:sz w:val="36"/>
          <w:szCs w:val="36"/>
          <w:u w:val="single"/>
        </w:rPr>
      </w:pPr>
      <w:r w:rsidRPr="002F2FA2">
        <w:rPr>
          <w:b/>
          <w:caps/>
          <w:sz w:val="36"/>
          <w:szCs w:val="36"/>
          <w:u w:val="single"/>
        </w:rPr>
        <w:t>Podtrhni správnou odpověď</w:t>
      </w:r>
      <w:r>
        <w:rPr>
          <w:b/>
          <w:caps/>
          <w:sz w:val="36"/>
          <w:szCs w:val="36"/>
          <w:u w:val="single"/>
        </w:rPr>
        <w:t>.</w:t>
      </w:r>
    </w:p>
    <w:p w:rsidR="00616E93" w:rsidRPr="009E3E60" w:rsidRDefault="00616E93" w:rsidP="009E3E60">
      <w:pPr>
        <w:pStyle w:val="ListParagraph"/>
        <w:ind w:left="1440"/>
        <w:jc w:val="both"/>
        <w:rPr>
          <w:b/>
          <w:sz w:val="20"/>
          <w:szCs w:val="20"/>
        </w:rPr>
      </w:pPr>
    </w:p>
    <w:p w:rsidR="00616E93" w:rsidRPr="009E2436" w:rsidRDefault="00616E93" w:rsidP="009E3E60">
      <w:pPr>
        <w:pStyle w:val="ListParagraph"/>
        <w:ind w:left="2832"/>
        <w:rPr>
          <w:sz w:val="36"/>
          <w:szCs w:val="36"/>
        </w:rPr>
      </w:pPr>
      <w:r>
        <w:rPr>
          <w:b/>
          <w:caps/>
          <w:sz w:val="36"/>
          <w:szCs w:val="36"/>
        </w:rPr>
        <w:t xml:space="preserve">Na zemi VODA </w:t>
      </w:r>
      <w:r w:rsidRPr="009E2436">
        <w:rPr>
          <w:sz w:val="36"/>
          <w:szCs w:val="36"/>
        </w:rPr>
        <w:t>(</w:t>
      </w:r>
      <w:r>
        <w:rPr>
          <w:sz w:val="36"/>
          <w:szCs w:val="36"/>
        </w:rPr>
        <w:t>vzniká</w:t>
      </w:r>
      <w:r w:rsidRPr="009E2436">
        <w:rPr>
          <w:sz w:val="36"/>
          <w:szCs w:val="36"/>
        </w:rPr>
        <w:t xml:space="preserve"> – </w:t>
      </w:r>
      <w:r>
        <w:rPr>
          <w:sz w:val="36"/>
          <w:szCs w:val="36"/>
        </w:rPr>
        <w:t>nevzniká</w:t>
      </w:r>
      <w:r w:rsidRPr="009E2436">
        <w:rPr>
          <w:sz w:val="36"/>
          <w:szCs w:val="36"/>
        </w:rPr>
        <w:t>)</w:t>
      </w:r>
      <w:r>
        <w:rPr>
          <w:sz w:val="36"/>
          <w:szCs w:val="36"/>
        </w:rPr>
        <w:t>.</w:t>
      </w:r>
    </w:p>
    <w:p w:rsidR="00616E93" w:rsidRDefault="00616E93" w:rsidP="009E3E60">
      <w:pPr>
        <w:pStyle w:val="ListParagraph"/>
        <w:ind w:left="1440"/>
        <w:jc w:val="both"/>
        <w:rPr>
          <w:b/>
          <w:sz w:val="36"/>
          <w:szCs w:val="36"/>
        </w:rPr>
      </w:pPr>
      <w:r>
        <w:rPr>
          <w:noProof/>
          <w:lang w:eastAsia="cs-CZ"/>
        </w:rPr>
        <w:pict>
          <v:group id="_x0000_s1143" style="position:absolute;left:0;text-align:left;margin-left:252.65pt;margin-top:20.2pt;width:29.3pt;height:47.15pt;z-index:251670528" coordorigin="100,1093" coordsize="586,943">
            <v:shape id="_x0000_s1144" style="position:absolute;left:100;top:1093;width:586;height:939" coordsize="586,939" path="m345,r-5,2l329,14r-10,5l312,31r-12,9l288,55,274,67,260,83r-15,17l231,119r-10,7l212,136r-10,11l198,159r-10,10l181,181r-10,9l167,204r-10,12l150,228r-10,10l131,252r-10,12l117,276r-10,14l102,304r-9,15l83,333r-7,14l71,361r-7,15l57,390r-5,14l48,421,38,435r-5,14l29,466r-5,16l19,497r-5,16l12,532r-2,17l5,563,2,580,,597r,19l,632r,17l,665r2,19l2,699r,16l5,732r5,14l12,761r5,11l21,787r8,14l36,810r4,12l48,834r9,12l67,853r7,10l83,872r12,10l105,889r9,7l126,901r12,7l150,910r12,7l174,920r12,7l198,927r14,2l224,932r14,4l250,936r14,l279,936r14,3l305,936r12,l331,934r12,-2l355,927r14,-3l381,920r14,-3l405,913r14,-5l431,901r12,-5l452,889r12,-7l476,875r12,-5l505,851r19,-17l538,813r14,-19l557,780r5,-10l569,758r5,-12l576,734r3,-14l581,706r5,-12l583,677r,-14l583,649r,-14l581,620r-2,-14l579,589r,-11l574,559r-3,-12l571,530r-2,-14l564,501r-2,-16l557,471r-2,-12l550,440r-5,-12l540,411r-4,-14l531,383r-7,-15l519,354r-5,-14l509,326r-4,-15l498,297r-5,-14l488,271r-7,-14l476,245r-5,-12l464,219r-5,-12l452,193r-4,-12l443,171r-7,-12l431,147r-7,-9l419,126r-5,-9l407,107r-5,-9l393,81,386,64,374,48,367,36,359,26r-4,-9l348,5,345,r,xe" fillcolor="#09f" stroked="f">
              <v:path arrowok="t"/>
            </v:shape>
            <v:group id="_x0000_s1145" style="position:absolute;left:145;top:1174;width:507;height:862" coordorigin="145,1174" coordsize="507,862">
              <v:shape id="_x0000_s1146" style="position:absolute;left:145;top:1174;width:398;height:822" coordsize="398,822" path="m274,l191,95,117,202,55,325,10,456,,577,12,684r45,81l141,808r83,14l305,798r57,-59l398,611r,-148l369,268,274,r,xe" fillcolor="#4db3ff" stroked="f">
                <v:path arrowok="t"/>
              </v:shape>
              <v:shape id="_x0000_s1147" style="position:absolute;left:200;top:1269;width:288;height:670" coordsize="288,670" path="m195,l112,109,57,235,12,359,,487r14,95l71,649r74,21l219,649r50,-88l288,399,279,252,219,55,195,r,xe" fillcolor="#8cd9ff" stroked="f">
                <v:path arrowok="t"/>
              </v:shape>
              <v:shape id="_x0000_s1148" style="position:absolute;left:386;top:1191;width:266;height:845" coordsize="266,845" path="m73,r48,121l176,299r26,159l197,603,171,729r-69,76l,845,131,826r85,-54l254,691,266,584,254,434,221,301,143,104,73,r,xe" fillcolor="#0080ff" stroked="f">
                <v:path arrowok="t"/>
              </v:shape>
              <v:shape id="_x0000_s1149" style="position:absolute;left:248;top:1395;width:157;height:480" coordsize="157,480" path="m112,l59,95,23,199,,314r,85l26,463r38,17l109,459r38,-74l157,276,152,135,112,r,xe" fillcolor="#bae8ff" stroked="f">
                <v:path arrowok="t"/>
              </v:shape>
            </v:group>
          </v:group>
        </w:pict>
      </w:r>
    </w:p>
    <w:p w:rsidR="00616E93" w:rsidRPr="009E3E60" w:rsidRDefault="00616E93" w:rsidP="009E3E60">
      <w:pPr>
        <w:pStyle w:val="ListParagraph"/>
        <w:ind w:left="1440"/>
        <w:jc w:val="both"/>
        <w:rPr>
          <w:b/>
          <w:sz w:val="36"/>
          <w:szCs w:val="36"/>
        </w:rPr>
      </w:pPr>
      <w:r>
        <w:rPr>
          <w:noProof/>
          <w:lang w:eastAsia="cs-CZ"/>
        </w:rPr>
        <w:pict>
          <v:shape id="_x0000_s1150" type="#_x0000_t75" style="position:absolute;left:0;text-align:left;margin-left:10.45pt;margin-top:9.7pt;width:113.5pt;height:113.5pt;z-index:251653120;visibility:visible">
            <v:imagedata r:id="rId20" o:title=""/>
          </v:shape>
        </w:pict>
      </w:r>
    </w:p>
    <w:p w:rsidR="00616E93" w:rsidRPr="009E2436" w:rsidRDefault="00616E93" w:rsidP="009E2436">
      <w:pPr>
        <w:pStyle w:val="ListParagraph"/>
        <w:ind w:left="1440"/>
        <w:rPr>
          <w:b/>
          <w:sz w:val="36"/>
          <w:szCs w:val="36"/>
        </w:rPr>
      </w:pPr>
    </w:p>
    <w:p w:rsidR="00616E93" w:rsidRDefault="00616E93" w:rsidP="00C07FA1">
      <w:pPr>
        <w:ind w:left="1080"/>
        <w:rPr>
          <w:b/>
          <w:sz w:val="36"/>
          <w:szCs w:val="36"/>
        </w:rPr>
      </w:pPr>
      <w:r>
        <w:rPr>
          <w:noProof/>
          <w:lang w:eastAsia="cs-CZ"/>
        </w:rPr>
        <w:pict>
          <v:shape id="_x0000_s1151" type="#_x0000_t32" style="position:absolute;left:0;text-align:left;margin-left:93.5pt;margin-top:16.1pt;width:602.25pt;height:.85pt;z-index:251652096" o:connectortype="straight" strokecolor="#00b0f0" strokeweight="3.25pt">
            <v:shadow on="t" opacity=".5" offset="6pt,6pt"/>
          </v:shape>
        </w:pict>
      </w:r>
    </w:p>
    <w:p w:rsidR="00616E93" w:rsidRDefault="00616E93" w:rsidP="00C07FA1">
      <w:pPr>
        <w:ind w:left="1080"/>
        <w:rPr>
          <w:b/>
          <w:sz w:val="36"/>
          <w:szCs w:val="36"/>
        </w:rPr>
      </w:pPr>
      <w:r>
        <w:rPr>
          <w:noProof/>
          <w:lang w:eastAsia="cs-CZ"/>
        </w:rPr>
        <w:pict>
          <v:group id="_x0000_s1152" style="position:absolute;left:0;text-align:left;margin-left:250.95pt;margin-top:25.35pt;width:29.3pt;height:47.15pt;z-index:251671552" coordorigin="100,1093" coordsize="586,943">
            <v:shape id="_x0000_s1153" style="position:absolute;left:100;top:1093;width:586;height:939" coordsize="586,939" path="m345,r-5,2l329,14r-10,5l312,31r-12,9l288,55,274,67,260,83r-15,17l231,119r-10,7l212,136r-10,11l198,159r-10,10l181,181r-10,9l167,204r-10,12l150,228r-10,10l131,252r-10,12l117,276r-10,14l102,304r-9,15l83,333r-7,14l71,361r-7,15l57,390r-5,14l48,421,38,435r-5,14l29,466r-5,16l19,497r-5,16l12,532r-2,17l5,563,2,580,,597r,19l,632r,17l,665r2,19l2,699r,16l5,732r5,14l12,761r5,11l21,787r8,14l36,810r4,12l48,834r9,12l67,853r7,10l83,872r12,10l105,889r9,7l126,901r12,7l150,910r12,7l174,920r12,7l198,927r14,2l224,932r14,4l250,936r14,l279,936r14,3l305,936r12,l331,934r12,-2l355,927r14,-3l381,920r14,-3l405,913r14,-5l431,901r12,-5l452,889r12,-7l476,875r12,-5l505,851r19,-17l538,813r14,-19l557,780r5,-10l569,758r5,-12l576,734r3,-14l581,706r5,-12l583,677r,-14l583,649r,-14l581,620r-2,-14l579,589r,-11l574,559r-3,-12l571,530r-2,-14l564,501r-2,-16l557,471r-2,-12l550,440r-5,-12l540,411r-4,-14l531,383r-7,-15l519,354r-5,-14l509,326r-4,-15l498,297r-5,-14l488,271r-7,-14l476,245r-5,-12l464,219r-5,-12l452,193r-4,-12l443,171r-7,-12l431,147r-7,-9l419,126r-5,-9l407,107r-5,-9l393,81,386,64,374,48,367,36,359,26r-4,-9l348,5,345,r,xe" fillcolor="#09f" stroked="f">
              <v:path arrowok="t"/>
            </v:shape>
            <v:group id="_x0000_s1154" style="position:absolute;left:145;top:1174;width:507;height:862" coordorigin="145,1174" coordsize="507,862">
              <v:shape id="_x0000_s1155" style="position:absolute;left:145;top:1174;width:398;height:822" coordsize="398,822" path="m274,l191,95,117,202,55,325,10,456,,577,12,684r45,81l141,808r83,14l305,798r57,-59l398,611r,-148l369,268,274,r,xe" fillcolor="#4db3ff" stroked="f">
                <v:path arrowok="t"/>
              </v:shape>
              <v:shape id="_x0000_s1156" style="position:absolute;left:200;top:1269;width:288;height:670" coordsize="288,670" path="m195,l112,109,57,235,12,359,,487r14,95l71,649r74,21l219,649r50,-88l288,399,279,252,219,55,195,r,xe" fillcolor="#8cd9ff" stroked="f">
                <v:path arrowok="t"/>
              </v:shape>
              <v:shape id="_x0000_s1157" style="position:absolute;left:386;top:1191;width:266;height:845" coordsize="266,845" path="m73,r48,121l176,299r26,159l197,603,171,729r-69,76l,845,131,826r85,-54l254,691,266,584,254,434,221,301,143,104,73,r,xe" fillcolor="#0080ff" stroked="f">
                <v:path arrowok="t"/>
              </v:shape>
              <v:shape id="_x0000_s1158" style="position:absolute;left:248;top:1395;width:157;height:480" coordsize="157,480" path="m112,l59,95,23,199,,314r,85l26,463r38,17l109,459r38,-74l157,276,152,135,112,r,xe" fillcolor="#bae8ff" stroked="f">
                <v:path arrowok="t"/>
              </v:shape>
            </v:group>
          </v:group>
        </w:pict>
      </w:r>
    </w:p>
    <w:p w:rsidR="00616E93" w:rsidRDefault="00616E93" w:rsidP="00C07FA1">
      <w:pPr>
        <w:ind w:left="1080"/>
        <w:rPr>
          <w:b/>
          <w:sz w:val="36"/>
          <w:szCs w:val="36"/>
        </w:rPr>
      </w:pPr>
    </w:p>
    <w:p w:rsidR="00616E93" w:rsidRPr="008572E9" w:rsidRDefault="00616E93" w:rsidP="008F6CFE">
      <w:pPr>
        <w:pStyle w:val="ListParagraph"/>
        <w:numPr>
          <w:ilvl w:val="0"/>
          <w:numId w:val="2"/>
        </w:numPr>
        <w:rPr>
          <w:b/>
          <w:sz w:val="20"/>
          <w:szCs w:val="20"/>
        </w:rPr>
      </w:pPr>
      <w:r w:rsidRPr="008572E9">
        <w:rPr>
          <w:b/>
          <w:caps/>
          <w:sz w:val="36"/>
          <w:szCs w:val="36"/>
          <w:u w:val="single"/>
        </w:rPr>
        <w:t>Třemošnice</w:t>
      </w:r>
    </w:p>
    <w:p w:rsidR="00616E93" w:rsidRDefault="00616E93" w:rsidP="008F6CFE">
      <w:pPr>
        <w:pStyle w:val="ListParagraph"/>
        <w:numPr>
          <w:ilvl w:val="0"/>
          <w:numId w:val="4"/>
        </w:numPr>
        <w:rPr>
          <w:b/>
          <w:sz w:val="36"/>
          <w:szCs w:val="36"/>
        </w:rPr>
      </w:pPr>
      <w:r>
        <w:rPr>
          <w:b/>
          <w:sz w:val="36"/>
          <w:szCs w:val="36"/>
        </w:rPr>
        <w:t>Kde se nachází čistička odpadních vod? _________________________________</w:t>
      </w:r>
    </w:p>
    <w:p w:rsidR="00616E93" w:rsidRDefault="00616E93" w:rsidP="008F6CFE">
      <w:pPr>
        <w:pStyle w:val="ListParagraph"/>
        <w:numPr>
          <w:ilvl w:val="0"/>
          <w:numId w:val="4"/>
        </w:numPr>
        <w:rPr>
          <w:b/>
          <w:sz w:val="36"/>
          <w:szCs w:val="36"/>
        </w:rPr>
      </w:pPr>
      <w:r>
        <w:rPr>
          <w:b/>
          <w:sz w:val="36"/>
          <w:szCs w:val="36"/>
        </w:rPr>
        <w:t>Napiš název zdejšího potoka. _________________________________________</w:t>
      </w:r>
    </w:p>
    <w:p w:rsidR="00616E93" w:rsidRDefault="00616E93" w:rsidP="008F6CFE">
      <w:pPr>
        <w:pStyle w:val="ListParagraph"/>
        <w:numPr>
          <w:ilvl w:val="0"/>
          <w:numId w:val="4"/>
        </w:numPr>
        <w:rPr>
          <w:b/>
          <w:sz w:val="36"/>
          <w:szCs w:val="36"/>
        </w:rPr>
      </w:pPr>
      <w:r>
        <w:rPr>
          <w:noProof/>
          <w:lang w:eastAsia="cs-CZ"/>
        </w:rPr>
        <w:pict>
          <v:group id="_x0000_s1159" style="position:absolute;left:0;text-align:left;margin-left:253.2pt;margin-top:34.2pt;width:29.3pt;height:47.15pt;z-index:251672576" coordorigin="100,1093" coordsize="586,943">
            <v:shape id="_x0000_s1160" style="position:absolute;left:100;top:1093;width:586;height:939" coordsize="586,939" path="m345,r-5,2l329,14r-10,5l312,31r-12,9l288,55,274,67,260,83r-15,17l231,119r-10,7l212,136r-10,11l198,159r-10,10l181,181r-10,9l167,204r-10,12l150,228r-10,10l131,252r-10,12l117,276r-10,14l102,304r-9,15l83,333r-7,14l71,361r-7,15l57,390r-5,14l48,421,38,435r-5,14l29,466r-5,16l19,497r-5,16l12,532r-2,17l5,563,2,580,,597r,19l,632r,17l,665r2,19l2,699r,16l5,732r5,14l12,761r5,11l21,787r8,14l36,810r4,12l48,834r9,12l67,853r7,10l83,872r12,10l105,889r9,7l126,901r12,7l150,910r12,7l174,920r12,7l198,927r14,2l224,932r14,4l250,936r14,l279,936r14,3l305,936r12,l331,934r12,-2l355,927r14,-3l381,920r14,-3l405,913r14,-5l431,901r12,-5l452,889r12,-7l476,875r12,-5l505,851r19,-17l538,813r14,-19l557,780r5,-10l569,758r5,-12l576,734r3,-14l581,706r5,-12l583,677r,-14l583,649r,-14l581,620r-2,-14l579,589r,-11l574,559r-3,-12l571,530r-2,-14l564,501r-2,-16l557,471r-2,-12l550,440r-5,-12l540,411r-4,-14l531,383r-7,-15l519,354r-5,-14l509,326r-4,-15l498,297r-5,-14l488,271r-7,-14l476,245r-5,-12l464,219r-5,-12l452,193r-4,-12l443,171r-7,-12l431,147r-7,-9l419,126r-5,-9l407,107r-5,-9l393,81,386,64,374,48,367,36,359,26r-4,-9l348,5,345,r,xe" fillcolor="#09f" stroked="f">
              <v:path arrowok="t"/>
            </v:shape>
            <v:group id="_x0000_s1161" style="position:absolute;left:145;top:1174;width:507;height:862" coordorigin="145,1174" coordsize="507,862">
              <v:shape id="_x0000_s1162" style="position:absolute;left:145;top:1174;width:398;height:822" coordsize="398,822" path="m274,l191,95,117,202,55,325,10,456,,577,12,684r45,81l141,808r83,14l305,798r57,-59l398,611r,-148l369,268,274,r,xe" fillcolor="#4db3ff" stroked="f">
                <v:path arrowok="t"/>
              </v:shape>
              <v:shape id="_x0000_s1163" style="position:absolute;left:200;top:1269;width:288;height:670" coordsize="288,670" path="m195,l112,109,57,235,12,359,,487r14,95l71,649r74,21l219,649r50,-88l288,399,279,252,219,55,195,r,xe" fillcolor="#8cd9ff" stroked="f">
                <v:path arrowok="t"/>
              </v:shape>
              <v:shape id="_x0000_s1164" style="position:absolute;left:386;top:1191;width:266;height:845" coordsize="266,845" path="m73,r48,121l176,299r26,159l197,603,171,729r-69,76l,845,131,826r85,-54l254,691,266,584,254,434,221,301,143,104,73,r,xe" fillcolor="#0080ff" stroked="f">
                <v:path arrowok="t"/>
              </v:shape>
              <v:shape id="_x0000_s1165" style="position:absolute;left:248;top:1395;width:157;height:480" coordsize="157,480" path="m112,l59,95,23,199,,314r,85l26,463r38,17l109,459r38,-74l157,276,152,135,112,r,xe" fillcolor="#bae8ff" stroked="f">
                <v:path arrowok="t"/>
              </v:shape>
            </v:group>
          </v:group>
        </w:pict>
      </w:r>
      <w:r>
        <w:rPr>
          <w:b/>
          <w:sz w:val="36"/>
          <w:szCs w:val="36"/>
        </w:rPr>
        <w:t>Do které řeky se tento potok vlévá?___________________________________</w:t>
      </w:r>
    </w:p>
    <w:p w:rsidR="00616E93" w:rsidRDefault="00616E93" w:rsidP="004955C9">
      <w:pPr>
        <w:rPr>
          <w:b/>
          <w:sz w:val="24"/>
          <w:szCs w:val="24"/>
        </w:rPr>
      </w:pPr>
      <w:bookmarkStart w:id="0" w:name="_GoBack"/>
      <w:bookmarkEnd w:id="0"/>
    </w:p>
    <w:p w:rsidR="00616E93" w:rsidRDefault="00616E93" w:rsidP="004955C9">
      <w:pPr>
        <w:jc w:val="center"/>
        <w:rPr>
          <w:b/>
          <w:sz w:val="24"/>
          <w:szCs w:val="24"/>
        </w:rPr>
      </w:pPr>
    </w:p>
    <w:p w:rsidR="00616E93" w:rsidRDefault="00616E93" w:rsidP="004955C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Použité cliparty jsou ze sady MS Office 2010</w:t>
      </w:r>
    </w:p>
    <w:sectPr w:rsidR="00616E93" w:rsidSect="002F2FA2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6838" w:h="11906" w:orient="landscape"/>
      <w:pgMar w:top="1417" w:right="1417" w:bottom="1417" w:left="1417" w:header="708" w:footer="708" w:gutter="0"/>
      <w:pgBorders w:offsetFrom="page">
        <w:top w:val="handmade2" w:sz="30" w:space="24" w:color="0094C8"/>
        <w:left w:val="handmade2" w:sz="30" w:space="24" w:color="0094C8"/>
        <w:bottom w:val="handmade2" w:sz="30" w:space="24" w:color="0094C8"/>
        <w:right w:val="handmade2" w:sz="30" w:space="24" w:color="0094C8"/>
      </w:pgBorders>
      <w:cols w:space="708"/>
      <w:titlePg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6E93" w:rsidRDefault="00616E93" w:rsidP="009E3E60">
      <w:pPr>
        <w:pStyle w:val="ListParagraph"/>
        <w:spacing w:after="0" w:line="240" w:lineRule="auto"/>
      </w:pPr>
      <w:r>
        <w:separator/>
      </w:r>
    </w:p>
  </w:endnote>
  <w:endnote w:type="continuationSeparator" w:id="0">
    <w:p w:rsidR="00616E93" w:rsidRDefault="00616E93" w:rsidP="009E3E60">
      <w:pPr>
        <w:pStyle w:val="ListParagraph"/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6E93" w:rsidRDefault="00616E93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6E93" w:rsidRPr="009E3E60" w:rsidRDefault="00616E93">
    <w:pPr>
      <w:pStyle w:val="Footer"/>
      <w:jc w:val="center"/>
      <w:rPr>
        <w:b/>
        <w:sz w:val="28"/>
        <w:szCs w:val="28"/>
      </w:rPr>
    </w:pPr>
    <w:r w:rsidRPr="009E3E60">
      <w:rPr>
        <w:b/>
        <w:sz w:val="28"/>
        <w:szCs w:val="28"/>
      </w:rPr>
      <w:fldChar w:fldCharType="begin"/>
    </w:r>
    <w:r w:rsidRPr="009E3E60">
      <w:rPr>
        <w:b/>
        <w:sz w:val="28"/>
        <w:szCs w:val="28"/>
      </w:rPr>
      <w:instrText xml:space="preserve"> PAGE   \* MERGEFORMAT </w:instrText>
    </w:r>
    <w:r w:rsidRPr="009E3E60">
      <w:rPr>
        <w:b/>
        <w:sz w:val="28"/>
        <w:szCs w:val="28"/>
      </w:rPr>
      <w:fldChar w:fldCharType="separate"/>
    </w:r>
    <w:r>
      <w:rPr>
        <w:b/>
        <w:noProof/>
        <w:sz w:val="28"/>
        <w:szCs w:val="28"/>
      </w:rPr>
      <w:t>7</w:t>
    </w:r>
    <w:r w:rsidRPr="009E3E60">
      <w:rPr>
        <w:b/>
        <w:sz w:val="28"/>
        <w:szCs w:val="28"/>
      </w:rPr>
      <w:fldChar w:fldCharType="end"/>
    </w:r>
  </w:p>
  <w:p w:rsidR="00616E93" w:rsidRDefault="00616E93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6E93" w:rsidRDefault="00616E9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6E93" w:rsidRDefault="00616E93" w:rsidP="009E3E60">
      <w:pPr>
        <w:pStyle w:val="ListParagraph"/>
        <w:spacing w:after="0" w:line="240" w:lineRule="auto"/>
      </w:pPr>
      <w:r>
        <w:separator/>
      </w:r>
    </w:p>
  </w:footnote>
  <w:footnote w:type="continuationSeparator" w:id="0">
    <w:p w:rsidR="00616E93" w:rsidRDefault="00616E93" w:rsidP="009E3E60">
      <w:pPr>
        <w:pStyle w:val="ListParagraph"/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6E93" w:rsidRDefault="00616E9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6E93" w:rsidRDefault="00616E93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6E93" w:rsidRDefault="00616E93" w:rsidP="002F2FA2">
    <w:pPr>
      <w:tabs>
        <w:tab w:val="left" w:pos="2410"/>
        <w:tab w:val="center" w:pos="7002"/>
        <w:tab w:val="left" w:pos="13096"/>
      </w:tabs>
      <w:spacing w:after="0"/>
      <w:jc w:val="center"/>
      <w:rPr>
        <w:rFonts w:ascii="Arial" w:hAnsi="Arial" w:cs="Arial"/>
        <w:sz w:val="16"/>
        <w:szCs w:val="16"/>
      </w:rPr>
    </w:pPr>
  </w:p>
  <w:p w:rsidR="00616E93" w:rsidRDefault="00616E93" w:rsidP="002F2FA2">
    <w:pPr>
      <w:tabs>
        <w:tab w:val="left" w:pos="2410"/>
        <w:tab w:val="center" w:pos="7002"/>
        <w:tab w:val="left" w:pos="13096"/>
      </w:tabs>
      <w:spacing w:after="0"/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Mgr. Marcela Holubová, 25.1.2012, 3. ročník, lll/2, Prvouka, VODA, interaktivní práce žák-tabule</w:t>
    </w:r>
  </w:p>
  <w:p w:rsidR="00616E93" w:rsidRDefault="00616E93" w:rsidP="002F2FA2">
    <w:pPr>
      <w:tabs>
        <w:tab w:val="left" w:pos="2410"/>
        <w:tab w:val="center" w:pos="7002"/>
        <w:tab w:val="left" w:pos="13096"/>
      </w:tabs>
      <w:spacing w:after="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10A7F"/>
    <w:multiLevelType w:val="hybridMultilevel"/>
    <w:tmpl w:val="B636AC8C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52B537BD"/>
    <w:multiLevelType w:val="hybridMultilevel"/>
    <w:tmpl w:val="2794C266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52FA13E6"/>
    <w:multiLevelType w:val="hybridMultilevel"/>
    <w:tmpl w:val="F6AAA322"/>
    <w:lvl w:ilvl="0" w:tplc="E07A6298">
      <w:start w:val="1"/>
      <w:numFmt w:val="decimal"/>
      <w:lvlText w:val="%1."/>
      <w:lvlJc w:val="left"/>
      <w:pPr>
        <w:ind w:left="1440" w:hanging="360"/>
      </w:pPr>
      <w:rPr>
        <w:rFonts w:cs="Times New Roman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">
    <w:nsid w:val="688C0A25"/>
    <w:multiLevelType w:val="hybridMultilevel"/>
    <w:tmpl w:val="C704657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941B8"/>
    <w:rsid w:val="00003849"/>
    <w:rsid w:val="000355FD"/>
    <w:rsid w:val="000941B8"/>
    <w:rsid w:val="0018493E"/>
    <w:rsid w:val="00230944"/>
    <w:rsid w:val="002D01E8"/>
    <w:rsid w:val="002F2FA2"/>
    <w:rsid w:val="00407E9E"/>
    <w:rsid w:val="004433B1"/>
    <w:rsid w:val="00455AF1"/>
    <w:rsid w:val="004955C9"/>
    <w:rsid w:val="004A480A"/>
    <w:rsid w:val="004D2AAB"/>
    <w:rsid w:val="004F1B74"/>
    <w:rsid w:val="0051091A"/>
    <w:rsid w:val="005F5E6A"/>
    <w:rsid w:val="00616E93"/>
    <w:rsid w:val="00617894"/>
    <w:rsid w:val="00683FA0"/>
    <w:rsid w:val="006B6B27"/>
    <w:rsid w:val="00785FD6"/>
    <w:rsid w:val="00814FAF"/>
    <w:rsid w:val="008572E9"/>
    <w:rsid w:val="008F6CFE"/>
    <w:rsid w:val="00900B6C"/>
    <w:rsid w:val="00901381"/>
    <w:rsid w:val="009862F8"/>
    <w:rsid w:val="009879B8"/>
    <w:rsid w:val="009924F6"/>
    <w:rsid w:val="009D19CB"/>
    <w:rsid w:val="009E2436"/>
    <w:rsid w:val="009E3E60"/>
    <w:rsid w:val="00A94033"/>
    <w:rsid w:val="00AF7B7C"/>
    <w:rsid w:val="00B43420"/>
    <w:rsid w:val="00B73369"/>
    <w:rsid w:val="00B96110"/>
    <w:rsid w:val="00C07FA1"/>
    <w:rsid w:val="00C21044"/>
    <w:rsid w:val="00C5152E"/>
    <w:rsid w:val="00C752AB"/>
    <w:rsid w:val="00C818C2"/>
    <w:rsid w:val="00CF7DB5"/>
    <w:rsid w:val="00DA5B07"/>
    <w:rsid w:val="00DC5202"/>
    <w:rsid w:val="00DF7C10"/>
    <w:rsid w:val="00E15C83"/>
    <w:rsid w:val="00E534A7"/>
    <w:rsid w:val="00E53526"/>
    <w:rsid w:val="00E73FDA"/>
    <w:rsid w:val="00EA3E37"/>
    <w:rsid w:val="00F051A7"/>
    <w:rsid w:val="00F37A49"/>
    <w:rsid w:val="00F57ADB"/>
    <w:rsid w:val="00FC38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5FD6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0941B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0941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941B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C07FA1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9E3E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9E3E60"/>
    <w:rPr>
      <w:rFonts w:cs="Times New Roman"/>
    </w:rPr>
  </w:style>
  <w:style w:type="paragraph" w:styleId="Footer">
    <w:name w:val="footer"/>
    <w:basedOn w:val="Normal"/>
    <w:link w:val="FooterChar"/>
    <w:uiPriority w:val="99"/>
    <w:rsid w:val="009E3E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9E3E60"/>
    <w:rPr>
      <w:rFonts w:cs="Times New Roman"/>
    </w:rPr>
  </w:style>
  <w:style w:type="character" w:styleId="Hyperlink">
    <w:name w:val="Hyperlink"/>
    <w:basedOn w:val="DefaultParagraphFont"/>
    <w:uiPriority w:val="99"/>
    <w:rsid w:val="00B73369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image" Target="media/image13.wmf"/><Relationship Id="rId7" Type="http://schemas.openxmlformats.org/officeDocument/2006/relationships/image" Target="media/image1.png"/><Relationship Id="rId12" Type="http://schemas.openxmlformats.org/officeDocument/2006/relationships/image" Target="media/image4.wmf"/><Relationship Id="rId17" Type="http://schemas.openxmlformats.org/officeDocument/2006/relationships/image" Target="media/image9.wmf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8.wmf"/><Relationship Id="rId20" Type="http://schemas.openxmlformats.org/officeDocument/2006/relationships/image" Target="media/image12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image" Target="media/image2.png"/><Relationship Id="rId19" Type="http://schemas.openxmlformats.org/officeDocument/2006/relationships/image" Target="media/image11.wmf"/><Relationship Id="rId4" Type="http://schemas.openxmlformats.org/officeDocument/2006/relationships/webSettings" Target="webSettings.xml"/><Relationship Id="rId9" Type="http://schemas.openxmlformats.org/officeDocument/2006/relationships/hyperlink" Target="http://www.zs-tremosnice.cz" TargetMode="External"/><Relationship Id="rId14" Type="http://schemas.openxmlformats.org/officeDocument/2006/relationships/image" Target="media/image6.wmf"/><Relationship Id="rId22" Type="http://schemas.openxmlformats.org/officeDocument/2006/relationships/image" Target="media/image14.png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7</Pages>
  <Words>307</Words>
  <Characters>1817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PC</dc:creator>
  <cp:keywords/>
  <dc:description/>
  <cp:lastModifiedBy>Maminka</cp:lastModifiedBy>
  <cp:revision>3</cp:revision>
  <dcterms:created xsi:type="dcterms:W3CDTF">2012-02-29T07:56:00Z</dcterms:created>
  <dcterms:modified xsi:type="dcterms:W3CDTF">2012-02-29T07:58:00Z</dcterms:modified>
</cp:coreProperties>
</file>