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618" w:rsidRDefault="00081E4A" w:rsidP="00081E4A">
      <w:pPr>
        <w:spacing w:after="0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927618">
        <w:rPr>
          <w:rFonts w:ascii="Times New Roman" w:hAnsi="Times New Roman" w:cs="Times New Roman"/>
          <w:b/>
          <w:sz w:val="52"/>
          <w:szCs w:val="52"/>
          <w:lang w:eastAsia="cs-CZ"/>
        </w:rPr>
        <w:t>ARCHICAD</w:t>
      </w:r>
      <w:r w:rsidR="003B387B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–</w:t>
      </w:r>
      <w:r w:rsidR="00927618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práce </w:t>
      </w:r>
      <w:bookmarkStart w:id="0" w:name="_GoBack"/>
      <w:bookmarkEnd w:id="0"/>
      <w:r w:rsidR="00927618">
        <w:rPr>
          <w:rFonts w:ascii="Times New Roman" w:hAnsi="Times New Roman" w:cs="Times New Roman"/>
          <w:b/>
          <w:sz w:val="52"/>
          <w:szCs w:val="52"/>
          <w:lang w:eastAsia="cs-CZ"/>
        </w:rPr>
        <w:t>v </w:t>
      </w:r>
      <w:proofErr w:type="spellStart"/>
      <w:r w:rsidR="00927618">
        <w:rPr>
          <w:rFonts w:ascii="Times New Roman" w:hAnsi="Times New Roman" w:cs="Times New Roman"/>
          <w:b/>
          <w:sz w:val="52"/>
          <w:szCs w:val="52"/>
          <w:lang w:eastAsia="cs-CZ"/>
        </w:rPr>
        <w:t>3D</w:t>
      </w:r>
      <w:proofErr w:type="spellEnd"/>
      <w:r w:rsidR="00927618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prostoru – deska, trám</w:t>
      </w:r>
    </w:p>
    <w:p w:rsidR="00081E4A" w:rsidRDefault="00081E4A" w:rsidP="00081E4A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VY_32_INOVACE_19_366</w:t>
      </w:r>
    </w:p>
    <w:p w:rsidR="00927618" w:rsidRPr="00A711C4" w:rsidRDefault="00927618" w:rsidP="00420E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3B387B" w:rsidP="00AD0C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AD0C2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činnost při využití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3D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nástrojů programu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Volby pracovního prostředí, nástrojová paletka,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paletka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systemy</w:t>
            </w:r>
            <w:proofErr w:type="spellEnd"/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77143" w:rsidP="00967C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zásadách postupu práce v digitálním programu  ARCHICAD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B7332A" w:rsidP="003B38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3.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3B387B">
              <w:rPr>
                <w:rFonts w:ascii="Times New Roman" w:hAnsi="Times New Roman" w:cs="Times New Roman"/>
                <w:sz w:val="24"/>
                <w:szCs w:val="24"/>
              </w:rPr>
              <w:t>, obor Technická zařízení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udov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107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10786B" w:rsidRDefault="00227B6C" w:rsidP="004E0DD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279DBC65" wp14:editId="69513D5D">
            <wp:simplePos x="0" y="0"/>
            <wp:positionH relativeFrom="column">
              <wp:posOffset>-25400</wp:posOffset>
            </wp:positionH>
            <wp:positionV relativeFrom="paragraph">
              <wp:posOffset>-257810</wp:posOffset>
            </wp:positionV>
            <wp:extent cx="9604375" cy="453580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E6B" w:rsidRPr="00947BC4" w:rsidRDefault="006B2E6B" w:rsidP="004E0DD0">
      <w:pPr>
        <w:rPr>
          <w:noProof/>
          <w:lang w:eastAsia="cs-CZ"/>
        </w:rPr>
      </w:pPr>
    </w:p>
    <w:p w:rsidR="00D03B1D" w:rsidRPr="00976BDD" w:rsidRDefault="00947BC4" w:rsidP="00D03B1D">
      <w:pPr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Vytvoření </w:t>
      </w:r>
      <w:r w:rsidR="00D03B1D" w:rsidRPr="00976BDD">
        <w:rPr>
          <w:rStyle w:val="SC10110604"/>
          <w:rFonts w:ascii="Times New Roman" w:hAnsi="Times New Roman" w:cs="Times New Roman"/>
          <w:sz w:val="44"/>
          <w:szCs w:val="44"/>
        </w:rPr>
        <w:t>d</w:t>
      </w:r>
      <w:r>
        <w:rPr>
          <w:rStyle w:val="SC10110604"/>
          <w:rFonts w:ascii="Times New Roman" w:hAnsi="Times New Roman" w:cs="Times New Roman"/>
          <w:sz w:val="44"/>
          <w:szCs w:val="44"/>
        </w:rPr>
        <w:t>esky</w:t>
      </w:r>
      <w:r w:rsidR="00D03B1D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– nástroj </w:t>
      </w:r>
      <w:r>
        <w:rPr>
          <w:rStyle w:val="SC10110604"/>
          <w:rFonts w:ascii="Times New Roman" w:hAnsi="Times New Roman" w:cs="Times New Roman"/>
          <w:sz w:val="44"/>
          <w:szCs w:val="44"/>
        </w:rPr>
        <w:t>deska, zvolím parametry a desku vsadím do modelu</w:t>
      </w:r>
    </w:p>
    <w:p w:rsidR="0010786B" w:rsidRDefault="0010786B" w:rsidP="004E0DD0">
      <w:pPr>
        <w:rPr>
          <w:rFonts w:ascii="Times New Roman" w:hAnsi="Times New Roman" w:cs="Times New Roman"/>
          <w:sz w:val="24"/>
          <w:szCs w:val="24"/>
        </w:rPr>
      </w:pPr>
    </w:p>
    <w:p w:rsidR="0082211C" w:rsidRPr="0082211C" w:rsidRDefault="0082211C" w:rsidP="004E0DD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5599A857" wp14:editId="02DBE468">
            <wp:simplePos x="0" y="0"/>
            <wp:positionH relativeFrom="column">
              <wp:posOffset>3810</wp:posOffset>
            </wp:positionH>
            <wp:positionV relativeFrom="paragraph">
              <wp:posOffset>-5715</wp:posOffset>
            </wp:positionV>
            <wp:extent cx="9604800" cy="45360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B1D" w:rsidRPr="00976BDD" w:rsidRDefault="0082211C" w:rsidP="00D03B1D">
      <w:pPr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="00D03B1D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r>
        <w:rPr>
          <w:rStyle w:val="SC10110604"/>
          <w:rFonts w:ascii="Times New Roman" w:hAnsi="Times New Roman" w:cs="Times New Roman"/>
          <w:sz w:val="44"/>
          <w:szCs w:val="44"/>
        </w:rPr>
        <w:t>řez- provede řez modelem a ověřím polohu a parametry desky</w:t>
      </w:r>
    </w:p>
    <w:p w:rsidR="0010786B" w:rsidRPr="0082211C" w:rsidRDefault="0010786B" w:rsidP="004E0DD0">
      <w:pPr>
        <w:rPr>
          <w:rStyle w:val="SC10110604"/>
          <w:sz w:val="24"/>
          <w:szCs w:val="24"/>
        </w:rPr>
      </w:pPr>
    </w:p>
    <w:p w:rsidR="0082211C" w:rsidRPr="0082211C" w:rsidRDefault="0082211C" w:rsidP="004E0DD0">
      <w:pPr>
        <w:rPr>
          <w:rStyle w:val="SC10110604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9604800" cy="453600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DB9" w:rsidRDefault="0082211C" w:rsidP="00EB6DB9">
      <w:pPr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Nástroj trám- v</w:t>
      </w:r>
      <w:r w:rsidR="00EB6DB9" w:rsidRPr="00976BDD">
        <w:rPr>
          <w:rStyle w:val="SC10110604"/>
          <w:rFonts w:ascii="Times New Roman" w:hAnsi="Times New Roman" w:cs="Times New Roman"/>
          <w:sz w:val="44"/>
          <w:szCs w:val="44"/>
        </w:rPr>
        <w:t>olba- návrh prvk</w:t>
      </w:r>
      <w:r>
        <w:rPr>
          <w:rStyle w:val="SC10110604"/>
          <w:rFonts w:ascii="Times New Roman" w:hAnsi="Times New Roman" w:cs="Times New Roman"/>
          <w:sz w:val="44"/>
          <w:szCs w:val="44"/>
        </w:rPr>
        <w:t>u</w:t>
      </w:r>
      <w:r w:rsidR="00EB6DB9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trámu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(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rozměry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>, výškové umístění)</w:t>
      </w:r>
      <w:r w:rsidR="00EB6DB9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</w:p>
    <w:p w:rsidR="0082211C" w:rsidRPr="0082211C" w:rsidRDefault="0082211C" w:rsidP="00EB6DB9">
      <w:pPr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2211C" w:rsidRPr="0082211C" w:rsidRDefault="0082211C" w:rsidP="00EB6DB9">
      <w:pPr>
        <w:rPr>
          <w:rStyle w:val="SC10110604"/>
          <w:b w:val="0"/>
          <w:bCs w:val="0"/>
          <w:noProof/>
          <w:color w:val="auto"/>
          <w:sz w:val="22"/>
          <w:szCs w:val="22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 wp14:anchorId="103C09C8" wp14:editId="6A5001B0">
            <wp:simplePos x="0" y="0"/>
            <wp:positionH relativeFrom="column">
              <wp:posOffset>-1905</wp:posOffset>
            </wp:positionH>
            <wp:positionV relativeFrom="paragraph">
              <wp:posOffset>-5080</wp:posOffset>
            </wp:positionV>
            <wp:extent cx="9604800" cy="4536000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301" w:rsidRDefault="0082211C" w:rsidP="000F1301">
      <w:pPr>
        <w:spacing w:before="240"/>
        <w:rPr>
          <w:rStyle w:val="SC10110604"/>
          <w:rFonts w:ascii="Times New Roman" w:hAnsi="Times New Roman" w:cs="Times New Roman"/>
          <w:sz w:val="44"/>
          <w:szCs w:val="44"/>
        </w:rPr>
      </w:pP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Vsadím  trámy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 do   modelu</w:t>
      </w:r>
      <w:r w:rsidR="000F1301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podlaží</w:t>
      </w:r>
    </w:p>
    <w:p w:rsidR="000F1301" w:rsidRPr="00BD67D0" w:rsidRDefault="0082211C" w:rsidP="00BD67D0">
      <w:pPr>
        <w:spacing w:before="240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502A0AC7" wp14:editId="77EC486F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9604800" cy="4536000"/>
            <wp:effectExtent l="0" t="0" r="0" b="0"/>
            <wp:wrapSquare wrapText="bothSides"/>
            <wp:docPr id="14" name="Obrázek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7D0">
        <w:rPr>
          <w:rStyle w:val="SC10110604"/>
          <w:rFonts w:ascii="Times New Roman" w:hAnsi="Times New Roman" w:cs="Times New Roman"/>
          <w:sz w:val="44"/>
          <w:szCs w:val="44"/>
        </w:rPr>
        <w:t>Desku i trám</w:t>
      </w:r>
      <w:r w:rsidR="000F1301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můžeme po  vložení  do podlaží opět </w:t>
      </w:r>
      <w:proofErr w:type="gramStart"/>
      <w:r w:rsidR="000F1301" w:rsidRPr="00976BDD">
        <w:rPr>
          <w:rStyle w:val="SC10110604"/>
          <w:rFonts w:ascii="Times New Roman" w:hAnsi="Times New Roman" w:cs="Times New Roman"/>
          <w:sz w:val="44"/>
          <w:szCs w:val="44"/>
        </w:rPr>
        <w:t>editovat</w:t>
      </w:r>
      <w:proofErr w:type="gramEnd"/>
      <w:r w:rsidR="000F1301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–</w:t>
      </w:r>
      <w:proofErr w:type="gramStart"/>
      <w:r w:rsidR="000F1301" w:rsidRPr="00976BDD">
        <w:rPr>
          <w:rStyle w:val="SC10110604"/>
          <w:rFonts w:ascii="Times New Roman" w:hAnsi="Times New Roman" w:cs="Times New Roman"/>
          <w:sz w:val="44"/>
          <w:szCs w:val="44"/>
        </w:rPr>
        <w:t>opravit</w:t>
      </w:r>
      <w:proofErr w:type="gramEnd"/>
      <w:r w:rsidR="00BD67D0">
        <w:rPr>
          <w:rStyle w:val="SC10110604"/>
          <w:rFonts w:ascii="Times New Roman" w:hAnsi="Times New Roman" w:cs="Times New Roman"/>
          <w:sz w:val="44"/>
          <w:szCs w:val="44"/>
        </w:rPr>
        <w:t xml:space="preserve"> v půdoryse ale i  v  řezu</w:t>
      </w:r>
    </w:p>
    <w:p w:rsidR="0082211C" w:rsidRPr="00BD67D0" w:rsidRDefault="0082211C" w:rsidP="000F1301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2211C" w:rsidRPr="00BD67D0" w:rsidRDefault="00BD67D0" w:rsidP="000F1301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9604800" cy="453600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211C" w:rsidRPr="00BD67D0" w:rsidRDefault="0082211C" w:rsidP="000F1301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322331" w:rsidRPr="00976BDD" w:rsidRDefault="00322331" w:rsidP="00322331">
      <w:pPr>
        <w:rPr>
          <w:rStyle w:val="SC10110604"/>
          <w:rFonts w:ascii="Times New Roman" w:hAnsi="Times New Roman" w:cs="Times New Roman"/>
          <w:sz w:val="44"/>
          <w:szCs w:val="44"/>
        </w:rPr>
      </w:pPr>
      <w:proofErr w:type="gramStart"/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Tvar  </w:t>
      </w:r>
      <w:r w:rsidR="00BD67D0">
        <w:rPr>
          <w:rStyle w:val="SC10110604"/>
          <w:rFonts w:ascii="Times New Roman" w:hAnsi="Times New Roman" w:cs="Times New Roman"/>
          <w:sz w:val="44"/>
          <w:szCs w:val="44"/>
        </w:rPr>
        <w:t>desky</w:t>
      </w:r>
      <w:proofErr w:type="gramEnd"/>
      <w:r w:rsid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můžeme ověřit ve  </w:t>
      </w:r>
      <w:proofErr w:type="spellStart"/>
      <w:r w:rsidR="00976BDD">
        <w:rPr>
          <w:rStyle w:val="SC10110604"/>
          <w:rFonts w:ascii="Times New Roman" w:hAnsi="Times New Roman" w:cs="Times New Roman"/>
          <w:sz w:val="44"/>
          <w:szCs w:val="44"/>
        </w:rPr>
        <w:t>3D</w:t>
      </w:r>
      <w:proofErr w:type="spellEnd"/>
      <w:r w:rsid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okně – perspektiva, axonometrie</w:t>
      </w:r>
    </w:p>
    <w:p w:rsidR="0010786B" w:rsidRDefault="0010786B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861DA6">
        <w:rPr>
          <w:rFonts w:ascii="Times New Roman" w:hAnsi="Times New Roman" w:cs="Times New Roman"/>
          <w:sz w:val="40"/>
          <w:szCs w:val="40"/>
        </w:rPr>
        <w:t>Otázky pro opakování</w:t>
      </w: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Pr="00861DA6" w:rsidRDefault="00976BDD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proofErr w:type="gramStart"/>
      <w:r>
        <w:rPr>
          <w:rFonts w:ascii="Times New Roman" w:hAnsi="Times New Roman" w:cs="Times New Roman"/>
          <w:sz w:val="40"/>
          <w:szCs w:val="40"/>
        </w:rPr>
        <w:t>již  navrženého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modelu   proveď  v úrovni 1.NP návrh  </w:t>
      </w:r>
      <w:r w:rsidR="00BD67D0">
        <w:rPr>
          <w:rFonts w:ascii="Times New Roman" w:hAnsi="Times New Roman" w:cs="Times New Roman"/>
          <w:sz w:val="40"/>
          <w:szCs w:val="40"/>
        </w:rPr>
        <w:t>desky  tloušťky 3</w:t>
      </w:r>
      <w:r w:rsidR="0064461E">
        <w:rPr>
          <w:rFonts w:ascii="Times New Roman" w:hAnsi="Times New Roman" w:cs="Times New Roman"/>
          <w:sz w:val="40"/>
          <w:szCs w:val="40"/>
        </w:rPr>
        <w:t xml:space="preserve">00 mm </w:t>
      </w:r>
      <w:r w:rsidR="00BD67D0">
        <w:rPr>
          <w:rFonts w:ascii="Times New Roman" w:hAnsi="Times New Roman" w:cs="Times New Roman"/>
          <w:sz w:val="40"/>
          <w:szCs w:val="40"/>
        </w:rPr>
        <w:t>pod  p</w:t>
      </w:r>
      <w:r w:rsidR="00BD67D0">
        <w:rPr>
          <w:rFonts w:ascii="Times New Roman" w:hAnsi="Times New Roman" w:cs="Times New Roman"/>
          <w:sz w:val="40"/>
          <w:szCs w:val="40"/>
        </w:rPr>
        <w:t>ů</w:t>
      </w:r>
      <w:r w:rsidR="00BD67D0">
        <w:rPr>
          <w:rFonts w:ascii="Times New Roman" w:hAnsi="Times New Roman" w:cs="Times New Roman"/>
          <w:sz w:val="40"/>
          <w:szCs w:val="40"/>
        </w:rPr>
        <w:t>dorysem podlaží v úrovni +0,000</w:t>
      </w:r>
      <w:r w:rsidR="0064461E">
        <w:rPr>
          <w:rFonts w:ascii="Times New Roman" w:hAnsi="Times New Roman" w:cs="Times New Roman"/>
          <w:sz w:val="40"/>
          <w:szCs w:val="40"/>
        </w:rPr>
        <w:t xml:space="preserve"> podlaží, dále proveď návrh </w:t>
      </w:r>
      <w:r w:rsidR="00BD67D0">
        <w:rPr>
          <w:rFonts w:ascii="Times New Roman" w:hAnsi="Times New Roman" w:cs="Times New Roman"/>
          <w:sz w:val="40"/>
          <w:szCs w:val="40"/>
        </w:rPr>
        <w:t>trámu</w:t>
      </w:r>
      <w:r w:rsidR="00105299">
        <w:rPr>
          <w:rFonts w:ascii="Times New Roman" w:hAnsi="Times New Roman" w:cs="Times New Roman"/>
          <w:sz w:val="40"/>
          <w:szCs w:val="40"/>
        </w:rPr>
        <w:t xml:space="preserve"> nad půdorysem </w:t>
      </w:r>
      <w:r w:rsidR="00C96524">
        <w:rPr>
          <w:rFonts w:ascii="Times New Roman" w:hAnsi="Times New Roman" w:cs="Times New Roman"/>
          <w:sz w:val="40"/>
          <w:szCs w:val="40"/>
        </w:rPr>
        <w:t xml:space="preserve"> </w:t>
      </w:r>
      <w:r w:rsidR="00BD67D0">
        <w:rPr>
          <w:rFonts w:ascii="Times New Roman" w:hAnsi="Times New Roman" w:cs="Times New Roman"/>
          <w:sz w:val="40"/>
          <w:szCs w:val="40"/>
        </w:rPr>
        <w:t>1.NP</w:t>
      </w:r>
      <w:r w:rsidR="00105299">
        <w:rPr>
          <w:rFonts w:ascii="Times New Roman" w:hAnsi="Times New Roman" w:cs="Times New Roman"/>
          <w:sz w:val="40"/>
          <w:szCs w:val="40"/>
        </w:rPr>
        <w:t xml:space="preserve">, </w:t>
      </w:r>
      <w:r w:rsidR="00BD67D0">
        <w:rPr>
          <w:rFonts w:ascii="Times New Roman" w:hAnsi="Times New Roman" w:cs="Times New Roman"/>
          <w:sz w:val="40"/>
          <w:szCs w:val="40"/>
        </w:rPr>
        <w:t>rozměry  trámu jsou výška  350 mm, šířka 200 mm</w:t>
      </w:r>
      <w:r w:rsidR="00105299">
        <w:rPr>
          <w:rFonts w:ascii="Times New Roman" w:hAnsi="Times New Roman" w:cs="Times New Roman"/>
          <w:sz w:val="40"/>
          <w:szCs w:val="40"/>
        </w:rPr>
        <w:t xml:space="preserve">, </w:t>
      </w:r>
      <w:r w:rsidR="00BD67D0">
        <w:rPr>
          <w:rFonts w:ascii="Times New Roman" w:hAnsi="Times New Roman" w:cs="Times New Roman"/>
          <w:sz w:val="40"/>
          <w:szCs w:val="40"/>
        </w:rPr>
        <w:t xml:space="preserve">polohu uložení a </w:t>
      </w:r>
      <w:r w:rsidR="00105299">
        <w:rPr>
          <w:rFonts w:ascii="Times New Roman" w:hAnsi="Times New Roman" w:cs="Times New Roman"/>
          <w:sz w:val="40"/>
          <w:szCs w:val="40"/>
        </w:rPr>
        <w:t xml:space="preserve"> ostatní návrhové prvky </w:t>
      </w:r>
      <w:r w:rsidR="00BD67D0">
        <w:rPr>
          <w:rFonts w:ascii="Times New Roman" w:hAnsi="Times New Roman" w:cs="Times New Roman"/>
          <w:sz w:val="40"/>
          <w:szCs w:val="40"/>
        </w:rPr>
        <w:t>trámu</w:t>
      </w:r>
      <w:r w:rsidR="00105299">
        <w:rPr>
          <w:rFonts w:ascii="Times New Roman" w:hAnsi="Times New Roman" w:cs="Times New Roman"/>
          <w:sz w:val="40"/>
          <w:szCs w:val="40"/>
        </w:rPr>
        <w:t xml:space="preserve"> zvol  sám.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1E4A" w:rsidRDefault="00962605" w:rsidP="00081E4A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081E4A">
        <w:rPr>
          <w:rFonts w:ascii="Times New Roman" w:hAnsi="Times New Roman" w:cs="Times New Roman"/>
          <w:sz w:val="40"/>
          <w:szCs w:val="40"/>
        </w:rPr>
        <w:t xml:space="preserve">školní  výukový  program   ARCHICAD  16- </w:t>
      </w:r>
      <w:proofErr w:type="spellStart"/>
      <w:r w:rsidR="00081E4A">
        <w:rPr>
          <w:rFonts w:ascii="Times New Roman" w:hAnsi="Times New Roman" w:cs="Times New Roman"/>
          <w:sz w:val="40"/>
          <w:szCs w:val="40"/>
        </w:rPr>
        <w:t>Graphisoft</w:t>
      </w:r>
      <w:proofErr w:type="spellEnd"/>
      <w:r w:rsidR="00081E4A">
        <w:rPr>
          <w:rFonts w:ascii="Times New Roman" w:hAnsi="Times New Roman" w:cs="Times New Roman"/>
          <w:sz w:val="40"/>
          <w:szCs w:val="40"/>
        </w:rPr>
        <w:t xml:space="preserve">, </w:t>
      </w:r>
      <w:proofErr w:type="gramStart"/>
      <w:r w:rsidR="00081E4A">
        <w:rPr>
          <w:rFonts w:ascii="Times New Roman" w:hAnsi="Times New Roman" w:cs="Times New Roman"/>
          <w:sz w:val="40"/>
          <w:szCs w:val="40"/>
        </w:rPr>
        <w:t>souhlas  s jeho</w:t>
      </w:r>
      <w:proofErr w:type="gramEnd"/>
      <w:r w:rsidR="00081E4A">
        <w:rPr>
          <w:rFonts w:ascii="Times New Roman" w:hAnsi="Times New Roman" w:cs="Times New Roman"/>
          <w:sz w:val="40"/>
          <w:szCs w:val="40"/>
        </w:rPr>
        <w:t xml:space="preserve"> využitím</w:t>
      </w:r>
    </w:p>
    <w:p w:rsidR="00081E4A" w:rsidRPr="00420E83" w:rsidRDefault="00081E4A" w:rsidP="00081E4A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pro </w:t>
      </w:r>
      <w:proofErr w:type="gramStart"/>
      <w:r>
        <w:rPr>
          <w:rFonts w:ascii="Times New Roman" w:hAnsi="Times New Roman" w:cs="Times New Roman"/>
          <w:sz w:val="40"/>
          <w:szCs w:val="40"/>
        </w:rPr>
        <w:t>potřeby  zpracování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DŮM je uložen u zpracovatele DŮM.</w:t>
      </w:r>
    </w:p>
    <w:p w:rsidR="00081E4A" w:rsidRPr="00861DA6" w:rsidRDefault="00081E4A" w:rsidP="00081E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081E4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626F12">
      <w:headerReference w:type="default" r:id="rId14"/>
      <w:footerReference w:type="default" r:id="rId15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266" w:rsidRDefault="00205266">
      <w:r>
        <w:separator/>
      </w:r>
    </w:p>
  </w:endnote>
  <w:endnote w:type="continuationSeparator" w:id="0">
    <w:p w:rsidR="00205266" w:rsidRDefault="00205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Pr="00EE143B" w:rsidRDefault="00EE143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3B387B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266" w:rsidRDefault="00205266">
      <w:r>
        <w:separator/>
      </w:r>
    </w:p>
  </w:footnote>
  <w:footnote w:type="continuationSeparator" w:id="0">
    <w:p w:rsidR="00205266" w:rsidRDefault="00205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A711C4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A711C4" w:rsidRDefault="00607C60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7EB1570F" wp14:editId="7465CDE9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A711C4" w:rsidRPr="00EB1E52" w:rsidRDefault="00607C6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0996068" wp14:editId="17141388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711C4" w:rsidRDefault="00A711C4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A711C4" w:rsidRPr="00B30248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EC32F2" w:rsidRPr="00D41325" w:rsidRDefault="00EC32F2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81E4A"/>
    <w:rsid w:val="000A53B9"/>
    <w:rsid w:val="000F1301"/>
    <w:rsid w:val="00105299"/>
    <w:rsid w:val="0010786B"/>
    <w:rsid w:val="0012498D"/>
    <w:rsid w:val="00170D7F"/>
    <w:rsid w:val="001C3415"/>
    <w:rsid w:val="00205266"/>
    <w:rsid w:val="00227B6C"/>
    <w:rsid w:val="00231A4B"/>
    <w:rsid w:val="002636E6"/>
    <w:rsid w:val="00273981"/>
    <w:rsid w:val="002A2424"/>
    <w:rsid w:val="002C1B9C"/>
    <w:rsid w:val="002C3071"/>
    <w:rsid w:val="002E18DA"/>
    <w:rsid w:val="003072F1"/>
    <w:rsid w:val="00322331"/>
    <w:rsid w:val="00387717"/>
    <w:rsid w:val="003B387B"/>
    <w:rsid w:val="003B6B82"/>
    <w:rsid w:val="003C74C0"/>
    <w:rsid w:val="003F118B"/>
    <w:rsid w:val="0040343E"/>
    <w:rsid w:val="004043F6"/>
    <w:rsid w:val="00420E83"/>
    <w:rsid w:val="00426FCA"/>
    <w:rsid w:val="00441754"/>
    <w:rsid w:val="00450F14"/>
    <w:rsid w:val="004729CA"/>
    <w:rsid w:val="00477143"/>
    <w:rsid w:val="004A2D96"/>
    <w:rsid w:val="004E0DD0"/>
    <w:rsid w:val="0052347B"/>
    <w:rsid w:val="0054720F"/>
    <w:rsid w:val="00554294"/>
    <w:rsid w:val="005B62DF"/>
    <w:rsid w:val="0060067B"/>
    <w:rsid w:val="00607C60"/>
    <w:rsid w:val="00626F12"/>
    <w:rsid w:val="0064461E"/>
    <w:rsid w:val="00681ABB"/>
    <w:rsid w:val="006B2E6B"/>
    <w:rsid w:val="006D35E1"/>
    <w:rsid w:val="007172D0"/>
    <w:rsid w:val="00727383"/>
    <w:rsid w:val="00751D2E"/>
    <w:rsid w:val="00767FF5"/>
    <w:rsid w:val="00776024"/>
    <w:rsid w:val="0079091B"/>
    <w:rsid w:val="00796E13"/>
    <w:rsid w:val="007A5F17"/>
    <w:rsid w:val="007B7379"/>
    <w:rsid w:val="008020C7"/>
    <w:rsid w:val="0082211C"/>
    <w:rsid w:val="00860EC4"/>
    <w:rsid w:val="00861DA6"/>
    <w:rsid w:val="008A76DD"/>
    <w:rsid w:val="008F1FC0"/>
    <w:rsid w:val="009023D1"/>
    <w:rsid w:val="0092371F"/>
    <w:rsid w:val="00927618"/>
    <w:rsid w:val="00947BC4"/>
    <w:rsid w:val="00962605"/>
    <w:rsid w:val="00967C01"/>
    <w:rsid w:val="00976BDD"/>
    <w:rsid w:val="009D27EE"/>
    <w:rsid w:val="009D2A85"/>
    <w:rsid w:val="009F2DCD"/>
    <w:rsid w:val="00A711C4"/>
    <w:rsid w:val="00A86013"/>
    <w:rsid w:val="00AA3351"/>
    <w:rsid w:val="00AA37C1"/>
    <w:rsid w:val="00AA4226"/>
    <w:rsid w:val="00AD0C20"/>
    <w:rsid w:val="00B30248"/>
    <w:rsid w:val="00B72FE7"/>
    <w:rsid w:val="00B7332A"/>
    <w:rsid w:val="00B76D91"/>
    <w:rsid w:val="00BD67D0"/>
    <w:rsid w:val="00C07071"/>
    <w:rsid w:val="00C155FA"/>
    <w:rsid w:val="00C224D3"/>
    <w:rsid w:val="00C22EAE"/>
    <w:rsid w:val="00C96524"/>
    <w:rsid w:val="00CF3B64"/>
    <w:rsid w:val="00D03B1D"/>
    <w:rsid w:val="00D05B91"/>
    <w:rsid w:val="00D13583"/>
    <w:rsid w:val="00D27A37"/>
    <w:rsid w:val="00D41325"/>
    <w:rsid w:val="00D42505"/>
    <w:rsid w:val="00D53887"/>
    <w:rsid w:val="00DC1BE0"/>
    <w:rsid w:val="00DC6647"/>
    <w:rsid w:val="00DD1CB7"/>
    <w:rsid w:val="00E01001"/>
    <w:rsid w:val="00E03063"/>
    <w:rsid w:val="00E10C8B"/>
    <w:rsid w:val="00E47EC3"/>
    <w:rsid w:val="00E8231A"/>
    <w:rsid w:val="00EB1E52"/>
    <w:rsid w:val="00EB6DB9"/>
    <w:rsid w:val="00EC1D69"/>
    <w:rsid w:val="00EC32F2"/>
    <w:rsid w:val="00EE143B"/>
    <w:rsid w:val="00EE20B3"/>
    <w:rsid w:val="00F33EFF"/>
    <w:rsid w:val="00F55C14"/>
    <w:rsid w:val="00F624B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9</Pages>
  <Words>251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4</cp:revision>
  <cp:lastPrinted>2011-01-25T23:25:00Z</cp:lastPrinted>
  <dcterms:created xsi:type="dcterms:W3CDTF">2013-05-10T06:27:00Z</dcterms:created>
  <dcterms:modified xsi:type="dcterms:W3CDTF">2013-05-13T12:15:00Z</dcterms:modified>
</cp:coreProperties>
</file>