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6B3" w:rsidRDefault="007E76B3" w:rsidP="007E76B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ARCHICAD- práce  v 3D prostoru – zeď, sloup</w:t>
      </w:r>
    </w:p>
    <w:p w:rsidR="00AD4B86" w:rsidRPr="00B14DC2" w:rsidRDefault="00AD4B86" w:rsidP="00AD4B86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VY_32_INOVACE_19_36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9</w:t>
      </w:r>
    </w:p>
    <w:p w:rsidR="00A711C4" w:rsidRPr="00A711C4" w:rsidRDefault="00A711C4" w:rsidP="00420E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AD0C2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AD0C2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Popis činnost při využití 3D nástrojů programu ARCHICAD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Volby pracovního prostředí, nástrojová paletka, info paletka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Cad systemy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41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41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E042DA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 zásadách postupu práce v digitálním programu  ARCHICAD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41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4B86" w:rsidRPr="00420E8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D4B86">
              <w:rPr>
                <w:rFonts w:ascii="Times New Roman" w:hAnsi="Times New Roman" w:cs="Times New Roman"/>
                <w:sz w:val="24"/>
                <w:szCs w:val="24"/>
              </w:rPr>
              <w:t xml:space="preserve"> a 3.</w:t>
            </w:r>
            <w:r w:rsidR="00AD4B86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ročník, žáci 1</w:t>
            </w:r>
            <w:r w:rsidR="00AD4B8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D4B86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AD4B8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D4B86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AD4B86">
              <w:rPr>
                <w:rFonts w:ascii="Times New Roman" w:hAnsi="Times New Roman" w:cs="Times New Roman"/>
                <w:sz w:val="24"/>
                <w:szCs w:val="24"/>
              </w:rPr>
              <w:t>,  oboru Techn. zařízení  budov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FB5354" w:rsidP="00107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10786B" w:rsidRDefault="006C44B6" w:rsidP="004E0DD0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-290830</wp:posOffset>
            </wp:positionV>
            <wp:extent cx="8164195" cy="4535805"/>
            <wp:effectExtent l="0" t="0" r="8255" b="0"/>
            <wp:wrapSquare wrapText="bothSides"/>
            <wp:docPr id="1" name="Obráze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761"/>
                    <a:stretch/>
                  </pic:blipFill>
                  <pic:spPr bwMode="auto">
                    <a:xfrm>
                      <a:off x="0" y="0"/>
                      <a:ext cx="8164195" cy="453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4B6" w:rsidRDefault="006C44B6" w:rsidP="004E0DD0">
      <w:pPr>
        <w:rPr>
          <w:noProof/>
          <w:lang w:eastAsia="cs-CZ"/>
        </w:rPr>
      </w:pPr>
    </w:p>
    <w:p w:rsidR="006C44B6" w:rsidRDefault="006C44B6" w:rsidP="004E0DD0">
      <w:pPr>
        <w:rPr>
          <w:noProof/>
          <w:lang w:eastAsia="cs-CZ"/>
        </w:rPr>
      </w:pPr>
    </w:p>
    <w:p w:rsidR="006C44B6" w:rsidRDefault="006C44B6" w:rsidP="004E0DD0">
      <w:pPr>
        <w:rPr>
          <w:noProof/>
          <w:lang w:eastAsia="cs-CZ"/>
        </w:rPr>
      </w:pPr>
    </w:p>
    <w:p w:rsidR="006C44B6" w:rsidRDefault="006C44B6" w:rsidP="004E0DD0">
      <w:pPr>
        <w:rPr>
          <w:noProof/>
          <w:lang w:eastAsia="cs-CZ"/>
        </w:rPr>
      </w:pPr>
    </w:p>
    <w:p w:rsidR="006C44B6" w:rsidRDefault="006C44B6" w:rsidP="004E0DD0">
      <w:pPr>
        <w:rPr>
          <w:noProof/>
          <w:lang w:eastAsia="cs-CZ"/>
        </w:rPr>
      </w:pPr>
    </w:p>
    <w:p w:rsidR="006C44B6" w:rsidRDefault="006C44B6" w:rsidP="004E0DD0">
      <w:pPr>
        <w:rPr>
          <w:noProof/>
          <w:lang w:eastAsia="cs-CZ"/>
        </w:rPr>
      </w:pPr>
    </w:p>
    <w:p w:rsidR="006C44B6" w:rsidRDefault="006C44B6" w:rsidP="004E0DD0">
      <w:pPr>
        <w:rPr>
          <w:noProof/>
          <w:lang w:eastAsia="cs-CZ"/>
        </w:rPr>
      </w:pPr>
    </w:p>
    <w:p w:rsidR="006C44B6" w:rsidRDefault="006C44B6" w:rsidP="004E0DD0">
      <w:pPr>
        <w:rPr>
          <w:noProof/>
          <w:lang w:eastAsia="cs-CZ"/>
        </w:rPr>
      </w:pPr>
    </w:p>
    <w:p w:rsidR="006C44B6" w:rsidRDefault="006C44B6" w:rsidP="004E0DD0">
      <w:pPr>
        <w:rPr>
          <w:noProof/>
          <w:lang w:eastAsia="cs-CZ"/>
        </w:rPr>
      </w:pPr>
    </w:p>
    <w:p w:rsidR="006C44B6" w:rsidRDefault="006C44B6" w:rsidP="004E0DD0">
      <w:pPr>
        <w:rPr>
          <w:noProof/>
          <w:lang w:eastAsia="cs-CZ"/>
        </w:rPr>
      </w:pPr>
    </w:p>
    <w:p w:rsidR="006C44B6" w:rsidRDefault="006C44B6" w:rsidP="004E0DD0">
      <w:pPr>
        <w:rPr>
          <w:noProof/>
          <w:lang w:eastAsia="cs-CZ"/>
        </w:rPr>
      </w:pPr>
    </w:p>
    <w:p w:rsidR="006C44B6" w:rsidRDefault="006C44B6" w:rsidP="004E0DD0">
      <w:pPr>
        <w:rPr>
          <w:noProof/>
          <w:lang w:eastAsia="cs-CZ"/>
        </w:rPr>
      </w:pPr>
    </w:p>
    <w:p w:rsidR="006C44B6" w:rsidRDefault="006C44B6" w:rsidP="004E0DD0">
      <w:pPr>
        <w:rPr>
          <w:noProof/>
          <w:lang w:eastAsia="cs-CZ"/>
        </w:rPr>
      </w:pPr>
    </w:p>
    <w:p w:rsidR="00BE37F5" w:rsidRPr="00947BC4" w:rsidRDefault="00BE37F5" w:rsidP="00752802">
      <w:pPr>
        <w:spacing w:after="0"/>
        <w:rPr>
          <w:noProof/>
          <w:lang w:eastAsia="cs-CZ"/>
        </w:rPr>
      </w:pPr>
    </w:p>
    <w:p w:rsidR="00D03B1D" w:rsidRDefault="00DE2E3B" w:rsidP="00752802">
      <w:pPr>
        <w:spacing w:after="0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>N</w:t>
      </w:r>
      <w:r w:rsidR="00D03B1D"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ástroj </w:t>
      </w:r>
      <w:r w:rsidR="006C44B6">
        <w:rPr>
          <w:rStyle w:val="SC10110604"/>
          <w:rFonts w:ascii="Times New Roman" w:hAnsi="Times New Roman" w:cs="Times New Roman"/>
          <w:sz w:val="44"/>
          <w:szCs w:val="44"/>
        </w:rPr>
        <w:t>zeď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>, zv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>o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 xml:space="preserve">lím 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vých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o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zí  nast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a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 xml:space="preserve">vení, 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>parametry</w:t>
      </w:r>
      <w:r w:rsidR="006C44B6">
        <w:rPr>
          <w:rStyle w:val="SC10110604"/>
          <w:rFonts w:ascii="Times New Roman" w:hAnsi="Times New Roman" w:cs="Times New Roman"/>
          <w:sz w:val="44"/>
          <w:szCs w:val="44"/>
        </w:rPr>
        <w:t xml:space="preserve"> (tvar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,</w:t>
      </w:r>
      <w:r w:rsidR="006C44B6">
        <w:rPr>
          <w:rStyle w:val="SC10110604"/>
          <w:rFonts w:ascii="Times New Roman" w:hAnsi="Times New Roman" w:cs="Times New Roman"/>
          <w:sz w:val="44"/>
          <w:szCs w:val="44"/>
        </w:rPr>
        <w:t xml:space="preserve"> rozměr, materiál</w:t>
      </w:r>
      <w:r w:rsidR="007942C7">
        <w:rPr>
          <w:rStyle w:val="SC10110604"/>
          <w:rFonts w:ascii="Times New Roman" w:hAnsi="Times New Roman" w:cs="Times New Roman"/>
          <w:sz w:val="44"/>
          <w:szCs w:val="44"/>
        </w:rPr>
        <w:t>)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 xml:space="preserve"> a vsadím do modelu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</w:t>
      </w:r>
      <w:r w:rsidR="006C44B6">
        <w:rPr>
          <w:rStyle w:val="SC10110604"/>
          <w:rFonts w:ascii="Times New Roman" w:hAnsi="Times New Roman" w:cs="Times New Roman"/>
          <w:sz w:val="44"/>
          <w:szCs w:val="44"/>
        </w:rPr>
        <w:t xml:space="preserve"> - daného podlaží </w:t>
      </w:r>
      <w:r>
        <w:rPr>
          <w:rStyle w:val="SC10110604"/>
          <w:rFonts w:ascii="Times New Roman" w:hAnsi="Times New Roman" w:cs="Times New Roman"/>
          <w:sz w:val="44"/>
          <w:szCs w:val="44"/>
        </w:rPr>
        <w:t>– viz. předchozí  výuka</w:t>
      </w:r>
    </w:p>
    <w:p w:rsidR="00DE2E3B" w:rsidRDefault="006C44B6" w:rsidP="00806A50">
      <w:pPr>
        <w:spacing w:line="240" w:lineRule="auto"/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-290830</wp:posOffset>
            </wp:positionV>
            <wp:extent cx="8164195" cy="4535805"/>
            <wp:effectExtent l="0" t="0" r="8255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761"/>
                    <a:stretch/>
                  </pic:blipFill>
                  <pic:spPr bwMode="auto">
                    <a:xfrm>
                      <a:off x="0" y="0"/>
                      <a:ext cx="8164195" cy="453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4B6" w:rsidRDefault="006C44B6" w:rsidP="00806A50">
      <w:pPr>
        <w:spacing w:line="240" w:lineRule="auto"/>
        <w:rPr>
          <w:noProof/>
          <w:lang w:eastAsia="cs-CZ"/>
        </w:rPr>
      </w:pPr>
    </w:p>
    <w:p w:rsidR="006C44B6" w:rsidRDefault="006C44B6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DE2E3B" w:rsidRDefault="00DE2E3B" w:rsidP="00806A50">
      <w:pPr>
        <w:spacing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DE2E3B" w:rsidRPr="006C44B6" w:rsidRDefault="00DE2E3B" w:rsidP="00806A50">
      <w:pPr>
        <w:spacing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D03B1D" w:rsidRPr="00752802" w:rsidRDefault="00DE2E3B" w:rsidP="00806A50">
      <w:pPr>
        <w:spacing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Nástroj </w:t>
      </w:r>
      <w:r w:rsidR="006C44B6">
        <w:rPr>
          <w:rStyle w:val="SC10110604"/>
          <w:rFonts w:ascii="Times New Roman" w:hAnsi="Times New Roman" w:cs="Times New Roman"/>
          <w:sz w:val="44"/>
          <w:szCs w:val="44"/>
        </w:rPr>
        <w:t>zeď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volím všechny parametry  ve 3D ( tvar, členění, materiály a rozm</w:t>
      </w:r>
      <w:r>
        <w:rPr>
          <w:rStyle w:val="SC10110604"/>
          <w:rFonts w:ascii="Times New Roman" w:hAnsi="Times New Roman" w:cs="Times New Roman"/>
          <w:sz w:val="44"/>
          <w:szCs w:val="44"/>
        </w:rPr>
        <w:t>ě</w:t>
      </w:r>
      <w:r>
        <w:rPr>
          <w:rStyle w:val="SC10110604"/>
          <w:rFonts w:ascii="Times New Roman" w:hAnsi="Times New Roman" w:cs="Times New Roman"/>
          <w:sz w:val="44"/>
          <w:szCs w:val="44"/>
        </w:rPr>
        <w:t>ry)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 xml:space="preserve"> 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mohu editov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 xml:space="preserve">at- měnit po označení předmětu 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v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> 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modelu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>,</w:t>
      </w:r>
      <w:r w:rsidR="00806A50">
        <w:rPr>
          <w:rStyle w:val="SC10110604"/>
          <w:rFonts w:ascii="Times New Roman" w:hAnsi="Times New Roman" w:cs="Times New Roman"/>
          <w:sz w:val="44"/>
          <w:szCs w:val="44"/>
        </w:rPr>
        <w:t xml:space="preserve"> v nástroji objekt</w:t>
      </w:r>
    </w:p>
    <w:p w:rsidR="0010786B" w:rsidRDefault="007942C7" w:rsidP="004E0DD0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3175</wp:posOffset>
            </wp:positionV>
            <wp:extent cx="8164800" cy="4536000"/>
            <wp:effectExtent l="0" t="0" r="8255" b="0"/>
            <wp:wrapSquare wrapText="bothSides"/>
            <wp:docPr id="6" name="Obrázek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816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42C7" w:rsidRDefault="007942C7" w:rsidP="004E0DD0">
      <w:pPr>
        <w:rPr>
          <w:noProof/>
          <w:lang w:eastAsia="cs-CZ"/>
        </w:rPr>
      </w:pPr>
    </w:p>
    <w:p w:rsidR="007942C7" w:rsidRDefault="007942C7" w:rsidP="004E0DD0">
      <w:pPr>
        <w:rPr>
          <w:noProof/>
          <w:lang w:eastAsia="cs-CZ"/>
        </w:rPr>
      </w:pPr>
    </w:p>
    <w:p w:rsidR="007942C7" w:rsidRPr="0082211C" w:rsidRDefault="007942C7" w:rsidP="004E0DD0">
      <w:pPr>
        <w:rPr>
          <w:rStyle w:val="SC10110604"/>
          <w:sz w:val="24"/>
          <w:szCs w:val="24"/>
        </w:rPr>
      </w:pPr>
    </w:p>
    <w:p w:rsidR="0082211C" w:rsidRDefault="0082211C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7942C7" w:rsidRDefault="007942C7" w:rsidP="007942C7">
      <w:pPr>
        <w:spacing w:after="0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>N</w:t>
      </w:r>
      <w:r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ástroj </w:t>
      </w:r>
      <w:r w:rsidR="00F66CDD">
        <w:rPr>
          <w:rStyle w:val="SC10110604"/>
          <w:rFonts w:ascii="Times New Roman" w:hAnsi="Times New Roman" w:cs="Times New Roman"/>
          <w:sz w:val="44"/>
          <w:szCs w:val="44"/>
        </w:rPr>
        <w:t>sloup</w:t>
      </w:r>
      <w:r>
        <w:rPr>
          <w:rStyle w:val="SC10110604"/>
          <w:rFonts w:ascii="Times New Roman" w:hAnsi="Times New Roman" w:cs="Times New Roman"/>
          <w:sz w:val="44"/>
          <w:szCs w:val="44"/>
        </w:rPr>
        <w:t>, zv</w:t>
      </w:r>
      <w:r>
        <w:rPr>
          <w:rStyle w:val="SC10110604"/>
          <w:rFonts w:ascii="Times New Roman" w:hAnsi="Times New Roman" w:cs="Times New Roman"/>
          <w:sz w:val="44"/>
          <w:szCs w:val="44"/>
        </w:rPr>
        <w:t>o</w:t>
      </w:r>
      <w:r>
        <w:rPr>
          <w:rStyle w:val="SC10110604"/>
          <w:rFonts w:ascii="Times New Roman" w:hAnsi="Times New Roman" w:cs="Times New Roman"/>
          <w:sz w:val="44"/>
          <w:szCs w:val="44"/>
        </w:rPr>
        <w:t>lím vých</w:t>
      </w:r>
      <w:r>
        <w:rPr>
          <w:rStyle w:val="SC10110604"/>
          <w:rFonts w:ascii="Times New Roman" w:hAnsi="Times New Roman" w:cs="Times New Roman"/>
          <w:sz w:val="44"/>
          <w:szCs w:val="44"/>
        </w:rPr>
        <w:t>o</w:t>
      </w:r>
      <w:r>
        <w:rPr>
          <w:rStyle w:val="SC10110604"/>
          <w:rFonts w:ascii="Times New Roman" w:hAnsi="Times New Roman" w:cs="Times New Roman"/>
          <w:sz w:val="44"/>
          <w:szCs w:val="44"/>
        </w:rPr>
        <w:t>zí  nast</w:t>
      </w:r>
      <w:r>
        <w:rPr>
          <w:rStyle w:val="SC10110604"/>
          <w:rFonts w:ascii="Times New Roman" w:hAnsi="Times New Roman" w:cs="Times New Roman"/>
          <w:sz w:val="44"/>
          <w:szCs w:val="44"/>
        </w:rPr>
        <w:t>a</w:t>
      </w:r>
      <w:r>
        <w:rPr>
          <w:rStyle w:val="SC10110604"/>
          <w:rFonts w:ascii="Times New Roman" w:hAnsi="Times New Roman" w:cs="Times New Roman"/>
          <w:sz w:val="44"/>
          <w:szCs w:val="44"/>
        </w:rPr>
        <w:t>vení, parametry (tvar, rozměr, materiál) a vsadím do modelu</w:t>
      </w:r>
      <w:r w:rsidR="00F66CDD">
        <w:rPr>
          <w:rStyle w:val="SC10110604"/>
          <w:rFonts w:ascii="Times New Roman" w:hAnsi="Times New Roman" w:cs="Times New Roman"/>
          <w:sz w:val="44"/>
          <w:szCs w:val="44"/>
        </w:rPr>
        <w:t>, prověřím nastavení  podlaží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– viz. předchozí  výuka</w:t>
      </w:r>
    </w:p>
    <w:p w:rsidR="00F764E2" w:rsidRDefault="007942C7" w:rsidP="00806A50">
      <w:pPr>
        <w:spacing w:after="0" w:line="240" w:lineRule="auto"/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-301625</wp:posOffset>
            </wp:positionV>
            <wp:extent cx="8164195" cy="4535805"/>
            <wp:effectExtent l="0" t="0" r="8255" b="0"/>
            <wp:wrapSquare wrapText="bothSides"/>
            <wp:docPr id="10" name="Obrázek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8164195" cy="453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7942C7" w:rsidRDefault="007942C7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Pr="007942C7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806A50" w:rsidRDefault="007942C7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>Sloup</w:t>
      </w:r>
      <w:r w:rsidR="00806A50">
        <w:rPr>
          <w:rStyle w:val="SC10110604"/>
          <w:rFonts w:ascii="Times New Roman" w:hAnsi="Times New Roman" w:cs="Times New Roman"/>
          <w:sz w:val="44"/>
          <w:szCs w:val="44"/>
        </w:rPr>
        <w:t xml:space="preserve">  umístím do daného podlaží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a mohu ho také editovat - měnit-opravovat</w:t>
      </w:r>
    </w:p>
    <w:p w:rsidR="00806A50" w:rsidRDefault="00806A50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806A50" w:rsidRDefault="00806A50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806A50" w:rsidRDefault="00806A50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806A50" w:rsidRDefault="00806A50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7942C7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-290830</wp:posOffset>
            </wp:positionV>
            <wp:extent cx="8164195" cy="4535805"/>
            <wp:effectExtent l="0" t="0" r="8255" b="0"/>
            <wp:wrapSquare wrapText="bothSides"/>
            <wp:docPr id="13" name="Obrázek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8164195" cy="453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7942C7" w:rsidRDefault="007942C7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7942C7" w:rsidRDefault="007942C7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7942C7" w:rsidRDefault="007942C7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7942C7" w:rsidRDefault="007942C7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806A50" w:rsidRPr="00806A50" w:rsidRDefault="00806A50" w:rsidP="00806A50">
      <w:pPr>
        <w:spacing w:before="240"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Knihovna </w:t>
      </w:r>
      <w:r w:rsidR="007942C7">
        <w:rPr>
          <w:rStyle w:val="SC10110604"/>
          <w:rFonts w:ascii="Times New Roman" w:hAnsi="Times New Roman" w:cs="Times New Roman"/>
          <w:sz w:val="44"/>
          <w:szCs w:val="44"/>
        </w:rPr>
        <w:t>zeď  i sloup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 xml:space="preserve">  nabízí desítky 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druhů 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>těchto konstrukcí, lze je po označ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>e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>ní  měnit - doplňovat</w:t>
      </w:r>
    </w:p>
    <w:p w:rsidR="00F764E2" w:rsidRDefault="00F764E2" w:rsidP="001D4121">
      <w:pPr>
        <w:spacing w:before="240"/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-5080</wp:posOffset>
            </wp:positionV>
            <wp:extent cx="8164800" cy="4536000"/>
            <wp:effectExtent l="0" t="0" r="8255" b="0"/>
            <wp:wrapSquare wrapText="bothSides"/>
            <wp:docPr id="7" name="Obrázek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816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322331" w:rsidRPr="001D4121" w:rsidRDefault="007942C7" w:rsidP="001D4121">
      <w:pPr>
        <w:spacing w:before="240"/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Tvar </w:t>
      </w:r>
      <w:r w:rsidR="001D4121">
        <w:rPr>
          <w:rStyle w:val="SC10110604"/>
          <w:rFonts w:ascii="Times New Roman" w:hAnsi="Times New Roman" w:cs="Times New Roman"/>
          <w:sz w:val="44"/>
          <w:szCs w:val="44"/>
        </w:rPr>
        <w:t xml:space="preserve">a </w:t>
      </w:r>
      <w:r>
        <w:rPr>
          <w:rStyle w:val="SC10110604"/>
          <w:rFonts w:ascii="Times New Roman" w:hAnsi="Times New Roman" w:cs="Times New Roman"/>
          <w:sz w:val="44"/>
          <w:szCs w:val="44"/>
        </w:rPr>
        <w:t>zdi</w:t>
      </w:r>
      <w:r w:rsidR="00976BDD">
        <w:rPr>
          <w:rStyle w:val="SC10110604"/>
          <w:rFonts w:ascii="Times New Roman" w:hAnsi="Times New Roman" w:cs="Times New Roman"/>
          <w:sz w:val="44"/>
          <w:szCs w:val="44"/>
        </w:rPr>
        <w:t xml:space="preserve"> můžeme ověřit ve  3D okně – perspektiva, axonometrie</w:t>
      </w:r>
    </w:p>
    <w:p w:rsidR="0010786B" w:rsidRDefault="00F764E2" w:rsidP="004E0DD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-5080</wp:posOffset>
            </wp:positionV>
            <wp:extent cx="8164800" cy="4536000"/>
            <wp:effectExtent l="0" t="0" r="8255" b="0"/>
            <wp:wrapSquare wrapText="bothSides"/>
            <wp:docPr id="8" name="Obrázek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816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7D0" w:rsidRDefault="00BD67D0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Pr="007F473E" w:rsidRDefault="00261C6C" w:rsidP="004E0DD0">
      <w:pPr>
        <w:rPr>
          <w:rFonts w:ascii="Times New Roman" w:hAnsi="Times New Roman" w:cs="Times New Roman"/>
          <w:b/>
          <w:sz w:val="48"/>
          <w:szCs w:val="48"/>
        </w:rPr>
      </w:pPr>
      <w:r w:rsidRPr="007F473E">
        <w:rPr>
          <w:rFonts w:ascii="Times New Roman" w:hAnsi="Times New Roman" w:cs="Times New Roman"/>
          <w:b/>
          <w:sz w:val="48"/>
          <w:szCs w:val="48"/>
        </w:rPr>
        <w:t>Vizualizace 3D</w:t>
      </w:r>
      <w:r w:rsidR="007F473E">
        <w:rPr>
          <w:rFonts w:ascii="Times New Roman" w:hAnsi="Times New Roman" w:cs="Times New Roman"/>
          <w:b/>
          <w:sz w:val="48"/>
          <w:szCs w:val="48"/>
        </w:rPr>
        <w:t xml:space="preserve"> umožní  rotaci modelu, vnitřní i venkovní pohledy</w:t>
      </w: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BD67D0" w:rsidRDefault="00BD67D0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 w:rsidRPr="00861DA6">
        <w:rPr>
          <w:rFonts w:ascii="Times New Roman" w:hAnsi="Times New Roman" w:cs="Times New Roman"/>
          <w:sz w:val="40"/>
          <w:szCs w:val="40"/>
        </w:rPr>
        <w:t>Otázky pro opakování</w:t>
      </w:r>
    </w:p>
    <w:p w:rsidR="00976BDD" w:rsidRDefault="00976BDD" w:rsidP="00976BDD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976BDD" w:rsidRDefault="00976BDD" w:rsidP="00976BDD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Pr="00861DA6" w:rsidRDefault="00976BDD" w:rsidP="0064461E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Do </w:t>
      </w:r>
      <w:r w:rsidR="007942C7">
        <w:rPr>
          <w:rFonts w:ascii="Times New Roman" w:hAnsi="Times New Roman" w:cs="Times New Roman"/>
          <w:sz w:val="40"/>
          <w:szCs w:val="40"/>
        </w:rPr>
        <w:t>podlaží 1.NP ( navigátor) navrhni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F473E">
        <w:rPr>
          <w:rFonts w:ascii="Times New Roman" w:hAnsi="Times New Roman" w:cs="Times New Roman"/>
          <w:sz w:val="40"/>
          <w:szCs w:val="40"/>
        </w:rPr>
        <w:t>půdorys</w:t>
      </w:r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7F473E">
        <w:rPr>
          <w:rFonts w:ascii="Times New Roman" w:hAnsi="Times New Roman" w:cs="Times New Roman"/>
          <w:sz w:val="40"/>
          <w:szCs w:val="40"/>
        </w:rPr>
        <w:t xml:space="preserve">1.NP </w:t>
      </w:r>
      <w:r w:rsidR="007942C7">
        <w:rPr>
          <w:rFonts w:ascii="Times New Roman" w:hAnsi="Times New Roman" w:cs="Times New Roman"/>
          <w:sz w:val="40"/>
          <w:szCs w:val="40"/>
        </w:rPr>
        <w:t xml:space="preserve"> zdiva  tl. 450 mm, výšky  2 800 mm venkovní rozměr  půdorysu je  9 000 x 4 500 mm, do středu půdorysu  navrhni sloup stejné výšky  jako  podlaží, rozměrů  800 x 800 mm,</w:t>
      </w:r>
      <w:r w:rsidR="00105299">
        <w:rPr>
          <w:rFonts w:ascii="Times New Roman" w:hAnsi="Times New Roman" w:cs="Times New Roman"/>
          <w:sz w:val="40"/>
          <w:szCs w:val="40"/>
        </w:rPr>
        <w:t xml:space="preserve"> </w:t>
      </w:r>
      <w:r w:rsidR="00BD67D0">
        <w:rPr>
          <w:rFonts w:ascii="Times New Roman" w:hAnsi="Times New Roman" w:cs="Times New Roman"/>
          <w:sz w:val="40"/>
          <w:szCs w:val="40"/>
        </w:rPr>
        <w:t xml:space="preserve">polohu uložení a </w:t>
      </w:r>
      <w:r w:rsidR="00105299">
        <w:rPr>
          <w:rFonts w:ascii="Times New Roman" w:hAnsi="Times New Roman" w:cs="Times New Roman"/>
          <w:sz w:val="40"/>
          <w:szCs w:val="40"/>
        </w:rPr>
        <w:t xml:space="preserve"> ostatní návrhové </w:t>
      </w:r>
      <w:r w:rsidR="007942C7">
        <w:rPr>
          <w:rFonts w:ascii="Times New Roman" w:hAnsi="Times New Roman" w:cs="Times New Roman"/>
          <w:sz w:val="40"/>
          <w:szCs w:val="40"/>
        </w:rPr>
        <w:t xml:space="preserve"> sloupu i zdí</w:t>
      </w:r>
      <w:r w:rsidR="00105299">
        <w:rPr>
          <w:rFonts w:ascii="Times New Roman" w:hAnsi="Times New Roman" w:cs="Times New Roman"/>
          <w:sz w:val="40"/>
          <w:szCs w:val="40"/>
        </w:rPr>
        <w:t xml:space="preserve"> zvol  sám.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4B86" w:rsidRDefault="00962605" w:rsidP="00AD4B86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AD4B86">
        <w:rPr>
          <w:rFonts w:ascii="Times New Roman" w:hAnsi="Times New Roman" w:cs="Times New Roman"/>
          <w:sz w:val="40"/>
          <w:szCs w:val="40"/>
        </w:rPr>
        <w:t>školní  výukový  program   ARCHICAD  16- Graphisoft, souhlas  s jeho využitím</w:t>
      </w:r>
    </w:p>
    <w:p w:rsidR="00AD4B86" w:rsidRPr="00420E83" w:rsidRDefault="00AD4B86" w:rsidP="00AD4B86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pro potřeby  zpracování DUM je uložen u zpracovatele DUM.</w:t>
      </w:r>
    </w:p>
    <w:p w:rsidR="00AD4B86" w:rsidRPr="00861DA6" w:rsidRDefault="00AD4B86" w:rsidP="00AD4B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4B86" w:rsidRPr="00861DA6" w:rsidRDefault="00AD4B86" w:rsidP="00AD4B86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AD4B86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05B91" w:rsidRPr="00B21990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sectPr w:rsidR="00D05B91" w:rsidRPr="00D05B91" w:rsidSect="00626F12">
      <w:headerReference w:type="default" r:id="rId16"/>
      <w:footerReference w:type="default" r:id="rId17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728" w:rsidRDefault="00284728">
      <w:r>
        <w:separator/>
      </w:r>
    </w:p>
  </w:endnote>
  <w:endnote w:type="continuationSeparator" w:id="0">
    <w:p w:rsidR="00284728" w:rsidRDefault="00284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Pr="00EE143B" w:rsidRDefault="00EE143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4E836D3" wp14:editId="0B8C275B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AD4B86">
      <w:rPr>
        <w:rFonts w:ascii="Times New Roman" w:hAnsi="Times New Roman" w:cs="Times New Roman"/>
        <w:noProof/>
        <w:sz w:val="24"/>
        <w:szCs w:val="24"/>
      </w:rPr>
      <w:t>10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728" w:rsidRDefault="00284728">
      <w:r>
        <w:separator/>
      </w:r>
    </w:p>
  </w:footnote>
  <w:footnote w:type="continuationSeparator" w:id="0">
    <w:p w:rsidR="00284728" w:rsidRDefault="002847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A711C4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A711C4" w:rsidRDefault="00607C60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7EB1570F" wp14:editId="7465CDE9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A711C4" w:rsidRPr="00EB1E52" w:rsidRDefault="00607C6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00996068" wp14:editId="17141388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A711C4" w:rsidRDefault="00A711C4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A711C4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A711C4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A711C4" w:rsidRPr="00B30248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EC32F2" w:rsidRPr="00D41325" w:rsidRDefault="00EC32F2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73F70"/>
    <w:rsid w:val="00077A20"/>
    <w:rsid w:val="000A53B9"/>
    <w:rsid w:val="000A5E0B"/>
    <w:rsid w:val="000F1301"/>
    <w:rsid w:val="001005CC"/>
    <w:rsid w:val="00105299"/>
    <w:rsid w:val="0010786B"/>
    <w:rsid w:val="0012498D"/>
    <w:rsid w:val="00170D7F"/>
    <w:rsid w:val="001B0FB9"/>
    <w:rsid w:val="001C3415"/>
    <w:rsid w:val="001D4121"/>
    <w:rsid w:val="00231A4B"/>
    <w:rsid w:val="00261C6C"/>
    <w:rsid w:val="002636E6"/>
    <w:rsid w:val="00273981"/>
    <w:rsid w:val="00284728"/>
    <w:rsid w:val="002A2424"/>
    <w:rsid w:val="002C1B9C"/>
    <w:rsid w:val="002C3071"/>
    <w:rsid w:val="002E18DA"/>
    <w:rsid w:val="003072F1"/>
    <w:rsid w:val="00322331"/>
    <w:rsid w:val="00387717"/>
    <w:rsid w:val="003A6CAC"/>
    <w:rsid w:val="003B6B82"/>
    <w:rsid w:val="003C74C0"/>
    <w:rsid w:val="003F118B"/>
    <w:rsid w:val="0040343E"/>
    <w:rsid w:val="004043F6"/>
    <w:rsid w:val="00420E83"/>
    <w:rsid w:val="00426FCA"/>
    <w:rsid w:val="00441754"/>
    <w:rsid w:val="00450F14"/>
    <w:rsid w:val="004729CA"/>
    <w:rsid w:val="004853A6"/>
    <w:rsid w:val="004A2D96"/>
    <w:rsid w:val="004E0DD0"/>
    <w:rsid w:val="0052347B"/>
    <w:rsid w:val="0054720F"/>
    <w:rsid w:val="00554294"/>
    <w:rsid w:val="005B62DF"/>
    <w:rsid w:val="0060067B"/>
    <w:rsid w:val="00607C60"/>
    <w:rsid w:val="00626F12"/>
    <w:rsid w:val="0064461E"/>
    <w:rsid w:val="00681ABB"/>
    <w:rsid w:val="006B2E6B"/>
    <w:rsid w:val="006C44B6"/>
    <w:rsid w:val="006D35E1"/>
    <w:rsid w:val="007172D0"/>
    <w:rsid w:val="00727383"/>
    <w:rsid w:val="00751D2E"/>
    <w:rsid w:val="00752802"/>
    <w:rsid w:val="00767FF5"/>
    <w:rsid w:val="00776024"/>
    <w:rsid w:val="0079091B"/>
    <w:rsid w:val="007942C7"/>
    <w:rsid w:val="00796E13"/>
    <w:rsid w:val="007A5F17"/>
    <w:rsid w:val="007B7379"/>
    <w:rsid w:val="007E76B3"/>
    <w:rsid w:val="007F473E"/>
    <w:rsid w:val="00806A50"/>
    <w:rsid w:val="0082211C"/>
    <w:rsid w:val="00860EC4"/>
    <w:rsid w:val="00861DA6"/>
    <w:rsid w:val="008A54F5"/>
    <w:rsid w:val="008A76DD"/>
    <w:rsid w:val="008F1FC0"/>
    <w:rsid w:val="009023D1"/>
    <w:rsid w:val="0092371F"/>
    <w:rsid w:val="00947BC4"/>
    <w:rsid w:val="00962605"/>
    <w:rsid w:val="00976BDD"/>
    <w:rsid w:val="009D27EE"/>
    <w:rsid w:val="009D2A85"/>
    <w:rsid w:val="009F2DCD"/>
    <w:rsid w:val="00A711C4"/>
    <w:rsid w:val="00A86013"/>
    <w:rsid w:val="00AA3351"/>
    <w:rsid w:val="00AA37C1"/>
    <w:rsid w:val="00AA4226"/>
    <w:rsid w:val="00AD0C20"/>
    <w:rsid w:val="00AD4B86"/>
    <w:rsid w:val="00B30248"/>
    <w:rsid w:val="00B72FE7"/>
    <w:rsid w:val="00B76D91"/>
    <w:rsid w:val="00BD67D0"/>
    <w:rsid w:val="00BE37F5"/>
    <w:rsid w:val="00C07071"/>
    <w:rsid w:val="00C155FA"/>
    <w:rsid w:val="00C224D3"/>
    <w:rsid w:val="00C22EAE"/>
    <w:rsid w:val="00C96524"/>
    <w:rsid w:val="00CF3B64"/>
    <w:rsid w:val="00D03B1D"/>
    <w:rsid w:val="00D05B91"/>
    <w:rsid w:val="00D13583"/>
    <w:rsid w:val="00D27A37"/>
    <w:rsid w:val="00D41325"/>
    <w:rsid w:val="00D42505"/>
    <w:rsid w:val="00D53887"/>
    <w:rsid w:val="00DC1BE0"/>
    <w:rsid w:val="00DC6647"/>
    <w:rsid w:val="00DD1CB7"/>
    <w:rsid w:val="00DE2E3B"/>
    <w:rsid w:val="00E01001"/>
    <w:rsid w:val="00E03063"/>
    <w:rsid w:val="00E042DA"/>
    <w:rsid w:val="00E10C8B"/>
    <w:rsid w:val="00E47EC3"/>
    <w:rsid w:val="00E8231A"/>
    <w:rsid w:val="00EB1E52"/>
    <w:rsid w:val="00EB6DB9"/>
    <w:rsid w:val="00EC1D69"/>
    <w:rsid w:val="00EC32F2"/>
    <w:rsid w:val="00EE143B"/>
    <w:rsid w:val="00EE20B3"/>
    <w:rsid w:val="00F33EFF"/>
    <w:rsid w:val="00F55C14"/>
    <w:rsid w:val="00F624B4"/>
    <w:rsid w:val="00F66CDD"/>
    <w:rsid w:val="00F764E2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10110604">
    <w:name w:val="SC.10.110604"/>
    <w:uiPriority w:val="99"/>
    <w:rsid w:val="00D03B1D"/>
    <w:rPr>
      <w:b/>
      <w:bCs/>
      <w:color w:val="000000"/>
      <w:sz w:val="40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10110604">
    <w:name w:val="SC.10.110604"/>
    <w:uiPriority w:val="99"/>
    <w:rsid w:val="00D03B1D"/>
    <w:rPr>
      <w:b/>
      <w:bCs/>
      <w:color w:val="000000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g"/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66501-B66B-4392-AF39-C241A4463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dokumentu.dotx</Template>
  <TotalTime>0</TotalTime>
  <Pages>10</Pages>
  <Words>322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mm240c</cp:lastModifiedBy>
  <cp:revision>2</cp:revision>
  <cp:lastPrinted>2011-01-25T23:25:00Z</cp:lastPrinted>
  <dcterms:created xsi:type="dcterms:W3CDTF">2013-05-10T07:13:00Z</dcterms:created>
  <dcterms:modified xsi:type="dcterms:W3CDTF">2013-05-10T07:13:00Z</dcterms:modified>
</cp:coreProperties>
</file>