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4E3" w:rsidRDefault="007B64E3" w:rsidP="007B64E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ARCHICAD</w:t>
      </w:r>
      <w:r w:rsidR="009E74F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–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práce v </w:t>
      </w:r>
      <w:proofErr w:type="spellStart"/>
      <w:r>
        <w:rPr>
          <w:rFonts w:ascii="Times New Roman" w:hAnsi="Times New Roman" w:cs="Times New Roman"/>
          <w:b/>
          <w:sz w:val="52"/>
          <w:szCs w:val="52"/>
          <w:lang w:eastAsia="cs-CZ"/>
        </w:rPr>
        <w:t>2D</w:t>
      </w:r>
      <w:proofErr w:type="spellEnd"/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prostoru – písmo, výplň</w:t>
      </w:r>
    </w:p>
    <w:p w:rsidR="00CE25D9" w:rsidRPr="00B14DC2" w:rsidRDefault="00CE25D9" w:rsidP="00CE25D9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VY_32_INOVACE_19_371</w:t>
      </w:r>
    </w:p>
    <w:p w:rsidR="00A711C4" w:rsidRPr="00A711C4" w:rsidRDefault="00A711C4" w:rsidP="00420E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E74F1" w:rsidP="00AD0C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AD0C20" w:rsidP="00E81C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činnost při využití </w:t>
            </w:r>
            <w:proofErr w:type="spellStart"/>
            <w:r w:rsidR="00E81C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nástrojů programu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Volby pracovního prostředí, nástrojová paletka,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paletka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9E74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E74F1">
              <w:rPr>
                <w:rFonts w:ascii="Times New Roman" w:hAnsi="Times New Roman" w:cs="Times New Roman"/>
                <w:sz w:val="24"/>
                <w:szCs w:val="24"/>
              </w:rPr>
              <w:t>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syst</w:t>
            </w:r>
            <w:r w:rsidR="009E74F1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042DA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zásadách postupu práce v digitálním programu 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CE25D9" w:rsidP="009E74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3.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Techn</w:t>
            </w:r>
            <w:r w:rsidR="009E74F1">
              <w:rPr>
                <w:rFonts w:ascii="Times New Roman" w:hAnsi="Times New Roman" w:cs="Times New Roman"/>
                <w:sz w:val="24"/>
                <w:szCs w:val="24"/>
              </w:rPr>
              <w:t>ická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zařízení budov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107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771F4E" w:rsidRDefault="00771F4E" w:rsidP="00771F4E">
      <w:pPr>
        <w:rPr>
          <w:rStyle w:val="SC10110610"/>
          <w:rFonts w:ascii="Times New Roman" w:hAnsi="Times New Roman" w:cs="Times New Roman"/>
          <w:sz w:val="44"/>
          <w:szCs w:val="44"/>
        </w:rPr>
      </w:pPr>
    </w:p>
    <w:p w:rsidR="00771F4E" w:rsidRPr="009B0AB0" w:rsidRDefault="00771F4E" w:rsidP="00771F4E">
      <w:pPr>
        <w:rPr>
          <w:rStyle w:val="SC10110610"/>
          <w:rFonts w:ascii="Times New Roman" w:hAnsi="Times New Roman" w:cs="Times New Roman"/>
          <w:b w:val="0"/>
          <w:bCs w:val="0"/>
          <w:sz w:val="44"/>
          <w:szCs w:val="44"/>
        </w:rPr>
      </w:pPr>
    </w:p>
    <w:p w:rsidR="00771F4E" w:rsidRDefault="00771F4E" w:rsidP="00771F4E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>Před  zahájením  vlastní  práce   na  modelu ( 2D i 3D) povedu nastavení  pracovního prostředí :</w:t>
      </w:r>
    </w:p>
    <w:p w:rsidR="00771F4E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</w:t>
      </w:r>
      <w:r w:rsidRPr="0089071A">
        <w:rPr>
          <w:rFonts w:ascii="Times New Roman" w:hAnsi="Times New Roman" w:cs="Times New Roman"/>
          <w:noProof/>
          <w:sz w:val="44"/>
          <w:szCs w:val="44"/>
          <w:lang w:eastAsia="cs-CZ"/>
        </w:rPr>
        <w:t>Uložení nového souboru ve formátu PLN</w:t>
      </w:r>
    </w:p>
    <w:p w:rsidR="00771F4E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Nastavení  dokumentu ( sada per</w:t>
      </w:r>
      <w:r w:rsidR="007034E2"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– tl. čar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>, měřítko, zobrazení modelu )</w:t>
      </w:r>
    </w:p>
    <w:p w:rsidR="00771F4E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Volby ( sada per, zabezpečení</w:t>
      </w:r>
      <w:r w:rsidR="007034E2"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ukládání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>, jednotky  a koty )</w:t>
      </w:r>
    </w:p>
    <w:p w:rsidR="00771F4E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3D model – nastavení podlaží</w:t>
      </w:r>
    </w:p>
    <w:p w:rsidR="00771F4E" w:rsidRDefault="007034E2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Okna – lišty</w:t>
      </w:r>
      <w:r w:rsidR="00771F4E"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a paletky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( otevření těch, které potřebuji pro danou práci )</w:t>
      </w:r>
    </w:p>
    <w:p w:rsidR="00771F4E" w:rsidRPr="0089071A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Zobrazení ( volby sítě, navigátor, režim 3D nastavení a možbnosti pohledů)</w:t>
      </w:r>
    </w:p>
    <w:p w:rsidR="00771F4E" w:rsidRDefault="00771F4E" w:rsidP="00771F4E">
      <w:pPr>
        <w:rPr>
          <w:noProof/>
          <w:lang w:eastAsia="cs-CZ"/>
        </w:rPr>
      </w:pPr>
    </w:p>
    <w:p w:rsidR="00771F4E" w:rsidRDefault="00771F4E" w:rsidP="00771F4E">
      <w:pPr>
        <w:rPr>
          <w:noProof/>
          <w:lang w:eastAsia="cs-CZ"/>
        </w:rPr>
      </w:pPr>
    </w:p>
    <w:p w:rsidR="00771F4E" w:rsidRDefault="00771F4E" w:rsidP="00771F4E">
      <w:pPr>
        <w:rPr>
          <w:noProof/>
          <w:lang w:eastAsia="cs-CZ"/>
        </w:rPr>
      </w:pPr>
    </w:p>
    <w:p w:rsidR="007034E2" w:rsidRDefault="007034E2" w:rsidP="00771F4E">
      <w:pPr>
        <w:rPr>
          <w:noProof/>
          <w:lang w:eastAsia="cs-CZ"/>
        </w:rPr>
      </w:pPr>
    </w:p>
    <w:p w:rsidR="007034E2" w:rsidRPr="0013407C" w:rsidRDefault="0013407C" w:rsidP="00771F4E">
      <w:pPr>
        <w:rPr>
          <w:rStyle w:val="SC10110604"/>
          <w:b w:val="0"/>
          <w:bCs w:val="0"/>
          <w:noProof/>
          <w:color w:val="auto"/>
          <w:sz w:val="22"/>
          <w:szCs w:val="22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B1D" w:rsidRPr="00771F4E" w:rsidRDefault="00DE2E3B" w:rsidP="00771F4E">
      <w:pPr>
        <w:rPr>
          <w:rStyle w:val="SC10110604"/>
          <w:b w:val="0"/>
          <w:bCs w:val="0"/>
          <w:noProof/>
          <w:color w:val="auto"/>
          <w:sz w:val="22"/>
          <w:szCs w:val="22"/>
          <w:lang w:eastAsia="cs-CZ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="00D03B1D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r w:rsidR="0013407C">
        <w:rPr>
          <w:rStyle w:val="SC10110604"/>
          <w:rFonts w:ascii="Times New Roman" w:hAnsi="Times New Roman" w:cs="Times New Roman"/>
          <w:sz w:val="44"/>
          <w:szCs w:val="44"/>
        </w:rPr>
        <w:t>písmo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, zvolím </w:t>
      </w:r>
      <w:proofErr w:type="gramStart"/>
      <w:r w:rsidR="00752802">
        <w:rPr>
          <w:rStyle w:val="SC10110604"/>
          <w:rFonts w:ascii="Times New Roman" w:hAnsi="Times New Roman" w:cs="Times New Roman"/>
          <w:sz w:val="44"/>
          <w:szCs w:val="44"/>
        </w:rPr>
        <w:t>výchozí  nastavení</w:t>
      </w:r>
      <w:proofErr w:type="gramEnd"/>
      <w:r w:rsidR="00752802">
        <w:rPr>
          <w:rStyle w:val="SC10110604"/>
          <w:rFonts w:ascii="Times New Roman" w:hAnsi="Times New Roman" w:cs="Times New Roman"/>
          <w:sz w:val="44"/>
          <w:szCs w:val="44"/>
        </w:rPr>
        <w:t xml:space="preserve">, 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>parametry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 (</w:t>
      </w:r>
      <w:r w:rsidR="00771F4E">
        <w:rPr>
          <w:rStyle w:val="SC10110604"/>
          <w:rFonts w:ascii="Times New Roman" w:hAnsi="Times New Roman" w:cs="Times New Roman"/>
          <w:sz w:val="44"/>
          <w:szCs w:val="44"/>
        </w:rPr>
        <w:t>barva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,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771F4E">
        <w:rPr>
          <w:rStyle w:val="SC10110604"/>
          <w:rFonts w:ascii="Times New Roman" w:hAnsi="Times New Roman" w:cs="Times New Roman"/>
          <w:sz w:val="44"/>
          <w:szCs w:val="44"/>
        </w:rPr>
        <w:t>druh čáry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, </w:t>
      </w:r>
      <w:proofErr w:type="spellStart"/>
      <w:r w:rsidR="00771F4E">
        <w:rPr>
          <w:rStyle w:val="SC10110604"/>
          <w:rFonts w:ascii="Times New Roman" w:hAnsi="Times New Roman" w:cs="Times New Roman"/>
          <w:sz w:val="44"/>
          <w:szCs w:val="44"/>
        </w:rPr>
        <w:t>tlouštka</w:t>
      </w:r>
      <w:proofErr w:type="spellEnd"/>
      <w:r w:rsidR="0013407C">
        <w:rPr>
          <w:rStyle w:val="SC10110604"/>
          <w:rFonts w:ascii="Times New Roman" w:hAnsi="Times New Roman" w:cs="Times New Roman"/>
          <w:sz w:val="44"/>
          <w:szCs w:val="44"/>
        </w:rPr>
        <w:t>, velikost písma</w:t>
      </w:r>
      <w:r w:rsidR="007942C7">
        <w:rPr>
          <w:rStyle w:val="SC10110604"/>
          <w:rFonts w:ascii="Times New Roman" w:hAnsi="Times New Roman" w:cs="Times New Roman"/>
          <w:sz w:val="44"/>
          <w:szCs w:val="44"/>
        </w:rPr>
        <w:t>)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 a vsadím do 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 daného podlaží </w:t>
      </w:r>
    </w:p>
    <w:p w:rsidR="00D03B1D" w:rsidRPr="0013407C" w:rsidRDefault="0013407C" w:rsidP="00806A50">
      <w:pPr>
        <w:spacing w:line="240" w:lineRule="auto"/>
        <w:rPr>
          <w:rStyle w:val="SC10110604"/>
          <w:b w:val="0"/>
          <w:bCs w:val="0"/>
          <w:noProof/>
          <w:color w:val="auto"/>
          <w:sz w:val="22"/>
          <w:szCs w:val="22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6A57">
        <w:rPr>
          <w:rStyle w:val="SC10110604"/>
          <w:rFonts w:ascii="Times New Roman" w:hAnsi="Times New Roman" w:cs="Times New Roman"/>
          <w:sz w:val="44"/>
          <w:szCs w:val="44"/>
        </w:rPr>
        <w:t xml:space="preserve">Pomocí </w:t>
      </w:r>
      <w:proofErr w:type="spellStart"/>
      <w:r w:rsidR="00B56A57">
        <w:rPr>
          <w:rStyle w:val="SC10110604"/>
          <w:rFonts w:ascii="Times New Roman" w:hAnsi="Times New Roman" w:cs="Times New Roman"/>
          <w:sz w:val="44"/>
          <w:szCs w:val="44"/>
        </w:rPr>
        <w:t>infopaletky</w:t>
      </w:r>
      <w:proofErr w:type="spellEnd"/>
      <w:r w:rsidR="00B56A57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>
        <w:rPr>
          <w:rStyle w:val="SC10110604"/>
          <w:rFonts w:ascii="Times New Roman" w:hAnsi="Times New Roman" w:cs="Times New Roman"/>
          <w:sz w:val="44"/>
          <w:szCs w:val="44"/>
        </w:rPr>
        <w:t>provedu zápis textu -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mohu editov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at- měnit 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dokud  nep</w:t>
      </w:r>
      <w:r>
        <w:rPr>
          <w:rStyle w:val="SC10110604"/>
          <w:rFonts w:ascii="Times New Roman" w:hAnsi="Times New Roman" w:cs="Times New Roman"/>
          <w:sz w:val="44"/>
          <w:szCs w:val="44"/>
        </w:rPr>
        <w:t>o</w:t>
      </w:r>
      <w:r>
        <w:rPr>
          <w:rStyle w:val="SC10110604"/>
          <w:rFonts w:ascii="Times New Roman" w:hAnsi="Times New Roman" w:cs="Times New Roman"/>
          <w:sz w:val="44"/>
          <w:szCs w:val="44"/>
        </w:rPr>
        <w:t>tvrdím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tlačítkem myši</w:t>
      </w:r>
    </w:p>
    <w:p w:rsidR="0013407C" w:rsidRPr="0013407C" w:rsidRDefault="0013407C" w:rsidP="00E73077">
      <w:pPr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07C" w:rsidRDefault="0013407C" w:rsidP="0013407C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Již navržené texty mohu po označení editovat - měnit- opravovat</w:t>
      </w:r>
    </w:p>
    <w:p w:rsidR="0013407C" w:rsidRDefault="0013407C" w:rsidP="0013407C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 w:rsidRPr="00013AB3">
        <w:rPr>
          <w:rStyle w:val="SC10110604"/>
          <w:rFonts w:ascii="Times New Roman" w:hAnsi="Times New Roman" w:cs="Times New Roman"/>
          <w:sz w:val="44"/>
          <w:szCs w:val="44"/>
        </w:rPr>
        <w:t>( zvětšovat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 výšku písma, měnit  barvu, pootočení,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styl )</w:t>
      </w:r>
      <w:proofErr w:type="gramEnd"/>
    </w:p>
    <w:p w:rsidR="0013407C" w:rsidRPr="0013407C" w:rsidRDefault="0013407C" w:rsidP="0013407C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13407C" w:rsidRPr="0013407C" w:rsidRDefault="0030040A" w:rsidP="00E73077">
      <w:pPr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2540</wp:posOffset>
            </wp:positionV>
            <wp:extent cx="9604800" cy="453600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proofErr w:type="spellStart"/>
      <w:r>
        <w:rPr>
          <w:rStyle w:val="SC10110604"/>
          <w:rFonts w:ascii="Times New Roman" w:hAnsi="Times New Roman" w:cs="Times New Roman"/>
          <w:sz w:val="44"/>
          <w:szCs w:val="44"/>
        </w:rPr>
        <w:t>výpň</w:t>
      </w:r>
      <w:proofErr w:type="spell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, zvolím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výchozí  nastavení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, parametry (barva, druh čáry, </w:t>
      </w:r>
      <w:proofErr w:type="spellStart"/>
      <w:r>
        <w:rPr>
          <w:rStyle w:val="SC10110604"/>
          <w:rFonts w:ascii="Times New Roman" w:hAnsi="Times New Roman" w:cs="Times New Roman"/>
          <w:sz w:val="44"/>
          <w:szCs w:val="44"/>
        </w:rPr>
        <w:t>tlouštka</w:t>
      </w:r>
      <w:proofErr w:type="spellEnd"/>
      <w:r>
        <w:rPr>
          <w:rStyle w:val="SC10110604"/>
          <w:rFonts w:ascii="Times New Roman" w:hAnsi="Times New Roman" w:cs="Times New Roman"/>
          <w:sz w:val="44"/>
          <w:szCs w:val="44"/>
        </w:rPr>
        <w:t>, druh výplně) a vsadím do  daného podlaží, volím metodu provedení zákresu</w:t>
      </w:r>
    </w:p>
    <w:p w:rsidR="0013407C" w:rsidRPr="0013407C" w:rsidRDefault="0030040A" w:rsidP="00E73077">
      <w:pPr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10" name="Obrázek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040A" w:rsidRDefault="0030040A" w:rsidP="0030040A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Již navržené výplně mohu po označení také upravovat – oříznou, rozdělit </w:t>
      </w:r>
    </w:p>
    <w:p w:rsidR="0030040A" w:rsidRDefault="0030040A" w:rsidP="0030040A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30040A" w:rsidRDefault="0030040A" w:rsidP="0030040A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30040A" w:rsidRPr="0030040A" w:rsidRDefault="0030040A" w:rsidP="0030040A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  <w:r w:rsidRPr="0030040A">
        <w:rPr>
          <w:rStyle w:val="SC10110604"/>
          <w:rFonts w:ascii="Times New Roman" w:hAnsi="Times New Roman" w:cs="Times New Roman"/>
          <w:sz w:val="48"/>
          <w:szCs w:val="48"/>
        </w:rPr>
        <w:t xml:space="preserve">1. Krok označím </w:t>
      </w:r>
      <w:proofErr w:type="gramStart"/>
      <w:r w:rsidRPr="0030040A">
        <w:rPr>
          <w:rStyle w:val="SC10110604"/>
          <w:rFonts w:ascii="Times New Roman" w:hAnsi="Times New Roman" w:cs="Times New Roman"/>
          <w:sz w:val="48"/>
          <w:szCs w:val="48"/>
        </w:rPr>
        <w:t>výplň  a zakreslím</w:t>
      </w:r>
      <w:proofErr w:type="gramEnd"/>
      <w:r w:rsidRPr="0030040A">
        <w:rPr>
          <w:rStyle w:val="SC10110604"/>
          <w:rFonts w:ascii="Times New Roman" w:hAnsi="Times New Roman" w:cs="Times New Roman"/>
          <w:sz w:val="48"/>
          <w:szCs w:val="48"/>
        </w:rPr>
        <w:t xml:space="preserve"> přímku rozdělení</w:t>
      </w:r>
    </w:p>
    <w:p w:rsidR="0030040A" w:rsidRPr="0030040A" w:rsidRDefault="0030040A" w:rsidP="00806A50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F764E2" w:rsidRPr="0030040A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F764E2" w:rsidRPr="0030040A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F764E2" w:rsidRPr="0030040A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  <w:r w:rsidRPr="0030040A">
        <w:rPr>
          <w:rStyle w:val="SC10110604"/>
          <w:rFonts w:ascii="Times New Roman" w:hAnsi="Times New Roman" w:cs="Times New Roman"/>
          <w:sz w:val="48"/>
          <w:szCs w:val="48"/>
        </w:rPr>
        <w:t xml:space="preserve">2. Krok pomocí n. </w:t>
      </w:r>
      <w:proofErr w:type="gramStart"/>
      <w:r w:rsidRPr="0030040A">
        <w:rPr>
          <w:rStyle w:val="SC10110604"/>
          <w:rFonts w:ascii="Times New Roman" w:hAnsi="Times New Roman" w:cs="Times New Roman"/>
          <w:sz w:val="48"/>
          <w:szCs w:val="48"/>
        </w:rPr>
        <w:t>rozdělení ( sekerka</w:t>
      </w:r>
      <w:proofErr w:type="gramEnd"/>
      <w:r w:rsidRPr="0030040A">
        <w:rPr>
          <w:rStyle w:val="SC10110604"/>
          <w:rFonts w:ascii="Times New Roman" w:hAnsi="Times New Roman" w:cs="Times New Roman"/>
          <w:sz w:val="48"/>
          <w:szCs w:val="48"/>
        </w:rPr>
        <w:t>) provedu  rozdělení</w:t>
      </w:r>
    </w:p>
    <w:p w:rsidR="00F764E2" w:rsidRPr="0030040A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F764E2" w:rsidRPr="0030040A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F764E2" w:rsidRPr="0030040A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013AB3" w:rsidRDefault="00013AB3" w:rsidP="00013AB3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  <w:r w:rsidRPr="0030040A">
        <w:rPr>
          <w:rStyle w:val="SC10110604"/>
          <w:rFonts w:ascii="Times New Roman" w:hAnsi="Times New Roman" w:cs="Times New Roman"/>
          <w:sz w:val="48"/>
          <w:szCs w:val="48"/>
        </w:rPr>
        <w:t xml:space="preserve">3. Krok po </w:t>
      </w:r>
      <w:proofErr w:type="gramStart"/>
      <w:r w:rsidRPr="0030040A">
        <w:rPr>
          <w:rStyle w:val="SC10110604"/>
          <w:rFonts w:ascii="Times New Roman" w:hAnsi="Times New Roman" w:cs="Times New Roman"/>
          <w:sz w:val="48"/>
          <w:szCs w:val="48"/>
        </w:rPr>
        <w:t>rozdělení ( sekerka</w:t>
      </w:r>
      <w:proofErr w:type="gramEnd"/>
      <w:r w:rsidRPr="0030040A">
        <w:rPr>
          <w:rStyle w:val="SC10110604"/>
          <w:rFonts w:ascii="Times New Roman" w:hAnsi="Times New Roman" w:cs="Times New Roman"/>
          <w:sz w:val="48"/>
          <w:szCs w:val="48"/>
        </w:rPr>
        <w:t xml:space="preserve">) tlač.   </w:t>
      </w:r>
      <w:proofErr w:type="spellStart"/>
      <w:r w:rsidRPr="0030040A">
        <w:rPr>
          <w:rStyle w:val="SC10110604"/>
          <w:rFonts w:ascii="Times New Roman" w:hAnsi="Times New Roman" w:cs="Times New Roman"/>
          <w:sz w:val="48"/>
          <w:szCs w:val="48"/>
        </w:rPr>
        <w:t>Delete</w:t>
      </w:r>
      <w:proofErr w:type="spellEnd"/>
      <w:r w:rsidRPr="0030040A">
        <w:rPr>
          <w:rStyle w:val="SC10110604"/>
          <w:rFonts w:ascii="Times New Roman" w:hAnsi="Times New Roman" w:cs="Times New Roman"/>
          <w:sz w:val="48"/>
          <w:szCs w:val="48"/>
        </w:rPr>
        <w:t xml:space="preserve"> odstraním nepotřebn</w:t>
      </w:r>
      <w:r w:rsidR="0030040A">
        <w:rPr>
          <w:rStyle w:val="SC10110604"/>
          <w:rFonts w:ascii="Times New Roman" w:hAnsi="Times New Roman" w:cs="Times New Roman"/>
          <w:sz w:val="48"/>
          <w:szCs w:val="48"/>
        </w:rPr>
        <w:t>ou</w:t>
      </w:r>
    </w:p>
    <w:p w:rsidR="0030040A" w:rsidRDefault="0030040A" w:rsidP="00013AB3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  <w:r>
        <w:rPr>
          <w:rStyle w:val="SC10110604"/>
          <w:rFonts w:ascii="Times New Roman" w:hAnsi="Times New Roman" w:cs="Times New Roman"/>
          <w:sz w:val="48"/>
          <w:szCs w:val="48"/>
        </w:rPr>
        <w:t xml:space="preserve">    </w:t>
      </w:r>
      <w:proofErr w:type="gramStart"/>
      <w:r>
        <w:rPr>
          <w:rStyle w:val="SC10110604"/>
          <w:rFonts w:ascii="Times New Roman" w:hAnsi="Times New Roman" w:cs="Times New Roman"/>
          <w:sz w:val="48"/>
          <w:szCs w:val="48"/>
        </w:rPr>
        <w:t>část  výplně</w:t>
      </w:r>
      <w:proofErr w:type="gramEnd"/>
    </w:p>
    <w:p w:rsidR="0030040A" w:rsidRDefault="0030040A" w:rsidP="00013AB3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30040A" w:rsidRDefault="0030040A" w:rsidP="00013AB3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30040A" w:rsidRPr="0030040A" w:rsidRDefault="0030040A" w:rsidP="00013AB3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  <w:r>
        <w:rPr>
          <w:rStyle w:val="SC10110604"/>
          <w:rFonts w:ascii="Times New Roman" w:hAnsi="Times New Roman" w:cs="Times New Roman"/>
          <w:sz w:val="48"/>
          <w:szCs w:val="48"/>
        </w:rPr>
        <w:t xml:space="preserve">Tento postup byl </w:t>
      </w:r>
      <w:proofErr w:type="gramStart"/>
      <w:r>
        <w:rPr>
          <w:rStyle w:val="SC10110604"/>
          <w:rFonts w:ascii="Times New Roman" w:hAnsi="Times New Roman" w:cs="Times New Roman"/>
          <w:sz w:val="48"/>
          <w:szCs w:val="48"/>
        </w:rPr>
        <w:t>již  ukázán</w:t>
      </w:r>
      <w:proofErr w:type="gramEnd"/>
      <w:r>
        <w:rPr>
          <w:rStyle w:val="SC10110604"/>
          <w:rFonts w:ascii="Times New Roman" w:hAnsi="Times New Roman" w:cs="Times New Roman"/>
          <w:sz w:val="48"/>
          <w:szCs w:val="48"/>
        </w:rPr>
        <w:t xml:space="preserve"> a zafixován u nástroje čára a křivka</w:t>
      </w:r>
    </w:p>
    <w:p w:rsidR="00F764E2" w:rsidRPr="0030040A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013AB3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013AB3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013AB3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013AB3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013AB3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861DA6">
        <w:rPr>
          <w:rFonts w:ascii="Times New Roman" w:hAnsi="Times New Roman" w:cs="Times New Roman"/>
          <w:sz w:val="40"/>
          <w:szCs w:val="40"/>
        </w:rPr>
        <w:t>Otázky pro opakování</w:t>
      </w: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976BDD" w:rsidP="0064461E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</w:t>
      </w:r>
      <w:r w:rsidR="007942C7">
        <w:rPr>
          <w:rFonts w:ascii="Times New Roman" w:hAnsi="Times New Roman" w:cs="Times New Roman"/>
          <w:sz w:val="40"/>
          <w:szCs w:val="40"/>
        </w:rPr>
        <w:t>podlaží 1.</w:t>
      </w:r>
      <w:proofErr w:type="gramStart"/>
      <w:r w:rsidR="007942C7">
        <w:rPr>
          <w:rFonts w:ascii="Times New Roman" w:hAnsi="Times New Roman" w:cs="Times New Roman"/>
          <w:sz w:val="40"/>
          <w:szCs w:val="40"/>
        </w:rPr>
        <w:t>NP ( navigátor</w:t>
      </w:r>
      <w:proofErr w:type="gramEnd"/>
      <w:r w:rsidR="007942C7">
        <w:rPr>
          <w:rFonts w:ascii="Times New Roman" w:hAnsi="Times New Roman" w:cs="Times New Roman"/>
          <w:sz w:val="40"/>
          <w:szCs w:val="40"/>
        </w:rPr>
        <w:t>) navrhni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ED4B88">
        <w:rPr>
          <w:rFonts w:ascii="Times New Roman" w:hAnsi="Times New Roman" w:cs="Times New Roman"/>
          <w:sz w:val="40"/>
          <w:szCs w:val="40"/>
        </w:rPr>
        <w:t xml:space="preserve"> v nástroji </w:t>
      </w:r>
      <w:r w:rsidR="0030040A">
        <w:rPr>
          <w:rFonts w:ascii="Times New Roman" w:hAnsi="Times New Roman" w:cs="Times New Roman"/>
          <w:sz w:val="40"/>
          <w:szCs w:val="40"/>
        </w:rPr>
        <w:t>výplň vytvoření výplně</w:t>
      </w:r>
      <w:r w:rsidR="00ED4B88">
        <w:rPr>
          <w:rFonts w:ascii="Times New Roman" w:hAnsi="Times New Roman" w:cs="Times New Roman"/>
          <w:sz w:val="40"/>
          <w:szCs w:val="40"/>
        </w:rPr>
        <w:t xml:space="preserve"> vnější</w:t>
      </w:r>
      <w:r w:rsidR="0030040A">
        <w:rPr>
          <w:rFonts w:ascii="Times New Roman" w:hAnsi="Times New Roman" w:cs="Times New Roman"/>
          <w:sz w:val="40"/>
          <w:szCs w:val="40"/>
        </w:rPr>
        <w:t>ho</w:t>
      </w:r>
      <w:r w:rsidR="00ED4B88">
        <w:rPr>
          <w:rFonts w:ascii="Times New Roman" w:hAnsi="Times New Roman" w:cs="Times New Roman"/>
          <w:sz w:val="40"/>
          <w:szCs w:val="40"/>
        </w:rPr>
        <w:t xml:space="preserve"> obrys</w:t>
      </w:r>
      <w:r w:rsidR="0030040A">
        <w:rPr>
          <w:rFonts w:ascii="Times New Roman" w:hAnsi="Times New Roman" w:cs="Times New Roman"/>
          <w:sz w:val="40"/>
          <w:szCs w:val="40"/>
        </w:rPr>
        <w:t>u</w:t>
      </w:r>
      <w:r w:rsidR="00ED4B88">
        <w:rPr>
          <w:rFonts w:ascii="Times New Roman" w:hAnsi="Times New Roman" w:cs="Times New Roman"/>
          <w:sz w:val="40"/>
          <w:szCs w:val="40"/>
        </w:rPr>
        <w:t xml:space="preserve"> </w:t>
      </w:r>
      <w:r w:rsidR="007F473E">
        <w:rPr>
          <w:rFonts w:ascii="Times New Roman" w:hAnsi="Times New Roman" w:cs="Times New Roman"/>
          <w:sz w:val="40"/>
          <w:szCs w:val="40"/>
        </w:rPr>
        <w:t>p</w:t>
      </w:r>
      <w:r w:rsidR="007F473E">
        <w:rPr>
          <w:rFonts w:ascii="Times New Roman" w:hAnsi="Times New Roman" w:cs="Times New Roman"/>
          <w:sz w:val="40"/>
          <w:szCs w:val="40"/>
        </w:rPr>
        <w:t>ů</w:t>
      </w:r>
      <w:r w:rsidR="007F473E">
        <w:rPr>
          <w:rFonts w:ascii="Times New Roman" w:hAnsi="Times New Roman" w:cs="Times New Roman"/>
          <w:sz w:val="40"/>
          <w:szCs w:val="40"/>
        </w:rPr>
        <w:t>dorys</w:t>
      </w:r>
      <w:r w:rsidR="00ED4B88">
        <w:rPr>
          <w:rFonts w:ascii="Times New Roman" w:hAnsi="Times New Roman" w:cs="Times New Roman"/>
          <w:sz w:val="40"/>
          <w:szCs w:val="40"/>
        </w:rPr>
        <w:t>u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ED4B88">
        <w:rPr>
          <w:rFonts w:ascii="Times New Roman" w:hAnsi="Times New Roman" w:cs="Times New Roman"/>
          <w:sz w:val="40"/>
          <w:szCs w:val="40"/>
        </w:rPr>
        <w:t>9 </w:t>
      </w:r>
      <w:proofErr w:type="spellStart"/>
      <w:r w:rsidR="00ED4B88">
        <w:rPr>
          <w:rFonts w:ascii="Times New Roman" w:hAnsi="Times New Roman" w:cs="Times New Roman"/>
          <w:sz w:val="40"/>
          <w:szCs w:val="40"/>
        </w:rPr>
        <w:t>000x</w:t>
      </w:r>
      <w:proofErr w:type="spellEnd"/>
      <w:r w:rsidR="00ED4B88">
        <w:rPr>
          <w:rFonts w:ascii="Times New Roman" w:hAnsi="Times New Roman" w:cs="Times New Roman"/>
          <w:sz w:val="40"/>
          <w:szCs w:val="40"/>
        </w:rPr>
        <w:t xml:space="preserve"> 6 </w:t>
      </w:r>
      <w:proofErr w:type="spellStart"/>
      <w:r w:rsidR="00ED4B88">
        <w:rPr>
          <w:rFonts w:ascii="Times New Roman" w:hAnsi="Times New Roman" w:cs="Times New Roman"/>
          <w:sz w:val="40"/>
          <w:szCs w:val="40"/>
        </w:rPr>
        <w:t>000mm</w:t>
      </w:r>
      <w:proofErr w:type="spellEnd"/>
      <w:r w:rsidR="00ED4B88">
        <w:rPr>
          <w:rFonts w:ascii="Times New Roman" w:hAnsi="Times New Roman" w:cs="Times New Roman"/>
          <w:sz w:val="40"/>
          <w:szCs w:val="40"/>
        </w:rPr>
        <w:t xml:space="preserve"> v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ED4B88">
        <w:rPr>
          <w:rFonts w:ascii="Times New Roman" w:hAnsi="Times New Roman" w:cs="Times New Roman"/>
          <w:sz w:val="40"/>
          <w:szCs w:val="40"/>
        </w:rPr>
        <w:t>1.NP</w:t>
      </w:r>
      <w:r w:rsidR="007942C7">
        <w:rPr>
          <w:rFonts w:ascii="Times New Roman" w:hAnsi="Times New Roman" w:cs="Times New Roman"/>
          <w:sz w:val="40"/>
          <w:szCs w:val="40"/>
        </w:rPr>
        <w:t xml:space="preserve">,  </w:t>
      </w:r>
      <w:r w:rsidR="0030040A">
        <w:rPr>
          <w:rFonts w:ascii="Times New Roman" w:hAnsi="Times New Roman" w:cs="Times New Roman"/>
          <w:sz w:val="40"/>
          <w:szCs w:val="40"/>
        </w:rPr>
        <w:t xml:space="preserve">Nad  zákres výplně proveď  nadpis „ Půdorys  1.NP“ výška  písma 8 mm, čára  č. 8, styl </w:t>
      </w:r>
      <w:proofErr w:type="spellStart"/>
      <w:r w:rsidR="0030040A">
        <w:rPr>
          <w:rFonts w:ascii="Times New Roman" w:hAnsi="Times New Roman" w:cs="Times New Roman"/>
          <w:sz w:val="40"/>
          <w:szCs w:val="40"/>
        </w:rPr>
        <w:t>Times</w:t>
      </w:r>
      <w:proofErr w:type="spellEnd"/>
      <w:r w:rsidR="0030040A">
        <w:rPr>
          <w:rFonts w:ascii="Times New Roman" w:hAnsi="Times New Roman" w:cs="Times New Roman"/>
          <w:sz w:val="40"/>
          <w:szCs w:val="40"/>
        </w:rPr>
        <w:t xml:space="preserve"> New Roman, pootočení 0 stupňů.</w:t>
      </w:r>
    </w:p>
    <w:p w:rsidR="00ED4B88" w:rsidRPr="00861DA6" w:rsidRDefault="00ED4B88" w:rsidP="0064461E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Dále proveď </w:t>
      </w:r>
      <w:proofErr w:type="gramStart"/>
      <w:r>
        <w:rPr>
          <w:rFonts w:ascii="Times New Roman" w:hAnsi="Times New Roman" w:cs="Times New Roman"/>
          <w:sz w:val="40"/>
          <w:szCs w:val="40"/>
        </w:rPr>
        <w:t xml:space="preserve">rozdělení  </w:t>
      </w:r>
      <w:r w:rsidR="0030040A">
        <w:rPr>
          <w:rFonts w:ascii="Times New Roman" w:hAnsi="Times New Roman" w:cs="Times New Roman"/>
          <w:sz w:val="40"/>
          <w:szCs w:val="40"/>
        </w:rPr>
        <w:t>výplně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na  dvě  shodné  části – poloviny  a  pomocí označení </w:t>
      </w:r>
      <w:r w:rsidR="0030040A">
        <w:rPr>
          <w:rFonts w:ascii="Times New Roman" w:hAnsi="Times New Roman" w:cs="Times New Roman"/>
          <w:sz w:val="40"/>
          <w:szCs w:val="40"/>
        </w:rPr>
        <w:t>písma proveď  přesunutí  jeho kopie  pod  zákres  výplně.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5D9" w:rsidRDefault="00962605" w:rsidP="00CE25D9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CE25D9">
        <w:rPr>
          <w:rFonts w:ascii="Times New Roman" w:hAnsi="Times New Roman" w:cs="Times New Roman"/>
          <w:sz w:val="40"/>
          <w:szCs w:val="40"/>
        </w:rPr>
        <w:t xml:space="preserve">školní  výukový  program   ARCHICAD  16- </w:t>
      </w:r>
      <w:proofErr w:type="spellStart"/>
      <w:r w:rsidR="00CE25D9">
        <w:rPr>
          <w:rFonts w:ascii="Times New Roman" w:hAnsi="Times New Roman" w:cs="Times New Roman"/>
          <w:sz w:val="40"/>
          <w:szCs w:val="40"/>
        </w:rPr>
        <w:t>Graphisoft</w:t>
      </w:r>
      <w:proofErr w:type="spellEnd"/>
      <w:r w:rsidR="00CE25D9">
        <w:rPr>
          <w:rFonts w:ascii="Times New Roman" w:hAnsi="Times New Roman" w:cs="Times New Roman"/>
          <w:sz w:val="40"/>
          <w:szCs w:val="40"/>
        </w:rPr>
        <w:t xml:space="preserve">, </w:t>
      </w:r>
      <w:proofErr w:type="gramStart"/>
      <w:r w:rsidR="00CE25D9">
        <w:rPr>
          <w:rFonts w:ascii="Times New Roman" w:hAnsi="Times New Roman" w:cs="Times New Roman"/>
          <w:sz w:val="40"/>
          <w:szCs w:val="40"/>
        </w:rPr>
        <w:t>souhlas  s jeho</w:t>
      </w:r>
      <w:proofErr w:type="gramEnd"/>
      <w:r w:rsidR="00CE25D9">
        <w:rPr>
          <w:rFonts w:ascii="Times New Roman" w:hAnsi="Times New Roman" w:cs="Times New Roman"/>
          <w:sz w:val="40"/>
          <w:szCs w:val="40"/>
        </w:rPr>
        <w:t xml:space="preserve"> využitím</w:t>
      </w:r>
    </w:p>
    <w:p w:rsidR="00CE25D9" w:rsidRPr="00420E83" w:rsidRDefault="00CE25D9" w:rsidP="00CE25D9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pro </w:t>
      </w:r>
      <w:proofErr w:type="gramStart"/>
      <w:r>
        <w:rPr>
          <w:rFonts w:ascii="Times New Roman" w:hAnsi="Times New Roman" w:cs="Times New Roman"/>
          <w:sz w:val="40"/>
          <w:szCs w:val="40"/>
        </w:rPr>
        <w:t>potřeby  zpracování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DUM je uložen u zpracovatele DUM.</w:t>
      </w:r>
    </w:p>
    <w:p w:rsidR="00CE25D9" w:rsidRPr="00861DA6" w:rsidRDefault="00CE25D9" w:rsidP="00CE25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420E83" w:rsidRDefault="00861DA6" w:rsidP="00976BDD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626F12">
      <w:headerReference w:type="default" r:id="rId14"/>
      <w:footerReference w:type="default" r:id="rId15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3D4" w:rsidRDefault="000663D4">
      <w:r>
        <w:separator/>
      </w:r>
    </w:p>
  </w:endnote>
  <w:endnote w:type="continuationSeparator" w:id="0">
    <w:p w:rsidR="000663D4" w:rsidRDefault="00066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Pr="00EE143B" w:rsidRDefault="00EE143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9E74F1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3D4" w:rsidRDefault="000663D4">
      <w:r>
        <w:separator/>
      </w:r>
    </w:p>
  </w:footnote>
  <w:footnote w:type="continuationSeparator" w:id="0">
    <w:p w:rsidR="000663D4" w:rsidRDefault="00066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A711C4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A711C4" w:rsidRDefault="00607C60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7EB1570F" wp14:editId="7465CDE9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A711C4" w:rsidRPr="00EB1E52" w:rsidRDefault="00607C6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0996068" wp14:editId="17141388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711C4" w:rsidRDefault="00A711C4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A711C4" w:rsidRPr="00B30248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EC32F2" w:rsidRPr="00D41325" w:rsidRDefault="00EC32F2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F4860"/>
    <w:multiLevelType w:val="hybridMultilevel"/>
    <w:tmpl w:val="CEEE29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13AB3"/>
    <w:rsid w:val="000663D4"/>
    <w:rsid w:val="00073F70"/>
    <w:rsid w:val="00077A20"/>
    <w:rsid w:val="000A53B9"/>
    <w:rsid w:val="000A5E0B"/>
    <w:rsid w:val="000F1301"/>
    <w:rsid w:val="001005CC"/>
    <w:rsid w:val="00105299"/>
    <w:rsid w:val="0010786B"/>
    <w:rsid w:val="0012498D"/>
    <w:rsid w:val="0013407C"/>
    <w:rsid w:val="00170D7F"/>
    <w:rsid w:val="001B0FB9"/>
    <w:rsid w:val="001C3415"/>
    <w:rsid w:val="001D4121"/>
    <w:rsid w:val="00231A4B"/>
    <w:rsid w:val="00261C6C"/>
    <w:rsid w:val="002636E6"/>
    <w:rsid w:val="00273981"/>
    <w:rsid w:val="002A2424"/>
    <w:rsid w:val="002C1B9C"/>
    <w:rsid w:val="002C3071"/>
    <w:rsid w:val="002E18DA"/>
    <w:rsid w:val="0030040A"/>
    <w:rsid w:val="003072F1"/>
    <w:rsid w:val="00322331"/>
    <w:rsid w:val="00387717"/>
    <w:rsid w:val="003A6CAC"/>
    <w:rsid w:val="003B6B82"/>
    <w:rsid w:val="003C74C0"/>
    <w:rsid w:val="003F118B"/>
    <w:rsid w:val="0040343E"/>
    <w:rsid w:val="004043F6"/>
    <w:rsid w:val="00420E83"/>
    <w:rsid w:val="00426FCA"/>
    <w:rsid w:val="00441754"/>
    <w:rsid w:val="00450F14"/>
    <w:rsid w:val="004729CA"/>
    <w:rsid w:val="004853A6"/>
    <w:rsid w:val="004A2D96"/>
    <w:rsid w:val="004E0DD0"/>
    <w:rsid w:val="0050407E"/>
    <w:rsid w:val="0052347B"/>
    <w:rsid w:val="0054720F"/>
    <w:rsid w:val="00554294"/>
    <w:rsid w:val="005B62DF"/>
    <w:rsid w:val="0060067B"/>
    <w:rsid w:val="00607C60"/>
    <w:rsid w:val="00626F12"/>
    <w:rsid w:val="0064461E"/>
    <w:rsid w:val="00681ABB"/>
    <w:rsid w:val="006B2E6B"/>
    <w:rsid w:val="006C44B6"/>
    <w:rsid w:val="006D35E1"/>
    <w:rsid w:val="007034E2"/>
    <w:rsid w:val="007172D0"/>
    <w:rsid w:val="00727383"/>
    <w:rsid w:val="00751D2E"/>
    <w:rsid w:val="00752802"/>
    <w:rsid w:val="00767FF5"/>
    <w:rsid w:val="00771F4E"/>
    <w:rsid w:val="00776024"/>
    <w:rsid w:val="0079091B"/>
    <w:rsid w:val="007942C7"/>
    <w:rsid w:val="00796E13"/>
    <w:rsid w:val="007A5F17"/>
    <w:rsid w:val="007B64E3"/>
    <w:rsid w:val="007B7379"/>
    <w:rsid w:val="007F473E"/>
    <w:rsid w:val="00806A50"/>
    <w:rsid w:val="0082211C"/>
    <w:rsid w:val="00860EC4"/>
    <w:rsid w:val="00861DA6"/>
    <w:rsid w:val="008A76DD"/>
    <w:rsid w:val="008F1FC0"/>
    <w:rsid w:val="009023D1"/>
    <w:rsid w:val="0092371F"/>
    <w:rsid w:val="00947BC4"/>
    <w:rsid w:val="00962605"/>
    <w:rsid w:val="00976BDD"/>
    <w:rsid w:val="009D27EE"/>
    <w:rsid w:val="009D2A85"/>
    <w:rsid w:val="009E74F1"/>
    <w:rsid w:val="009F2DCD"/>
    <w:rsid w:val="00A711C4"/>
    <w:rsid w:val="00A86013"/>
    <w:rsid w:val="00AA3351"/>
    <w:rsid w:val="00AA37C1"/>
    <w:rsid w:val="00AA4226"/>
    <w:rsid w:val="00AD0C20"/>
    <w:rsid w:val="00B30248"/>
    <w:rsid w:val="00B56A57"/>
    <w:rsid w:val="00B72FE7"/>
    <w:rsid w:val="00B76D91"/>
    <w:rsid w:val="00BD67D0"/>
    <w:rsid w:val="00BE37F5"/>
    <w:rsid w:val="00C07071"/>
    <w:rsid w:val="00C127E3"/>
    <w:rsid w:val="00C155FA"/>
    <w:rsid w:val="00C224D3"/>
    <w:rsid w:val="00C22EAE"/>
    <w:rsid w:val="00C96524"/>
    <w:rsid w:val="00CE25D9"/>
    <w:rsid w:val="00CF3B64"/>
    <w:rsid w:val="00D03B1D"/>
    <w:rsid w:val="00D05B91"/>
    <w:rsid w:val="00D13583"/>
    <w:rsid w:val="00D27A37"/>
    <w:rsid w:val="00D41325"/>
    <w:rsid w:val="00D42505"/>
    <w:rsid w:val="00D467F3"/>
    <w:rsid w:val="00D53887"/>
    <w:rsid w:val="00DC1BE0"/>
    <w:rsid w:val="00DC6647"/>
    <w:rsid w:val="00DD1CB7"/>
    <w:rsid w:val="00DE2E3B"/>
    <w:rsid w:val="00E01001"/>
    <w:rsid w:val="00E03063"/>
    <w:rsid w:val="00E042DA"/>
    <w:rsid w:val="00E10C8B"/>
    <w:rsid w:val="00E47EC3"/>
    <w:rsid w:val="00E73077"/>
    <w:rsid w:val="00E81C57"/>
    <w:rsid w:val="00E8231A"/>
    <w:rsid w:val="00EB1E52"/>
    <w:rsid w:val="00EB6DB9"/>
    <w:rsid w:val="00EC1D69"/>
    <w:rsid w:val="00EC32F2"/>
    <w:rsid w:val="00ED4B88"/>
    <w:rsid w:val="00EE143B"/>
    <w:rsid w:val="00EE20B3"/>
    <w:rsid w:val="00EF73B4"/>
    <w:rsid w:val="00F33EFF"/>
    <w:rsid w:val="00F55C14"/>
    <w:rsid w:val="00F624B4"/>
    <w:rsid w:val="00F66CDD"/>
    <w:rsid w:val="00F764E2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  <w:style w:type="character" w:customStyle="1" w:styleId="SC10110610">
    <w:name w:val="SC.10.110610"/>
    <w:uiPriority w:val="99"/>
    <w:rsid w:val="00771F4E"/>
    <w:rPr>
      <w:b/>
      <w:bCs/>
      <w:color w:val="000000"/>
    </w:rPr>
  </w:style>
  <w:style w:type="paragraph" w:styleId="Odstavecseseznamem">
    <w:name w:val="List Paragraph"/>
    <w:basedOn w:val="Normln"/>
    <w:uiPriority w:val="34"/>
    <w:qFormat/>
    <w:rsid w:val="00771F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  <w:style w:type="character" w:customStyle="1" w:styleId="SC10110610">
    <w:name w:val="SC.10.110610"/>
    <w:uiPriority w:val="99"/>
    <w:rsid w:val="00771F4E"/>
    <w:rPr>
      <w:b/>
      <w:bCs/>
      <w:color w:val="000000"/>
    </w:rPr>
  </w:style>
  <w:style w:type="paragraph" w:styleId="Odstavecseseznamem">
    <w:name w:val="List Paragraph"/>
    <w:basedOn w:val="Normln"/>
    <w:uiPriority w:val="34"/>
    <w:qFormat/>
    <w:rsid w:val="00771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5E67B-923C-45A4-BA01-C8A4C008F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10</Pages>
  <Words>402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3</cp:revision>
  <cp:lastPrinted>2011-01-25T23:25:00Z</cp:lastPrinted>
  <dcterms:created xsi:type="dcterms:W3CDTF">2013-05-10T07:18:00Z</dcterms:created>
  <dcterms:modified xsi:type="dcterms:W3CDTF">2013-05-13T12:24:00Z</dcterms:modified>
</cp:coreProperties>
</file>