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5FA" w:rsidRDefault="009175FA" w:rsidP="008C3EA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ARCHICAD</w:t>
      </w:r>
      <w:r w:rsidR="008C3EA0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- práce v </w:t>
      </w:r>
      <w:proofErr w:type="spellStart"/>
      <w:r>
        <w:rPr>
          <w:rFonts w:ascii="Times New Roman" w:hAnsi="Times New Roman" w:cs="Times New Roman"/>
          <w:b/>
          <w:sz w:val="52"/>
          <w:szCs w:val="52"/>
          <w:lang w:eastAsia="cs-CZ"/>
        </w:rPr>
        <w:t>2D</w:t>
      </w:r>
      <w:proofErr w:type="spellEnd"/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prostoru – </w:t>
      </w:r>
      <w:r w:rsidR="00855E11">
        <w:rPr>
          <w:rFonts w:ascii="Times New Roman" w:hAnsi="Times New Roman" w:cs="Times New Roman"/>
          <w:b/>
          <w:sz w:val="52"/>
          <w:szCs w:val="52"/>
          <w:lang w:eastAsia="cs-CZ"/>
        </w:rPr>
        <w:t>kóta</w:t>
      </w:r>
    </w:p>
    <w:p w:rsidR="00855E11" w:rsidRDefault="00855E11" w:rsidP="00855E11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VY_32_INOVACE_19_37</w:t>
      </w:r>
      <w:r w:rsidR="00BF7435">
        <w:rPr>
          <w:rFonts w:ascii="Times New Roman" w:hAnsi="Times New Roman" w:cs="Times New Roman"/>
          <w:b/>
          <w:sz w:val="52"/>
          <w:szCs w:val="52"/>
          <w:lang w:eastAsia="cs-CZ"/>
        </w:rPr>
        <w:t>2</w:t>
      </w:r>
    </w:p>
    <w:p w:rsidR="00855E11" w:rsidRPr="00855E11" w:rsidRDefault="00855E11" w:rsidP="00855E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8C3EA0" w:rsidP="00AD0C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AD0C20" w:rsidP="00E81C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činnost při využití </w:t>
            </w:r>
            <w:proofErr w:type="spellStart"/>
            <w:r w:rsidR="00E81C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nástrojů programu ARCHICAD</w:t>
            </w:r>
            <w:bookmarkEnd w:id="0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Volby pracovního prostředí, nástrojová paletka,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paletka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C3EA0" w:rsidP="008C3E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 xml:space="preserve"> syst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 w:rsidR="00441754">
              <w:rPr>
                <w:rFonts w:ascii="Times New Roman" w:hAnsi="Times New Roman" w:cs="Times New Roman"/>
                <w:sz w:val="24"/>
                <w:szCs w:val="24"/>
              </w:rPr>
              <w:t>my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41754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417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042DA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zásadách postupu práce v digitálním programu  ARCHICAD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55E11" w:rsidP="008C3E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3.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Techn</w:t>
            </w:r>
            <w:r w:rsidR="008C3EA0">
              <w:rPr>
                <w:rFonts w:ascii="Times New Roman" w:hAnsi="Times New Roman" w:cs="Times New Roman"/>
                <w:sz w:val="24"/>
                <w:szCs w:val="24"/>
              </w:rPr>
              <w:t>ická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zařízení budov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1078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10786B" w:rsidRPr="007339F6" w:rsidRDefault="0010786B" w:rsidP="004E0DD0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9B0AB0" w:rsidRDefault="009B0AB0" w:rsidP="009B0AB0">
      <w:pPr>
        <w:rPr>
          <w:rStyle w:val="SC10110610"/>
          <w:rFonts w:ascii="Times New Roman" w:hAnsi="Times New Roman" w:cs="Times New Roman"/>
          <w:sz w:val="44"/>
          <w:szCs w:val="44"/>
        </w:rPr>
      </w:pPr>
      <w:proofErr w:type="spellStart"/>
      <w:r w:rsidRPr="009B0AB0">
        <w:rPr>
          <w:rStyle w:val="SC10110610"/>
          <w:rFonts w:ascii="Times New Roman" w:hAnsi="Times New Roman" w:cs="Times New Roman"/>
          <w:sz w:val="44"/>
          <w:szCs w:val="44"/>
        </w:rPr>
        <w:t>2D</w:t>
      </w:r>
      <w:proofErr w:type="spellEnd"/>
      <w:r w:rsidRPr="009B0AB0">
        <w:rPr>
          <w:rStyle w:val="SC10110610"/>
          <w:rFonts w:ascii="Times New Roman" w:hAnsi="Times New Roman" w:cs="Times New Roman"/>
          <w:sz w:val="44"/>
          <w:szCs w:val="44"/>
        </w:rPr>
        <w:t xml:space="preserve"> prvky jsou výlučně dvojrozměrné: zahrnují výplně, čáry, aktivní body, o</w:t>
      </w:r>
      <w:r w:rsidRPr="009B0AB0">
        <w:rPr>
          <w:rStyle w:val="SC10110610"/>
          <w:rFonts w:ascii="Times New Roman" w:hAnsi="Times New Roman" w:cs="Times New Roman"/>
          <w:sz w:val="44"/>
          <w:szCs w:val="44"/>
        </w:rPr>
        <w:t>b</w:t>
      </w:r>
      <w:r w:rsidRPr="009B0AB0">
        <w:rPr>
          <w:rStyle w:val="SC10110610"/>
          <w:rFonts w:ascii="Times New Roman" w:hAnsi="Times New Roman" w:cs="Times New Roman"/>
          <w:sz w:val="44"/>
          <w:szCs w:val="44"/>
        </w:rPr>
        <w:t>rázky a kresby.</w:t>
      </w:r>
      <w:r w:rsidR="00F76ACB">
        <w:rPr>
          <w:rStyle w:val="SC10110610"/>
          <w:rFonts w:ascii="Times New Roman" w:hAnsi="Times New Roman" w:cs="Times New Roman"/>
          <w:sz w:val="44"/>
          <w:szCs w:val="44"/>
        </w:rPr>
        <w:t xml:space="preserve"> Nástroj kóta patří také do </w:t>
      </w:r>
      <w:proofErr w:type="spellStart"/>
      <w:r w:rsidR="00F76ACB">
        <w:rPr>
          <w:rStyle w:val="SC10110610"/>
          <w:rFonts w:ascii="Times New Roman" w:hAnsi="Times New Roman" w:cs="Times New Roman"/>
          <w:sz w:val="44"/>
          <w:szCs w:val="44"/>
        </w:rPr>
        <w:t>2D</w:t>
      </w:r>
      <w:proofErr w:type="spellEnd"/>
      <w:r w:rsidR="00F76ACB">
        <w:rPr>
          <w:rStyle w:val="SC10110610"/>
          <w:rFonts w:ascii="Times New Roman" w:hAnsi="Times New Roman" w:cs="Times New Roman"/>
          <w:sz w:val="44"/>
          <w:szCs w:val="44"/>
        </w:rPr>
        <w:t>.</w:t>
      </w:r>
    </w:p>
    <w:p w:rsidR="0089071A" w:rsidRDefault="0089071A" w:rsidP="009B0AB0">
      <w:pPr>
        <w:rPr>
          <w:rStyle w:val="SC10110610"/>
          <w:rFonts w:ascii="Times New Roman" w:hAnsi="Times New Roman" w:cs="Times New Roman"/>
          <w:sz w:val="44"/>
          <w:szCs w:val="44"/>
        </w:rPr>
      </w:pPr>
    </w:p>
    <w:p w:rsidR="0089071A" w:rsidRPr="009B0AB0" w:rsidRDefault="0089071A" w:rsidP="009B0AB0">
      <w:pPr>
        <w:rPr>
          <w:rStyle w:val="SC10110610"/>
          <w:rFonts w:ascii="Times New Roman" w:hAnsi="Times New Roman" w:cs="Times New Roman"/>
          <w:b w:val="0"/>
          <w:bCs w:val="0"/>
          <w:sz w:val="44"/>
          <w:szCs w:val="44"/>
        </w:rPr>
      </w:pPr>
    </w:p>
    <w:p w:rsidR="00E81C57" w:rsidRDefault="009B0AB0" w:rsidP="004E0DD0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>Před  zahájením  vlastní  práce   na  modelu ( 2D i 3D) povedu nastavení  pracovního prostředí :</w:t>
      </w:r>
    </w:p>
    <w:p w:rsidR="0089071A" w:rsidRDefault="0089071A" w:rsidP="008907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</w:t>
      </w:r>
      <w:r w:rsidRPr="0089071A">
        <w:rPr>
          <w:rFonts w:ascii="Times New Roman" w:hAnsi="Times New Roman" w:cs="Times New Roman"/>
          <w:noProof/>
          <w:sz w:val="44"/>
          <w:szCs w:val="44"/>
          <w:lang w:eastAsia="cs-CZ"/>
        </w:rPr>
        <w:t>Uložení nového souboru ve formátu PLN</w:t>
      </w:r>
    </w:p>
    <w:p w:rsidR="0089071A" w:rsidRDefault="0089071A" w:rsidP="008907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Nastavení  dokumentu ( sada per, měřítko, zobrazení modelu )</w:t>
      </w:r>
    </w:p>
    <w:p w:rsidR="0089071A" w:rsidRDefault="0089071A" w:rsidP="008907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Volby ( sada per, zabezpečení, jednotky  a koty )</w:t>
      </w:r>
    </w:p>
    <w:p w:rsidR="0089071A" w:rsidRDefault="0089071A" w:rsidP="008907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3D model – nastavení podlaží</w:t>
      </w:r>
    </w:p>
    <w:p w:rsidR="0089071A" w:rsidRDefault="0089071A" w:rsidP="008907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Okna – lišty  a paletky</w:t>
      </w:r>
    </w:p>
    <w:p w:rsidR="0089071A" w:rsidRPr="0089071A" w:rsidRDefault="0089071A" w:rsidP="008907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Zobrazení ( volby sítě, navigátor, režim 3D nastavení a možbnosti pohledů)</w:t>
      </w:r>
    </w:p>
    <w:p w:rsidR="00E255E8" w:rsidRDefault="00E255E8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E255E8" w:rsidRDefault="00E255E8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E255E8" w:rsidRDefault="00E255E8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F24536" w:rsidRPr="00F24536" w:rsidRDefault="00F24536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  <w:r w:rsidRPr="00F24536">
        <w:rPr>
          <w:rStyle w:val="SC10110604"/>
          <w:rFonts w:ascii="Times New Roman" w:hAnsi="Times New Roman" w:cs="Times New Roman"/>
          <w:sz w:val="48"/>
          <w:szCs w:val="48"/>
        </w:rPr>
        <w:t xml:space="preserve">Nástroj </w:t>
      </w:r>
      <w:proofErr w:type="gramStart"/>
      <w:r w:rsidR="00855E11" w:rsidRPr="00F24536">
        <w:rPr>
          <w:rStyle w:val="SC10110604"/>
          <w:rFonts w:ascii="Times New Roman" w:hAnsi="Times New Roman" w:cs="Times New Roman"/>
          <w:sz w:val="48"/>
          <w:szCs w:val="48"/>
        </w:rPr>
        <w:t>kóta</w:t>
      </w:r>
      <w:r w:rsidRPr="00F24536">
        <w:rPr>
          <w:rStyle w:val="SC10110604"/>
          <w:rFonts w:ascii="Times New Roman" w:hAnsi="Times New Roman" w:cs="Times New Roman"/>
          <w:sz w:val="48"/>
          <w:szCs w:val="48"/>
        </w:rPr>
        <w:t xml:space="preserve">  musíme</w:t>
      </w:r>
      <w:proofErr w:type="gramEnd"/>
      <w:r w:rsidRPr="00F24536">
        <w:rPr>
          <w:rStyle w:val="SC10110604"/>
          <w:rFonts w:ascii="Times New Roman" w:hAnsi="Times New Roman" w:cs="Times New Roman"/>
          <w:sz w:val="48"/>
          <w:szCs w:val="48"/>
        </w:rPr>
        <w:t xml:space="preserve">  před  jeho  použitím nejprve předvolit = </w:t>
      </w:r>
    </w:p>
    <w:p w:rsidR="00E255E8" w:rsidRDefault="00E255E8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F24536" w:rsidRDefault="00F24536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  <w:r>
        <w:rPr>
          <w:rStyle w:val="SC10110604"/>
          <w:rFonts w:ascii="Times New Roman" w:hAnsi="Times New Roman" w:cs="Times New Roman"/>
          <w:sz w:val="48"/>
          <w:szCs w:val="48"/>
        </w:rPr>
        <w:t xml:space="preserve">Volby -  předvolby projektu – </w:t>
      </w:r>
      <w:r w:rsidR="00855E11">
        <w:rPr>
          <w:rStyle w:val="SC10110604"/>
          <w:rFonts w:ascii="Times New Roman" w:hAnsi="Times New Roman" w:cs="Times New Roman"/>
          <w:sz w:val="48"/>
          <w:szCs w:val="48"/>
        </w:rPr>
        <w:t>kóty</w:t>
      </w:r>
    </w:p>
    <w:p w:rsidR="00F24536" w:rsidRDefault="00F24536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</w:p>
    <w:p w:rsidR="00E255E8" w:rsidRDefault="00E255E8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sz w:val="48"/>
          <w:szCs w:val="48"/>
        </w:rPr>
      </w:pPr>
      <w:r>
        <w:rPr>
          <w:rStyle w:val="SC10110604"/>
          <w:rFonts w:ascii="Times New Roman" w:hAnsi="Times New Roman" w:cs="Times New Roman"/>
          <w:sz w:val="48"/>
          <w:szCs w:val="48"/>
        </w:rPr>
        <w:t xml:space="preserve">POSTUP </w:t>
      </w:r>
    </w:p>
    <w:p w:rsidR="00F24536" w:rsidRPr="00F24536" w:rsidRDefault="00F24536" w:rsidP="00F24536">
      <w:pPr>
        <w:pStyle w:val="Odstavecseseznamem"/>
        <w:spacing w:after="0"/>
        <w:rPr>
          <w:rStyle w:val="SC10110604"/>
          <w:rFonts w:ascii="Times New Roman" w:hAnsi="Times New Roman" w:cs="Times New Roman"/>
          <w:color w:val="FF0000"/>
          <w:sz w:val="48"/>
          <w:szCs w:val="48"/>
        </w:rPr>
      </w:pPr>
      <w:r w:rsidRPr="00F24536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 xml:space="preserve">zvolím výchozí  nastavení  </w:t>
      </w:r>
      <w:r w:rsidR="00855E11" w:rsidRPr="00F24536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kóty</w:t>
      </w:r>
      <w:r w:rsidRPr="00F24536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 xml:space="preserve"> </w:t>
      </w:r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 xml:space="preserve"> ( ČSN, DIN, </w:t>
      </w:r>
      <w:proofErr w:type="gramStart"/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mm )</w:t>
      </w:r>
      <w:r w:rsidRPr="00F24536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, parametry</w:t>
      </w:r>
      <w:proofErr w:type="gramEnd"/>
      <w:r w:rsidRPr="00F24536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 xml:space="preserve"> (</w:t>
      </w:r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pře</w:t>
      </w:r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s</w:t>
      </w:r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 xml:space="preserve">nost, výpočtové jednotky a pravidla,  </w:t>
      </w:r>
      <w:proofErr w:type="spellStart"/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zony</w:t>
      </w:r>
      <w:proofErr w:type="spellEnd"/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 xml:space="preserve">,  konstrukční  pravidla a referenční roviny </w:t>
      </w:r>
      <w:r w:rsidRPr="00F24536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) a  potvrdím</w:t>
      </w:r>
      <w:r w:rsidR="00E255E8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 xml:space="preserve"> - OK</w:t>
      </w:r>
      <w:r w:rsidRPr="00F24536">
        <w:rPr>
          <w:rStyle w:val="SC10110604"/>
          <w:rFonts w:ascii="Times New Roman" w:hAnsi="Times New Roman" w:cs="Times New Roman"/>
          <w:color w:val="FF0000"/>
          <w:sz w:val="48"/>
          <w:szCs w:val="48"/>
        </w:rPr>
        <w:t>.</w:t>
      </w:r>
    </w:p>
    <w:p w:rsidR="00E81C57" w:rsidRPr="00F24536" w:rsidRDefault="00E81C57" w:rsidP="004E0DD0">
      <w:pPr>
        <w:rPr>
          <w:noProof/>
          <w:color w:val="FF0000"/>
          <w:sz w:val="48"/>
          <w:szCs w:val="48"/>
          <w:lang w:eastAsia="cs-CZ"/>
        </w:rPr>
      </w:pPr>
    </w:p>
    <w:p w:rsidR="00E81C57" w:rsidRPr="00F24536" w:rsidRDefault="00E81C57" w:rsidP="004E0DD0">
      <w:pPr>
        <w:rPr>
          <w:noProof/>
          <w:color w:val="FF0000"/>
          <w:lang w:eastAsia="cs-CZ"/>
        </w:rPr>
      </w:pPr>
    </w:p>
    <w:p w:rsidR="00E81C57" w:rsidRDefault="00E81C57" w:rsidP="004E0DD0">
      <w:pPr>
        <w:rPr>
          <w:noProof/>
          <w:lang w:eastAsia="cs-CZ"/>
        </w:rPr>
      </w:pPr>
    </w:p>
    <w:p w:rsidR="00E81C57" w:rsidRDefault="00F24536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9984" behindDoc="0" locked="0" layoutInCell="1" allowOverlap="1" wp14:anchorId="10170BC1" wp14:editId="5F2AB644">
            <wp:simplePos x="0" y="0"/>
            <wp:positionH relativeFrom="column">
              <wp:posOffset>-18415</wp:posOffset>
            </wp:positionH>
            <wp:positionV relativeFrom="paragraph">
              <wp:posOffset>24130</wp:posOffset>
            </wp:positionV>
            <wp:extent cx="9604375" cy="45358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85F" w:rsidRDefault="003E185F" w:rsidP="003E185F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kóta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, zvolím výchozí  nastavení, parametry (druh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- výšková, půd</w:t>
      </w:r>
      <w:r>
        <w:rPr>
          <w:rStyle w:val="SC10110604"/>
          <w:rFonts w:ascii="Times New Roman" w:hAnsi="Times New Roman" w:cs="Times New Roman"/>
          <w:sz w:val="44"/>
          <w:szCs w:val="44"/>
        </w:rPr>
        <w:t>o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rysná,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velikost ) a vsadím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do modelu  - dané konstrukce klikem myši</w:t>
      </w:r>
    </w:p>
    <w:p w:rsidR="003E185F" w:rsidRPr="003E185F" w:rsidRDefault="003E185F" w:rsidP="003E185F">
      <w:pPr>
        <w:spacing w:after="0"/>
        <w:rPr>
          <w:rStyle w:val="SC10110604"/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85F" w:rsidRDefault="003E185F" w:rsidP="003E185F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proofErr w:type="gramStart"/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kóta</w:t>
      </w:r>
      <w:r>
        <w:rPr>
          <w:rStyle w:val="SC10110604"/>
          <w:rFonts w:ascii="Times New Roman" w:hAnsi="Times New Roman" w:cs="Times New Roman"/>
          <w:sz w:val="44"/>
          <w:szCs w:val="44"/>
        </w:rPr>
        <w:t>,  poloha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– odsazení  půdorysné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 se  volí posunem  kurzoru</w:t>
      </w:r>
    </w:p>
    <w:p w:rsidR="00E81C57" w:rsidRPr="003E185F" w:rsidRDefault="00E81C57" w:rsidP="004E0DD0">
      <w:pPr>
        <w:rPr>
          <w:noProof/>
          <w:sz w:val="24"/>
          <w:szCs w:val="24"/>
          <w:lang w:eastAsia="cs-CZ"/>
        </w:rPr>
      </w:pPr>
    </w:p>
    <w:p w:rsidR="00E81C57" w:rsidRPr="003E185F" w:rsidRDefault="003E185F" w:rsidP="004E0DD0">
      <w:pPr>
        <w:rPr>
          <w:noProof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85F" w:rsidRDefault="003E185F" w:rsidP="003E185F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proofErr w:type="gramStart"/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kóta</w:t>
      </w:r>
      <w:r>
        <w:rPr>
          <w:rStyle w:val="SC10110604"/>
          <w:rFonts w:ascii="Times New Roman" w:hAnsi="Times New Roman" w:cs="Times New Roman"/>
          <w:sz w:val="44"/>
          <w:szCs w:val="44"/>
        </w:rPr>
        <w:t>,  poloha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– odsazení  výškové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( v řezu)  se  volí posunem  ku</w:t>
      </w:r>
      <w:r>
        <w:rPr>
          <w:rStyle w:val="SC10110604"/>
          <w:rFonts w:ascii="Times New Roman" w:hAnsi="Times New Roman" w:cs="Times New Roman"/>
          <w:sz w:val="44"/>
          <w:szCs w:val="44"/>
        </w:rPr>
        <w:t>r</w:t>
      </w:r>
      <w:r>
        <w:rPr>
          <w:rStyle w:val="SC10110604"/>
          <w:rFonts w:ascii="Times New Roman" w:hAnsi="Times New Roman" w:cs="Times New Roman"/>
          <w:sz w:val="44"/>
          <w:szCs w:val="44"/>
        </w:rPr>
        <w:t>zoru</w:t>
      </w:r>
    </w:p>
    <w:p w:rsidR="00E81C57" w:rsidRPr="003E185F" w:rsidRDefault="003E185F" w:rsidP="004E0DD0">
      <w:pPr>
        <w:rPr>
          <w:noProof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3056" behindDoc="0" locked="0" layoutInCell="1" allowOverlap="1" wp14:anchorId="3D92969E" wp14:editId="3BA90EF1">
            <wp:simplePos x="0" y="0"/>
            <wp:positionH relativeFrom="column">
              <wp:posOffset>3810</wp:posOffset>
            </wp:positionH>
            <wp:positionV relativeFrom="paragraph">
              <wp:posOffset>-7620</wp:posOffset>
            </wp:positionV>
            <wp:extent cx="9604375" cy="453580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375" cy="453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85F" w:rsidRDefault="003E185F" w:rsidP="003E185F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proofErr w:type="gramStart"/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kóta</w:t>
      </w:r>
      <w:r>
        <w:rPr>
          <w:rStyle w:val="SC10110604"/>
          <w:rFonts w:ascii="Times New Roman" w:hAnsi="Times New Roman" w:cs="Times New Roman"/>
          <w:sz w:val="44"/>
          <w:szCs w:val="44"/>
        </w:rPr>
        <w:t>,  poloha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– odsazení  výškové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( v půdoryse )  se  volí posunem  kurzoru, ostatní návrhové parametry volím obdobně jako u jiné </w:t>
      </w:r>
      <w:proofErr w:type="spellStart"/>
      <w:r>
        <w:rPr>
          <w:rStyle w:val="SC10110604"/>
          <w:rFonts w:ascii="Times New Roman" w:hAnsi="Times New Roman" w:cs="Times New Roman"/>
          <w:sz w:val="44"/>
          <w:szCs w:val="44"/>
        </w:rPr>
        <w:t>koty</w:t>
      </w:r>
      <w:proofErr w:type="spellEnd"/>
    </w:p>
    <w:p w:rsidR="00E81C57" w:rsidRDefault="00DC4EAC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EAC" w:rsidRDefault="00DC4EAC" w:rsidP="00DC4EAC">
      <w:pPr>
        <w:spacing w:after="0"/>
        <w:rPr>
          <w:rStyle w:val="SC10110604"/>
          <w:rFonts w:ascii="Times New Roman" w:hAnsi="Times New Roman" w:cs="Times New Roman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>N</w:t>
      </w:r>
      <w:r w:rsidRPr="00976BDD">
        <w:rPr>
          <w:rStyle w:val="SC10110604"/>
          <w:rFonts w:ascii="Times New Roman" w:hAnsi="Times New Roman" w:cs="Times New Roman"/>
          <w:sz w:val="44"/>
          <w:szCs w:val="44"/>
        </w:rPr>
        <w:t xml:space="preserve">ástroj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kóta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,  hodnotu  nepřesné 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( 744 a  7 808 mm) opravím tak, že v n. šipka  označím  text 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, pravé  tlač.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myše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otevře nabídku nastavení textu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</w:t>
      </w:r>
    </w:p>
    <w:p w:rsidR="00E81C57" w:rsidRDefault="00DC4EAC" w:rsidP="004E0DD0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9604800" cy="4536000"/>
            <wp:effectExtent l="0" t="0" r="0" b="0"/>
            <wp:wrapSquare wrapText="bothSides"/>
            <wp:docPr id="15" name="Obrázek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20"/>
                    <a:stretch/>
                  </pic:blipFill>
                  <pic:spPr bwMode="auto">
                    <a:xfrm>
                      <a:off x="0" y="0"/>
                      <a:ext cx="9604800" cy="453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44B6" w:rsidRPr="00DC4EAC" w:rsidRDefault="00DC4EAC" w:rsidP="00DC4EAC">
      <w:pPr>
        <w:spacing w:after="0"/>
        <w:rPr>
          <w:rFonts w:ascii="Times New Roman" w:hAnsi="Times New Roman" w:cs="Times New Roman"/>
          <w:b/>
          <w:bCs/>
          <w:color w:val="000000"/>
          <w:sz w:val="44"/>
          <w:szCs w:val="44"/>
        </w:rPr>
      </w:pP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Ručním přepisem opravím hodnotu velikosti  </w:t>
      </w:r>
      <w:r w:rsidR="00855E11">
        <w:rPr>
          <w:rStyle w:val="SC10110604"/>
          <w:rFonts w:ascii="Times New Roman" w:hAnsi="Times New Roman" w:cs="Times New Roman"/>
          <w:sz w:val="44"/>
          <w:szCs w:val="44"/>
        </w:rPr>
        <w:t>kóty</w:t>
      </w:r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( 744 a  7 808 mm opravím na </w:t>
      </w:r>
      <w:proofErr w:type="gramStart"/>
      <w:r>
        <w:rPr>
          <w:rStyle w:val="SC10110604"/>
          <w:rFonts w:ascii="Times New Roman" w:hAnsi="Times New Roman" w:cs="Times New Roman"/>
          <w:sz w:val="44"/>
          <w:szCs w:val="44"/>
        </w:rPr>
        <w:t>745  a 7 800</w:t>
      </w:r>
      <w:proofErr w:type="gramEnd"/>
      <w:r>
        <w:rPr>
          <w:rStyle w:val="SC10110604"/>
          <w:rFonts w:ascii="Times New Roman" w:hAnsi="Times New Roman" w:cs="Times New Roman"/>
          <w:sz w:val="44"/>
          <w:szCs w:val="44"/>
        </w:rPr>
        <w:t xml:space="preserve"> mm</w:t>
      </w:r>
    </w:p>
    <w:p w:rsidR="00F764E2" w:rsidRDefault="00F764E2" w:rsidP="004E0DD0">
      <w:pPr>
        <w:rPr>
          <w:rFonts w:ascii="Times New Roman" w:hAnsi="Times New Roman" w:cs="Times New Roman"/>
          <w:sz w:val="24"/>
          <w:szCs w:val="24"/>
        </w:rPr>
      </w:pPr>
    </w:p>
    <w:p w:rsidR="00BD67D0" w:rsidRDefault="00BD67D0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861DA6">
        <w:rPr>
          <w:rFonts w:ascii="Times New Roman" w:hAnsi="Times New Roman" w:cs="Times New Roman"/>
          <w:sz w:val="40"/>
          <w:szCs w:val="40"/>
        </w:rPr>
        <w:t>Otázky pro opakování</w:t>
      </w: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976BDD" w:rsidRDefault="00976BDD" w:rsidP="00976BDD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DC4EAC" w:rsidP="0064461E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</w:t>
      </w:r>
      <w:r w:rsidR="00976BDD">
        <w:rPr>
          <w:rFonts w:ascii="Times New Roman" w:hAnsi="Times New Roman" w:cs="Times New Roman"/>
          <w:sz w:val="40"/>
          <w:szCs w:val="40"/>
        </w:rPr>
        <w:t xml:space="preserve"> </w:t>
      </w:r>
      <w:r w:rsidR="007942C7">
        <w:rPr>
          <w:rFonts w:ascii="Times New Roman" w:hAnsi="Times New Roman" w:cs="Times New Roman"/>
          <w:sz w:val="40"/>
          <w:szCs w:val="40"/>
        </w:rPr>
        <w:t>podlaží 1.</w:t>
      </w:r>
      <w:proofErr w:type="gramStart"/>
      <w:r w:rsidR="007942C7">
        <w:rPr>
          <w:rFonts w:ascii="Times New Roman" w:hAnsi="Times New Roman" w:cs="Times New Roman"/>
          <w:sz w:val="40"/>
          <w:szCs w:val="40"/>
        </w:rPr>
        <w:t>NP ( navigátor</w:t>
      </w:r>
      <w:proofErr w:type="gramEnd"/>
      <w:r w:rsidR="007942C7">
        <w:rPr>
          <w:rFonts w:ascii="Times New Roman" w:hAnsi="Times New Roman" w:cs="Times New Roman"/>
          <w:sz w:val="40"/>
          <w:szCs w:val="40"/>
        </w:rPr>
        <w:t>) navrhni</w:t>
      </w:r>
      <w:r>
        <w:rPr>
          <w:rFonts w:ascii="Times New Roman" w:hAnsi="Times New Roman" w:cs="Times New Roman"/>
          <w:sz w:val="40"/>
          <w:szCs w:val="40"/>
        </w:rPr>
        <w:t xml:space="preserve"> zakresli </w:t>
      </w:r>
      <w:r w:rsidR="00976BDD">
        <w:rPr>
          <w:rFonts w:ascii="Times New Roman" w:hAnsi="Times New Roman" w:cs="Times New Roman"/>
          <w:sz w:val="40"/>
          <w:szCs w:val="40"/>
        </w:rPr>
        <w:t xml:space="preserve"> </w:t>
      </w:r>
      <w:r w:rsidR="007F473E">
        <w:rPr>
          <w:rFonts w:ascii="Times New Roman" w:hAnsi="Times New Roman" w:cs="Times New Roman"/>
          <w:sz w:val="40"/>
          <w:szCs w:val="40"/>
        </w:rPr>
        <w:t>půdorys</w:t>
      </w:r>
      <w:r w:rsidR="00976BDD">
        <w:rPr>
          <w:rFonts w:ascii="Times New Roman" w:hAnsi="Times New Roman" w:cs="Times New Roman"/>
          <w:sz w:val="40"/>
          <w:szCs w:val="40"/>
        </w:rPr>
        <w:t xml:space="preserve">  </w:t>
      </w:r>
      <w:r w:rsidR="007F473E">
        <w:rPr>
          <w:rFonts w:ascii="Times New Roman" w:hAnsi="Times New Roman" w:cs="Times New Roman"/>
          <w:sz w:val="40"/>
          <w:szCs w:val="40"/>
        </w:rPr>
        <w:t xml:space="preserve">1.NP </w:t>
      </w:r>
      <w:r w:rsidR="00F709CB">
        <w:rPr>
          <w:rFonts w:ascii="Times New Roman" w:hAnsi="Times New Roman" w:cs="Times New Roman"/>
          <w:sz w:val="40"/>
          <w:szCs w:val="40"/>
        </w:rPr>
        <w:t xml:space="preserve"> zdiva  </w:t>
      </w:r>
      <w:proofErr w:type="spellStart"/>
      <w:r w:rsidR="00F709CB">
        <w:rPr>
          <w:rFonts w:ascii="Times New Roman" w:hAnsi="Times New Roman" w:cs="Times New Roman"/>
          <w:sz w:val="40"/>
          <w:szCs w:val="40"/>
        </w:rPr>
        <w:t>tl</w:t>
      </w:r>
      <w:proofErr w:type="spellEnd"/>
      <w:r w:rsidR="00F709CB">
        <w:rPr>
          <w:rFonts w:ascii="Times New Roman" w:hAnsi="Times New Roman" w:cs="Times New Roman"/>
          <w:sz w:val="40"/>
          <w:szCs w:val="40"/>
        </w:rPr>
        <w:t xml:space="preserve">. 450 mm - </w:t>
      </w:r>
      <w:r w:rsidR="007942C7">
        <w:rPr>
          <w:rFonts w:ascii="Times New Roman" w:hAnsi="Times New Roman" w:cs="Times New Roman"/>
          <w:sz w:val="40"/>
          <w:szCs w:val="40"/>
        </w:rPr>
        <w:t xml:space="preserve">venkovní </w:t>
      </w:r>
      <w:proofErr w:type="gramStart"/>
      <w:r w:rsidR="007942C7">
        <w:rPr>
          <w:rFonts w:ascii="Times New Roman" w:hAnsi="Times New Roman" w:cs="Times New Roman"/>
          <w:sz w:val="40"/>
          <w:szCs w:val="40"/>
        </w:rPr>
        <w:t>rozměr  půdorysu</w:t>
      </w:r>
      <w:proofErr w:type="gramEnd"/>
      <w:r w:rsidR="007942C7">
        <w:rPr>
          <w:rFonts w:ascii="Times New Roman" w:hAnsi="Times New Roman" w:cs="Times New Roman"/>
          <w:sz w:val="40"/>
          <w:szCs w:val="40"/>
        </w:rPr>
        <w:t xml:space="preserve"> je  9 000 x 4 500 mm</w:t>
      </w:r>
      <w:r w:rsidR="00F709CB">
        <w:rPr>
          <w:rFonts w:ascii="Times New Roman" w:hAnsi="Times New Roman" w:cs="Times New Roman"/>
          <w:sz w:val="40"/>
          <w:szCs w:val="40"/>
        </w:rPr>
        <w:t xml:space="preserve">. Dále proveď  </w:t>
      </w:r>
      <w:proofErr w:type="spellStart"/>
      <w:r w:rsidR="00F709CB">
        <w:rPr>
          <w:rFonts w:ascii="Times New Roman" w:hAnsi="Times New Roman" w:cs="Times New Roman"/>
          <w:sz w:val="40"/>
          <w:szCs w:val="40"/>
        </w:rPr>
        <w:t>nakótování</w:t>
      </w:r>
      <w:proofErr w:type="spellEnd"/>
      <w:r w:rsidR="00F709CB">
        <w:rPr>
          <w:rFonts w:ascii="Times New Roman" w:hAnsi="Times New Roman" w:cs="Times New Roman"/>
          <w:sz w:val="40"/>
          <w:szCs w:val="40"/>
        </w:rPr>
        <w:t xml:space="preserve">  půdorysu stavebními </w:t>
      </w:r>
      <w:r w:rsidR="00855E11">
        <w:rPr>
          <w:rFonts w:ascii="Times New Roman" w:hAnsi="Times New Roman" w:cs="Times New Roman"/>
          <w:sz w:val="40"/>
          <w:szCs w:val="40"/>
        </w:rPr>
        <w:t>k</w:t>
      </w:r>
      <w:r w:rsidR="00855E11">
        <w:rPr>
          <w:rFonts w:ascii="Times New Roman" w:hAnsi="Times New Roman" w:cs="Times New Roman"/>
          <w:sz w:val="40"/>
          <w:szCs w:val="40"/>
        </w:rPr>
        <w:t>ó</w:t>
      </w:r>
      <w:r w:rsidR="00855E11">
        <w:rPr>
          <w:rFonts w:ascii="Times New Roman" w:hAnsi="Times New Roman" w:cs="Times New Roman"/>
          <w:sz w:val="40"/>
          <w:szCs w:val="40"/>
        </w:rPr>
        <w:t>tami</w:t>
      </w:r>
      <w:r w:rsidR="00F709CB">
        <w:rPr>
          <w:rFonts w:ascii="Times New Roman" w:hAnsi="Times New Roman" w:cs="Times New Roman"/>
          <w:sz w:val="40"/>
          <w:szCs w:val="40"/>
        </w:rPr>
        <w:t xml:space="preserve"> ( velikost  písma  </w:t>
      </w:r>
      <w:proofErr w:type="spellStart"/>
      <w:r w:rsidR="00F709CB">
        <w:rPr>
          <w:rFonts w:ascii="Times New Roman" w:hAnsi="Times New Roman" w:cs="Times New Roman"/>
          <w:sz w:val="40"/>
          <w:szCs w:val="40"/>
        </w:rPr>
        <w:t>koty</w:t>
      </w:r>
      <w:proofErr w:type="spellEnd"/>
      <w:r w:rsidR="00F709CB">
        <w:rPr>
          <w:rFonts w:ascii="Times New Roman" w:hAnsi="Times New Roman" w:cs="Times New Roman"/>
          <w:sz w:val="40"/>
          <w:szCs w:val="40"/>
        </w:rPr>
        <w:t xml:space="preserve"> 3 </w:t>
      </w:r>
      <w:proofErr w:type="gramStart"/>
      <w:r w:rsidR="00F709CB">
        <w:rPr>
          <w:rFonts w:ascii="Times New Roman" w:hAnsi="Times New Roman" w:cs="Times New Roman"/>
          <w:sz w:val="40"/>
          <w:szCs w:val="40"/>
        </w:rPr>
        <w:t xml:space="preserve">mm ), </w:t>
      </w:r>
      <w:proofErr w:type="spellStart"/>
      <w:r w:rsidR="00855E11">
        <w:rPr>
          <w:rFonts w:ascii="Times New Roman" w:hAnsi="Times New Roman" w:cs="Times New Roman"/>
          <w:sz w:val="40"/>
          <w:szCs w:val="40"/>
        </w:rPr>
        <w:t>nakótování</w:t>
      </w:r>
      <w:proofErr w:type="spellEnd"/>
      <w:proofErr w:type="gramEnd"/>
      <w:r w:rsidR="00F709CB">
        <w:rPr>
          <w:rFonts w:ascii="Times New Roman" w:hAnsi="Times New Roman" w:cs="Times New Roman"/>
          <w:sz w:val="40"/>
          <w:szCs w:val="40"/>
        </w:rPr>
        <w:t xml:space="preserve"> výškové úrovně podlaží  výškovou - půdory</w:t>
      </w:r>
      <w:r w:rsidR="00F709CB">
        <w:rPr>
          <w:rFonts w:ascii="Times New Roman" w:hAnsi="Times New Roman" w:cs="Times New Roman"/>
          <w:sz w:val="40"/>
          <w:szCs w:val="40"/>
        </w:rPr>
        <w:t>s</w:t>
      </w:r>
      <w:r w:rsidR="00F709CB">
        <w:rPr>
          <w:rFonts w:ascii="Times New Roman" w:hAnsi="Times New Roman" w:cs="Times New Roman"/>
          <w:sz w:val="40"/>
          <w:szCs w:val="40"/>
        </w:rPr>
        <w:t xml:space="preserve">nou  </w:t>
      </w:r>
      <w:r w:rsidR="00855E11">
        <w:rPr>
          <w:rFonts w:ascii="Times New Roman" w:hAnsi="Times New Roman" w:cs="Times New Roman"/>
          <w:sz w:val="40"/>
          <w:szCs w:val="40"/>
        </w:rPr>
        <w:t>kótou</w:t>
      </w:r>
      <w:r w:rsidR="00F709CB">
        <w:rPr>
          <w:rFonts w:ascii="Times New Roman" w:hAnsi="Times New Roman" w:cs="Times New Roman"/>
          <w:sz w:val="40"/>
          <w:szCs w:val="40"/>
        </w:rPr>
        <w:t xml:space="preserve"> + 0,000. V nástroji </w:t>
      </w:r>
      <w:proofErr w:type="gramStart"/>
      <w:r w:rsidR="00F709CB">
        <w:rPr>
          <w:rFonts w:ascii="Times New Roman" w:hAnsi="Times New Roman" w:cs="Times New Roman"/>
          <w:sz w:val="40"/>
          <w:szCs w:val="40"/>
        </w:rPr>
        <w:t>čáry  proveď</w:t>
      </w:r>
      <w:proofErr w:type="gramEnd"/>
      <w:r w:rsidR="00F709CB">
        <w:rPr>
          <w:rFonts w:ascii="Times New Roman" w:hAnsi="Times New Roman" w:cs="Times New Roman"/>
          <w:sz w:val="40"/>
          <w:szCs w:val="40"/>
        </w:rPr>
        <w:t xml:space="preserve">  zákres 2 ks  schod. Stupňů a </w:t>
      </w:r>
      <w:proofErr w:type="gramStart"/>
      <w:r w:rsidR="00F709CB">
        <w:rPr>
          <w:rFonts w:ascii="Times New Roman" w:hAnsi="Times New Roman" w:cs="Times New Roman"/>
          <w:sz w:val="40"/>
          <w:szCs w:val="40"/>
        </w:rPr>
        <w:t>proveď  jejich</w:t>
      </w:r>
      <w:proofErr w:type="gramEnd"/>
      <w:r w:rsidR="00F709CB">
        <w:rPr>
          <w:rFonts w:ascii="Times New Roman" w:hAnsi="Times New Roman" w:cs="Times New Roman"/>
          <w:sz w:val="40"/>
          <w:szCs w:val="40"/>
        </w:rPr>
        <w:t xml:space="preserve">  </w:t>
      </w:r>
      <w:r w:rsidR="00855E11">
        <w:rPr>
          <w:rFonts w:ascii="Times New Roman" w:hAnsi="Times New Roman" w:cs="Times New Roman"/>
          <w:sz w:val="40"/>
          <w:szCs w:val="40"/>
        </w:rPr>
        <w:t>ok</w:t>
      </w:r>
      <w:r w:rsidR="00855E11">
        <w:rPr>
          <w:rFonts w:ascii="Times New Roman" w:hAnsi="Times New Roman" w:cs="Times New Roman"/>
          <w:sz w:val="40"/>
          <w:szCs w:val="40"/>
        </w:rPr>
        <w:t>ó</w:t>
      </w:r>
      <w:r w:rsidR="00855E11">
        <w:rPr>
          <w:rFonts w:ascii="Times New Roman" w:hAnsi="Times New Roman" w:cs="Times New Roman"/>
          <w:sz w:val="40"/>
          <w:szCs w:val="40"/>
        </w:rPr>
        <w:t>tování</w:t>
      </w:r>
      <w:r w:rsidR="00F709CB">
        <w:rPr>
          <w:rFonts w:ascii="Times New Roman" w:hAnsi="Times New Roman" w:cs="Times New Roman"/>
          <w:sz w:val="40"/>
          <w:szCs w:val="40"/>
        </w:rPr>
        <w:t xml:space="preserve">  výškovými  </w:t>
      </w:r>
      <w:r w:rsidR="00855E11">
        <w:rPr>
          <w:rFonts w:ascii="Times New Roman" w:hAnsi="Times New Roman" w:cs="Times New Roman"/>
          <w:sz w:val="40"/>
          <w:szCs w:val="40"/>
        </w:rPr>
        <w:t>kótami</w:t>
      </w:r>
      <w:r w:rsidR="00F709CB">
        <w:rPr>
          <w:rFonts w:ascii="Times New Roman" w:hAnsi="Times New Roman" w:cs="Times New Roman"/>
          <w:sz w:val="40"/>
          <w:szCs w:val="40"/>
        </w:rPr>
        <w:t>.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C07071" w:rsidRDefault="00C0707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5E11" w:rsidRDefault="00962605" w:rsidP="00855E11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855E11">
        <w:rPr>
          <w:rFonts w:ascii="Times New Roman" w:hAnsi="Times New Roman" w:cs="Times New Roman"/>
          <w:sz w:val="40"/>
          <w:szCs w:val="40"/>
        </w:rPr>
        <w:t xml:space="preserve">školní  výukový  program   ARCHICAD  16- </w:t>
      </w:r>
      <w:proofErr w:type="spellStart"/>
      <w:r w:rsidR="00855E11">
        <w:rPr>
          <w:rFonts w:ascii="Times New Roman" w:hAnsi="Times New Roman" w:cs="Times New Roman"/>
          <w:sz w:val="40"/>
          <w:szCs w:val="40"/>
        </w:rPr>
        <w:t>Graphisoft</w:t>
      </w:r>
      <w:proofErr w:type="spellEnd"/>
      <w:r w:rsidR="00855E11">
        <w:rPr>
          <w:rFonts w:ascii="Times New Roman" w:hAnsi="Times New Roman" w:cs="Times New Roman"/>
          <w:sz w:val="40"/>
          <w:szCs w:val="40"/>
        </w:rPr>
        <w:t xml:space="preserve">, </w:t>
      </w:r>
      <w:proofErr w:type="gramStart"/>
      <w:r w:rsidR="00855E11">
        <w:rPr>
          <w:rFonts w:ascii="Times New Roman" w:hAnsi="Times New Roman" w:cs="Times New Roman"/>
          <w:sz w:val="40"/>
          <w:szCs w:val="40"/>
        </w:rPr>
        <w:t>souhlas  s jeho</w:t>
      </w:r>
      <w:proofErr w:type="gramEnd"/>
      <w:r w:rsidR="00855E11">
        <w:rPr>
          <w:rFonts w:ascii="Times New Roman" w:hAnsi="Times New Roman" w:cs="Times New Roman"/>
          <w:sz w:val="40"/>
          <w:szCs w:val="40"/>
        </w:rPr>
        <w:t xml:space="preserve"> využitím</w:t>
      </w:r>
    </w:p>
    <w:p w:rsidR="00855E11" w:rsidRPr="00420E83" w:rsidRDefault="00855E11" w:rsidP="00855E11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pro </w:t>
      </w:r>
      <w:proofErr w:type="gramStart"/>
      <w:r>
        <w:rPr>
          <w:rFonts w:ascii="Times New Roman" w:hAnsi="Times New Roman" w:cs="Times New Roman"/>
          <w:sz w:val="40"/>
          <w:szCs w:val="40"/>
        </w:rPr>
        <w:t>potřeby  zpracování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DUM je uložen u zpracovatele DUM.</w:t>
      </w:r>
    </w:p>
    <w:p w:rsidR="00855E11" w:rsidRPr="00861DA6" w:rsidRDefault="00855E11" w:rsidP="00855E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420E83" w:rsidRDefault="00861DA6" w:rsidP="00976BDD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626F12">
      <w:headerReference w:type="default" r:id="rId15"/>
      <w:footerReference w:type="default" r:id="rId16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3BD" w:rsidRDefault="006073BD">
      <w:r>
        <w:separator/>
      </w:r>
    </w:p>
  </w:endnote>
  <w:endnote w:type="continuationSeparator" w:id="0">
    <w:p w:rsidR="006073BD" w:rsidRDefault="00607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Pr="00EE143B" w:rsidRDefault="00EE143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8C3EA0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3BD" w:rsidRDefault="006073BD">
      <w:r>
        <w:separator/>
      </w:r>
    </w:p>
  </w:footnote>
  <w:footnote w:type="continuationSeparator" w:id="0">
    <w:p w:rsidR="006073BD" w:rsidRDefault="00607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A711C4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A711C4" w:rsidRDefault="00607C60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7EB1570F" wp14:editId="7465CDE9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A711C4" w:rsidRPr="00EB1E52" w:rsidRDefault="00607C6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0996068" wp14:editId="17141388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711C4" w:rsidRDefault="00A711C4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A711C4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A711C4" w:rsidRPr="00B30248" w:rsidRDefault="00A711C4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EC32F2" w:rsidRPr="00D41325" w:rsidRDefault="00EC32F2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4860"/>
    <w:multiLevelType w:val="hybridMultilevel"/>
    <w:tmpl w:val="CEEE2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1519"/>
    <w:rsid w:val="00073F70"/>
    <w:rsid w:val="00077A20"/>
    <w:rsid w:val="000A53B9"/>
    <w:rsid w:val="000A5E0B"/>
    <w:rsid w:val="000F1301"/>
    <w:rsid w:val="001005CC"/>
    <w:rsid w:val="00105299"/>
    <w:rsid w:val="0010786B"/>
    <w:rsid w:val="0012498D"/>
    <w:rsid w:val="00170D7F"/>
    <w:rsid w:val="001B0FB9"/>
    <w:rsid w:val="001C3415"/>
    <w:rsid w:val="001D4121"/>
    <w:rsid w:val="00231A4B"/>
    <w:rsid w:val="00261C6C"/>
    <w:rsid w:val="002636E6"/>
    <w:rsid w:val="00273981"/>
    <w:rsid w:val="002A2424"/>
    <w:rsid w:val="002C1B9C"/>
    <w:rsid w:val="002C3071"/>
    <w:rsid w:val="002E18DA"/>
    <w:rsid w:val="003072F1"/>
    <w:rsid w:val="00322331"/>
    <w:rsid w:val="00387717"/>
    <w:rsid w:val="003A6CAC"/>
    <w:rsid w:val="003B6B82"/>
    <w:rsid w:val="003C74C0"/>
    <w:rsid w:val="003E185F"/>
    <w:rsid w:val="003F118B"/>
    <w:rsid w:val="0040343E"/>
    <w:rsid w:val="004043F6"/>
    <w:rsid w:val="00420E83"/>
    <w:rsid w:val="00426FCA"/>
    <w:rsid w:val="00441754"/>
    <w:rsid w:val="00450F14"/>
    <w:rsid w:val="004729CA"/>
    <w:rsid w:val="004853A6"/>
    <w:rsid w:val="004A2D96"/>
    <w:rsid w:val="004E0DD0"/>
    <w:rsid w:val="0052347B"/>
    <w:rsid w:val="0054720F"/>
    <w:rsid w:val="00554294"/>
    <w:rsid w:val="005B62DF"/>
    <w:rsid w:val="005C31FA"/>
    <w:rsid w:val="0060067B"/>
    <w:rsid w:val="006073BD"/>
    <w:rsid w:val="00607C60"/>
    <w:rsid w:val="00626F12"/>
    <w:rsid w:val="0064461E"/>
    <w:rsid w:val="00681ABB"/>
    <w:rsid w:val="006B2E6B"/>
    <w:rsid w:val="006C44B6"/>
    <w:rsid w:val="006D35E1"/>
    <w:rsid w:val="007172D0"/>
    <w:rsid w:val="00727383"/>
    <w:rsid w:val="007339F6"/>
    <w:rsid w:val="00751D2E"/>
    <w:rsid w:val="00752802"/>
    <w:rsid w:val="00767FF5"/>
    <w:rsid w:val="00776024"/>
    <w:rsid w:val="0079091B"/>
    <w:rsid w:val="007942C7"/>
    <w:rsid w:val="00796E13"/>
    <w:rsid w:val="007A5F17"/>
    <w:rsid w:val="007B7379"/>
    <w:rsid w:val="007F473E"/>
    <w:rsid w:val="00806A50"/>
    <w:rsid w:val="0082211C"/>
    <w:rsid w:val="00855E11"/>
    <w:rsid w:val="00860EC4"/>
    <w:rsid w:val="00861DA6"/>
    <w:rsid w:val="0089071A"/>
    <w:rsid w:val="008A76DD"/>
    <w:rsid w:val="008C3EA0"/>
    <w:rsid w:val="008F1FC0"/>
    <w:rsid w:val="009023D1"/>
    <w:rsid w:val="009175FA"/>
    <w:rsid w:val="0092371F"/>
    <w:rsid w:val="00947BC4"/>
    <w:rsid w:val="00962605"/>
    <w:rsid w:val="00976BDD"/>
    <w:rsid w:val="009B0AB0"/>
    <w:rsid w:val="009D27EE"/>
    <w:rsid w:val="009D2A85"/>
    <w:rsid w:val="009F2DCD"/>
    <w:rsid w:val="00A711C4"/>
    <w:rsid w:val="00A86013"/>
    <w:rsid w:val="00AA3351"/>
    <w:rsid w:val="00AA37C1"/>
    <w:rsid w:val="00AA4226"/>
    <w:rsid w:val="00AD0C20"/>
    <w:rsid w:val="00B30248"/>
    <w:rsid w:val="00B72FE7"/>
    <w:rsid w:val="00B76D91"/>
    <w:rsid w:val="00BD67D0"/>
    <w:rsid w:val="00BE37F5"/>
    <w:rsid w:val="00BF7435"/>
    <w:rsid w:val="00C07071"/>
    <w:rsid w:val="00C155FA"/>
    <w:rsid w:val="00C224D3"/>
    <w:rsid w:val="00C22EAE"/>
    <w:rsid w:val="00C96524"/>
    <w:rsid w:val="00CF3B64"/>
    <w:rsid w:val="00D03B1D"/>
    <w:rsid w:val="00D05B91"/>
    <w:rsid w:val="00D05BAB"/>
    <w:rsid w:val="00D13583"/>
    <w:rsid w:val="00D27A37"/>
    <w:rsid w:val="00D41325"/>
    <w:rsid w:val="00D42505"/>
    <w:rsid w:val="00D53887"/>
    <w:rsid w:val="00DC1BE0"/>
    <w:rsid w:val="00DC4EAC"/>
    <w:rsid w:val="00DC6647"/>
    <w:rsid w:val="00DD1CB7"/>
    <w:rsid w:val="00DE2E3B"/>
    <w:rsid w:val="00E01001"/>
    <w:rsid w:val="00E03063"/>
    <w:rsid w:val="00E042DA"/>
    <w:rsid w:val="00E10C8B"/>
    <w:rsid w:val="00E255E8"/>
    <w:rsid w:val="00E47EC3"/>
    <w:rsid w:val="00E81C57"/>
    <w:rsid w:val="00E8231A"/>
    <w:rsid w:val="00EB1E52"/>
    <w:rsid w:val="00EB6DB9"/>
    <w:rsid w:val="00EC1D69"/>
    <w:rsid w:val="00EC32F2"/>
    <w:rsid w:val="00EE143B"/>
    <w:rsid w:val="00EE20B3"/>
    <w:rsid w:val="00F24536"/>
    <w:rsid w:val="00F33EFF"/>
    <w:rsid w:val="00F55C14"/>
    <w:rsid w:val="00F624B4"/>
    <w:rsid w:val="00F66CDD"/>
    <w:rsid w:val="00F709CB"/>
    <w:rsid w:val="00F764E2"/>
    <w:rsid w:val="00F76ACB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  <w:style w:type="character" w:customStyle="1" w:styleId="SC10110610">
    <w:name w:val="SC.10.110610"/>
    <w:uiPriority w:val="99"/>
    <w:rsid w:val="009B0AB0"/>
    <w:rPr>
      <w:b/>
      <w:bCs/>
      <w:color w:val="000000"/>
    </w:rPr>
  </w:style>
  <w:style w:type="paragraph" w:styleId="Odstavecseseznamem">
    <w:name w:val="List Paragraph"/>
    <w:basedOn w:val="Normln"/>
    <w:uiPriority w:val="34"/>
    <w:qFormat/>
    <w:rsid w:val="008907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10110604">
    <w:name w:val="SC.10.110604"/>
    <w:uiPriority w:val="99"/>
    <w:rsid w:val="00D03B1D"/>
    <w:rPr>
      <w:b/>
      <w:bCs/>
      <w:color w:val="000000"/>
      <w:sz w:val="40"/>
      <w:szCs w:val="40"/>
    </w:rPr>
  </w:style>
  <w:style w:type="character" w:customStyle="1" w:styleId="SC10110610">
    <w:name w:val="SC.10.110610"/>
    <w:uiPriority w:val="99"/>
    <w:rsid w:val="009B0AB0"/>
    <w:rPr>
      <w:b/>
      <w:bCs/>
      <w:color w:val="000000"/>
    </w:rPr>
  </w:style>
  <w:style w:type="paragraph" w:styleId="Odstavecseseznamem">
    <w:name w:val="List Paragraph"/>
    <w:basedOn w:val="Normln"/>
    <w:uiPriority w:val="34"/>
    <w:qFormat/>
    <w:rsid w:val="00890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F6766-4D10-455A-A961-566E9064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4</TotalTime>
  <Pages>11</Pages>
  <Words>444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4</cp:revision>
  <cp:lastPrinted>2011-01-25T23:25:00Z</cp:lastPrinted>
  <dcterms:created xsi:type="dcterms:W3CDTF">2013-05-10T07:23:00Z</dcterms:created>
  <dcterms:modified xsi:type="dcterms:W3CDTF">2013-05-13T12:27:00Z</dcterms:modified>
</cp:coreProperties>
</file>