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48E6" w:rsidRDefault="00A26D8D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 w:rsidRPr="00EB48E6">
        <w:rPr>
          <w:rFonts w:ascii="Times New Roman" w:hAnsi="Times New Roman" w:cs="Times New Roman"/>
          <w:b/>
          <w:sz w:val="52"/>
          <w:szCs w:val="52"/>
          <w:lang w:eastAsia="cs-CZ"/>
        </w:rPr>
        <w:t>Pracovní nářadí</w:t>
      </w:r>
      <w:r w:rsidR="000F7274" w:rsidRPr="00EB48E6">
        <w:rPr>
          <w:rFonts w:ascii="Times New Roman" w:hAnsi="Times New Roman" w:cs="Times New Roman"/>
          <w:b/>
          <w:sz w:val="52"/>
          <w:szCs w:val="52"/>
          <w:lang w:eastAsia="cs-CZ"/>
        </w:rPr>
        <w:t>, pomůcky</w:t>
      </w:r>
      <w:r w:rsidRPr="00EB48E6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 </w:t>
      </w:r>
      <w:r w:rsidR="00EB48E6">
        <w:rPr>
          <w:rFonts w:ascii="Times New Roman" w:hAnsi="Times New Roman" w:cs="Times New Roman"/>
          <w:b/>
          <w:sz w:val="52"/>
          <w:szCs w:val="52"/>
          <w:lang w:eastAsia="cs-CZ"/>
        </w:rPr>
        <w:t>zednické</w:t>
      </w:r>
    </w:p>
    <w:p w:rsidR="00EB1E52" w:rsidRPr="00EB48E6" w:rsidRDefault="00EB48E6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B48E6">
        <w:rPr>
          <w:rFonts w:ascii="Times New Roman" w:hAnsi="Times New Roman" w:cs="Times New Roman"/>
          <w:b/>
          <w:sz w:val="52"/>
          <w:szCs w:val="52"/>
          <w:lang w:eastAsia="cs-CZ"/>
        </w:rPr>
        <w:t>nář</w:t>
      </w:r>
      <w:r w:rsidRPr="00EB48E6">
        <w:rPr>
          <w:rFonts w:ascii="Times New Roman" w:hAnsi="Times New Roman" w:cs="Times New Roman"/>
          <w:b/>
          <w:sz w:val="52"/>
          <w:szCs w:val="52"/>
          <w:lang w:eastAsia="cs-CZ"/>
        </w:rPr>
        <w:t>a</w:t>
      </w:r>
      <w:r w:rsidRPr="00EB48E6">
        <w:rPr>
          <w:rFonts w:ascii="Times New Roman" w:hAnsi="Times New Roman" w:cs="Times New Roman"/>
          <w:b/>
          <w:sz w:val="52"/>
          <w:szCs w:val="52"/>
          <w:lang w:eastAsia="cs-CZ"/>
        </w:rPr>
        <w:t>dí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380C" w:rsidRDefault="00C7380C" w:rsidP="00C7380C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VY_32_INOVACE_20_386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48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5403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765F1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Základní druhy  zednického  nářadí, lžíce, hladí</w:t>
            </w:r>
            <w:r w:rsidR="00544DA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r w:rsidR="00544DA4">
              <w:rPr>
                <w:rFonts w:ascii="Times New Roman" w:hAnsi="Times New Roman" w:cs="Times New Roman"/>
                <w:sz w:val="24"/>
                <w:szCs w:val="24"/>
              </w:rPr>
              <w:t>, míchadla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CC53ED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A79CB" w:rsidRPr="00420E83" w:rsidRDefault="00CC53ED" w:rsidP="00EB48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pracovního nářadí získané při odborném výcviku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C7380C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80C" w:rsidRPr="00420E83" w:rsidRDefault="00C7380C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80C" w:rsidRPr="00420E83" w:rsidRDefault="00C7380C" w:rsidP="00EB48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EB48E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alířské a natěračské práce</w:t>
            </w:r>
          </w:p>
        </w:tc>
      </w:tr>
      <w:tr w:rsidR="00C7380C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80C" w:rsidRPr="00420E83" w:rsidRDefault="00C7380C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80C" w:rsidRPr="00420E83" w:rsidRDefault="00C7380C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C7380C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80C" w:rsidRPr="00420E83" w:rsidRDefault="00C7380C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80C" w:rsidRPr="00420E83" w:rsidRDefault="00C7380C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4935EFCF" wp14:editId="353DC3CC">
            <wp:extent cx="6229350" cy="4867275"/>
            <wp:effectExtent l="0" t="0" r="0" b="9525"/>
            <wp:docPr id="7" name="Obrázek 7" descr="D:\SPS12\DUM\Barvy,malby\únor2013\nářadí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PS12\DUM\Barvy,malby\únor2013\nářadí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41" b="6150"/>
                    <a:stretch/>
                  </pic:blipFill>
                  <pic:spPr bwMode="auto">
                    <a:xfrm>
                      <a:off x="0" y="0"/>
                      <a:ext cx="6238875" cy="487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65F1" w:rsidRDefault="008765F1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6A3564" wp14:editId="2A8F34FE">
                <wp:simplePos x="0" y="0"/>
                <wp:positionH relativeFrom="column">
                  <wp:posOffset>4923155</wp:posOffset>
                </wp:positionH>
                <wp:positionV relativeFrom="paragraph">
                  <wp:posOffset>19685</wp:posOffset>
                </wp:positionV>
                <wp:extent cx="484505" cy="977900"/>
                <wp:effectExtent l="57150" t="95250" r="67945" b="31750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ffectLst>
                          <a:outerShdw blurRad="50800" dist="38100" dir="16200000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9" o:spid="_x0000_s1026" type="#_x0000_t68" style="position:absolute;margin-left:387.65pt;margin-top:1.55pt;width:38.15pt;height:7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" adj="5351" fillcolor="#e36c0a [2409]" strokecolor="#243f60 [1604]" strokeweight="2pt">
                <v:shadow on="t" color="black" opacity="26214f" origin=",.5" offset="0,-3pt"/>
              </v:shape>
            </w:pict>
          </mc:Fallback>
        </mc:AlternateContent>
      </w: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Špachtle – odstranění  staré malby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1A73DD33" wp14:editId="69F9A01A">
            <wp:simplePos x="0" y="0"/>
            <wp:positionH relativeFrom="column">
              <wp:posOffset>184785</wp:posOffset>
            </wp:positionH>
            <wp:positionV relativeFrom="paragraph">
              <wp:posOffset>405130</wp:posOffset>
            </wp:positionV>
            <wp:extent cx="5800725" cy="4676775"/>
            <wp:effectExtent l="0" t="0" r="9525" b="9525"/>
            <wp:wrapSquare wrapText="bothSides"/>
            <wp:docPr id="3" name="Obrázek 3" descr="D:\SPS12\DUM\Barvy,malby\únor2013\nářadí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PS12\DUM\Barvy,malby\únor2013\nářadí\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342" r="37447"/>
                    <a:stretch/>
                  </pic:blipFill>
                  <pic:spPr bwMode="auto">
                    <a:xfrm>
                      <a:off x="0" y="0"/>
                      <a:ext cx="5800725" cy="4676775"/>
                    </a:xfrm>
                    <a:prstGeom prst="hexagon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E61154" wp14:editId="65336BE6">
                <wp:simplePos x="0" y="0"/>
                <wp:positionH relativeFrom="column">
                  <wp:posOffset>4670425</wp:posOffset>
                </wp:positionH>
                <wp:positionV relativeFrom="paragraph">
                  <wp:posOffset>158750</wp:posOffset>
                </wp:positionV>
                <wp:extent cx="850265" cy="850265"/>
                <wp:effectExtent l="19050" t="19050" r="45085" b="45085"/>
                <wp:wrapNone/>
                <wp:docPr id="4" name="Šipka doleva a nahor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" o:spid="_x0000_s1026" style="position:absolute;margin-left:367.75pt;margin-top:12.5pt;width:66.95pt;height:66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Malířská  šnůra – označení  linky </w:t>
      </w: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Misky  na  míchání tmelu, sádry nebo  barvy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815D3" wp14:editId="514A33A4">
                <wp:simplePos x="0" y="0"/>
                <wp:positionH relativeFrom="column">
                  <wp:posOffset>4680585</wp:posOffset>
                </wp:positionH>
                <wp:positionV relativeFrom="paragraph">
                  <wp:posOffset>2243455</wp:posOffset>
                </wp:positionV>
                <wp:extent cx="552450" cy="499745"/>
                <wp:effectExtent l="19050" t="19050" r="38100" b="14605"/>
                <wp:wrapNone/>
                <wp:docPr id="5" name="Šipka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5" o:spid="_x0000_s1026" type="#_x0000_t68" style="position:absolute;margin-left:368.55pt;margin-top:176.65pt;width:43.5pt;height:39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" adj="1080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6FEE4EB2" wp14:editId="244DFFB9">
            <wp:simplePos x="0" y="0"/>
            <wp:positionH relativeFrom="column">
              <wp:posOffset>4445</wp:posOffset>
            </wp:positionH>
            <wp:positionV relativeFrom="paragraph">
              <wp:posOffset>-290195</wp:posOffset>
            </wp:positionV>
            <wp:extent cx="6228715" cy="2381250"/>
            <wp:effectExtent l="0" t="0" r="635" b="0"/>
            <wp:wrapSquare wrapText="bothSides"/>
            <wp:docPr id="17" name="Obrázek 17" descr="D:\SPS12\DUM\Barvy,malby\únor2013\nářadí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PS12\DUM\Barvy,malby\únor2013\nářadí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990" b="5220"/>
                    <a:stretch/>
                  </pic:blipFill>
                  <pic:spPr bwMode="auto">
                    <a:xfrm>
                      <a:off x="0" y="0"/>
                      <a:ext cx="622871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Brousek a pilka  na  sádrokarton</w:t>
      </w:r>
    </w:p>
    <w:p w:rsidR="00A40C78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A3A607" wp14:editId="082513B8">
                <wp:simplePos x="0" y="0"/>
                <wp:positionH relativeFrom="column">
                  <wp:posOffset>4061460</wp:posOffset>
                </wp:positionH>
                <wp:positionV relativeFrom="paragraph">
                  <wp:posOffset>3394710</wp:posOffset>
                </wp:positionV>
                <wp:extent cx="1009650" cy="990600"/>
                <wp:effectExtent l="19050" t="19050" r="19050" b="19050"/>
                <wp:wrapNone/>
                <wp:docPr id="19" name="Šipka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906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19" o:spid="_x0000_s1026" type="#_x0000_t68" style="position:absolute;margin-left:319.8pt;margin-top:267.3pt;width:79.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" adj="10800" fillcolor="#4f81bd [3204]" strokecolor="#243f60 [1604]" strokeweight="2pt"/>
            </w:pict>
          </mc:Fallback>
        </mc:AlternateContent>
      </w:r>
      <w:r w:rsidR="00A40C78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37B191D3" wp14:editId="323418AE">
            <wp:simplePos x="0" y="0"/>
            <wp:positionH relativeFrom="column">
              <wp:posOffset>3810</wp:posOffset>
            </wp:positionH>
            <wp:positionV relativeFrom="paragraph">
              <wp:posOffset>99060</wp:posOffset>
            </wp:positionV>
            <wp:extent cx="6228080" cy="3007995"/>
            <wp:effectExtent l="0" t="0" r="1270" b="1905"/>
            <wp:wrapSquare wrapText="bothSides"/>
            <wp:docPr id="18" name="Obrázek 18" descr="D:\SPS12\DUM\Barvy,malby\únor2013\nářadí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PS12\DUM\Barvy,malby\únor2013\nářadí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83" b="58706"/>
                    <a:stretch/>
                  </pic:blipFill>
                  <pic:spPr bwMode="auto">
                    <a:xfrm>
                      <a:off x="0" y="0"/>
                      <a:ext cx="6228080" cy="30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0C78" w:rsidRDefault="002D5367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 w:rsidR="00A40C7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Naběračka malty,  vědro     </w:t>
      </w: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E3A50B" wp14:editId="613F67B1">
                <wp:simplePos x="0" y="0"/>
                <wp:positionH relativeFrom="column">
                  <wp:posOffset>3813810</wp:posOffset>
                </wp:positionH>
                <wp:positionV relativeFrom="paragraph">
                  <wp:posOffset>6682105</wp:posOffset>
                </wp:positionV>
                <wp:extent cx="1790700" cy="581025"/>
                <wp:effectExtent l="19050" t="19050" r="38100" b="47625"/>
                <wp:wrapNone/>
                <wp:docPr id="27" name="Šipka doleva 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8102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27" o:spid="_x0000_s1026" style="position:absolute;margin-left:300.3pt;margin-top:526.15pt;width:141pt;height:4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070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" path="m,435769l145256,290513r,72628l1572816,363141r,-217885l1500188,145256,1645444,r145256,145256l1718072,145256r,363141l145256,508397r,72628l,435769xe" fillcolor="#4f81bd [3204]" strokecolor="#243f60 [1604]" strokeweight="2pt">
                <v:path arrowok="t" o:connecttype="custom" o:connectlocs="0,435769;145256,290513;145256,363141;1572816,363141;1572816,145256;1500188,145256;1645444,0;1790700,145256;1718072,145256;1718072,508397;145256,508397;145256,581025;0,435769" o:connectangles="0,0,0,0,0,0,0,0,0,0,0,0,0"/>
              </v:shape>
            </w:pict>
          </mc:Fallback>
        </mc:AlternateContent>
      </w:r>
      <w:r w:rsidR="00A40C78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11694756" wp14:editId="0EE26DDC">
            <wp:simplePos x="0" y="0"/>
            <wp:positionH relativeFrom="column">
              <wp:posOffset>3175</wp:posOffset>
            </wp:positionH>
            <wp:positionV relativeFrom="paragraph">
              <wp:posOffset>3491230</wp:posOffset>
            </wp:positionV>
            <wp:extent cx="6219825" cy="3057525"/>
            <wp:effectExtent l="0" t="0" r="9525" b="9525"/>
            <wp:wrapSquare wrapText="bothSides"/>
            <wp:docPr id="22" name="Obrázek 22" descr="D:\SPS12\DUM\Barvy,malby\únor2013\nářadí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PS12\DUM\Barvy,malby\únor2013\nářadí\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35" b="6645"/>
                    <a:stretch/>
                  </pic:blipFill>
                  <pic:spPr bwMode="auto">
                    <a:xfrm rot="10800000">
                      <a:off x="0" y="0"/>
                      <a:ext cx="62198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C78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1F9D4C91" wp14:editId="708F20A1">
            <wp:simplePos x="0" y="0"/>
            <wp:positionH relativeFrom="column">
              <wp:posOffset>3810</wp:posOffset>
            </wp:positionH>
            <wp:positionV relativeFrom="paragraph">
              <wp:posOffset>24130</wp:posOffset>
            </wp:positionV>
            <wp:extent cx="6223635" cy="3467100"/>
            <wp:effectExtent l="0" t="0" r="5715" b="0"/>
            <wp:wrapSquare wrapText="bothSides"/>
            <wp:docPr id="20" name="Obrázek 20" descr="D:\SPS12\DUM\Barvy,malby\únor2013\nářadí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PS12\DUM\Barvy,malby\únor2013\nářadí\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94" b="27015"/>
                    <a:stretch/>
                  </pic:blipFill>
                  <pic:spPr bwMode="auto">
                    <a:xfrm>
                      <a:off x="0" y="0"/>
                      <a:ext cx="622363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Hladítka na štuk, tmel </w:t>
      </w: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575303CF" wp14:editId="26C60241">
            <wp:extent cx="6229350" cy="4772025"/>
            <wp:effectExtent l="0" t="0" r="0" b="9525"/>
            <wp:docPr id="28" name="Obrázek 28" descr="D:\SPS12\DUM\Barvy,malby\únor2013\nářadí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PS12\DUM\Barvy,malby\únor2013\nářadí\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9" b="60587"/>
                    <a:stretch/>
                  </pic:blipFill>
                  <pic:spPr bwMode="auto">
                    <a:xfrm rot="10800000">
                      <a:off x="0" y="0"/>
                      <a:ext cx="6238875" cy="477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CDF166" wp14:editId="73B29EF5">
                <wp:simplePos x="0" y="0"/>
                <wp:positionH relativeFrom="column">
                  <wp:posOffset>1647825</wp:posOffset>
                </wp:positionH>
                <wp:positionV relativeFrom="paragraph">
                  <wp:posOffset>239395</wp:posOffset>
                </wp:positionV>
                <wp:extent cx="484505" cy="1216025"/>
                <wp:effectExtent l="19050" t="19050" r="29845" b="41275"/>
                <wp:wrapNone/>
                <wp:docPr id="29" name="Obousměrná svislá šipk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121602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29" o:spid="_x0000_s1026" type="#_x0000_t70" style="position:absolute;margin-left:129.75pt;margin-top:18.85pt;width:38.15pt;height:95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" adj=",4303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8BCF8C" wp14:editId="2EA5E1A3">
                <wp:simplePos x="0" y="0"/>
                <wp:positionH relativeFrom="column">
                  <wp:posOffset>4686300</wp:posOffset>
                </wp:positionH>
                <wp:positionV relativeFrom="paragraph">
                  <wp:posOffset>239395</wp:posOffset>
                </wp:positionV>
                <wp:extent cx="484505" cy="1216025"/>
                <wp:effectExtent l="19050" t="19050" r="29845" b="41275"/>
                <wp:wrapNone/>
                <wp:docPr id="11" name="Obousměrná svislá šip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121602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ousměrná svislá šipka 11" o:spid="_x0000_s1026" type="#_x0000_t70" style="position:absolute;margin-left:369pt;margin-top:18.85pt;width:38.15pt;height:9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" adj=",4303" fillcolor="#4f81bd [3204]" strokecolor="#243f60 [1604]" strokeweight="2pt"/>
            </w:pict>
          </mc:Fallback>
        </mc:AlternateContent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Zednické  lžíce – míchání, vyzdívání, omítání</w:t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Ale i spárování , škrábání, tmelení a hlazení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A79CB" w:rsidRDefault="005A79CB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557F42" w:rsidP="008765F1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r w:rsidR="002D5367">
        <w:rPr>
          <w:noProof/>
          <w:lang w:eastAsia="cs-CZ"/>
        </w:rPr>
        <w:drawing>
          <wp:inline distT="0" distB="0" distL="0" distR="0" wp14:anchorId="1E02D7DA" wp14:editId="6E1F78EB">
            <wp:extent cx="6228522" cy="3564835"/>
            <wp:effectExtent l="0" t="0" r="1270" b="0"/>
            <wp:docPr id="30" name="Obrázek 30" descr="D:\SPS12\DUM\Barvy,malby\únor2013\nářadí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PS12\DUM\Barvy,malby\únor2013\nářadí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20" b="52673"/>
                    <a:stretch/>
                  </pic:blipFill>
                  <pic:spPr bwMode="auto">
                    <a:xfrm>
                      <a:off x="0" y="0"/>
                      <a:ext cx="6238875" cy="35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65F1" w:rsidRDefault="008765F1" w:rsidP="008765F1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765F1" w:rsidRDefault="008765F1" w:rsidP="008765F1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5367" w:rsidRDefault="002D5367" w:rsidP="008765F1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5367" w:rsidRDefault="002D5367" w:rsidP="008765F1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Škrabáky – odstranění staré malby, omítky                 </w:t>
      </w:r>
    </w:p>
    <w:p w:rsidR="008765F1" w:rsidRDefault="002D5367" w:rsidP="008765F1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841ED4" wp14:editId="7F9F9184">
                <wp:simplePos x="0" y="0"/>
                <wp:positionH relativeFrom="column">
                  <wp:posOffset>3437255</wp:posOffset>
                </wp:positionH>
                <wp:positionV relativeFrom="paragraph">
                  <wp:posOffset>102870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4" o:spid="_x0000_s1026" type="#_x0000_t96" style="position:absolute;margin-left:270.65pt;margin-top:8.1pt;width:1in;height:1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nebo   nátěru</w:t>
      </w:r>
      <w:proofErr w:type="gramEnd"/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557F42" w:rsidP="002D5367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557F42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 wp14:anchorId="78A544CC" wp14:editId="774D2DF5">
            <wp:extent cx="6229276" cy="4857750"/>
            <wp:effectExtent l="0" t="0" r="635" b="0"/>
            <wp:docPr id="31" name="Obrázek 31" descr="D:\SPS12\DUM\Barvy,malby\únor2013\nářadí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PS12\DUM\Barvy,malby\únor2013\nářadí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252" b="5843"/>
                    <a:stretch/>
                  </pic:blipFill>
                  <pic:spPr bwMode="auto">
                    <a:xfrm>
                      <a:off x="0" y="0"/>
                      <a:ext cx="6238875" cy="486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EAD5C5" wp14:editId="4817A967">
                <wp:simplePos x="0" y="0"/>
                <wp:positionH relativeFrom="column">
                  <wp:posOffset>4067810</wp:posOffset>
                </wp:positionH>
                <wp:positionV relativeFrom="paragraph">
                  <wp:posOffset>345440</wp:posOffset>
                </wp:positionV>
                <wp:extent cx="850265" cy="850265"/>
                <wp:effectExtent l="19050" t="19050" r="45085" b="45085"/>
                <wp:wrapNone/>
                <wp:docPr id="16" name="Šipka doleva a nahor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16" o:spid="_x0000_s1026" style="position:absolute;margin-left:320.3pt;margin-top:27.2pt;width:66.95pt;height:66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8"/>
          <w:szCs w:val="48"/>
        </w:rPr>
        <w:t xml:space="preserve">          </w:t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Míchadla a  váleček</w:t>
      </w:r>
      <w:proofErr w:type="gramEnd"/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5A295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5499735</wp:posOffset>
                </wp:positionH>
                <wp:positionV relativeFrom="paragraph">
                  <wp:posOffset>3224530</wp:posOffset>
                </wp:positionV>
                <wp:extent cx="484632" cy="978408"/>
                <wp:effectExtent l="19050" t="0" r="10795" b="31750"/>
                <wp:wrapNone/>
                <wp:docPr id="33" name="Šipka dolů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33" o:spid="_x0000_s1026" type="#_x0000_t67" style="position:absolute;margin-left:433.05pt;margin-top:253.9pt;width:38.15pt;height:77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" adj="16250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6B3805" wp14:editId="6A50FE2B">
                <wp:simplePos x="0" y="0"/>
                <wp:positionH relativeFrom="column">
                  <wp:posOffset>2832735</wp:posOffset>
                </wp:positionH>
                <wp:positionV relativeFrom="paragraph">
                  <wp:posOffset>3148330</wp:posOffset>
                </wp:positionV>
                <wp:extent cx="552450" cy="499745"/>
                <wp:effectExtent l="19050" t="19050" r="38100" b="14605"/>
                <wp:wrapNone/>
                <wp:docPr id="32" name="Šipka nahor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2" o:spid="_x0000_s1026" type="#_x0000_t68" style="position:absolute;margin-left:223.05pt;margin-top:247.9pt;width:43.5pt;height:39.3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" adj="1080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7EF6EF34" wp14:editId="624399AC">
            <wp:simplePos x="0" y="0"/>
            <wp:positionH relativeFrom="column">
              <wp:posOffset>3810</wp:posOffset>
            </wp:positionH>
            <wp:positionV relativeFrom="paragraph">
              <wp:posOffset>5080</wp:posOffset>
            </wp:positionV>
            <wp:extent cx="6229350" cy="3143250"/>
            <wp:effectExtent l="0" t="0" r="0" b="0"/>
            <wp:wrapSquare wrapText="bothSides"/>
            <wp:docPr id="2" name="Obrázek 2" descr="D:\SPS12\DUM\Barvy,malby\únor2013\nářadí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PS12\DUM\Barvy,malby\únor2013\nářadí\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47" b="55922"/>
                    <a:stretch/>
                  </pic:blipFill>
                  <pic:spPr bwMode="auto">
                    <a:xfrm>
                      <a:off x="0" y="0"/>
                      <a:ext cx="62293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367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15E4E8BF" wp14:editId="09C19DE2">
            <wp:simplePos x="0" y="0"/>
            <wp:positionH relativeFrom="column">
              <wp:posOffset>0</wp:posOffset>
            </wp:positionH>
            <wp:positionV relativeFrom="paragraph">
              <wp:posOffset>3910330</wp:posOffset>
            </wp:positionV>
            <wp:extent cx="6228080" cy="3498215"/>
            <wp:effectExtent l="0" t="0" r="1270" b="6985"/>
            <wp:wrapSquare wrapText="bothSides"/>
            <wp:docPr id="13" name="Obrázek 13" descr="D:\SPS12\DUM\Barvy,malby\únor2013\nářadí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PS12\DUM\Barvy,malby\únor2013\nářadí\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41" b="5225"/>
                    <a:stretch/>
                  </pic:blipFill>
                  <pic:spPr bwMode="auto">
                    <a:xfrm>
                      <a:off x="0" y="0"/>
                      <a:ext cx="6228080" cy="349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3A3"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="002D5367">
        <w:rPr>
          <w:rFonts w:ascii="Times New Roman" w:hAnsi="Times New Roman" w:cs="Times New Roman"/>
          <w:b/>
          <w:sz w:val="48"/>
          <w:szCs w:val="48"/>
        </w:rPr>
        <w:t xml:space="preserve"> Řezací nože, </w:t>
      </w:r>
      <w:proofErr w:type="gramStart"/>
      <w:r w:rsidR="002D5367">
        <w:rPr>
          <w:rFonts w:ascii="Times New Roman" w:hAnsi="Times New Roman" w:cs="Times New Roman"/>
          <w:b/>
          <w:sz w:val="48"/>
          <w:szCs w:val="48"/>
        </w:rPr>
        <w:t>tužka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Měřidla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ruční</w:t>
      </w:r>
    </w:p>
    <w:p w:rsidR="002D5367" w:rsidRDefault="005A295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28080" cy="2689860"/>
            <wp:effectExtent l="0" t="0" r="1270" b="0"/>
            <wp:wrapSquare wrapText="bothSides"/>
            <wp:docPr id="6" name="Obrázek 6" descr="D:\SPS12\DUM\Barvy,malby\únor2013\nářadí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PS12\DUM\Barvy,malby\únor2013\nářadí\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08" b="63192"/>
                    <a:stretch/>
                  </pic:blipFill>
                  <pic:spPr bwMode="auto">
                    <a:xfrm>
                      <a:off x="0" y="0"/>
                      <a:ext cx="622808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5A295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t>Ruční  pistole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pro možnost  tmelení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Vyjmenuj zednické nářadí na opravu omítek</w:t>
      </w:r>
    </w:p>
    <w:p w:rsidR="00E05D03" w:rsidRP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 w:rsidR="005A2952">
        <w:rPr>
          <w:rFonts w:ascii="Times New Roman" w:hAnsi="Times New Roman" w:cs="Times New Roman"/>
          <w:sz w:val="48"/>
          <w:szCs w:val="48"/>
        </w:rPr>
        <w:t>Vyjmenuj  nářadí</w:t>
      </w:r>
      <w:proofErr w:type="gramEnd"/>
      <w:r w:rsidR="005A2952">
        <w:rPr>
          <w:rFonts w:ascii="Times New Roman" w:hAnsi="Times New Roman" w:cs="Times New Roman"/>
          <w:sz w:val="48"/>
          <w:szCs w:val="48"/>
        </w:rPr>
        <w:t xml:space="preserve">  na opravu sádrokartonu</w:t>
      </w:r>
    </w:p>
    <w:p w:rsidR="00E05D03" w:rsidRDefault="00E05D03" w:rsidP="005A2952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</w:t>
      </w:r>
      <w:r w:rsidR="005A2952">
        <w:rPr>
          <w:rFonts w:ascii="Times New Roman" w:hAnsi="Times New Roman" w:cs="Times New Roman"/>
          <w:sz w:val="48"/>
          <w:szCs w:val="48"/>
        </w:rPr>
        <w:t>ým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 w:rsidR="005A2952">
        <w:rPr>
          <w:rFonts w:ascii="Times New Roman" w:hAnsi="Times New Roman" w:cs="Times New Roman"/>
          <w:sz w:val="48"/>
          <w:szCs w:val="48"/>
        </w:rPr>
        <w:t>nářadím  umíme</w:t>
      </w:r>
      <w:proofErr w:type="gramEnd"/>
      <w:r w:rsidR="005A2952">
        <w:rPr>
          <w:rFonts w:ascii="Times New Roman" w:hAnsi="Times New Roman" w:cs="Times New Roman"/>
          <w:sz w:val="48"/>
          <w:szCs w:val="48"/>
        </w:rPr>
        <w:t xml:space="preserve"> odstranit  starou  malbu</w:t>
      </w:r>
    </w:p>
    <w:p w:rsid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 xml:space="preserve">K čemu </w:t>
      </w:r>
      <w:proofErr w:type="gramStart"/>
      <w:r w:rsidR="005A2952">
        <w:rPr>
          <w:rFonts w:ascii="Times New Roman" w:hAnsi="Times New Roman" w:cs="Times New Roman"/>
          <w:sz w:val="48"/>
          <w:szCs w:val="48"/>
        </w:rPr>
        <w:t>se  používá</w:t>
      </w:r>
      <w:proofErr w:type="gramEnd"/>
      <w:r w:rsidR="005A2952">
        <w:rPr>
          <w:rFonts w:ascii="Times New Roman" w:hAnsi="Times New Roman" w:cs="Times New Roman"/>
          <w:sz w:val="48"/>
          <w:szCs w:val="48"/>
        </w:rPr>
        <w:t xml:space="preserve">  hladítko</w:t>
      </w:r>
    </w:p>
    <w:p w:rsidR="005A2952" w:rsidRDefault="005A2952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K čemu </w:t>
      </w:r>
      <w:proofErr w:type="gramStart"/>
      <w:r>
        <w:rPr>
          <w:rFonts w:ascii="Times New Roman" w:hAnsi="Times New Roman" w:cs="Times New Roman"/>
          <w:sz w:val="48"/>
          <w:szCs w:val="48"/>
        </w:rPr>
        <w:t>se  používá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malířská  šnůra</w:t>
      </w:r>
    </w:p>
    <w:p w:rsidR="005A2952" w:rsidRDefault="005A2952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K čemu </w:t>
      </w:r>
      <w:proofErr w:type="gramStart"/>
      <w:r>
        <w:rPr>
          <w:rFonts w:ascii="Times New Roman" w:hAnsi="Times New Roman" w:cs="Times New Roman"/>
          <w:sz w:val="48"/>
          <w:szCs w:val="48"/>
        </w:rPr>
        <w:t>se  používá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kovové  </w:t>
      </w:r>
      <w:proofErr w:type="spellStart"/>
      <w:r>
        <w:rPr>
          <w:rFonts w:ascii="Times New Roman" w:hAnsi="Times New Roman" w:cs="Times New Roman"/>
          <w:sz w:val="48"/>
          <w:szCs w:val="48"/>
        </w:rPr>
        <w:t>mýchadlo</w:t>
      </w:r>
      <w:proofErr w:type="spellEnd"/>
    </w:p>
    <w:p w:rsidR="005A2952" w:rsidRDefault="005A2952" w:rsidP="005A2952">
      <w:pPr>
        <w:pStyle w:val="Odstavecseseznamem"/>
        <w:spacing w:after="0" w:line="36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13AD" w:rsidRDefault="002613AD" w:rsidP="002613AD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proofErr w:type="gramStart"/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>tránky</w:t>
      </w:r>
      <w:proofErr w:type="gramEnd"/>
      <w:r w:rsidRPr="007F184C">
        <w:rPr>
          <w:rFonts w:ascii="Times New Roman" w:hAnsi="Times New Roman" w:cs="Times New Roman"/>
          <w:sz w:val="48"/>
          <w:szCs w:val="48"/>
        </w:rPr>
        <w:t xml:space="preserve"> f. Spojené </w:t>
      </w:r>
      <w:proofErr w:type="gramStart"/>
      <w:r w:rsidRPr="007F184C">
        <w:rPr>
          <w:rFonts w:ascii="Times New Roman" w:hAnsi="Times New Roman" w:cs="Times New Roman"/>
          <w:sz w:val="48"/>
          <w:szCs w:val="48"/>
        </w:rPr>
        <w:t xml:space="preserve">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</w:t>
      </w:r>
      <w:proofErr w:type="gramEnd"/>
      <w:r w:rsidRPr="007F184C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Libkovodská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1428,</w:t>
      </w:r>
    </w:p>
    <w:p w:rsidR="002613AD" w:rsidRDefault="002613AD" w:rsidP="002613AD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393 01  Pelhřimov</w:t>
      </w:r>
      <w:proofErr w:type="gramEnd"/>
    </w:p>
    <w:p w:rsidR="002613AD" w:rsidRDefault="002613AD" w:rsidP="002613AD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13AD" w:rsidRPr="007F184C" w:rsidRDefault="002613AD" w:rsidP="002613AD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2613AD" w:rsidRPr="007F184C" w:rsidRDefault="002613AD" w:rsidP="002613AD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EE143B">
      <w:headerReference w:type="default" r:id="rId15"/>
      <w:footerReference w:type="default" r:id="rId16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793" w:rsidRDefault="00353793">
      <w:r>
        <w:separator/>
      </w:r>
    </w:p>
  </w:endnote>
  <w:endnote w:type="continuationSeparator" w:id="0">
    <w:p w:rsidR="00353793" w:rsidRDefault="00353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5403C3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793" w:rsidRDefault="00353793">
      <w:r>
        <w:separator/>
      </w:r>
    </w:p>
  </w:footnote>
  <w:footnote w:type="continuationSeparator" w:id="0">
    <w:p w:rsidR="00353793" w:rsidRDefault="003537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945DD"/>
    <w:rsid w:val="000A53B9"/>
    <w:rsid w:val="000F7274"/>
    <w:rsid w:val="0012498D"/>
    <w:rsid w:val="00170D7F"/>
    <w:rsid w:val="001C3415"/>
    <w:rsid w:val="00231A4B"/>
    <w:rsid w:val="002613AD"/>
    <w:rsid w:val="002636E6"/>
    <w:rsid w:val="00273981"/>
    <w:rsid w:val="0029538E"/>
    <w:rsid w:val="002A2424"/>
    <w:rsid w:val="002C1B9C"/>
    <w:rsid w:val="002C3071"/>
    <w:rsid w:val="002D5367"/>
    <w:rsid w:val="002E18DA"/>
    <w:rsid w:val="003072F1"/>
    <w:rsid w:val="00353793"/>
    <w:rsid w:val="00387717"/>
    <w:rsid w:val="003B6B82"/>
    <w:rsid w:val="003C74C0"/>
    <w:rsid w:val="003E11C3"/>
    <w:rsid w:val="003F118B"/>
    <w:rsid w:val="0040343E"/>
    <w:rsid w:val="004043F6"/>
    <w:rsid w:val="00420E83"/>
    <w:rsid w:val="00426FCA"/>
    <w:rsid w:val="00450F14"/>
    <w:rsid w:val="004673A3"/>
    <w:rsid w:val="004729CA"/>
    <w:rsid w:val="004A2D96"/>
    <w:rsid w:val="004E0DD0"/>
    <w:rsid w:val="0052347B"/>
    <w:rsid w:val="005403C3"/>
    <w:rsid w:val="00544DA4"/>
    <w:rsid w:val="0054720F"/>
    <w:rsid w:val="00554294"/>
    <w:rsid w:val="00557F42"/>
    <w:rsid w:val="005A2952"/>
    <w:rsid w:val="005A79CB"/>
    <w:rsid w:val="005B62DF"/>
    <w:rsid w:val="0060067B"/>
    <w:rsid w:val="00681ABB"/>
    <w:rsid w:val="006D35E1"/>
    <w:rsid w:val="007172D0"/>
    <w:rsid w:val="00727383"/>
    <w:rsid w:val="00751D2E"/>
    <w:rsid w:val="00767FF5"/>
    <w:rsid w:val="00776024"/>
    <w:rsid w:val="0079091B"/>
    <w:rsid w:val="007A5F17"/>
    <w:rsid w:val="00860EC4"/>
    <w:rsid w:val="00861DA6"/>
    <w:rsid w:val="008765F1"/>
    <w:rsid w:val="008A76DD"/>
    <w:rsid w:val="008F1FC0"/>
    <w:rsid w:val="009023D1"/>
    <w:rsid w:val="0092371F"/>
    <w:rsid w:val="009D27EE"/>
    <w:rsid w:val="009D2A85"/>
    <w:rsid w:val="009F2DCD"/>
    <w:rsid w:val="00A26D8D"/>
    <w:rsid w:val="00A40C78"/>
    <w:rsid w:val="00A86013"/>
    <w:rsid w:val="00AA3351"/>
    <w:rsid w:val="00AA37C1"/>
    <w:rsid w:val="00AA4226"/>
    <w:rsid w:val="00B30248"/>
    <w:rsid w:val="00B72FE7"/>
    <w:rsid w:val="00B76D91"/>
    <w:rsid w:val="00C155FA"/>
    <w:rsid w:val="00C22EAE"/>
    <w:rsid w:val="00C7380C"/>
    <w:rsid w:val="00CC53ED"/>
    <w:rsid w:val="00CF3B64"/>
    <w:rsid w:val="00D05B91"/>
    <w:rsid w:val="00D13583"/>
    <w:rsid w:val="00D27A37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8231A"/>
    <w:rsid w:val="00EA7145"/>
    <w:rsid w:val="00EB1E52"/>
    <w:rsid w:val="00EB48E6"/>
    <w:rsid w:val="00EC1D69"/>
    <w:rsid w:val="00EC32F2"/>
    <w:rsid w:val="00EE143B"/>
    <w:rsid w:val="00EE20B3"/>
    <w:rsid w:val="00F33EFF"/>
    <w:rsid w:val="00F55C14"/>
    <w:rsid w:val="00F624B4"/>
    <w:rsid w:val="00F6534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</TotalTime>
  <Pages>12</Pages>
  <Words>244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2011-01-25T23:25:00Z</cp:lastPrinted>
  <dcterms:created xsi:type="dcterms:W3CDTF">2013-05-10T08:04:00Z</dcterms:created>
  <dcterms:modified xsi:type="dcterms:W3CDTF">2013-05-13T12:34:00Z</dcterms:modified>
</cp:coreProperties>
</file>