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60F" w:rsidRDefault="005D560F" w:rsidP="00967F4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5D560F" w:rsidRDefault="005D560F" w:rsidP="00967F4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D560F" w:rsidRPr="00E53526" w:rsidRDefault="005D560F" w:rsidP="00967F42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5669A9">
        <w:rPr>
          <w:sz w:val="40"/>
          <w:szCs w:val="40"/>
        </w:rPr>
        <w:t>Kontrolní práce</w:t>
      </w:r>
    </w:p>
    <w:p w:rsidR="005D560F" w:rsidRPr="004D2AAB" w:rsidRDefault="005D560F" w:rsidP="00967F42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669A9">
        <w:rPr>
          <w:sz w:val="40"/>
          <w:szCs w:val="40"/>
        </w:rPr>
        <w:t>Kontrolní práce</w:t>
      </w:r>
    </w:p>
    <w:p w:rsidR="005D560F" w:rsidRPr="00C818C2" w:rsidRDefault="005D560F" w:rsidP="00967F42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5D560F" w:rsidRPr="00C818C2" w:rsidRDefault="005D560F" w:rsidP="00967F42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5D560F" w:rsidRPr="00C818C2" w:rsidRDefault="005D560F" w:rsidP="00967F42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5669A9">
        <w:rPr>
          <w:sz w:val="40"/>
          <w:szCs w:val="40"/>
        </w:rPr>
        <w:t xml:space="preserve">Kontrolní práce </w:t>
      </w:r>
      <w:r>
        <w:rPr>
          <w:sz w:val="40"/>
          <w:szCs w:val="40"/>
        </w:rPr>
        <w:t xml:space="preserve">- </w:t>
      </w:r>
      <w:r w:rsidRPr="005669A9">
        <w:rPr>
          <w:sz w:val="40"/>
          <w:szCs w:val="40"/>
        </w:rPr>
        <w:t>Počítání do100</w:t>
      </w:r>
      <w:r>
        <w:rPr>
          <w:sz w:val="28"/>
          <w:szCs w:val="28"/>
        </w:rPr>
        <w:br/>
        <w:t>(práce s interaktivní tabulí, pracovní list)</w:t>
      </w:r>
    </w:p>
    <w:p w:rsidR="005D560F" w:rsidRDefault="005D560F" w:rsidP="00967F42"/>
    <w:p w:rsidR="005D560F" w:rsidRDefault="005D560F" w:rsidP="00967F42">
      <w:pPr>
        <w:pBdr>
          <w:bottom w:val="single" w:sz="4" w:space="1" w:color="auto"/>
        </w:pBdr>
      </w:pPr>
    </w:p>
    <w:p w:rsidR="005D560F" w:rsidRPr="009862F8" w:rsidRDefault="005D560F" w:rsidP="00967F4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D560F" w:rsidRPr="009862F8" w:rsidRDefault="005D560F" w:rsidP="00967F42">
      <w:pPr>
        <w:jc w:val="center"/>
        <w:rPr>
          <w:sz w:val="16"/>
          <w:szCs w:val="16"/>
        </w:rPr>
      </w:pPr>
    </w:p>
    <w:p w:rsidR="005D560F" w:rsidRPr="009862F8" w:rsidRDefault="005D560F" w:rsidP="00967F42">
      <w:pPr>
        <w:jc w:val="center"/>
        <w:rPr>
          <w:sz w:val="16"/>
          <w:szCs w:val="16"/>
        </w:rPr>
      </w:pPr>
    </w:p>
    <w:p w:rsidR="005D560F" w:rsidRPr="009862F8" w:rsidRDefault="005D560F" w:rsidP="00967F42">
      <w:pPr>
        <w:jc w:val="center"/>
        <w:rPr>
          <w:sz w:val="16"/>
          <w:szCs w:val="16"/>
        </w:rPr>
      </w:pPr>
    </w:p>
    <w:p w:rsidR="005D560F" w:rsidRPr="009862F8" w:rsidRDefault="005D560F" w:rsidP="00967F42">
      <w:pPr>
        <w:jc w:val="center"/>
        <w:rPr>
          <w:sz w:val="16"/>
          <w:szCs w:val="16"/>
        </w:rPr>
      </w:pPr>
    </w:p>
    <w:p w:rsidR="005D560F" w:rsidRDefault="005D560F" w:rsidP="002F609E">
      <w:pPr>
        <w:rPr>
          <w:rFonts w:ascii="Arial" w:hAnsi="Arial" w:cs="Arial"/>
          <w:sz w:val="20"/>
          <w:szCs w:val="20"/>
          <w:u w:val="single"/>
        </w:rPr>
      </w:pPr>
    </w:p>
    <w:p w:rsidR="005D560F" w:rsidRDefault="005D560F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br w:type="page"/>
      </w:r>
    </w:p>
    <w:p w:rsidR="005D560F" w:rsidRDefault="005D560F" w:rsidP="002F609E">
      <w:pPr>
        <w:rPr>
          <w:rFonts w:ascii="Arial" w:hAnsi="Arial" w:cs="Arial"/>
          <w:sz w:val="20"/>
          <w:szCs w:val="20"/>
          <w:u w:val="single"/>
        </w:rPr>
      </w:pPr>
      <w:r w:rsidRPr="002F609E">
        <w:rPr>
          <w:rFonts w:ascii="Arial" w:hAnsi="Arial" w:cs="Arial"/>
          <w:sz w:val="20"/>
          <w:szCs w:val="20"/>
          <w:u w:val="single"/>
        </w:rPr>
        <w:t xml:space="preserve">Mgr. </w:t>
      </w:r>
      <w:r w:rsidRPr="002F609E">
        <w:rPr>
          <w:rFonts w:ascii="Arial" w:hAnsi="Arial" w:cs="Arial"/>
          <w:sz w:val="20"/>
          <w:szCs w:val="20"/>
        </w:rPr>
        <w:t>Martina</w:t>
      </w:r>
      <w:r w:rsidRPr="002F609E">
        <w:rPr>
          <w:rFonts w:ascii="Arial" w:hAnsi="Arial" w:cs="Arial"/>
          <w:sz w:val="20"/>
          <w:szCs w:val="20"/>
          <w:u w:val="single"/>
        </w:rPr>
        <w:t xml:space="preserve"> Horní, III/2, </w:t>
      </w:r>
      <w:r>
        <w:rPr>
          <w:rFonts w:ascii="Arial" w:hAnsi="Arial" w:cs="Arial"/>
          <w:sz w:val="20"/>
          <w:szCs w:val="20"/>
          <w:u w:val="single"/>
        </w:rPr>
        <w:t>15.12</w:t>
      </w:r>
      <w:r w:rsidRPr="002F609E">
        <w:rPr>
          <w:rFonts w:ascii="Arial" w:hAnsi="Arial" w:cs="Arial"/>
          <w:sz w:val="20"/>
          <w:szCs w:val="20"/>
          <w:u w:val="single"/>
        </w:rPr>
        <w:t xml:space="preserve"> 2011, 2</w:t>
      </w:r>
      <w:r>
        <w:rPr>
          <w:rFonts w:ascii="Arial" w:hAnsi="Arial" w:cs="Arial"/>
          <w:sz w:val="20"/>
          <w:szCs w:val="20"/>
          <w:u w:val="single"/>
        </w:rPr>
        <w:t>.ročník, Matematika, Kontrolní práce</w:t>
      </w:r>
      <w:r w:rsidRPr="002F609E">
        <w:rPr>
          <w:rFonts w:ascii="Arial" w:hAnsi="Arial" w:cs="Arial"/>
          <w:sz w:val="20"/>
          <w:szCs w:val="20"/>
          <w:u w:val="single"/>
        </w:rPr>
        <w:t>, interaktivní práce - žáci, Pracovní list</w:t>
      </w:r>
    </w:p>
    <w:p w:rsidR="005D560F" w:rsidRDefault="005D560F" w:rsidP="002F60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Skupina A, 15.12.2011, Jméno___________________________________</w:t>
      </w:r>
    </w:p>
    <w:p w:rsidR="005D560F" w:rsidRPr="00CC4743" w:rsidRDefault="005D560F" w:rsidP="00833F52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1.Vypočítej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5"/>
        <w:gridCol w:w="1975"/>
      </w:tblGrid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41+6=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96-2=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33+4=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36-1=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49+1=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58-8=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77+3=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95-5=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50+4=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66-4=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96+4=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100-5=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81+7=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97-4=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67+3=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86-3=</w:t>
            </w:r>
          </w:p>
        </w:tc>
      </w:tr>
    </w:tbl>
    <w:p w:rsidR="005D560F" w:rsidRPr="00CC4743" w:rsidRDefault="005D560F" w:rsidP="00833F52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2. Doplň správné číslo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810"/>
        <w:gridCol w:w="811"/>
        <w:gridCol w:w="811"/>
        <w:gridCol w:w="811"/>
      </w:tblGrid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</w:t>
            </w:r>
          </w:p>
        </w:tc>
      </w:tr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</w:t>
            </w:r>
          </w:p>
        </w:tc>
      </w:tr>
      <w:tr w:rsidR="005D560F" w:rsidRPr="009E320F" w:rsidTr="009E320F">
        <w:trPr>
          <w:trHeight w:val="30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</w:t>
            </w:r>
          </w:p>
        </w:tc>
      </w:tr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</w:t>
            </w:r>
          </w:p>
        </w:tc>
      </w:tr>
      <w:tr w:rsidR="005D560F" w:rsidRPr="009E320F" w:rsidTr="009E320F">
        <w:trPr>
          <w:trHeight w:val="30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</w:tbl>
    <w:p w:rsidR="005D560F" w:rsidRPr="00CC4743" w:rsidRDefault="005D560F" w:rsidP="00833F52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3. Pozorně počítej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5"/>
        <w:gridCol w:w="1975"/>
      </w:tblGrid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20+66=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98-40=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83+10=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63-30=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14+70=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48-40=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70+23=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99-50=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58+40=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33-20=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16+30=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88-80=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41+20=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49-20=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37+30=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51-0=</w:t>
            </w:r>
          </w:p>
        </w:tc>
      </w:tr>
    </w:tbl>
    <w:p w:rsidR="005D560F" w:rsidRDefault="005D560F" w:rsidP="00833F52">
      <w:pPr>
        <w:rPr>
          <w:rFonts w:ascii="Arial" w:hAnsi="Arial" w:cs="Arial"/>
          <w:sz w:val="28"/>
          <w:szCs w:val="28"/>
        </w:rPr>
      </w:pPr>
    </w:p>
    <w:p w:rsidR="005D560F" w:rsidRPr="00CC4743" w:rsidRDefault="005D560F" w:rsidP="00833F52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4. Pozorně čti a vypočítej</w:t>
      </w:r>
    </w:p>
    <w:p w:rsidR="005D560F" w:rsidRDefault="005D560F" w:rsidP="00833F5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Maminka upekla 88 rohlíčků.Perníčků upekla o 20 méně. Kolik perníčků upekla maminka?</w:t>
      </w:r>
    </w:p>
    <w:p w:rsidR="005D560F" w:rsidRPr="00CC4743" w:rsidRDefault="005D560F" w:rsidP="00833F52">
      <w:pPr>
        <w:rPr>
          <w:rFonts w:ascii="Arial" w:hAnsi="Arial" w:cs="Arial"/>
          <w:sz w:val="24"/>
          <w:szCs w:val="24"/>
        </w:rPr>
      </w:pPr>
      <w:r w:rsidRPr="00CC4743">
        <w:rPr>
          <w:rFonts w:ascii="Arial" w:hAnsi="Arial" w:cs="Arial"/>
          <w:sz w:val="24"/>
          <w:szCs w:val="24"/>
        </w:rPr>
        <w:t>Výpočet__________________________</w:t>
      </w:r>
    </w:p>
    <w:p w:rsidR="005D560F" w:rsidRPr="00CC4743" w:rsidRDefault="005D560F" w:rsidP="00CC4743">
      <w:pPr>
        <w:rPr>
          <w:rFonts w:ascii="Arial" w:hAnsi="Arial" w:cs="Arial"/>
          <w:sz w:val="36"/>
          <w:szCs w:val="36"/>
        </w:rPr>
      </w:pPr>
      <w:r w:rsidRPr="00CC4743">
        <w:rPr>
          <w:rFonts w:ascii="Arial" w:hAnsi="Arial" w:cs="Arial"/>
          <w:sz w:val="24"/>
          <w:szCs w:val="24"/>
        </w:rPr>
        <w:t>Odpověď</w:t>
      </w:r>
      <w:r>
        <w:rPr>
          <w:rFonts w:ascii="Arial" w:hAnsi="Arial" w:cs="Arial"/>
          <w:sz w:val="36"/>
          <w:szCs w:val="36"/>
        </w:rPr>
        <w:t>____________________________</w:t>
      </w:r>
    </w:p>
    <w:p w:rsidR="005D560F" w:rsidRDefault="005D560F" w:rsidP="00CC4743">
      <w:pPr>
        <w:rPr>
          <w:rFonts w:ascii="Arial" w:hAnsi="Arial" w:cs="Arial"/>
          <w:sz w:val="20"/>
          <w:szCs w:val="20"/>
        </w:rPr>
      </w:pPr>
    </w:p>
    <w:p w:rsidR="005D560F" w:rsidRDefault="005D560F" w:rsidP="00CC47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CC4743"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>upina B, 15.12.2011, Jméno________________________________</w:t>
      </w:r>
    </w:p>
    <w:p w:rsidR="005D560F" w:rsidRPr="00CC4743" w:rsidRDefault="005D560F" w:rsidP="00CC4743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1.Vypočítej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5"/>
        <w:gridCol w:w="1975"/>
      </w:tblGrid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74+3=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40-4=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12+8=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86-5=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65+4=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90-7=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74+3=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48-5=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71+7=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69-6=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91+8=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100-7=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84+5=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56-4=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44+4=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35-1=</w:t>
            </w:r>
          </w:p>
        </w:tc>
      </w:tr>
    </w:tbl>
    <w:p w:rsidR="005D560F" w:rsidRDefault="005D560F" w:rsidP="00CC4743">
      <w:pPr>
        <w:rPr>
          <w:rFonts w:ascii="Arial" w:hAnsi="Arial" w:cs="Arial"/>
          <w:sz w:val="36"/>
          <w:szCs w:val="36"/>
        </w:rPr>
      </w:pPr>
    </w:p>
    <w:p w:rsidR="005D560F" w:rsidRPr="00CC4743" w:rsidRDefault="005D560F" w:rsidP="00CC4743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2. Doplň správné číslo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810"/>
        <w:gridCol w:w="811"/>
        <w:gridCol w:w="811"/>
        <w:gridCol w:w="811"/>
      </w:tblGrid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</w:t>
            </w:r>
          </w:p>
        </w:tc>
      </w:tr>
      <w:tr w:rsidR="005D560F" w:rsidRPr="009E320F" w:rsidTr="009E320F">
        <w:trPr>
          <w:trHeight w:val="30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</w:t>
            </w:r>
          </w:p>
        </w:tc>
      </w:tr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</w:t>
            </w:r>
          </w:p>
        </w:tc>
      </w:tr>
      <w:tr w:rsidR="005D560F" w:rsidRPr="009E320F" w:rsidTr="009E320F">
        <w:trPr>
          <w:trHeight w:val="30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0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</w:t>
            </w:r>
          </w:p>
        </w:tc>
      </w:tr>
    </w:tbl>
    <w:p w:rsidR="005D560F" w:rsidRDefault="005D560F" w:rsidP="00CC4743">
      <w:pPr>
        <w:rPr>
          <w:rFonts w:ascii="Arial" w:hAnsi="Arial" w:cs="Arial"/>
          <w:sz w:val="36"/>
          <w:szCs w:val="36"/>
          <w:u w:val="single"/>
        </w:rPr>
      </w:pPr>
    </w:p>
    <w:p w:rsidR="005D560F" w:rsidRPr="00CC4743" w:rsidRDefault="005D560F" w:rsidP="00CC4743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3. Pozorně počítej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5"/>
        <w:gridCol w:w="1975"/>
      </w:tblGrid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30+16=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100-80=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65+20=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78-40=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44+50=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96-70=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40+17=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59-40=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64+30=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64-30=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22+60=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81-70=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73+20=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35-10=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27+40=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99-0=</w:t>
            </w:r>
          </w:p>
        </w:tc>
      </w:tr>
    </w:tbl>
    <w:p w:rsidR="005D560F" w:rsidRDefault="005D560F" w:rsidP="00CC4743">
      <w:pPr>
        <w:rPr>
          <w:rFonts w:ascii="Arial" w:hAnsi="Arial" w:cs="Arial"/>
          <w:sz w:val="36"/>
          <w:szCs w:val="36"/>
        </w:rPr>
      </w:pPr>
    </w:p>
    <w:p w:rsidR="005D560F" w:rsidRPr="00CC4743" w:rsidRDefault="005D560F" w:rsidP="00CC4743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4. Pozorně čti a vypočítej</w:t>
      </w:r>
    </w:p>
    <w:p w:rsidR="005D560F" w:rsidRDefault="005D560F" w:rsidP="00CC474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Martin má 27 karet. Honza má o 40 karet více. Kolik karet má Honza?</w:t>
      </w:r>
    </w:p>
    <w:p w:rsidR="005D560F" w:rsidRPr="00CC4743" w:rsidRDefault="005D560F" w:rsidP="00CC4743">
      <w:pPr>
        <w:rPr>
          <w:rFonts w:ascii="Arial" w:hAnsi="Arial" w:cs="Arial"/>
          <w:sz w:val="24"/>
          <w:szCs w:val="24"/>
        </w:rPr>
      </w:pPr>
      <w:r w:rsidRPr="00CC4743">
        <w:rPr>
          <w:rFonts w:ascii="Arial" w:hAnsi="Arial" w:cs="Arial"/>
          <w:sz w:val="24"/>
          <w:szCs w:val="24"/>
        </w:rPr>
        <w:t>Výpočet__________________________</w:t>
      </w:r>
    </w:p>
    <w:p w:rsidR="005D560F" w:rsidRDefault="005D560F" w:rsidP="00CC4743">
      <w:pPr>
        <w:rPr>
          <w:rFonts w:ascii="Arial" w:hAnsi="Arial" w:cs="Arial"/>
          <w:sz w:val="36"/>
          <w:szCs w:val="36"/>
        </w:rPr>
      </w:pPr>
      <w:r w:rsidRPr="00CC4743">
        <w:rPr>
          <w:rFonts w:ascii="Arial" w:hAnsi="Arial" w:cs="Arial"/>
          <w:sz w:val="24"/>
          <w:szCs w:val="24"/>
        </w:rPr>
        <w:t>Odpověď</w:t>
      </w:r>
      <w:r>
        <w:rPr>
          <w:rFonts w:ascii="Arial" w:hAnsi="Arial" w:cs="Arial"/>
          <w:sz w:val="36"/>
          <w:szCs w:val="36"/>
        </w:rPr>
        <w:t>____________________________</w:t>
      </w:r>
    </w:p>
    <w:p w:rsidR="005D560F" w:rsidRDefault="005D560F" w:rsidP="00CC4743">
      <w:pPr>
        <w:rPr>
          <w:rFonts w:ascii="Arial" w:hAnsi="Arial" w:cs="Arial"/>
          <w:sz w:val="28"/>
          <w:szCs w:val="28"/>
          <w:u w:val="single"/>
        </w:rPr>
      </w:pPr>
    </w:p>
    <w:p w:rsidR="005D560F" w:rsidRPr="006E4064" w:rsidRDefault="005D560F" w:rsidP="00CC4743">
      <w:pPr>
        <w:rPr>
          <w:rFonts w:ascii="Arial" w:hAnsi="Arial" w:cs="Arial"/>
          <w:sz w:val="28"/>
          <w:szCs w:val="28"/>
          <w:u w:val="single"/>
        </w:rPr>
      </w:pPr>
      <w:r w:rsidRPr="006E4064">
        <w:rPr>
          <w:rFonts w:ascii="Arial" w:hAnsi="Arial" w:cs="Arial"/>
          <w:sz w:val="28"/>
          <w:szCs w:val="28"/>
          <w:u w:val="single"/>
        </w:rPr>
        <w:t>Řešení kontrolní práce</w:t>
      </w:r>
    </w:p>
    <w:p w:rsidR="005D560F" w:rsidRDefault="005D560F" w:rsidP="006E406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Skupina A, 15.12.2011, Jméno___________________________________</w:t>
      </w:r>
    </w:p>
    <w:p w:rsidR="005D560F" w:rsidRPr="00CC4743" w:rsidRDefault="005D560F" w:rsidP="006E406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Pr="00CC4743">
        <w:rPr>
          <w:rFonts w:ascii="Arial" w:hAnsi="Arial" w:cs="Arial"/>
          <w:sz w:val="28"/>
          <w:szCs w:val="28"/>
        </w:rPr>
        <w:t>Vypočítej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5"/>
        <w:gridCol w:w="1975"/>
      </w:tblGrid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41+6=47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96-2=94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33+4=37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36-1=35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49+1=50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58-8=50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77+3=80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95-5=90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50+4=54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66-4=62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96+4=100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100-5=95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81+7=88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97-4=93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67+3=70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86-3=83</w:t>
            </w:r>
          </w:p>
        </w:tc>
      </w:tr>
    </w:tbl>
    <w:p w:rsidR="005D560F" w:rsidRPr="00CC4743" w:rsidRDefault="005D560F" w:rsidP="006E4064">
      <w:pPr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CC4743">
        <w:rPr>
          <w:rFonts w:ascii="Arial" w:hAnsi="Arial" w:cs="Arial"/>
          <w:sz w:val="28"/>
          <w:szCs w:val="28"/>
        </w:rPr>
        <w:t>2. Doplň správné číslo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810"/>
        <w:gridCol w:w="811"/>
        <w:gridCol w:w="811"/>
        <w:gridCol w:w="811"/>
      </w:tblGrid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</w:t>
            </w:r>
          </w:p>
        </w:tc>
      </w:tr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</w:t>
            </w:r>
          </w:p>
        </w:tc>
      </w:tr>
      <w:tr w:rsidR="005D560F" w:rsidRPr="009E320F" w:rsidTr="009E320F">
        <w:trPr>
          <w:trHeight w:val="30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</w:t>
            </w:r>
          </w:p>
        </w:tc>
      </w:tr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</w:t>
            </w:r>
          </w:p>
        </w:tc>
      </w:tr>
      <w:tr w:rsidR="005D560F" w:rsidRPr="009E320F" w:rsidTr="009E320F">
        <w:trPr>
          <w:trHeight w:val="30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</w:tbl>
    <w:p w:rsidR="005D560F" w:rsidRDefault="005D560F" w:rsidP="006E4064">
      <w:pPr>
        <w:rPr>
          <w:rFonts w:ascii="Arial" w:hAnsi="Arial" w:cs="Arial"/>
          <w:sz w:val="36"/>
          <w:szCs w:val="36"/>
          <w:u w:val="single"/>
        </w:rPr>
      </w:pPr>
    </w:p>
    <w:p w:rsidR="005D560F" w:rsidRDefault="005D560F" w:rsidP="006E4064">
      <w:pPr>
        <w:rPr>
          <w:rFonts w:ascii="Arial" w:hAnsi="Arial" w:cs="Arial"/>
          <w:sz w:val="28"/>
          <w:szCs w:val="28"/>
        </w:rPr>
      </w:pPr>
    </w:p>
    <w:p w:rsidR="005D560F" w:rsidRPr="00CC4743" w:rsidRDefault="005D560F" w:rsidP="006E4064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3. Pozorně počítej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5"/>
        <w:gridCol w:w="1975"/>
      </w:tblGrid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20+66=86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98-40=58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83+10=93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63-30=33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14+70=84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48-40=8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70+23=93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99-50=49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58+40=98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33-20=13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16+30=46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88-80=8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41+20=61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49-20=29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37+30=67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51-0=51</w:t>
            </w:r>
          </w:p>
        </w:tc>
      </w:tr>
    </w:tbl>
    <w:p w:rsidR="005D560F" w:rsidRDefault="005D560F" w:rsidP="006E4064">
      <w:pPr>
        <w:rPr>
          <w:rFonts w:ascii="Arial" w:hAnsi="Arial" w:cs="Arial"/>
          <w:sz w:val="28"/>
          <w:szCs w:val="28"/>
        </w:rPr>
      </w:pPr>
    </w:p>
    <w:p w:rsidR="005D560F" w:rsidRPr="00CC4743" w:rsidRDefault="005D560F" w:rsidP="006E4064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4. Pozorně čti a vypočítej</w:t>
      </w:r>
    </w:p>
    <w:p w:rsidR="005D560F" w:rsidRDefault="005D560F" w:rsidP="006E40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Maminka upekla 88 rohlíčků.Perníčků upekla o 20 méně. Kolik perníčků upekla maminka?</w:t>
      </w:r>
    </w:p>
    <w:p w:rsidR="005D560F" w:rsidRPr="00CC4743" w:rsidRDefault="005D560F" w:rsidP="006E40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Výpočet: 88 – 20= 68</w:t>
      </w:r>
    </w:p>
    <w:p w:rsidR="005D560F" w:rsidRPr="00CC4743" w:rsidRDefault="005D560F" w:rsidP="006E4064">
      <w:pPr>
        <w:rPr>
          <w:rFonts w:ascii="Arial" w:hAnsi="Arial" w:cs="Arial"/>
          <w:sz w:val="36"/>
          <w:szCs w:val="36"/>
        </w:rPr>
      </w:pPr>
      <w:r w:rsidRPr="00CC4743">
        <w:rPr>
          <w:rFonts w:ascii="Arial" w:hAnsi="Arial" w:cs="Arial"/>
          <w:sz w:val="24"/>
          <w:szCs w:val="24"/>
        </w:rPr>
        <w:t>Odpověď</w:t>
      </w:r>
      <w:r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36"/>
          <w:szCs w:val="36"/>
        </w:rPr>
        <w:t xml:space="preserve"> </w:t>
      </w:r>
      <w:r w:rsidRPr="006E4064">
        <w:rPr>
          <w:rFonts w:ascii="Arial" w:hAnsi="Arial" w:cs="Arial"/>
          <w:sz w:val="28"/>
          <w:szCs w:val="28"/>
        </w:rPr>
        <w:t>Maminka upekla 68 perníčků</w:t>
      </w:r>
      <w:r>
        <w:rPr>
          <w:rFonts w:ascii="Arial" w:hAnsi="Arial" w:cs="Arial"/>
          <w:sz w:val="36"/>
          <w:szCs w:val="36"/>
        </w:rPr>
        <w:t>.</w:t>
      </w:r>
    </w:p>
    <w:p w:rsidR="005D560F" w:rsidRDefault="005D560F" w:rsidP="006E4064">
      <w:pPr>
        <w:rPr>
          <w:rFonts w:ascii="Arial" w:hAnsi="Arial" w:cs="Arial"/>
          <w:sz w:val="20"/>
          <w:szCs w:val="20"/>
        </w:rPr>
      </w:pPr>
    </w:p>
    <w:p w:rsidR="005D560F" w:rsidRDefault="005D560F" w:rsidP="006E406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CC4743"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>upina B, 15.12.2011, Jméno________________________________</w:t>
      </w:r>
    </w:p>
    <w:p w:rsidR="005D560F" w:rsidRPr="00CC4743" w:rsidRDefault="005D560F" w:rsidP="006E406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Pr="00CC4743">
        <w:rPr>
          <w:rFonts w:ascii="Arial" w:hAnsi="Arial" w:cs="Arial"/>
          <w:sz w:val="28"/>
          <w:szCs w:val="28"/>
        </w:rPr>
        <w:t>Vypočítej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5"/>
        <w:gridCol w:w="1975"/>
      </w:tblGrid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74+3=77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40-4=36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12+8=20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86-5=81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65+4=69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90-7=83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74+3=77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48-5=43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71+7=78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69-6=63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91+8=99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100-7=93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84+5=89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56-4=52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44+4=48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35-1=34</w:t>
            </w:r>
          </w:p>
        </w:tc>
      </w:tr>
    </w:tbl>
    <w:p w:rsidR="005D560F" w:rsidRDefault="005D560F" w:rsidP="006E4064">
      <w:pPr>
        <w:rPr>
          <w:rFonts w:ascii="Arial" w:hAnsi="Arial" w:cs="Arial"/>
          <w:sz w:val="36"/>
          <w:szCs w:val="36"/>
        </w:rPr>
      </w:pPr>
    </w:p>
    <w:p w:rsidR="005D560F" w:rsidRPr="00CC4743" w:rsidRDefault="005D560F" w:rsidP="006E4064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2. Doplň správné číslo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810"/>
        <w:gridCol w:w="811"/>
        <w:gridCol w:w="811"/>
        <w:gridCol w:w="811"/>
      </w:tblGrid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</w:t>
            </w:r>
          </w:p>
        </w:tc>
      </w:tr>
      <w:tr w:rsidR="005D560F" w:rsidRPr="009E320F" w:rsidTr="009E320F">
        <w:trPr>
          <w:trHeight w:val="30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</w:t>
            </w:r>
          </w:p>
        </w:tc>
      </w:tr>
      <w:tr w:rsidR="005D560F" w:rsidRPr="009E320F" w:rsidTr="009E320F">
        <w:trPr>
          <w:trHeight w:val="29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</w:t>
            </w:r>
          </w:p>
        </w:tc>
      </w:tr>
      <w:tr w:rsidR="005D560F" w:rsidRPr="009E320F" w:rsidTr="009E320F">
        <w:trPr>
          <w:trHeight w:val="304"/>
        </w:trPr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0</w:t>
            </w:r>
          </w:p>
        </w:tc>
        <w:tc>
          <w:tcPr>
            <w:tcW w:w="810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+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11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</w:t>
            </w:r>
          </w:p>
        </w:tc>
      </w:tr>
    </w:tbl>
    <w:p w:rsidR="005D560F" w:rsidRDefault="005D560F" w:rsidP="006E4064">
      <w:pPr>
        <w:rPr>
          <w:rFonts w:ascii="Arial" w:hAnsi="Arial" w:cs="Arial"/>
          <w:sz w:val="36"/>
          <w:szCs w:val="36"/>
          <w:u w:val="single"/>
        </w:rPr>
      </w:pPr>
    </w:p>
    <w:p w:rsidR="005D560F" w:rsidRPr="00CC4743" w:rsidRDefault="005D560F" w:rsidP="006E4064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3. Pozorně počítej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5"/>
        <w:gridCol w:w="1975"/>
      </w:tblGrid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30+16=46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100-80=20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65+20=85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78-40=38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44+50=94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96-70=26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40+17=57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59-40=19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64+30=94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64-30=34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22+60=82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81-70=11</w:t>
            </w:r>
          </w:p>
        </w:tc>
      </w:tr>
      <w:tr w:rsidR="005D560F" w:rsidRPr="009E320F" w:rsidTr="009E320F">
        <w:trPr>
          <w:trHeight w:val="497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73+20=93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35-10=25</w:t>
            </w:r>
          </w:p>
        </w:tc>
      </w:tr>
      <w:tr w:rsidR="005D560F" w:rsidRPr="009E320F" w:rsidTr="009E320F">
        <w:trPr>
          <w:trHeight w:val="515"/>
        </w:trPr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27+40=67</w:t>
            </w:r>
          </w:p>
        </w:tc>
        <w:tc>
          <w:tcPr>
            <w:tcW w:w="1975" w:type="dxa"/>
          </w:tcPr>
          <w:p w:rsidR="005D560F" w:rsidRPr="009E320F" w:rsidRDefault="005D560F" w:rsidP="009E320F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9E320F">
              <w:rPr>
                <w:rFonts w:ascii="Arial" w:hAnsi="Arial" w:cs="Arial"/>
                <w:sz w:val="36"/>
                <w:szCs w:val="36"/>
              </w:rPr>
              <w:t>99-0=99</w:t>
            </w:r>
          </w:p>
        </w:tc>
      </w:tr>
    </w:tbl>
    <w:p w:rsidR="005D560F" w:rsidRDefault="005D560F" w:rsidP="006E4064">
      <w:pPr>
        <w:rPr>
          <w:rFonts w:ascii="Arial" w:hAnsi="Arial" w:cs="Arial"/>
          <w:sz w:val="36"/>
          <w:szCs w:val="36"/>
        </w:rPr>
      </w:pPr>
    </w:p>
    <w:p w:rsidR="005D560F" w:rsidRPr="00CC4743" w:rsidRDefault="005D560F" w:rsidP="006E4064">
      <w:pPr>
        <w:rPr>
          <w:rFonts w:ascii="Arial" w:hAnsi="Arial" w:cs="Arial"/>
          <w:sz w:val="28"/>
          <w:szCs w:val="28"/>
        </w:rPr>
      </w:pPr>
      <w:r w:rsidRPr="00CC4743">
        <w:rPr>
          <w:rFonts w:ascii="Arial" w:hAnsi="Arial" w:cs="Arial"/>
          <w:sz w:val="28"/>
          <w:szCs w:val="28"/>
        </w:rPr>
        <w:t>4. Pozorně čti a vypočítej</w:t>
      </w:r>
    </w:p>
    <w:p w:rsidR="005D560F" w:rsidRDefault="005D560F" w:rsidP="006E40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Martin má 27 karet. Honza má o 40 karet více. Kolik karet má Honza?</w:t>
      </w:r>
    </w:p>
    <w:p w:rsidR="005D560F" w:rsidRPr="00CC4743" w:rsidRDefault="005D560F" w:rsidP="006E4064">
      <w:pPr>
        <w:rPr>
          <w:rFonts w:ascii="Arial" w:hAnsi="Arial" w:cs="Arial"/>
          <w:sz w:val="24"/>
          <w:szCs w:val="24"/>
        </w:rPr>
      </w:pPr>
      <w:r w:rsidRPr="00CC4743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ýpočet: 27+40=67</w:t>
      </w:r>
    </w:p>
    <w:p w:rsidR="005D560F" w:rsidRPr="00981166" w:rsidRDefault="005D560F" w:rsidP="006E406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Odpověď: </w:t>
      </w:r>
      <w:r w:rsidRPr="00981166">
        <w:rPr>
          <w:rFonts w:ascii="Arial" w:hAnsi="Arial" w:cs="Arial"/>
          <w:sz w:val="28"/>
          <w:szCs w:val="28"/>
        </w:rPr>
        <w:t>Honza má 67 karet.</w:t>
      </w:r>
    </w:p>
    <w:sectPr w:rsidR="005D560F" w:rsidRPr="00981166" w:rsidSect="002F609E">
      <w:pgSz w:w="16838" w:h="11906" w:orient="landscape"/>
      <w:pgMar w:top="1417" w:right="1417" w:bottom="1417" w:left="1417" w:header="708" w:footer="708" w:gutter="0"/>
      <w:cols w:num="2"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42182"/>
    <w:multiLevelType w:val="hybridMultilevel"/>
    <w:tmpl w:val="46A22CD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609E"/>
    <w:rsid w:val="000355FD"/>
    <w:rsid w:val="0005414A"/>
    <w:rsid w:val="000961E2"/>
    <w:rsid w:val="000B5A20"/>
    <w:rsid w:val="001D1356"/>
    <w:rsid w:val="002F609E"/>
    <w:rsid w:val="00345FB5"/>
    <w:rsid w:val="003B3377"/>
    <w:rsid w:val="00457D61"/>
    <w:rsid w:val="004B15D6"/>
    <w:rsid w:val="004D2AAB"/>
    <w:rsid w:val="0051765C"/>
    <w:rsid w:val="005669A9"/>
    <w:rsid w:val="005D560F"/>
    <w:rsid w:val="005E31CE"/>
    <w:rsid w:val="006E4064"/>
    <w:rsid w:val="008250BD"/>
    <w:rsid w:val="00833F52"/>
    <w:rsid w:val="0091201D"/>
    <w:rsid w:val="00967F42"/>
    <w:rsid w:val="00981166"/>
    <w:rsid w:val="009862F8"/>
    <w:rsid w:val="009879B8"/>
    <w:rsid w:val="009C6A47"/>
    <w:rsid w:val="009E320F"/>
    <w:rsid w:val="00AF25AD"/>
    <w:rsid w:val="00C5152E"/>
    <w:rsid w:val="00C818C2"/>
    <w:rsid w:val="00CC4743"/>
    <w:rsid w:val="00D32FBE"/>
    <w:rsid w:val="00DC5202"/>
    <w:rsid w:val="00E53526"/>
    <w:rsid w:val="00EA3E37"/>
    <w:rsid w:val="00F83064"/>
    <w:rsid w:val="00F92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09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F609E"/>
    <w:pPr>
      <w:ind w:left="720"/>
      <w:contextualSpacing/>
    </w:pPr>
  </w:style>
  <w:style w:type="table" w:styleId="TableGrid">
    <w:name w:val="Table Grid"/>
    <w:basedOn w:val="TableNormal"/>
    <w:uiPriority w:val="99"/>
    <w:rsid w:val="002F60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967F4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6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7F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467</Words>
  <Characters>2756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0K5C</dc:creator>
  <cp:keywords/>
  <dc:description/>
  <cp:lastModifiedBy>Maminka</cp:lastModifiedBy>
  <cp:revision>3</cp:revision>
  <dcterms:created xsi:type="dcterms:W3CDTF">2012-02-27T14:05:00Z</dcterms:created>
  <dcterms:modified xsi:type="dcterms:W3CDTF">2012-02-27T14:06:00Z</dcterms:modified>
</cp:coreProperties>
</file>