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8A2" w:rsidRDefault="001218A2" w:rsidP="00AE7E9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1218A2" w:rsidRDefault="001218A2" w:rsidP="00AE7E9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218A2" w:rsidRPr="00E53526" w:rsidRDefault="001218A2" w:rsidP="00AE7E9B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5669A9">
        <w:rPr>
          <w:sz w:val="40"/>
          <w:szCs w:val="40"/>
        </w:rPr>
        <w:t>Sčítání s přechodem přes desítku do 100</w:t>
      </w:r>
    </w:p>
    <w:p w:rsidR="001218A2" w:rsidRPr="004D2AAB" w:rsidRDefault="001218A2" w:rsidP="00AE7E9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669A9">
        <w:rPr>
          <w:sz w:val="40"/>
          <w:szCs w:val="40"/>
        </w:rPr>
        <w:t>Sčítání s přechodem přes desítku do 100</w:t>
      </w:r>
    </w:p>
    <w:p w:rsidR="001218A2" w:rsidRPr="00C818C2" w:rsidRDefault="001218A2" w:rsidP="00AE7E9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1218A2" w:rsidRPr="00C818C2" w:rsidRDefault="001218A2" w:rsidP="00AE7E9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1218A2" w:rsidRPr="00C818C2" w:rsidRDefault="001218A2" w:rsidP="00AE7E9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5669A9">
        <w:rPr>
          <w:sz w:val="40"/>
          <w:szCs w:val="40"/>
        </w:rPr>
        <w:t>Sčítání s přechodem přes desítku do 100</w:t>
      </w:r>
      <w:r>
        <w:rPr>
          <w:sz w:val="28"/>
          <w:szCs w:val="28"/>
        </w:rPr>
        <w:br/>
        <w:t>(práce s interaktivní tabulí, pracovní list)</w:t>
      </w:r>
    </w:p>
    <w:p w:rsidR="001218A2" w:rsidRDefault="001218A2" w:rsidP="00AE7E9B"/>
    <w:p w:rsidR="001218A2" w:rsidRDefault="001218A2" w:rsidP="00AE7E9B">
      <w:pPr>
        <w:pBdr>
          <w:bottom w:val="single" w:sz="4" w:space="1" w:color="auto"/>
        </w:pBdr>
      </w:pPr>
    </w:p>
    <w:p w:rsidR="001218A2" w:rsidRPr="009862F8" w:rsidRDefault="001218A2" w:rsidP="00AE7E9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218A2" w:rsidRPr="009862F8" w:rsidRDefault="001218A2" w:rsidP="00AE7E9B">
      <w:pPr>
        <w:jc w:val="center"/>
        <w:rPr>
          <w:sz w:val="16"/>
          <w:szCs w:val="16"/>
        </w:rPr>
      </w:pPr>
    </w:p>
    <w:p w:rsidR="001218A2" w:rsidRPr="009862F8" w:rsidRDefault="001218A2" w:rsidP="00AE7E9B">
      <w:pPr>
        <w:jc w:val="center"/>
        <w:rPr>
          <w:sz w:val="16"/>
          <w:szCs w:val="16"/>
        </w:rPr>
      </w:pPr>
    </w:p>
    <w:p w:rsidR="001218A2" w:rsidRPr="009862F8" w:rsidRDefault="001218A2" w:rsidP="00AE7E9B">
      <w:pPr>
        <w:jc w:val="center"/>
        <w:rPr>
          <w:sz w:val="16"/>
          <w:szCs w:val="16"/>
        </w:rPr>
      </w:pPr>
    </w:p>
    <w:p w:rsidR="001218A2" w:rsidRPr="009862F8" w:rsidRDefault="001218A2" w:rsidP="00AE7E9B">
      <w:pPr>
        <w:jc w:val="center"/>
        <w:rPr>
          <w:sz w:val="16"/>
          <w:szCs w:val="16"/>
        </w:rPr>
      </w:pPr>
    </w:p>
    <w:p w:rsidR="001218A2" w:rsidRDefault="001218A2">
      <w:pPr>
        <w:rPr>
          <w:rFonts w:ascii="Arial" w:hAnsi="Arial" w:cs="Arial"/>
          <w:sz w:val="20"/>
          <w:szCs w:val="20"/>
          <w:u w:val="single"/>
        </w:rPr>
      </w:pPr>
    </w:p>
    <w:p w:rsidR="001218A2" w:rsidRDefault="001218A2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br w:type="page"/>
      </w:r>
    </w:p>
    <w:p w:rsidR="001218A2" w:rsidRPr="007C2CBE" w:rsidRDefault="001218A2">
      <w:pPr>
        <w:rPr>
          <w:rFonts w:ascii="Arial" w:hAnsi="Arial" w:cs="Arial"/>
          <w:sz w:val="20"/>
          <w:szCs w:val="20"/>
          <w:u w:val="single"/>
        </w:rPr>
      </w:pPr>
      <w:r w:rsidRPr="007C2CBE">
        <w:rPr>
          <w:rFonts w:ascii="Arial" w:hAnsi="Arial" w:cs="Arial"/>
          <w:sz w:val="20"/>
          <w:szCs w:val="20"/>
          <w:u w:val="single"/>
        </w:rPr>
        <w:t>Martina Horni, III/2,</w:t>
      </w:r>
      <w:bookmarkStart w:id="0" w:name="_GoBack"/>
      <w:bookmarkEnd w:id="0"/>
      <w:r>
        <w:rPr>
          <w:rFonts w:ascii="Arial" w:hAnsi="Arial" w:cs="Arial"/>
          <w:sz w:val="20"/>
          <w:szCs w:val="20"/>
          <w:u w:val="single"/>
        </w:rPr>
        <w:t xml:space="preserve"> 20</w:t>
      </w:r>
      <w:r w:rsidRPr="007C2CBE">
        <w:rPr>
          <w:rFonts w:ascii="Arial" w:hAnsi="Arial" w:cs="Arial"/>
          <w:sz w:val="20"/>
          <w:szCs w:val="20"/>
          <w:u w:val="single"/>
        </w:rPr>
        <w:t>.1. 2012, 2.ročník, Matematika, Sčítání s přechodem přes desítku v oboru čísel do 100, interaktivní práce - žáci, pracovní list</w:t>
      </w:r>
    </w:p>
    <w:p w:rsidR="001218A2" w:rsidRDefault="001218A2">
      <w:pPr>
        <w:rPr>
          <w:rFonts w:ascii="Arial" w:hAnsi="Arial" w:cs="Arial"/>
          <w:sz w:val="20"/>
          <w:szCs w:val="20"/>
        </w:rPr>
      </w:pPr>
    </w:p>
    <w:p w:rsidR="001218A2" w:rsidRPr="00BD39D2" w:rsidRDefault="001218A2">
      <w:pPr>
        <w:rPr>
          <w:rFonts w:ascii="Arial" w:hAnsi="Arial" w:cs="Arial"/>
          <w:b/>
          <w:sz w:val="44"/>
          <w:szCs w:val="44"/>
          <w:u w:val="single"/>
        </w:rPr>
      </w:pPr>
      <w:r w:rsidRPr="00BD39D2">
        <w:rPr>
          <w:rFonts w:ascii="Arial" w:hAnsi="Arial" w:cs="Arial"/>
          <w:b/>
          <w:sz w:val="44"/>
          <w:szCs w:val="44"/>
          <w:u w:val="single"/>
        </w:rPr>
        <w:t>Sčítání s přechodem přes desítku v oboru čísel do 100</w:t>
      </w:r>
    </w:p>
    <w:p w:rsidR="001218A2" w:rsidRDefault="001218A2" w:rsidP="0090519D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chybějící číslo a barevně zvýrazni desítky a jednotky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9"/>
        <w:gridCol w:w="1349"/>
        <w:gridCol w:w="1349"/>
        <w:gridCol w:w="1349"/>
        <w:gridCol w:w="1350"/>
        <w:gridCol w:w="1350"/>
        <w:gridCol w:w="1351"/>
        <w:gridCol w:w="1351"/>
        <w:gridCol w:w="1351"/>
        <w:gridCol w:w="1351"/>
      </w:tblGrid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27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37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39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43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49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52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56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71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72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74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56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64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82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84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85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87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89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92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94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97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26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27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29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31</w:t>
            </w:r>
          </w:p>
        </w:tc>
      </w:tr>
    </w:tbl>
    <w:p w:rsidR="001218A2" w:rsidRDefault="001218A2" w:rsidP="0090519D">
      <w:pPr>
        <w:rPr>
          <w:rFonts w:ascii="Arial" w:hAnsi="Arial" w:cs="Arial"/>
          <w:sz w:val="36"/>
          <w:szCs w:val="36"/>
        </w:rPr>
      </w:pPr>
    </w:p>
    <w:p w:rsidR="001218A2" w:rsidRDefault="001218A2" w:rsidP="0090519D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číslo hned před a hned za daným číslem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3"/>
        <w:gridCol w:w="1366"/>
        <w:gridCol w:w="1343"/>
        <w:gridCol w:w="1343"/>
        <w:gridCol w:w="1366"/>
        <w:gridCol w:w="1343"/>
        <w:gridCol w:w="1343"/>
        <w:gridCol w:w="1367"/>
        <w:gridCol w:w="1343"/>
      </w:tblGrid>
      <w:tr w:rsidR="001218A2" w:rsidRPr="00453042" w:rsidTr="00453042"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59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19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7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31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218A2" w:rsidRPr="00453042" w:rsidTr="00453042"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29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39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7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71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218A2" w:rsidRPr="00453042" w:rsidTr="00453042"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99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69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7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81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218A2" w:rsidRPr="00453042" w:rsidTr="00453042"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79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89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67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41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1218A2" w:rsidRDefault="001218A2" w:rsidP="003A436F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Příklady znázorni a vypočítej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78+8=    ☺☺☺☺☺☺☺☺☺☺ ♠ ♠ ♠ ♠ ♠ ♠ ♠ ♠ ♠ ♠ +  ♣ ♣ ♣ ♣ ♣ ♣ ♣ ♣ ♣ ♣=</w:t>
      </w:r>
    </w:p>
    <w:p w:rsidR="001218A2" w:rsidRDefault="001218A2" w:rsidP="005E1884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59+6=    ☺☺☺☺☺☺☺☺☺☺ ♠ ♠ ♠ ♠ ♠ ♠ ♠ ♠ ♠ ♠ +  ♣ ♣ ♣ ♣ ♣ ♣ ♣ ♣ ♣ ♣=</w:t>
      </w:r>
    </w:p>
    <w:p w:rsidR="001218A2" w:rsidRDefault="001218A2" w:rsidP="005E1884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67+6=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89+3=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35+7=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56+9=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67+5=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45+8=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89+7=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24+7=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84+8=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73+9=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64+8=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38+4=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87+5=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25+7=    ☺☺☺☺☺☺☺☺☺☺ ♠ ♠ ♠ ♠ ♠ ♠ ♠ ♠ ♠ ♠ +  ♣ ♣ ♣ ♣ ♣ ♣ ♣ ♣ ♣ ♣=</w:t>
      </w:r>
    </w:p>
    <w:p w:rsidR="001218A2" w:rsidRDefault="001218A2" w:rsidP="00041386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37+8=    ☺☺☺☺☺☺☺☺☺☺ ♠ ♠ ♠ ♠ ♠ ♠ ♠ ♠ ♠ ♠ +  ♣ ♣ ♣ ♣ ♣ ♣ ♣ ♣ ♣ ♣=</w:t>
      </w:r>
    </w:p>
    <w:p w:rsidR="001218A2" w:rsidRPr="007C2CBE" w:rsidRDefault="001218A2" w:rsidP="007C2CB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Řešení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1.Doplň chybějící číslo a barevně zvýrazni desítky a jednotky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9"/>
        <w:gridCol w:w="1349"/>
        <w:gridCol w:w="1349"/>
        <w:gridCol w:w="1349"/>
        <w:gridCol w:w="1350"/>
        <w:gridCol w:w="1350"/>
        <w:gridCol w:w="1351"/>
        <w:gridCol w:w="1351"/>
        <w:gridCol w:w="1351"/>
        <w:gridCol w:w="1351"/>
      </w:tblGrid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19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21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22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23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25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26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27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34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35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37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39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41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42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43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49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50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51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52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53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54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55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56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57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58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66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67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69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71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72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72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74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75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55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56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57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59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61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62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64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78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79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81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82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83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84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85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86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87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89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91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92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93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94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95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96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97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98</w:t>
            </w:r>
          </w:p>
        </w:tc>
      </w:tr>
      <w:tr w:rsidR="001218A2" w:rsidRPr="00453042" w:rsidTr="00453042"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22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23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25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26</w:t>
            </w:r>
          </w:p>
        </w:tc>
        <w:tc>
          <w:tcPr>
            <w:tcW w:w="1414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27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28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29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415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31</w:t>
            </w:r>
          </w:p>
        </w:tc>
      </w:tr>
    </w:tbl>
    <w:p w:rsidR="001218A2" w:rsidRDefault="001218A2" w:rsidP="007C2CBE">
      <w:pPr>
        <w:rPr>
          <w:rFonts w:ascii="Arial" w:hAnsi="Arial" w:cs="Arial"/>
          <w:sz w:val="36"/>
          <w:szCs w:val="36"/>
        </w:rPr>
      </w:pPr>
    </w:p>
    <w:p w:rsidR="001218A2" w:rsidRPr="007C2CBE" w:rsidRDefault="001218A2" w:rsidP="007C2CBE">
      <w:pPr>
        <w:pStyle w:val="ListParagraph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7C2CBE">
        <w:rPr>
          <w:rFonts w:ascii="Arial" w:hAnsi="Arial" w:cs="Arial"/>
          <w:sz w:val="36"/>
          <w:szCs w:val="36"/>
        </w:rPr>
        <w:t>Napiš číslo hned před a hned za daným číslem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3"/>
        <w:gridCol w:w="1366"/>
        <w:gridCol w:w="1343"/>
        <w:gridCol w:w="1343"/>
        <w:gridCol w:w="1366"/>
        <w:gridCol w:w="1343"/>
        <w:gridCol w:w="1343"/>
        <w:gridCol w:w="1367"/>
        <w:gridCol w:w="1343"/>
      </w:tblGrid>
      <w:tr w:rsidR="001218A2" w:rsidRPr="00453042" w:rsidTr="00453042"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58</w:t>
            </w: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59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19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367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31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32</w:t>
            </w:r>
          </w:p>
        </w:tc>
      </w:tr>
      <w:tr w:rsidR="001218A2" w:rsidRPr="00453042" w:rsidTr="00453042"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28</w:t>
            </w: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29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38</w:t>
            </w: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39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367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71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72</w:t>
            </w:r>
          </w:p>
        </w:tc>
      </w:tr>
      <w:tr w:rsidR="001218A2" w:rsidRPr="00453042" w:rsidTr="00453042"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98</w:t>
            </w: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99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100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68</w:t>
            </w: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69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70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367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81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82</w:t>
            </w:r>
          </w:p>
        </w:tc>
      </w:tr>
      <w:tr w:rsidR="001218A2" w:rsidRPr="00453042" w:rsidTr="00453042"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78</w:t>
            </w: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79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88</w:t>
            </w:r>
          </w:p>
        </w:tc>
        <w:tc>
          <w:tcPr>
            <w:tcW w:w="1366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89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90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1367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53042">
              <w:rPr>
                <w:rFonts w:ascii="Arial" w:hAnsi="Arial" w:cs="Arial"/>
                <w:color w:val="FF0000"/>
                <w:sz w:val="36"/>
                <w:szCs w:val="36"/>
              </w:rPr>
              <w:t>41</w:t>
            </w:r>
          </w:p>
        </w:tc>
        <w:tc>
          <w:tcPr>
            <w:tcW w:w="1343" w:type="dxa"/>
          </w:tcPr>
          <w:p w:rsidR="001218A2" w:rsidRPr="00453042" w:rsidRDefault="001218A2" w:rsidP="00453042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6"/>
                <w:szCs w:val="36"/>
              </w:rPr>
            </w:pPr>
            <w:r w:rsidRPr="00453042">
              <w:rPr>
                <w:rFonts w:ascii="Arial" w:hAnsi="Arial" w:cs="Arial"/>
                <w:sz w:val="36"/>
                <w:szCs w:val="36"/>
              </w:rPr>
              <w:t>42</w:t>
            </w:r>
          </w:p>
        </w:tc>
      </w:tr>
    </w:tbl>
    <w:p w:rsidR="001218A2" w:rsidRDefault="001218A2" w:rsidP="00BD39D2">
      <w:pPr>
        <w:rPr>
          <w:rFonts w:ascii="Arial" w:hAnsi="Arial" w:cs="Arial"/>
          <w:sz w:val="36"/>
          <w:szCs w:val="36"/>
        </w:rPr>
      </w:pPr>
    </w:p>
    <w:p w:rsidR="001218A2" w:rsidRPr="00BD39D2" w:rsidRDefault="001218A2" w:rsidP="00BD39D2">
      <w:pPr>
        <w:rPr>
          <w:rFonts w:ascii="Arial" w:hAnsi="Arial" w:cs="Arial"/>
          <w:sz w:val="36"/>
          <w:szCs w:val="36"/>
        </w:rPr>
      </w:pP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78+8=86 ☺☺☺☺☺☺☺☺☺☺ ♠ ♠ ♠ ♠ ♠ ♠ ♠ ♠ ♠ ♠ +  ♣ ♣ ♣ ♣ ♣ ♣ ♣ ♣ ♣ ♣=86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59+6=65 ☺☺☺☺☺☺☺☺☺☺ ♠ ♠ ♠ ♠ ♠ ♠ ♠ ♠ ♠ ♠ +  ♣ ♣ ♣ ♣ ♣ ♣ ♣ ♣ ♣ ♣=65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67+6=73☺☺☺☺☺☺☺☺☺☺ ♠ ♠ ♠ ♠ ♠ ♠ ♠ ♠ ♠ ♠ +  ♣ ♣ ♣ ♣ ♣ ♣ ♣ ♣ ♣ ♣=73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89+3=92☺☺☺☺☺☺☺☺☺☺ ♠ ♠ ♠ ♠ ♠ ♠ ♠ ♠ ♠ ♠ +  ♣ ♣ ♣ ♣ ♣ ♣ ♣ ♣ ♣ ♣=92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35+7=42☺☺☺☺☺☺☺☺☺☺ ♠ ♠ ♠ ♠ ♠ ♠ ♠ ♠ ♠ ♠ +  ♣ ♣ ♣ ♣ ♣ ♣ ♣ ♣ ♣ ♣=42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56+9=65☺☺☺☺☺☺☺☺☺☺ ♠ ♠ ♠ ♠ ♠ ♠ ♠ ♠ ♠ ♠ +  ♣ ♣ ♣ ♣ ♣ ♣ ♣ ♣ ♣ ♣=65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67+5=72☺☺☺☺☺☺☺☺☺☺ ♠ ♠ ♠ ♠ ♠ ♠ ♠ ♠ ♠ ♠ +  ♣ ♣ ♣ ♣ ♣ ♣ ♣ ♣ ♣ ♣=72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45+8=53☺☺☺☺☺☺☺☺☺☺ ♠ ♠ ♠ ♠ ♠ ♠ ♠ ♠ ♠ ♠ +  ♣ ♣ ♣ ♣ ♣ ♣ ♣ ♣ ♣ ♣=53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89+7=96☺☺☺☺☺☺☺☺☺☺ ♠ ♠ ♠ ♠ ♠ ♠ ♠ ♠ ♠ ♠ +  ♣ ♣ ♣ ♣ ♣ ♣ ♣ ♣ ♣ ♣=96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24+7=31☺☺☺☺☺☺☺☺☺☺ ♠ ♠ ♠ ♠ ♠ ♠ ♠ ♠ ♠ ♠ +  ♣ ♣ ♣ ♣ ♣ ♣ ♣ ♣ ♣ ♣=31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84+8=92☺☺☺☺☺☺☺☺☺☺ ♠ ♠ ♠ ♠ ♠ ♠ ♠ ♠ ♠ ♠ +  ♣ ♣ ♣ ♣ ♣ ♣ ♣ ♣ ♣ ♣=92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73+9=82☺☺☺☺☺☺☺☺☺☺ ♠ ♠ ♠ ♠ ♠ ♠ ♠ ♠ ♠ ♠ +  ♣ ♣ ♣ ♣ ♣ ♣ ♣ ♣ ♣ ♣=82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64+8=72☺☺☺☺☺☺☺☺☺☺ ♠ ♠ ♠ ♠ ♠ ♠ ♠ ♠ ♠ ♠ +  ♣ ♣ ♣ ♣ ♣ ♣ ♣ ♣ ♣ ♣=72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38+4=42☺☺☺☺☺☺☺☺☺☺ ♠ ♠ ♠ ♠ ♠ ♠ ♠ ♠ ♠ ♠ +  ♣ ♣ ♣ ♣ ♣ ♣ ♣ ♣ ♣ ♣=42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87+5=92☺☺☺☺☺☺☺☺☺☺ ♠ ♠ ♠ ♠ ♠ ♠ ♠ ♠ ♠ ♠ +  ♣ ♣ ♣ ♣ ♣ ♣ ♣ ♣ ♣ ♣=92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25+7=32☺☺☺☺☺☺☺☺☺☺ ♠ ♠ ♠ ♠ ♠ ♠ ♠ ♠ ♠ ♠ +  ♣ ♣ ♣ ♣ ♣ ♣ ♣ ♣ ♣ ♣=32</w:t>
      </w:r>
    </w:p>
    <w:p w:rsidR="001218A2" w:rsidRDefault="001218A2" w:rsidP="007C2CBE">
      <w:pPr>
        <w:pStyle w:val="ListParagrap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37+8=45☺☺☺☺☺☺☺☺☺☺ ♠ ♠ ♠ ♠ ♠ ♠ ♠ ♠ ♠ ♠ +  ♣ ♣ ♣ ♣ ♣ ♣ ♣ ♣ ♣ ♣=45</w:t>
      </w:r>
    </w:p>
    <w:p w:rsidR="001218A2" w:rsidRPr="005E1884" w:rsidRDefault="001218A2" w:rsidP="005E1884">
      <w:pPr>
        <w:rPr>
          <w:rFonts w:ascii="Arial" w:hAnsi="Arial" w:cs="Arial"/>
          <w:sz w:val="36"/>
          <w:szCs w:val="36"/>
        </w:rPr>
      </w:pPr>
    </w:p>
    <w:sectPr w:rsidR="001218A2" w:rsidRPr="005E1884" w:rsidSect="0090519D">
      <w:pgSz w:w="16838" w:h="11906" w:orient="landscape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83CD4"/>
    <w:multiLevelType w:val="hybridMultilevel"/>
    <w:tmpl w:val="428A20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21B17C1"/>
    <w:multiLevelType w:val="hybridMultilevel"/>
    <w:tmpl w:val="FFA4C704"/>
    <w:lvl w:ilvl="0" w:tplc="040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04786F"/>
    <w:multiLevelType w:val="hybridMultilevel"/>
    <w:tmpl w:val="A7B437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519D"/>
    <w:rsid w:val="000355FD"/>
    <w:rsid w:val="00041386"/>
    <w:rsid w:val="001218A2"/>
    <w:rsid w:val="00197B7D"/>
    <w:rsid w:val="003A436F"/>
    <w:rsid w:val="00453042"/>
    <w:rsid w:val="00483E7F"/>
    <w:rsid w:val="004D2AAB"/>
    <w:rsid w:val="005145EF"/>
    <w:rsid w:val="005669A9"/>
    <w:rsid w:val="005E1884"/>
    <w:rsid w:val="005E31CE"/>
    <w:rsid w:val="00614410"/>
    <w:rsid w:val="00691FBB"/>
    <w:rsid w:val="00780DBD"/>
    <w:rsid w:val="007A76E2"/>
    <w:rsid w:val="007C2CBE"/>
    <w:rsid w:val="0090519D"/>
    <w:rsid w:val="009862F8"/>
    <w:rsid w:val="009879B8"/>
    <w:rsid w:val="009A45CE"/>
    <w:rsid w:val="00A46A7B"/>
    <w:rsid w:val="00AA7CD4"/>
    <w:rsid w:val="00AB2815"/>
    <w:rsid w:val="00AC7C37"/>
    <w:rsid w:val="00AE7E9B"/>
    <w:rsid w:val="00B41317"/>
    <w:rsid w:val="00BD39D2"/>
    <w:rsid w:val="00C5152E"/>
    <w:rsid w:val="00C818C2"/>
    <w:rsid w:val="00D01954"/>
    <w:rsid w:val="00DC5202"/>
    <w:rsid w:val="00E034CD"/>
    <w:rsid w:val="00E53526"/>
    <w:rsid w:val="00EA3E37"/>
    <w:rsid w:val="00F83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FB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0519D"/>
    <w:pPr>
      <w:ind w:left="720"/>
      <w:contextualSpacing/>
    </w:pPr>
  </w:style>
  <w:style w:type="table" w:styleId="TableGrid">
    <w:name w:val="Table Grid"/>
    <w:basedOn w:val="TableNormal"/>
    <w:uiPriority w:val="99"/>
    <w:rsid w:val="0090519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E7E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E7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7E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576</Words>
  <Characters>3405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0K5C</dc:creator>
  <cp:keywords/>
  <dc:description/>
  <cp:lastModifiedBy>Maminka</cp:lastModifiedBy>
  <cp:revision>3</cp:revision>
  <dcterms:created xsi:type="dcterms:W3CDTF">2012-02-27T14:11:00Z</dcterms:created>
  <dcterms:modified xsi:type="dcterms:W3CDTF">2012-02-27T14:11:00Z</dcterms:modified>
</cp:coreProperties>
</file>