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5185"/>
        <w:tblW w:w="0" w:type="auto"/>
        <w:tblLook w:val="00A0"/>
      </w:tblPr>
      <w:tblGrid>
        <w:gridCol w:w="2660"/>
        <w:gridCol w:w="6552"/>
      </w:tblGrid>
      <w:tr w:rsidR="00542244" w:rsidRPr="008D3004">
        <w:tc>
          <w:tcPr>
            <w:tcW w:w="2660" w:type="dxa"/>
          </w:tcPr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  <w:r w:rsidRPr="008D300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  <w:r w:rsidRPr="008D3004">
              <w:rPr>
                <w:sz w:val="40"/>
                <w:szCs w:val="40"/>
              </w:rPr>
              <w:t>ZŠ a MŠ T. G. Masaryka Fulnek</w:t>
            </w:r>
          </w:p>
        </w:tc>
      </w:tr>
      <w:tr w:rsidR="00542244" w:rsidRPr="008D3004">
        <w:tc>
          <w:tcPr>
            <w:tcW w:w="2660" w:type="dxa"/>
          </w:tcPr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  <w:r w:rsidRPr="008D300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  <w:r w:rsidRPr="008D3004">
              <w:rPr>
                <w:sz w:val="40"/>
                <w:szCs w:val="40"/>
              </w:rPr>
              <w:t>Mgr. Bronislava Scholasterová</w:t>
            </w:r>
          </w:p>
        </w:tc>
      </w:tr>
      <w:tr w:rsidR="00542244" w:rsidRPr="008D3004">
        <w:tc>
          <w:tcPr>
            <w:tcW w:w="2660" w:type="dxa"/>
          </w:tcPr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  <w:r w:rsidRPr="008D300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  <w:r w:rsidRPr="008D300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8D3004">
              <w:rPr>
                <w:sz w:val="40"/>
                <w:szCs w:val="40"/>
              </w:rPr>
              <w:t>Y_52_INOVACE_F.9.10-25</w:t>
            </w:r>
          </w:p>
        </w:tc>
      </w:tr>
      <w:tr w:rsidR="00542244" w:rsidRPr="008D3004">
        <w:tc>
          <w:tcPr>
            <w:tcW w:w="2660" w:type="dxa"/>
          </w:tcPr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  <w:r w:rsidRPr="008D3004">
              <w:rPr>
                <w:sz w:val="40"/>
                <w:szCs w:val="40"/>
              </w:rPr>
              <w:t>Vzděl. oblast:</w:t>
            </w:r>
          </w:p>
        </w:tc>
        <w:tc>
          <w:tcPr>
            <w:tcW w:w="6552" w:type="dxa"/>
          </w:tcPr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  <w:r w:rsidRPr="008D3004">
              <w:rPr>
                <w:sz w:val="40"/>
                <w:szCs w:val="40"/>
              </w:rPr>
              <w:t>Člověk a příroda - fyzika</w:t>
            </w:r>
          </w:p>
        </w:tc>
      </w:tr>
      <w:tr w:rsidR="00542244" w:rsidRPr="008D3004">
        <w:tc>
          <w:tcPr>
            <w:tcW w:w="2660" w:type="dxa"/>
          </w:tcPr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  <w:r w:rsidRPr="008D300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  <w:r w:rsidRPr="008D3004">
              <w:rPr>
                <w:sz w:val="40"/>
                <w:szCs w:val="40"/>
              </w:rPr>
              <w:t>Radioaktivita</w:t>
            </w:r>
          </w:p>
        </w:tc>
      </w:tr>
      <w:tr w:rsidR="00542244" w:rsidRPr="008D3004">
        <w:tc>
          <w:tcPr>
            <w:tcW w:w="2660" w:type="dxa"/>
          </w:tcPr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  <w:r w:rsidRPr="008D300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  <w:r w:rsidRPr="008D3004">
              <w:rPr>
                <w:sz w:val="40"/>
                <w:szCs w:val="40"/>
              </w:rPr>
              <w:t>CZ.1.07/1.4.00/21.0903</w:t>
            </w:r>
          </w:p>
        </w:tc>
      </w:tr>
      <w:tr w:rsidR="00542244" w:rsidRPr="008D3004">
        <w:tc>
          <w:tcPr>
            <w:tcW w:w="2660" w:type="dxa"/>
          </w:tcPr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</w:p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  <w:r w:rsidRPr="008D3004"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542244" w:rsidRPr="008D3004" w:rsidRDefault="00542244" w:rsidP="008D3004">
            <w:pPr>
              <w:spacing w:after="0" w:line="240" w:lineRule="auto"/>
              <w:rPr>
                <w:sz w:val="40"/>
                <w:szCs w:val="40"/>
              </w:rPr>
            </w:pPr>
          </w:p>
          <w:p w:rsidR="00542244" w:rsidRPr="008D3004" w:rsidRDefault="00542244" w:rsidP="008D3004">
            <w:pPr>
              <w:spacing w:after="0" w:line="240" w:lineRule="auto"/>
              <w:rPr>
                <w:sz w:val="28"/>
                <w:szCs w:val="28"/>
              </w:rPr>
            </w:pPr>
            <w:r w:rsidRPr="008D3004">
              <w:rPr>
                <w:sz w:val="28"/>
                <w:szCs w:val="28"/>
              </w:rPr>
              <w:t>Pracovní list vhodný k samostatné práci s vyhledáváním informací z různých zdrojů.</w:t>
            </w:r>
          </w:p>
        </w:tc>
      </w:tr>
    </w:tbl>
    <w:p w:rsidR="00542244" w:rsidRDefault="00542244">
      <w:pPr>
        <w:rPr>
          <w:b/>
          <w:bCs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0;margin-top:0;width:425.75pt;height:82.5pt;z-index:251658240;visibility:visible;mso-position-horizontal:center;mso-position-horizontal-relative:margin;mso-position-vertical:bottom;mso-position-vertical-relative:margin">
            <v:imagedata r:id="rId4" o:title=""/>
            <w10:wrap type="square" anchorx="margin" anchory="margin"/>
          </v:shape>
        </w:pict>
      </w:r>
      <w:r>
        <w:rPr>
          <w:b/>
          <w:bCs/>
          <w:sz w:val="28"/>
          <w:szCs w:val="28"/>
        </w:rPr>
        <w:br w:type="page"/>
      </w:r>
    </w:p>
    <w:p w:rsidR="00542244" w:rsidRPr="00DE4DF5" w:rsidRDefault="00542244">
      <w:pPr>
        <w:rPr>
          <w:b/>
          <w:bCs/>
          <w:sz w:val="28"/>
          <w:szCs w:val="28"/>
        </w:rPr>
      </w:pPr>
      <w:r w:rsidRPr="00DE4DF5">
        <w:rPr>
          <w:b/>
          <w:bCs/>
          <w:sz w:val="28"/>
          <w:szCs w:val="28"/>
        </w:rPr>
        <w:t>Radioaktivita</w:t>
      </w:r>
    </w:p>
    <w:p w:rsidR="00542244" w:rsidRDefault="00542244">
      <w:r>
        <w:t>Které radioaktivní prvky znáš?..........................................................................................</w:t>
      </w:r>
    </w:p>
    <w:p w:rsidR="00542244" w:rsidRDefault="00542244" w:rsidP="004B768F">
      <w:pPr>
        <w:pStyle w:val="NoSpacing"/>
        <w:spacing w:line="360" w:lineRule="auto"/>
      </w:pPr>
      <w:r>
        <w:t>Srovnej u jaderné elektrárny VÝHODY…………………………………………………………………………..</w:t>
      </w:r>
    </w:p>
    <w:p w:rsidR="00542244" w:rsidRDefault="00542244" w:rsidP="004B768F">
      <w:pPr>
        <w:pStyle w:val="NoSpacing"/>
        <w:spacing w:line="360" w:lineRule="auto"/>
      </w:pPr>
      <w:r>
        <w:tab/>
      </w:r>
      <w:r>
        <w:tab/>
      </w:r>
      <w:r>
        <w:tab/>
        <w:t xml:space="preserve">          NEVÝHODY……………………………………………………………………..</w:t>
      </w:r>
    </w:p>
    <w:p w:rsidR="00542244" w:rsidRDefault="00542244" w:rsidP="00631BBC">
      <w:r>
        <w:t>Co se děje při řetězové reakci – štěpení jader? Nakresli a popiš.</w:t>
      </w:r>
    </w:p>
    <w:p w:rsidR="00542244" w:rsidRDefault="00542244" w:rsidP="00631BBC"/>
    <w:p w:rsidR="00542244" w:rsidRDefault="00542244" w:rsidP="00631BBC"/>
    <w:p w:rsidR="00542244" w:rsidRDefault="00542244" w:rsidP="00631BBC"/>
    <w:p w:rsidR="00542244" w:rsidRDefault="00542244" w:rsidP="00C300BF">
      <w:pPr>
        <w:spacing w:after="0" w:line="360" w:lineRule="auto"/>
      </w:pPr>
      <w:r>
        <w:t>Jaká pravidla platí pro obyvatelstvo v případě havárie s únikem radioaktivních látek?</w:t>
      </w:r>
    </w:p>
    <w:p w:rsidR="00542244" w:rsidRDefault="00542244" w:rsidP="00C300BF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42244" w:rsidRDefault="00542244" w:rsidP="00C300BF">
      <w:pPr>
        <w:spacing w:after="0"/>
      </w:pPr>
      <w:r>
        <w:t>Co víš o shození atom. bomb na Hirošimu a Nagasaki? (Kdy? Proč? Co se dělo při výbuchu atom. bomby?)</w:t>
      </w:r>
    </w:p>
    <w:p w:rsidR="00542244" w:rsidRDefault="00542244" w:rsidP="00631BBC"/>
    <w:p w:rsidR="00542244" w:rsidRDefault="00542244" w:rsidP="00631BBC"/>
    <w:p w:rsidR="00542244" w:rsidRDefault="00542244" w:rsidP="00631BBC"/>
    <w:p w:rsidR="00542244" w:rsidRDefault="00542244" w:rsidP="00C300BF">
      <w:pPr>
        <w:spacing w:after="0" w:line="360" w:lineRule="auto"/>
      </w:pPr>
      <w:r>
        <w:t>Co víš o radonu? Proč je nebezpečný? …………………………………………………………………………………………………………</w:t>
      </w:r>
    </w:p>
    <w:p w:rsidR="00542244" w:rsidRDefault="00542244" w:rsidP="00C300BF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…………………………………………………………………………………………………………………………………………………………………….</w:t>
      </w:r>
    </w:p>
    <w:p w:rsidR="00542244" w:rsidRDefault="00542244" w:rsidP="00C300BF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…………………………………………………………………………………………………………………………………………………………………….</w:t>
      </w:r>
    </w:p>
    <w:p w:rsidR="00542244" w:rsidRDefault="00542244" w:rsidP="00C300BF">
      <w:pPr>
        <w:spacing w:after="0" w:line="360" w:lineRule="auto"/>
      </w:pPr>
      <w:r>
        <w:t>Popiš, jak se radioaktivita využívá v lékařství a v zemědělství .…………………………………………………………………….</w:t>
      </w:r>
    </w:p>
    <w:p w:rsidR="00542244" w:rsidRDefault="00542244" w:rsidP="00C300BF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.</w:t>
      </w:r>
    </w:p>
    <w:p w:rsidR="00542244" w:rsidRDefault="00542244" w:rsidP="00631BBC">
      <w:r>
        <w:t>Uveď 5 zdrojů radioaktivního záření? Zkus je seřadit podle stupně nebezpečnosti:</w:t>
      </w:r>
    </w:p>
    <w:p w:rsidR="00542244" w:rsidRDefault="00542244" w:rsidP="00631BBC">
      <w:r>
        <w:t>…………………………………………………………………………………………………………………………………………………………………….</w:t>
      </w:r>
    </w:p>
    <w:p w:rsidR="00542244" w:rsidRDefault="00542244" w:rsidP="00631BBC">
      <w:r>
        <w:t>Co víš havárii jaderné elektrárny v Černobylu? (Kdy? Proč? Jak bylo informováno obyvatelstvo?)</w:t>
      </w:r>
    </w:p>
    <w:p w:rsidR="00542244" w:rsidRDefault="00542244" w:rsidP="00631BBC"/>
    <w:p w:rsidR="00542244" w:rsidRDefault="00542244" w:rsidP="00631BBC"/>
    <w:p w:rsidR="00542244" w:rsidRDefault="00542244" w:rsidP="003A1D8D"/>
    <w:p w:rsidR="00542244" w:rsidRPr="00143A9D" w:rsidRDefault="00542244" w:rsidP="003A1D8D">
      <w:r w:rsidRPr="00143A9D">
        <w:t>Radioaktivní záření dopadne na živé buňky v těle. Co způsobí?</w:t>
      </w:r>
    </w:p>
    <w:p w:rsidR="00542244" w:rsidRDefault="00542244" w:rsidP="00631BBC"/>
    <w:sectPr w:rsidR="00542244" w:rsidSect="00631BBC">
      <w:pgSz w:w="11906" w:h="16838"/>
      <w:pgMar w:top="709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1BBC"/>
    <w:rsid w:val="0012085C"/>
    <w:rsid w:val="00143A9D"/>
    <w:rsid w:val="002873A6"/>
    <w:rsid w:val="002D05C3"/>
    <w:rsid w:val="003A1D8D"/>
    <w:rsid w:val="00452EEF"/>
    <w:rsid w:val="004B768F"/>
    <w:rsid w:val="004C5D29"/>
    <w:rsid w:val="00542244"/>
    <w:rsid w:val="00631BBC"/>
    <w:rsid w:val="00737436"/>
    <w:rsid w:val="0075456A"/>
    <w:rsid w:val="0077262A"/>
    <w:rsid w:val="00826D01"/>
    <w:rsid w:val="008D3004"/>
    <w:rsid w:val="009140B7"/>
    <w:rsid w:val="0096000F"/>
    <w:rsid w:val="009612E7"/>
    <w:rsid w:val="00976C01"/>
    <w:rsid w:val="00A72D7E"/>
    <w:rsid w:val="00C300BF"/>
    <w:rsid w:val="00C52F83"/>
    <w:rsid w:val="00DE4DF5"/>
    <w:rsid w:val="00E3346C"/>
    <w:rsid w:val="00E61615"/>
    <w:rsid w:val="00E6210A"/>
    <w:rsid w:val="00EB6BAC"/>
    <w:rsid w:val="00EC204A"/>
    <w:rsid w:val="00EE7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F8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31BBC"/>
    <w:rPr>
      <w:rFonts w:cs="Calibri"/>
      <w:lang w:eastAsia="en-US"/>
    </w:rPr>
  </w:style>
  <w:style w:type="table" w:styleId="TableGrid">
    <w:name w:val="Table Grid"/>
    <w:basedOn w:val="TableNormal"/>
    <w:uiPriority w:val="99"/>
    <w:rsid w:val="004C5D2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930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3</Pages>
  <Words>261</Words>
  <Characters>1545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Uzivatel</cp:lastModifiedBy>
  <cp:revision>9</cp:revision>
  <cp:lastPrinted>2012-09-09T13:00:00Z</cp:lastPrinted>
  <dcterms:created xsi:type="dcterms:W3CDTF">2012-01-24T14:00:00Z</dcterms:created>
  <dcterms:modified xsi:type="dcterms:W3CDTF">2013-05-20T14:17:00Z</dcterms:modified>
</cp:coreProperties>
</file>