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819" w:rsidRDefault="00C74819" w:rsidP="0069251C">
      <w:pPr>
        <w:rPr>
          <w:b/>
          <w:u w:val="single"/>
        </w:rPr>
      </w:pPr>
      <w:r w:rsidRPr="008C6CA8">
        <w:rPr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96.75pt;visibility:visible">
            <v:imagedata r:id="rId5" o:title=""/>
          </v:shape>
        </w:pict>
      </w:r>
    </w:p>
    <w:p w:rsidR="00C74819" w:rsidRDefault="00C74819" w:rsidP="0069251C">
      <w:pPr>
        <w:rPr>
          <w:b/>
          <w:u w:val="single"/>
        </w:rPr>
      </w:pPr>
    </w:p>
    <w:p w:rsidR="00C74819" w:rsidRDefault="00C74819" w:rsidP="0069251C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>Ing. Eva Khorelová</w:t>
      </w: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VY_32_INOVACE_25_SPř</w:t>
      </w:r>
    </w:p>
    <w:p w:rsidR="00C74819" w:rsidRDefault="00C74819" w:rsidP="0069251C">
      <w:pPr>
        <w:tabs>
          <w:tab w:val="left" w:pos="2340"/>
        </w:tabs>
      </w:pP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>
        <w:t>Seminář z přírodopisu – Rozmnožování výtrusných rostlin, opakování</w:t>
      </w: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rPr>
          <w:b/>
        </w:rPr>
      </w:pPr>
    </w:p>
    <w:p w:rsidR="00C74819" w:rsidRDefault="00C74819" w:rsidP="0069251C">
      <w:pPr>
        <w:tabs>
          <w:tab w:val="left" w:pos="2340"/>
        </w:tabs>
        <w:ind w:left="2340" w:hanging="2340"/>
      </w:pPr>
      <w:r>
        <w:rPr>
          <w:b/>
        </w:rPr>
        <w:t>Anotace:</w:t>
      </w:r>
      <w:r>
        <w:rPr>
          <w:b/>
        </w:rPr>
        <w:tab/>
      </w:r>
      <w:r>
        <w:t>Pracovní list sloužící k prověření znalostí žáků, které získali během svých předchozích pokusů a pozorování .</w:t>
      </w:r>
    </w:p>
    <w:p w:rsidR="00C74819" w:rsidRDefault="00C74819" w:rsidP="0069251C">
      <w:pPr>
        <w:tabs>
          <w:tab w:val="left" w:pos="2340"/>
        </w:tabs>
      </w:pPr>
    </w:p>
    <w:p w:rsidR="00C74819" w:rsidRDefault="00C74819" w:rsidP="0069251C">
      <w:pPr>
        <w:tabs>
          <w:tab w:val="left" w:pos="2340"/>
        </w:tabs>
      </w:pPr>
      <w:r>
        <w:rPr>
          <w:b/>
        </w:rPr>
        <w:t>Datum dokončení:</w:t>
      </w:r>
      <w:r>
        <w:tab/>
        <w:t>12. 3. 2013</w:t>
      </w:r>
    </w:p>
    <w:p w:rsidR="00C74819" w:rsidRDefault="00C74819" w:rsidP="0069251C">
      <w:pPr>
        <w:tabs>
          <w:tab w:val="left" w:pos="2340"/>
        </w:tabs>
      </w:pPr>
    </w:p>
    <w:p w:rsidR="00C74819" w:rsidRPr="005762A8" w:rsidRDefault="00C74819" w:rsidP="0069251C">
      <w:pPr>
        <w:ind w:left="2268" w:hanging="2268"/>
        <w:rPr>
          <w:sz w:val="18"/>
          <w:szCs w:val="20"/>
        </w:rPr>
      </w:pPr>
      <w:r>
        <w:rPr>
          <w:b/>
        </w:rPr>
        <w:t>Použité zdroje:</w:t>
      </w:r>
      <w:r>
        <w:tab/>
      </w:r>
      <w:r w:rsidRPr="005762A8">
        <w:rPr>
          <w:sz w:val="20"/>
        </w:rPr>
        <w:t>neoznačené fotografie  a nákres jsou autorky vlastní</w:t>
      </w:r>
    </w:p>
    <w:p w:rsidR="00C74819" w:rsidRPr="007C0685" w:rsidRDefault="00C74819" w:rsidP="007C0685">
      <w:pPr>
        <w:ind w:left="2268" w:hanging="2268"/>
        <w:rPr>
          <w:sz w:val="14"/>
        </w:rPr>
      </w:pPr>
      <w:r>
        <w:rPr>
          <w:b/>
        </w:rPr>
        <w:tab/>
      </w:r>
      <w:r w:rsidRPr="005762A8">
        <w:rPr>
          <w:sz w:val="14"/>
        </w:rPr>
        <w:t>obr. 1 -</w:t>
      </w:r>
      <w:r w:rsidRPr="007C0685">
        <w:rPr>
          <w:sz w:val="14"/>
        </w:rPr>
        <w:t>Eric Guinther, [cit. 2013-02-12], dostupné pod licencí Creative Commons na www.:</w:t>
      </w:r>
    </w:p>
    <w:p w:rsidR="00C74819" w:rsidRDefault="00C74819" w:rsidP="007C0685">
      <w:pPr>
        <w:ind w:left="2268"/>
        <w:rPr>
          <w:sz w:val="14"/>
        </w:rPr>
      </w:pPr>
      <w:hyperlink r:id="rId6" w:history="1">
        <w:r w:rsidRPr="007C0685">
          <w:rPr>
            <w:rStyle w:val="Hyperlink"/>
            <w:sz w:val="14"/>
          </w:rPr>
          <w:t>http://</w:t>
        </w:r>
      </w:hyperlink>
      <w:hyperlink r:id="rId7" w:history="1">
        <w:r w:rsidRPr="007C0685">
          <w:rPr>
            <w:rStyle w:val="Hyperlink"/>
            <w:sz w:val="14"/>
          </w:rPr>
          <w:t>cs.wikipedia.org/wiki/Soubor:Equisetum_telmateia_stem.jpg</w:t>
        </w:r>
      </w:hyperlink>
    </w:p>
    <w:p w:rsidR="00C74819" w:rsidRPr="00536802" w:rsidRDefault="00C74819" w:rsidP="00536802">
      <w:pPr>
        <w:ind w:left="2268"/>
        <w:rPr>
          <w:sz w:val="14"/>
        </w:rPr>
      </w:pPr>
      <w:r>
        <w:rPr>
          <w:sz w:val="14"/>
        </w:rPr>
        <w:t xml:space="preserve">obr. 2  - </w:t>
      </w:r>
      <w:r w:rsidRPr="00536802">
        <w:rPr>
          <w:sz w:val="14"/>
        </w:rPr>
        <w:t>Franz Eugen Köhler, [cit. 2013-03-03], dostupné na www.:</w:t>
      </w:r>
    </w:p>
    <w:p w:rsidR="00C74819" w:rsidRPr="007C0685" w:rsidRDefault="00C74819" w:rsidP="00536802">
      <w:pPr>
        <w:ind w:left="2268"/>
        <w:rPr>
          <w:sz w:val="14"/>
        </w:rPr>
      </w:pPr>
      <w:hyperlink r:id="rId8" w:history="1">
        <w:r w:rsidRPr="00536802">
          <w:rPr>
            <w:rStyle w:val="Hyperlink"/>
            <w:sz w:val="14"/>
          </w:rPr>
          <w:t>http://cs.wikipedia.org/wiki/Soubor:Dryopteris_filix-mas_-_K%C3%B6hler%E2%80%93s_Medizinal-Pflanzen-202.jpg</w:t>
        </w:r>
      </w:hyperlink>
      <w:r>
        <w:rPr>
          <w:sz w:val="14"/>
        </w:rPr>
        <w:t xml:space="preserve"> </w:t>
      </w:r>
    </w:p>
    <w:p w:rsidR="00C74819" w:rsidRDefault="00C74819" w:rsidP="0069251C">
      <w:pPr>
        <w:ind w:left="2268" w:hanging="2268"/>
        <w:rPr>
          <w:sz w:val="20"/>
          <w:szCs w:val="20"/>
        </w:rPr>
      </w:pPr>
    </w:p>
    <w:p w:rsidR="00C74819" w:rsidRDefault="00C74819" w:rsidP="00E15136">
      <w:pPr>
        <w:spacing w:after="0"/>
        <w:ind w:left="-284" w:right="-425"/>
        <w:jc w:val="center"/>
        <w:rPr>
          <w:noProof/>
          <w:lang w:eastAsia="cs-CZ"/>
        </w:rPr>
      </w:pPr>
      <w:r>
        <w:rPr>
          <w:b/>
          <w:noProof/>
          <w:sz w:val="32"/>
          <w:lang w:eastAsia="cs-CZ"/>
        </w:rPr>
        <w:t>Rozmnožování výtrusných rostlin, opakování</w:t>
      </w:r>
    </w:p>
    <w:p w:rsidR="00C74819" w:rsidRDefault="00C74819" w:rsidP="0069251C">
      <w:pPr>
        <w:ind w:left="-284" w:right="-426"/>
        <w:rPr>
          <w:b/>
          <w:noProof/>
          <w:sz w:val="32"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3" o:spid="_x0000_s1026" type="#_x0000_t202" style="position:absolute;left:0;text-align:left;margin-left:361.9pt;margin-top:1.95pt;width:126.85pt;height:18.75pt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">
            <v:textbox>
              <w:txbxContent>
                <w:p w:rsidR="00C74819" w:rsidRDefault="00C74819" w:rsidP="0069251C"/>
              </w:txbxContent>
            </v:textbox>
          </v:shape>
        </w:pict>
      </w:r>
      <w:r>
        <w:rPr>
          <w:i/>
          <w:noProof/>
          <w:lang w:eastAsia="cs-CZ"/>
        </w:rPr>
        <w:t xml:space="preserve"> (dopište odpověď, nebo zakroužkujte písmenko správné odpovědi)</w:t>
      </w:r>
      <w:r>
        <w:rPr>
          <w:b/>
          <w:noProof/>
          <w:lang w:eastAsia="cs-CZ"/>
        </w:rPr>
        <w:t xml:space="preserve">                  jméno:</w:t>
      </w:r>
      <w:r>
        <w:rPr>
          <w:b/>
          <w:noProof/>
          <w:lang w:eastAsia="cs-CZ"/>
        </w:rPr>
        <w:tab/>
      </w:r>
    </w:p>
    <w:p w:rsidR="00C74819" w:rsidRPr="00E15136" w:rsidRDefault="00C74819" w:rsidP="00E15136">
      <w:pPr>
        <w:pStyle w:val="ListParagraph"/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69251C">
      <w:pPr>
        <w:pStyle w:val="ListParagraph"/>
        <w:numPr>
          <w:ilvl w:val="0"/>
          <w:numId w:val="1"/>
        </w:numPr>
        <w:ind w:left="-284" w:right="-426" w:firstLine="0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>Popiš do rámečků, co je viditelné na tomto mikroskopickém preparátu:</w:t>
      </w:r>
    </w:p>
    <w:p w:rsidR="00C74819" w:rsidRDefault="00C74819" w:rsidP="0069251C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7" o:spid="_x0000_s1027" type="#_x0000_t202" style="position:absolute;left:0;text-align:left;margin-left:-24.55pt;margin-top:17.8pt;width:109.4pt;height:18.7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">
            <v:textbox>
              <w:txbxContent>
                <w:p w:rsidR="00C74819" w:rsidRDefault="00C74819" w:rsidP="0069251C"/>
              </w:txbxContent>
            </v:textbox>
          </v:shape>
        </w:pict>
      </w:r>
      <w:r>
        <w:rPr>
          <w:noProof/>
          <w:lang w:eastAsia="cs-CZ"/>
        </w:rPr>
        <w:pict>
          <v:shape id="Obrázek 4145" o:spid="_x0000_s1028" type="#_x0000_t75" style="position:absolute;left:0;text-align:left;margin-left:265.4pt;margin-top:2.5pt;width:215.75pt;height:154.35pt;z-index:-251695616;visibility:visible" wrapcoords="-75 0 -75 21495 21600 21495 21600 0 -75 0">
            <v:imagedata r:id="rId9" o:title=""/>
            <w10:wrap type="tight"/>
          </v:shape>
        </w:pict>
      </w:r>
      <w:r>
        <w:rPr>
          <w:noProof/>
          <w:lang w:eastAsia="cs-CZ"/>
        </w:rPr>
        <w:pict>
          <v:shape id="Obrázek 4144" o:spid="_x0000_s1029" type="#_x0000_t75" style="position:absolute;left:0;text-align:left;margin-left:-19.7pt;margin-top:2.5pt;width:208.8pt;height:156.65pt;z-index:-251696640;visibility:visible" wrapcoords="-78 0 -78 21497 21600 21497 21600 0 -78 0">
            <v:imagedata r:id="rId10" o:title=""/>
            <w10:wrap type="tight"/>
          </v:shape>
        </w:pict>
      </w:r>
    </w:p>
    <w:p w:rsidR="00C74819" w:rsidRDefault="00C74819" w:rsidP="0069251C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30" o:spid="_x0000_s1030" style="position:absolute;left:0;text-align:left;z-index:251639296;visibility:visible" from="84.8pt,3.1pt" to="190.2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" strokecolor="red" strokeweight="3pt"/>
        </w:pict>
      </w:r>
      <w:r>
        <w:rPr>
          <w:noProof/>
          <w:lang w:eastAsia="cs-CZ"/>
        </w:rPr>
        <w:pict>
          <v:line id="Přímá spojnice 31" o:spid="_x0000_s1031" style="position:absolute;left:0;text-align:left;flip:y;z-index:251640320;visibility:visible" from="-88.05pt,3.1pt" to="-24.8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" strokecolor="red" strokeweight="3pt"/>
        </w:pict>
      </w:r>
    </w:p>
    <w:p w:rsidR="00C74819" w:rsidRDefault="00C74819" w:rsidP="0069251C">
      <w:pPr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line id="Přímá spojnice 4115" o:spid="_x0000_s1032" style="position:absolute;left:0;text-align:left;flip:y;z-index:251641344;visibility:visible" from="84.45pt,.3pt" to="155.7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" strokecolor="red" strokeweight="3pt"/>
        </w:pict>
      </w:r>
      <w:r>
        <w:rPr>
          <w:noProof/>
          <w:lang w:eastAsia="cs-CZ"/>
        </w:rPr>
        <w:pict>
          <v:shape id="Textové pole 6" o:spid="_x0000_s1033" type="#_x0000_t202" style="position:absolute;left:0;text-align:left;margin-left:-24.6pt;margin-top:24.2pt;width:109.4pt;height:18.75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">
            <v:textbox>
              <w:txbxContent>
                <w:p w:rsidR="00C74819" w:rsidRDefault="00C74819" w:rsidP="0069251C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line id="Přímá spojnice 4101" o:spid="_x0000_s1034" style="position:absolute;left:0;text-align:left;flip:y;z-index:251643392;visibility:visible" from="-51.15pt,7.9pt" to="-23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" strokecolor="red" strokeweight="3pt"/>
        </w:pict>
      </w:r>
    </w:p>
    <w:p w:rsidR="00C74819" w:rsidRDefault="00C74819" w:rsidP="0069251C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shape id="Textové pole 4097" o:spid="_x0000_s1035" type="#_x0000_t202" style="position:absolute;left:0;text-align:left;margin-left:-39.05pt;margin-top:19.8pt;width:159.75pt;height:18.7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">
            <v:textbox>
              <w:txbxContent>
                <w:p w:rsidR="00C74819" w:rsidRDefault="00C74819" w:rsidP="007C0685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C74819" w:rsidRPr="005C4207" w:rsidRDefault="00C74819" w:rsidP="007C0685">
      <w:pPr>
        <w:pStyle w:val="ListParagraph"/>
        <w:ind w:left="708" w:right="-426"/>
        <w:rPr>
          <w:b/>
          <w:noProof/>
          <w:u w:val="single"/>
          <w:lang w:eastAsia="cs-CZ"/>
        </w:rPr>
      </w:pPr>
      <w:r w:rsidRPr="005C4207">
        <w:rPr>
          <w:b/>
          <w:noProof/>
          <w:lang w:eastAsia="cs-CZ"/>
        </w:rPr>
        <w:t xml:space="preserve">Z jakého rostliny pochází? </w:t>
      </w:r>
    </w:p>
    <w:p w:rsidR="00C74819" w:rsidRDefault="00C74819" w:rsidP="00CE7616">
      <w:pPr>
        <w:ind w:right="-426" w:firstLine="708"/>
        <w:rPr>
          <w:i/>
          <w:noProof/>
          <w:lang w:eastAsia="cs-CZ"/>
        </w:rPr>
      </w:pPr>
      <w:r>
        <w:rPr>
          <w:i/>
          <w:noProof/>
          <w:lang w:eastAsia="cs-CZ"/>
        </w:rPr>
        <w:t>(Vybírejte z této nabídky: mech, plavuň, přeslička, výtrus,tobolka, haptery, štět, přeslen)</w:t>
      </w:r>
    </w:p>
    <w:p w:rsidR="00C74819" w:rsidRDefault="00C74819" w:rsidP="003777EA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_x0000_s1036" type="#_x0000_t75" style="position:absolute;left:0;text-align:left;margin-left:307.5pt;margin-top:2.75pt;width:173.35pt;height:130pt;z-index:-251694592;visibility:visible" wrapcoords="-94 0 -94 21475 21600 21475 21600 0 -94 0">
            <v:imagedata r:id="rId11" o:title=""/>
            <w10:wrap type="tight"/>
          </v:shape>
        </w:pict>
      </w:r>
      <w:r>
        <w:rPr>
          <w:b/>
          <w:noProof/>
          <w:lang w:eastAsia="cs-CZ"/>
        </w:rPr>
        <w:t>2) Spojte čarou obrázek se jménem rostliny:</w:t>
      </w:r>
    </w:p>
    <w:p w:rsidR="00C74819" w:rsidRDefault="00C74819" w:rsidP="0069251C">
      <w:pPr>
        <w:ind w:left="-284" w:right="-426"/>
        <w:rPr>
          <w:i/>
          <w:noProof/>
          <w:lang w:eastAsia="cs-CZ"/>
        </w:rPr>
      </w:pPr>
      <w:r>
        <w:rPr>
          <w:noProof/>
          <w:lang w:eastAsia="cs-CZ"/>
        </w:rPr>
        <w:pict>
          <v:shape id="Picture 2" o:spid="_x0000_s1037" type="#_x0000_t75" style="position:absolute;left:0;text-align:left;margin-left:-23.75pt;margin-top:1.6pt;width:145.7pt;height:194.3pt;z-index:-251698688;visibility:visible" wrapcoords="-111 0 -111 21517 21600 21517 21600 0 -111 0">
            <v:imagedata r:id="rId12" o:title=""/>
            <w10:wrap type="tight"/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" o:spid="_x0000_s1038" type="#_x0000_t202" style="position:absolute;left:0;text-align:left;margin-left:32.95pt;margin-top:21.6pt;width:109.4pt;height:18.7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přeslička rolní</w:t>
                  </w:r>
                </w:p>
                <w:p w:rsidR="00C74819" w:rsidRDefault="00C74819" w:rsidP="00665A51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8" o:spid="_x0000_s1039" type="#_x0000_t202" style="position:absolute;left:0;text-align:left;margin-left:32.15pt;margin-top:8.85pt;width:109.4pt;height:18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přeslička lesní</w:t>
                  </w:r>
                </w:p>
                <w:p w:rsidR="00C74819" w:rsidRDefault="00C74819" w:rsidP="00665A51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Obrázek 4108" o:spid="_x0000_s1040" type="#_x0000_t75" style="position:absolute;left:0;text-align:left;margin-left:178.25pt;margin-top:14.85pt;width:161.25pt;height:153pt;z-index:-251684352;visibility:visible" wrapcoords="-100 0 -100 21494 21600 21494 21600 0 -100 0">
            <v:imagedata r:id="rId13" o:title=""/>
            <w10:wrap type="tight"/>
          </v:shape>
        </w:pict>
      </w:r>
      <w:r>
        <w:rPr>
          <w:noProof/>
          <w:lang w:eastAsia="cs-CZ"/>
        </w:rPr>
        <w:pict>
          <v:shape id="Textové pole 5" o:spid="_x0000_s1041" type="#_x0000_t202" style="position:absolute;left:0;text-align:left;margin-left:32.25pt;margin-top:23.45pt;width:109.4pt;height:18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bělomech sivý</w:t>
                  </w:r>
                </w:p>
                <w:p w:rsidR="00C74819" w:rsidRDefault="00C74819" w:rsidP="00665A51"/>
              </w:txbxContent>
            </v:textbox>
          </v:shape>
        </w:pict>
      </w:r>
    </w:p>
    <w:p w:rsidR="00C74819" w:rsidRDefault="00C74819" w:rsidP="00B0058E">
      <w:pPr>
        <w:tabs>
          <w:tab w:val="left" w:pos="3813"/>
        </w:tabs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ab/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12" o:spid="_x0000_s1042" type="#_x0000_t202" style="position:absolute;left:0;text-align:left;margin-left:-52.8pt;margin-top:18.75pt;width:45.5pt;height:18.75pt;z-index:251697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">
            <v:textbox>
              <w:txbxContent>
                <w:p w:rsidR="00C74819" w:rsidRPr="005762A8" w:rsidRDefault="00C74819" w:rsidP="005762A8">
                  <w:pPr>
                    <w:rPr>
                      <w:i/>
                      <w:sz w:val="20"/>
                    </w:rPr>
                  </w:pPr>
                  <w:r w:rsidRPr="005762A8">
                    <w:rPr>
                      <w:i/>
                      <w:sz w:val="20"/>
                    </w:rPr>
                    <w:t xml:space="preserve">Obr. </w:t>
                  </w:r>
                  <w:r>
                    <w:rPr>
                      <w:i/>
                      <w:sz w:val="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" o:spid="_x0000_s1043" type="#_x0000_t202" style="position:absolute;left:0;text-align:left;margin-left:31.95pt;margin-top:14.4pt;width:109.4pt;height:18.7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žebrovice různolistá</w:t>
                  </w:r>
                </w:p>
                <w:p w:rsidR="00C74819" w:rsidRDefault="00C74819" w:rsidP="00665A51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9" o:spid="_x0000_s1044" type="#_x0000_t202" style="position:absolute;left:0;text-align:left;margin-left:161.3pt;margin-top:12.55pt;width:109.4pt;height:18.7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kapraď samec</w:t>
                  </w:r>
                </w:p>
                <w:p w:rsidR="00C74819" w:rsidRDefault="00C74819" w:rsidP="00665A51"/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75" style="position:absolute;left:0;text-align:left;margin-left:-23.65pt;margin-top:19.75pt;width:147.75pt;height:187.75pt;z-index:-251697664;visibility:visible" wrapcoords="-110 0 -110 21514 21600 21514 21600 0 -110 0">
            <v:imagedata r:id="rId14" o:title=""/>
            <w10:wrap type="tight"/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Obrázek 4146" o:spid="_x0000_s1046" type="#_x0000_t75" style="position:absolute;left:0;text-align:left;margin-left:175.15pt;margin-top:19.9pt;width:161.3pt;height:120.95pt;z-index:-251693568;visibility:visible" wrapcoords="-100 0 -100 21466 21600 21466 21600 0 -100 0">
            <v:imagedata r:id="rId15" o:title=""/>
            <w10:wrap type="tight"/>
          </v:shape>
        </w:pict>
      </w:r>
      <w:r>
        <w:rPr>
          <w:noProof/>
          <w:lang w:eastAsia="cs-CZ"/>
        </w:rPr>
        <w:pict>
          <v:shape id="Textové pole 11" o:spid="_x0000_s1047" type="#_x0000_t202" style="position:absolute;left:0;text-align:left;margin-left:28.8pt;margin-top:9.25pt;width:109.4pt;height:18.7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 w:rsidRPr="00665A51">
                    <w:rPr>
                      <w:b/>
                      <w:sz w:val="20"/>
                    </w:rPr>
                    <w:t>plavuň pučivá</w:t>
                  </w:r>
                </w:p>
                <w:p w:rsidR="00C74819" w:rsidRDefault="00C74819" w:rsidP="00665A51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3" o:spid="_x0000_s1048" type="#_x0000_t202" style="position:absolute;left:0;text-align:left;margin-left:29.3pt;margin-top:1.85pt;width:109.4pt;height:18.7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">
            <v:textbox>
              <w:txbxContent>
                <w:p w:rsidR="00C74819" w:rsidRPr="00665A51" w:rsidRDefault="00C74819" w:rsidP="00665A51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rašeliník</w:t>
                  </w:r>
                </w:p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9251C">
      <w:pPr>
        <w:ind w:left="-284" w:right="-426"/>
        <w:rPr>
          <w:b/>
          <w:noProof/>
          <w:lang w:eastAsia="cs-CZ"/>
        </w:rPr>
      </w:pPr>
    </w:p>
    <w:p w:rsidR="00C74819" w:rsidRDefault="00C74819" w:rsidP="00665A51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>3) Popište části těla kapradiny:</w: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_x0000_s1049" type="#_x0000_t75" style="position:absolute;left:0;text-align:left;margin-left:302.8pt;margin-top:-22.05pt;width:178.45pt;height:230.95pt;z-index:-251692544;visibility:visible" wrapcoords="-91 0 -91 21530 21600 21530 21600 0 -91 0">
            <v:imagedata r:id="rId16" o:title=""/>
            <w10:wrap type="tight"/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53" o:spid="_x0000_s1050" style="position:absolute;left:0;text-align:left;z-index:251650560;visibility:visible" from="262.65pt,16.55pt" to="436.6pt,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" strokecolor="red" strokeweight="3pt"/>
        </w:pict>
      </w:r>
      <w:r>
        <w:rPr>
          <w:noProof/>
          <w:lang w:eastAsia="cs-CZ"/>
        </w:rPr>
        <w:pict>
          <v:shape id="Textové pole 4157" o:spid="_x0000_s1051" type="#_x0000_t202" style="position:absolute;left:0;text-align:left;margin-left:153.05pt;margin-top:3.25pt;width:109.4pt;height:18.7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">
            <v:textbox>
              <w:txbxContent>
                <w:p w:rsidR="00C74819" w:rsidRDefault="00C74819" w:rsidP="00536802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49" o:spid="_x0000_s1052" type="#_x0000_t202" style="position:absolute;left:0;text-align:left;margin-left:152.65pt;margin-top:24.05pt;width:109.4pt;height:18.7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">
            <v:textbox>
              <w:txbxContent>
                <w:p w:rsidR="00C74819" w:rsidRDefault="00C74819" w:rsidP="00536802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56" o:spid="_x0000_s1053" style="position:absolute;left:0;text-align:left;z-index:251653632;visibility:visible" from="262.05pt,7.75pt" to="323.6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" strokecolor="red" strokeweight="3pt"/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51" o:spid="_x0000_s1054" type="#_x0000_t202" style="position:absolute;left:0;text-align:left;margin-left:152.45pt;margin-top:23.1pt;width:109.4pt;height:18.7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">
            <v:textbox>
              <w:txbxContent>
                <w:p w:rsidR="00C74819" w:rsidRDefault="00C74819" w:rsidP="00536802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54" o:spid="_x0000_s1055" style="position:absolute;left:0;text-align:left;z-index:251651584;visibility:visible" from="262.65pt,9.3pt" to="328.3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" strokecolor="red" strokeweight="3pt"/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55" o:spid="_x0000_s1056" style="position:absolute;left:0;text-align:left;z-index:251652608;visibility:visible" from="261.5pt,24.7pt" to="328.3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" strokecolor="red" strokeweight="3pt"/>
        </w:pict>
      </w:r>
      <w:r>
        <w:rPr>
          <w:noProof/>
          <w:lang w:eastAsia="cs-CZ"/>
        </w:rPr>
        <w:pict>
          <v:shape id="Textové pole 4116" o:spid="_x0000_s1057" type="#_x0000_t202" style="position:absolute;left:0;text-align:left;margin-left:152.15pt;margin-top:13.5pt;width:109.4pt;height:18.75pt;z-index:25163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">
            <v:textbox>
              <w:txbxContent>
                <w:p w:rsidR="00C74819" w:rsidRDefault="00C74819" w:rsidP="0069251C"/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2" o:spid="_x0000_s1058" type="#_x0000_t202" style="position:absolute;left:0;text-align:left;margin-left:426.25pt;margin-top:12.25pt;width:45.5pt;height:18.75pt;z-index:251696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">
            <v:textbox>
              <w:txbxContent>
                <w:p w:rsidR="00C74819" w:rsidRPr="005762A8" w:rsidRDefault="00C74819" w:rsidP="005762A8">
                  <w:pPr>
                    <w:rPr>
                      <w:i/>
                      <w:sz w:val="20"/>
                    </w:rPr>
                  </w:pPr>
                  <w:r w:rsidRPr="005762A8">
                    <w:rPr>
                      <w:i/>
                      <w:sz w:val="20"/>
                    </w:rPr>
                    <w:t>Obr. 2</w:t>
                  </w:r>
                </w:p>
              </w:txbxContent>
            </v:textbox>
          </v:shape>
        </w:pic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>4) Čím jsou pokryty výtrusnice kapradin?</w:t>
      </w:r>
    </w:p>
    <w:p w:rsidR="00C74819" w:rsidRDefault="00C74819" w:rsidP="0069251C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hapterami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b) ostěrou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zástěrou</w: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>5) Jarní a poté letní lodyhu tvoří:</w:t>
      </w:r>
    </w:p>
    <w:p w:rsidR="00C74819" w:rsidRDefault="00C74819" w:rsidP="0069251C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přeslička lesní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přeslička rolní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přeslička bahenní</w:t>
      </w:r>
    </w:p>
    <w:p w:rsidR="00C74819" w:rsidRDefault="00C74819" w:rsidP="0069251C">
      <w:pPr>
        <w:ind w:left="-284" w:right="-426"/>
        <w:rPr>
          <w:b/>
          <w:noProof/>
          <w:lang w:eastAsia="cs-CZ"/>
        </w:rPr>
      </w:pPr>
      <w:r>
        <w:rPr>
          <w:b/>
          <w:noProof/>
          <w:lang w:eastAsia="cs-CZ"/>
        </w:rPr>
        <w:t>6) Výtrusnice kapradin mají po obvodu prstenec z:</w:t>
      </w:r>
    </w:p>
    <w:p w:rsidR="00C74819" w:rsidRDefault="00C74819" w:rsidP="002501DF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pict>
          <v:shape id="Textové pole 4107" o:spid="_x0000_s1059" type="#_x0000_t202" style="position:absolute;left:0;text-align:left;margin-left:251.75pt;margin-top:24pt;width:223.45pt;height:18.75pt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">
            <v:textbox>
              <w:txbxContent>
                <w:p w:rsidR="00C74819" w:rsidRDefault="00C74819" w:rsidP="0069251C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t>a) tlustostěnných buněk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tenkostěnných buněk</w:t>
      </w:r>
      <w:r>
        <w:rPr>
          <w:noProof/>
          <w:lang w:eastAsia="cs-CZ"/>
        </w:rPr>
        <w:tab/>
        <w:t>c) buněk s chloroplasty</w:t>
      </w:r>
      <w:r>
        <w:rPr>
          <w:noProof/>
          <w:lang w:eastAsia="cs-CZ"/>
        </w:rPr>
        <w:tab/>
      </w:r>
    </w:p>
    <w:p w:rsidR="00C74819" w:rsidRDefault="00C74819" w:rsidP="002501DF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17" o:spid="_x0000_s1060" type="#_x0000_t202" style="position:absolute;left:0;text-align:left;margin-left:251.65pt;margin-top:22.5pt;width:223.5pt;height:18.7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">
            <v:textbox>
              <w:txbxContent>
                <w:p w:rsidR="00C74819" w:rsidRDefault="00C74819" w:rsidP="0069251C">
                  <w:pPr>
                    <w:ind w:right="-533"/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t>7) Proč se výtrusy přesličky rolní do sebe zamotávají?</w:t>
      </w:r>
    </w:p>
    <w:p w:rsidR="00C74819" w:rsidRDefault="00C74819" w:rsidP="0069251C">
      <w:pPr>
        <w:ind w:left="-284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18" o:spid="_x0000_s1061" type="#_x0000_t202" style="position:absolute;left:0;text-align:left;margin-left:251.65pt;margin-top:24.9pt;width:223.5pt;height:18.7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">
            <v:textbox>
              <w:txbxContent>
                <w:p w:rsidR="00C74819" w:rsidRDefault="00C74819" w:rsidP="0069251C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t>8) Za jakého počasí se uvolňují výtrusy z listů kapradin?</w:t>
      </w:r>
    </w:p>
    <w:p w:rsidR="00C74819" w:rsidRDefault="00C74819" w:rsidP="0069251C">
      <w:pPr>
        <w:ind w:left="-284"/>
        <w:rPr>
          <w:noProof/>
          <w:lang w:eastAsia="cs-CZ"/>
        </w:rPr>
      </w:pPr>
      <w:r>
        <w:rPr>
          <w:noProof/>
          <w:lang w:eastAsia="cs-CZ"/>
        </w:rPr>
        <w:pict>
          <v:shape id="Textové pole 4119" o:spid="_x0000_s1062" type="#_x0000_t202" style="position:absolute;left:0;text-align:left;margin-left:328.3pt;margin-top:25pt;width:146.85pt;height:18.75pt;z-index:25163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">
            <v:textbox>
              <w:txbxContent>
                <w:p w:rsidR="00C74819" w:rsidRDefault="00C74819" w:rsidP="0069251C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>
        <w:rPr>
          <w:b/>
          <w:noProof/>
          <w:lang w:eastAsia="cs-CZ"/>
        </w:rPr>
        <w:t>9) V kterou roční dobu tvoří přesličky výtrusy?</w:t>
      </w:r>
      <w:r>
        <w:rPr>
          <w:noProof/>
          <w:lang w:eastAsia="cs-CZ"/>
        </w:rPr>
        <w:t xml:space="preserve"> </w:t>
      </w:r>
    </w:p>
    <w:p w:rsidR="00C74819" w:rsidRDefault="00C74819" w:rsidP="0069251C">
      <w:pPr>
        <w:ind w:left="-284"/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10) Ve kterém geologickém období výtrusné rostliny na Zemi převládaly? </w:t>
      </w:r>
    </w:p>
    <w:p w:rsidR="00C74819" w:rsidRDefault="00C74819" w:rsidP="0069251C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11) Vyřešte doplňovačku:</w:t>
      </w:r>
    </w:p>
    <w:p w:rsidR="00C74819" w:rsidRDefault="00C74819" w:rsidP="0069251C">
      <w:pPr>
        <w:pBdr>
          <w:bottom w:val="single" w:sz="12" w:space="0" w:color="auto"/>
        </w:pBdr>
        <w:ind w:left="-284"/>
        <w:rPr>
          <w:b/>
          <w:i/>
        </w:rPr>
      </w:pPr>
      <w:r>
        <w:rPr>
          <w:b/>
          <w:i/>
        </w:rPr>
        <w:t>V tajence se skrývá jméno výtrusného  listu  přesliček: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5"/>
        <w:gridCol w:w="415"/>
        <w:gridCol w:w="415"/>
        <w:gridCol w:w="415"/>
        <w:gridCol w:w="415"/>
        <w:gridCol w:w="414"/>
        <w:gridCol w:w="414"/>
        <w:gridCol w:w="414"/>
        <w:gridCol w:w="414"/>
        <w:gridCol w:w="415"/>
        <w:gridCol w:w="415"/>
      </w:tblGrid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1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 xml:space="preserve"> 2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3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4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V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Ý</w:t>
            </w: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T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R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U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S</w:t>
            </w: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5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6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F</w:t>
            </w:r>
          </w:p>
        </w:tc>
        <w:tc>
          <w:tcPr>
            <w:tcW w:w="414" w:type="dxa"/>
            <w:tcBorders>
              <w:lef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7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8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C74819" w:rsidRPr="00451862" w:rsidRDefault="00C74819" w:rsidP="00E15136">
      <w:pPr>
        <w:pStyle w:val="ListParagraph"/>
        <w:numPr>
          <w:ilvl w:val="0"/>
          <w:numId w:val="4"/>
        </w:numPr>
        <w:spacing w:after="120"/>
        <w:ind w:right="-425"/>
      </w:pPr>
      <w:r>
        <w:t>Blána pokrývající kupky výtrusnic kapradin.</w:t>
      </w:r>
    </w:p>
    <w:p w:rsidR="00C74819" w:rsidRPr="00451862" w:rsidRDefault="00C74819" w:rsidP="00E15136">
      <w:pPr>
        <w:pStyle w:val="ListParagraph"/>
        <w:numPr>
          <w:ilvl w:val="0"/>
          <w:numId w:val="4"/>
        </w:numPr>
        <w:spacing w:after="120"/>
        <w:ind w:right="-425"/>
      </w:pPr>
      <w:r>
        <w:t>Jiný výraz pro výtrusy.</w:t>
      </w:r>
    </w:p>
    <w:p w:rsidR="00C74819" w:rsidRDefault="00C74819" w:rsidP="00E15136">
      <w:pPr>
        <w:pStyle w:val="ListParagraph"/>
        <w:numPr>
          <w:ilvl w:val="0"/>
          <w:numId w:val="4"/>
        </w:numPr>
        <w:spacing w:after="120"/>
        <w:ind w:right="-425"/>
      </w:pPr>
      <w:r>
        <w:t xml:space="preserve">Geologické období v němž převládaly na souši </w:t>
      </w:r>
    </w:p>
    <w:p w:rsidR="00C74819" w:rsidRPr="00451862" w:rsidRDefault="00C74819" w:rsidP="00E15136">
      <w:pPr>
        <w:pStyle w:val="ListParagraph"/>
        <w:spacing w:after="120"/>
        <w:ind w:left="872" w:right="-425" w:firstLine="272"/>
      </w:pPr>
      <w:r>
        <w:t xml:space="preserve">         výtrusné  rostliny.</w:t>
      </w:r>
    </w:p>
    <w:p w:rsidR="00C74819" w:rsidRDefault="00C74819" w:rsidP="00E15136">
      <w:pPr>
        <w:spacing w:after="120"/>
        <w:ind w:right="-425" w:firstLine="76"/>
      </w:pPr>
      <w:r>
        <w:t xml:space="preserve">5. </w:t>
      </w:r>
      <w:r>
        <w:tab/>
        <w:t>Podzemní stonek kapradiny.</w:t>
      </w:r>
    </w:p>
    <w:p w:rsidR="00C74819" w:rsidRDefault="00C74819" w:rsidP="00E15136">
      <w:pPr>
        <w:spacing w:after="120"/>
        <w:ind w:right="-425" w:firstLine="76"/>
      </w:pPr>
      <w:r>
        <w:t>7.</w:t>
      </w:r>
      <w:r>
        <w:tab/>
        <w:t>Drobné výtrusné rostliny vytvářející tobolky.</w:t>
      </w:r>
    </w:p>
    <w:p w:rsidR="00C74819" w:rsidRDefault="00C74819" w:rsidP="00E15136">
      <w:pPr>
        <w:spacing w:after="120"/>
        <w:ind w:right="-425" w:firstLine="76"/>
      </w:pPr>
      <w:r>
        <w:t xml:space="preserve">8. </w:t>
      </w:r>
      <w:r>
        <w:tab/>
        <w:t xml:space="preserve">Hornina, která vznikla nedokonalým </w:t>
      </w:r>
    </w:p>
    <w:p w:rsidR="00C74819" w:rsidRPr="00451862" w:rsidRDefault="00C74819" w:rsidP="00E15136">
      <w:pPr>
        <w:spacing w:after="120"/>
        <w:ind w:right="-425" w:firstLine="76"/>
      </w:pPr>
      <w:r>
        <w:tab/>
        <w:t>rozkladem výtrusných rostlin v minulosti.</w:t>
      </w:r>
    </w:p>
    <w:p w:rsidR="00C74819" w:rsidRDefault="00C74819" w:rsidP="0069251C">
      <w:pPr>
        <w:ind w:left="-284" w:right="-426"/>
        <w:rPr>
          <w:b/>
        </w:rPr>
      </w:pPr>
    </w:p>
    <w:p w:rsidR="00C74819" w:rsidRDefault="00C74819" w:rsidP="0069251C">
      <w:pPr>
        <w:pStyle w:val="ListParagraph"/>
        <w:ind w:left="436" w:right="-426"/>
        <w:rPr>
          <w:b/>
        </w:rPr>
      </w:pPr>
    </w:p>
    <w:p w:rsidR="00C74819" w:rsidRDefault="00C74819" w:rsidP="00A63785">
      <w:pPr>
        <w:spacing w:after="0"/>
        <w:ind w:left="-284" w:right="-425"/>
        <w:jc w:val="center"/>
        <w:rPr>
          <w:b/>
          <w:noProof/>
          <w:sz w:val="32"/>
          <w:lang w:eastAsia="cs-CZ"/>
        </w:rPr>
      </w:pPr>
    </w:p>
    <w:p w:rsidR="00C74819" w:rsidRDefault="00C74819" w:rsidP="00A63785">
      <w:pPr>
        <w:spacing w:after="0"/>
        <w:ind w:left="-284" w:right="-425"/>
        <w:jc w:val="center"/>
        <w:rPr>
          <w:noProof/>
          <w:lang w:eastAsia="cs-CZ"/>
        </w:rPr>
      </w:pPr>
      <w:r>
        <w:rPr>
          <w:b/>
          <w:noProof/>
          <w:sz w:val="32"/>
          <w:lang w:eastAsia="cs-CZ"/>
        </w:rPr>
        <w:t>Rozmnožování výtrusných rostlin, opakování</w:t>
      </w:r>
    </w:p>
    <w:p w:rsidR="00C74819" w:rsidRPr="00A63785" w:rsidRDefault="00C74819" w:rsidP="00A63785">
      <w:pPr>
        <w:ind w:left="-284" w:right="-426"/>
        <w:jc w:val="center"/>
        <w:rPr>
          <w:b/>
          <w:noProof/>
          <w:color w:val="FF0000"/>
          <w:sz w:val="32"/>
          <w:lang w:eastAsia="cs-CZ"/>
        </w:rPr>
      </w:pPr>
      <w:r w:rsidRPr="00A63785">
        <w:rPr>
          <w:i/>
          <w:noProof/>
          <w:color w:val="FF0000"/>
          <w:lang w:eastAsia="cs-CZ"/>
        </w:rPr>
        <w:t>(řešení)</w:t>
      </w:r>
    </w:p>
    <w:p w:rsidR="00C74819" w:rsidRPr="00E15136" w:rsidRDefault="00C74819" w:rsidP="00A63785">
      <w:pPr>
        <w:pStyle w:val="ListParagraph"/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A63785">
      <w:pPr>
        <w:pStyle w:val="ListParagraph"/>
        <w:numPr>
          <w:ilvl w:val="0"/>
          <w:numId w:val="1"/>
        </w:numPr>
        <w:ind w:left="-284" w:right="-426" w:firstLine="0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>Popiš do rámečků, co je viditelné na tomto mikroskopickém preparátu:</w:t>
      </w:r>
    </w:p>
    <w:p w:rsidR="00C74819" w:rsidRDefault="00C74819" w:rsidP="00A63785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13" o:spid="_x0000_s1063" type="#_x0000_t202" style="position:absolute;left:0;text-align:left;margin-left:-24.55pt;margin-top:17.8pt;width:109.4pt;height:18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 w:rsidRPr="00A63785">
                    <w:rPr>
                      <w:b/>
                      <w:i/>
                      <w:color w:val="FF0000"/>
                      <w:sz w:val="20"/>
                    </w:rPr>
                    <w:t>výtrus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304" o:spid="_x0000_s1064" type="#_x0000_t75" style="position:absolute;left:0;text-align:left;margin-left:265.4pt;margin-top:2.5pt;width:215.75pt;height:154.35pt;z-index:-251688448;visibility:visible" wrapcoords="-75 0 -75 21495 21600 21495 21600 0 -75 0">
            <v:imagedata r:id="rId9" o:title=""/>
            <w10:wrap type="tight"/>
          </v:shape>
        </w:pict>
      </w:r>
      <w:r>
        <w:rPr>
          <w:noProof/>
          <w:lang w:eastAsia="cs-CZ"/>
        </w:rPr>
        <w:pict>
          <v:shape id="Obrázek 305" o:spid="_x0000_s1065" type="#_x0000_t75" style="position:absolute;left:0;text-align:left;margin-left:-19.7pt;margin-top:2.5pt;width:208.8pt;height:156.65pt;z-index:-251689472;visibility:visible" wrapcoords="-78 0 -78 21497 21600 21497 21600 0 -78 0">
            <v:imagedata r:id="rId10" o:title=""/>
            <w10:wrap type="tight"/>
          </v:shape>
        </w:pict>
      </w:r>
    </w:p>
    <w:p w:rsidR="00C74819" w:rsidRDefault="00C74819" w:rsidP="00A63785">
      <w:pPr>
        <w:ind w:left="-284" w:right="-426"/>
        <w:jc w:val="center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14" o:spid="_x0000_s1066" style="position:absolute;left:0;text-align:left;z-index:251662848;visibility:visible" from="84.8pt,3.1pt" to="190.2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" strokecolor="red" strokeweight="3pt"/>
        </w:pict>
      </w:r>
      <w:r>
        <w:rPr>
          <w:noProof/>
          <w:lang w:eastAsia="cs-CZ"/>
        </w:rPr>
        <w:pict>
          <v:line id="Přímá spojnice 16" o:spid="_x0000_s1067" style="position:absolute;left:0;text-align:left;flip:y;z-index:251663872;visibility:visible" from="-88.05pt,3.1pt" to="-24.8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" strokecolor="red" strokeweight="3pt"/>
        </w:pict>
      </w:r>
    </w:p>
    <w:p w:rsidR="00C74819" w:rsidRDefault="00C74819" w:rsidP="00A63785">
      <w:pPr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u w:val="single"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line id="Přímá spojnice 17" o:spid="_x0000_s1068" style="position:absolute;left:0;text-align:left;flip:y;z-index:251664896;visibility:visible" from="84.45pt,.3pt" to="155.7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" strokecolor="red" strokeweight="3pt"/>
        </w:pict>
      </w:r>
      <w:r>
        <w:rPr>
          <w:noProof/>
          <w:lang w:eastAsia="cs-CZ"/>
        </w:rPr>
        <w:pict>
          <v:shape id="Textové pole 18" o:spid="_x0000_s1069" type="#_x0000_t202" style="position:absolute;left:0;text-align:left;margin-left:-24.6pt;margin-top:24.2pt;width:109.4pt;height:18.7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haptery (pentlice)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line id="Přímá spojnice 19" o:spid="_x0000_s1070" style="position:absolute;left:0;text-align:left;flip:y;z-index:251666944;visibility:visible" from="-51.15pt,7.9pt" to="-23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" strokecolor="red" strokeweight="3pt"/>
        </w:pict>
      </w:r>
    </w:p>
    <w:p w:rsidR="00C74819" w:rsidRDefault="00C74819" w:rsidP="00A63785">
      <w:pPr>
        <w:ind w:left="-284" w:right="-426"/>
        <w:rPr>
          <w:b/>
          <w:noProof/>
          <w:u w:val="single"/>
          <w:lang w:eastAsia="cs-CZ"/>
        </w:rPr>
      </w:pPr>
      <w:r>
        <w:rPr>
          <w:noProof/>
          <w:lang w:eastAsia="cs-CZ"/>
        </w:rPr>
        <w:pict>
          <v:shape id="Textové pole 20" o:spid="_x0000_s1071" type="#_x0000_t202" style="position:absolute;left:0;text-align:left;margin-left:-39.05pt;margin-top:19.8pt;width:159.75pt;height:18.75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přeslička rolní</w:t>
                  </w:r>
                </w:p>
                <w:p w:rsidR="00C74819" w:rsidRDefault="00C74819" w:rsidP="00A63785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C74819" w:rsidRPr="005C4207" w:rsidRDefault="00C74819" w:rsidP="00A63785">
      <w:pPr>
        <w:pStyle w:val="ListParagraph"/>
        <w:ind w:left="708" w:right="-426"/>
        <w:rPr>
          <w:b/>
          <w:noProof/>
          <w:u w:val="single"/>
          <w:lang w:eastAsia="cs-CZ"/>
        </w:rPr>
      </w:pPr>
      <w:r w:rsidRPr="005C4207">
        <w:rPr>
          <w:b/>
          <w:noProof/>
          <w:lang w:eastAsia="cs-CZ"/>
        </w:rPr>
        <w:t xml:space="preserve">Z jakého rostliny pochází? </w:t>
      </w:r>
    </w:p>
    <w:p w:rsidR="00C74819" w:rsidRDefault="00C74819" w:rsidP="00A63785">
      <w:pPr>
        <w:ind w:right="-426" w:firstLine="708"/>
        <w:rPr>
          <w:i/>
          <w:noProof/>
          <w:lang w:eastAsia="cs-CZ"/>
        </w:rPr>
      </w:pPr>
      <w:r>
        <w:rPr>
          <w:i/>
          <w:noProof/>
          <w:lang w:eastAsia="cs-CZ"/>
        </w:rPr>
        <w:t>(Vybírejte z této nabídky: mech, plavuň, přeslička, výtrus,tobolka, haptery, štět, přeslen)</w: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_x0000_s1072" type="#_x0000_t75" style="position:absolute;left:0;text-align:left;margin-left:307.5pt;margin-top:2.75pt;width:173.35pt;height:130pt;z-index:-251687424;visibility:visible" wrapcoords="-94 0 -94 21475 21600 21475 21600 0 -94 0">
            <v:imagedata r:id="rId11" o:title=""/>
            <w10:wrap type="tight"/>
          </v:shape>
        </w:pict>
      </w:r>
      <w:r>
        <w:rPr>
          <w:b/>
          <w:noProof/>
          <w:lang w:eastAsia="cs-CZ"/>
        </w:rPr>
        <w:t>2) Spojte čarou obrázek se jménem rostliny:</w:t>
      </w:r>
    </w:p>
    <w:p w:rsidR="00C74819" w:rsidRDefault="00C74819" w:rsidP="00A63785">
      <w:pPr>
        <w:ind w:left="-284" w:right="-426"/>
        <w:rPr>
          <w:i/>
          <w:noProof/>
          <w:lang w:eastAsia="cs-CZ"/>
        </w:rPr>
      </w:pPr>
      <w:r>
        <w:rPr>
          <w:noProof/>
          <w:lang w:eastAsia="cs-CZ"/>
        </w:rPr>
        <w:pict>
          <v:shape id="_x0000_s1073" type="#_x0000_t75" style="position:absolute;left:0;text-align:left;margin-left:-23.75pt;margin-top:1.6pt;width:145.7pt;height:194.3pt;z-index:-251691520;visibility:visible" wrapcoords="-111 0 -111 21517 21600 21517 21600 0 -111 0">
            <v:imagedata r:id="rId12" o:title=""/>
            <w10:wrap type="tight"/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315" o:spid="_x0000_s1074" style="position:absolute;left:0;text-align:left;flip:y;z-index:251691520;visibility:visible" from="133.4pt,21.4pt" to="193.15pt,2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" strokecolor="red" strokeweight="3pt"/>
        </w:pict>
      </w:r>
      <w:r>
        <w:rPr>
          <w:noProof/>
          <w:lang w:eastAsia="cs-CZ"/>
        </w:rPr>
        <w:pict>
          <v:shape id="Textové pole 21" o:spid="_x0000_s1075" type="#_x0000_t202" style="position:absolute;left:0;text-align:left;margin-left:32.95pt;margin-top:21.6pt;width:109.4pt;height:18.75pt;z-index:25168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přeslička rolní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312" o:spid="_x0000_s1076" style="position:absolute;left:0;text-align:left;flip:y;z-index:251688448;visibility:visible" from="-25.15pt,4.6pt" to="38.1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" strokecolor="red" strokeweight="3pt"/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22" o:spid="_x0000_s1077" type="#_x0000_t202" style="position:absolute;left:0;text-align:left;margin-left:32.15pt;margin-top:8.85pt;width:109.4pt;height:18.75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přeslička lesní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Obrázek 4109" o:spid="_x0000_s1078" type="#_x0000_t75" style="position:absolute;left:0;text-align:left;margin-left:178.3pt;margin-top:17.6pt;width:161.3pt;height:152.65pt;z-index:-251683328;visibility:visible" wrapcoords="-100 0 -100 21494 21600 21494 21600 0 -100 0">
            <v:imagedata r:id="rId17" o:title=""/>
            <w10:wrap type="tight"/>
          </v:shape>
        </w:pict>
      </w:r>
      <w:r>
        <w:rPr>
          <w:noProof/>
          <w:lang w:eastAsia="cs-CZ"/>
        </w:rPr>
        <w:pict>
          <v:shape id="Textové pole 24" o:spid="_x0000_s1079" type="#_x0000_t202" style="position:absolute;left:0;text-align:left;margin-left:32.25pt;margin-top:23.45pt;width:109.4pt;height:18.75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bělomech sivý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25" o:spid="_x0000_s1080" type="#_x0000_t202" style="position:absolute;left:0;text-align:left;margin-left:31.95pt;margin-top:14.4pt;width:109.4pt;height:18.7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žebrovice různolistá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313" o:spid="_x0000_s1081" style="position:absolute;left:0;text-align:left;flip:y;z-index:251689472;visibility:visible" from="262.65pt,2.55pt" to="325.8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" strokecolor="red" strokeweight="3pt"/>
        </w:pict>
      </w:r>
      <w:r>
        <w:rPr>
          <w:noProof/>
          <w:lang w:eastAsia="cs-CZ"/>
        </w:rPr>
        <w:pict>
          <v:shape id="Textové pole 26" o:spid="_x0000_s1082" type="#_x0000_t202" style="position:absolute;left:0;text-align:left;margin-left:161.3pt;margin-top:12.55pt;width:109.4pt;height:18.75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kapraď samec</w:t>
                  </w:r>
                </w:p>
                <w:p w:rsidR="00C74819" w:rsidRDefault="00C74819" w:rsidP="00A63785"/>
              </w:txbxContent>
            </v:textbox>
          </v:shape>
        </w:pict>
      </w:r>
      <w:r>
        <w:rPr>
          <w:noProof/>
          <w:lang w:eastAsia="cs-CZ"/>
        </w:rPr>
        <w:pict>
          <v:shape id="_x0000_s1083" type="#_x0000_t75" style="position:absolute;left:0;text-align:left;margin-left:-23.65pt;margin-top:19.75pt;width:147.75pt;height:187.75pt;z-index:-251690496;visibility:visible" wrapcoords="-110 0 -110 21514 21600 21514 21600 0 -110 0">
            <v:imagedata r:id="rId14" o:title=""/>
            <w10:wrap type="tight"/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Obrázek 310" o:spid="_x0000_s1084" type="#_x0000_t75" style="position:absolute;left:0;text-align:left;margin-left:177.45pt;margin-top:23.9pt;width:161.3pt;height:120.95pt;z-index:-251686400;visibility:visible" wrapcoords="-100 0 -100 21466 21600 21466 21600 0 -100 0">
            <v:imagedata r:id="rId15" o:title=""/>
            <w10:wrap type="tight"/>
          </v:shape>
        </w:pict>
      </w:r>
      <w:r>
        <w:rPr>
          <w:noProof/>
          <w:lang w:eastAsia="cs-CZ"/>
        </w:rPr>
        <w:pict>
          <v:line id="Přímá spojnice 316" o:spid="_x0000_s1085" style="position:absolute;left:0;text-align:left;z-index:251692544;visibility:visible" from="133.2pt,18.4pt" to="193.5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" strokecolor="red" strokeweight="3pt"/>
        </w:pict>
      </w:r>
      <w:r>
        <w:rPr>
          <w:noProof/>
          <w:lang w:eastAsia="cs-CZ"/>
        </w:rPr>
        <w:pict>
          <v:shape id="Textové pole 27" o:spid="_x0000_s1086" type="#_x0000_t202" style="position:absolute;left:0;text-align:left;margin-left:28.8pt;margin-top:9.25pt;width:109.4pt;height:18.7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 w:rsidRPr="00665A51">
                    <w:rPr>
                      <w:b/>
                      <w:sz w:val="20"/>
                    </w:rPr>
                    <w:t>plavuň pučivá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28" o:spid="_x0000_s1087" type="#_x0000_t202" style="position:absolute;left:0;text-align:left;margin-left:29.3pt;margin-top:1.85pt;width:109.4pt;height:18.75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">
            <v:textbox>
              <w:txbxContent>
                <w:p w:rsidR="00C74819" w:rsidRPr="00665A51" w:rsidRDefault="00C74819" w:rsidP="00A637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rašeliník</w:t>
                  </w:r>
                </w:p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bookmarkStart w:id="0" w:name="_GoBack"/>
      <w:r>
        <w:rPr>
          <w:noProof/>
          <w:lang w:eastAsia="cs-CZ"/>
        </w:rPr>
        <w:pict>
          <v:line id="Přímá spojnice 314" o:spid="_x0000_s1088" style="position:absolute;left:0;text-align:left;flip:y;z-index:251690496;visibility:visible" from="115.2pt,-452.6pt" to="167.45pt,-1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" strokecolor="red" strokeweight="3pt"/>
        </w:pict>
      </w:r>
      <w:bookmarkEnd w:id="0"/>
      <w:r>
        <w:rPr>
          <w:b/>
          <w:noProof/>
          <w:lang w:eastAsia="cs-CZ"/>
        </w:rPr>
        <w:t>3) Popište části těla kapradiny:</w: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_x0000_s1089" type="#_x0000_t75" style="position:absolute;left:0;text-align:left;margin-left:302.8pt;margin-top:-22.05pt;width:178.45pt;height:230.95pt;z-index:-251685376;visibility:visible" wrapcoords="-91 0 -91 21530 21600 21530 21600 0 -91 0">
            <v:imagedata r:id="rId16" o:title=""/>
            <w10:wrap type="tight"/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29" o:spid="_x0000_s1090" style="position:absolute;left:0;text-align:left;z-index:251676160;visibility:visible" from="262.65pt,16.55pt" to="436.6pt,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" strokecolor="red" strokeweight="3pt"/>
        </w:pict>
      </w:r>
      <w:r>
        <w:rPr>
          <w:noProof/>
          <w:lang w:eastAsia="cs-CZ"/>
        </w:rPr>
        <w:pict>
          <v:shape id="Textové pole 4096" o:spid="_x0000_s1091" type="#_x0000_t202" style="position:absolute;left:0;text-align:left;margin-left:153.05pt;margin-top:3.25pt;width:109.4pt;height:18.7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kupky výtrusnic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098" o:spid="_x0000_s1092" type="#_x0000_t202" style="position:absolute;left:0;text-align:left;margin-left:152.65pt;margin-top:24.05pt;width:109.4pt;height:18.7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list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099" o:spid="_x0000_s1093" style="position:absolute;left:0;text-align:left;z-index:251679232;visibility:visible" from="262.05pt,7.75pt" to="323.6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" strokecolor="red" strokeweight="3pt"/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00" o:spid="_x0000_s1094" type="#_x0000_t202" style="position:absolute;left:0;text-align:left;margin-left:152.45pt;margin-top:23.1pt;width:109.4pt;height:18.7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oddenek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02" o:spid="_x0000_s1095" style="position:absolute;left:0;text-align:left;z-index:251677184;visibility:visible" from="262.65pt,9.3pt" to="328.3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" strokecolor="red" strokeweight="3pt"/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line id="Přímá spojnice 4103" o:spid="_x0000_s1096" style="position:absolute;left:0;text-align:left;z-index:251678208;visibility:visible" from="261.5pt,24.7pt" to="328.3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" strokecolor="red" strokeweight="3pt"/>
        </w:pict>
      </w:r>
      <w:r>
        <w:rPr>
          <w:noProof/>
          <w:lang w:eastAsia="cs-CZ"/>
        </w:rPr>
        <w:pict>
          <v:shape id="Textové pole 4104" o:spid="_x0000_s1097" type="#_x0000_t202" style="position:absolute;left:0;text-align:left;margin-left:152.15pt;margin-top:13.5pt;width:109.4pt;height:18.7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">
            <v:textbox>
              <w:txbxContent>
                <w:p w:rsidR="00C74819" w:rsidRPr="00A63785" w:rsidRDefault="00C74819" w:rsidP="00A63785">
                  <w:pPr>
                    <w:jc w:val="center"/>
                    <w:rPr>
                      <w:b/>
                      <w:i/>
                      <w:color w:val="FF0000"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kořeny</w:t>
                  </w:r>
                </w:p>
                <w:p w:rsidR="00C74819" w:rsidRDefault="00C74819" w:rsidP="00A63785"/>
              </w:txbxContent>
            </v:textbox>
          </v:shape>
        </w:pic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oval id="Ovál 4131" o:spid="_x0000_s1098" style="position:absolute;left:0;text-align:left;margin-left:164.75pt;margin-top:24.45pt;width:22.5pt;height:16.5pt;z-index:2516935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" filled="f" strokecolor="red" strokeweight="2pt"/>
        </w:pict>
      </w:r>
      <w:r>
        <w:rPr>
          <w:b/>
          <w:noProof/>
          <w:lang w:eastAsia="cs-CZ"/>
        </w:rPr>
        <w:t>4) Čím jsou pokryty výtrusnice kapradin?</w:t>
      </w:r>
    </w:p>
    <w:p w:rsidR="00C74819" w:rsidRDefault="00C74819" w:rsidP="00A63785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hapterami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b) ostěrou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zástěrou</w: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oval id="Ovál 319" o:spid="_x0000_s1099" style="position:absolute;left:0;text-align:left;margin-left:164.45pt;margin-top:24.35pt;width:22.5pt;height:16.5pt;z-index:251695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" filled="f" strokecolor="red" strokeweight="2pt"/>
        </w:pict>
      </w:r>
      <w:r>
        <w:rPr>
          <w:b/>
          <w:noProof/>
          <w:lang w:eastAsia="cs-CZ"/>
        </w:rPr>
        <w:t>5) Jarní a poté letní lodyhu tvoří:</w:t>
      </w:r>
    </w:p>
    <w:p w:rsidR="00C74819" w:rsidRDefault="00C74819" w:rsidP="00A63785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t>a) přeslička lesní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přeslička rolní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c) přeslička bahenní</w:t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oval id="Ovál 318" o:spid="_x0000_s1100" style="position:absolute;left:0;text-align:left;margin-left:-26.7pt;margin-top:24.45pt;width:22.5pt;height:16.5pt;z-index:2516945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" filled="f" strokecolor="red" strokeweight="2pt"/>
        </w:pict>
      </w:r>
      <w:r>
        <w:rPr>
          <w:b/>
          <w:noProof/>
          <w:lang w:eastAsia="cs-CZ"/>
        </w:rPr>
        <w:t>6) Výtrusnice kapradin mají po obvodu prstenec z:</w:t>
      </w:r>
    </w:p>
    <w:p w:rsidR="00C74819" w:rsidRDefault="00C74819" w:rsidP="00A63785">
      <w:pPr>
        <w:ind w:left="-284" w:right="-426"/>
        <w:rPr>
          <w:noProof/>
          <w:lang w:eastAsia="cs-CZ"/>
        </w:rPr>
      </w:pPr>
      <w:r>
        <w:rPr>
          <w:noProof/>
          <w:lang w:eastAsia="cs-CZ"/>
        </w:rPr>
        <w:pict>
          <v:shape id="Textové pole 4105" o:spid="_x0000_s1101" type="#_x0000_t202" style="position:absolute;left:0;text-align:left;margin-left:251.75pt;margin-top:24pt;width:223.45pt;height:18.7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">
            <v:textbox>
              <w:txbxContent>
                <w:p w:rsidR="00C74819" w:rsidRPr="001C03A4" w:rsidRDefault="00C74819" w:rsidP="001C03A4">
                  <w:pPr>
                    <w:rPr>
                      <w:b/>
                      <w:i/>
                      <w:color w:val="FF0000"/>
                      <w:sz w:val="20"/>
                    </w:rPr>
                  </w:pPr>
                  <w:r w:rsidRPr="001C03A4">
                    <w:rPr>
                      <w:b/>
                      <w:i/>
                      <w:color w:val="FF0000"/>
                      <w:sz w:val="20"/>
                    </w:rPr>
                    <w:t>Společně jsou roznášeny větrem.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t>a) tlustostěnných buněk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b) tenkostěnných buněk</w:t>
      </w:r>
      <w:r>
        <w:rPr>
          <w:noProof/>
          <w:lang w:eastAsia="cs-CZ"/>
        </w:rPr>
        <w:tab/>
        <w:t>c) buněk s chloroplasty</w:t>
      </w:r>
      <w:r>
        <w:rPr>
          <w:noProof/>
          <w:lang w:eastAsia="cs-CZ"/>
        </w:rPr>
        <w:tab/>
      </w:r>
    </w:p>
    <w:p w:rsidR="00C74819" w:rsidRDefault="00C74819" w:rsidP="00A63785">
      <w:pPr>
        <w:ind w:left="-284" w:right="-426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06" o:spid="_x0000_s1102" type="#_x0000_t202" style="position:absolute;left:0;text-align:left;margin-left:251.65pt;margin-top:22.5pt;width:223.5pt;height:18.7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">
            <v:textbox>
              <w:txbxContent>
                <w:p w:rsidR="00C74819" w:rsidRDefault="00C74819" w:rsidP="001C03A4">
                  <w:pPr>
                    <w:ind w:right="-533"/>
                    <w:rPr>
                      <w:color w:val="FF000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Za sucha.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t>7) Proč se výtrusy přesličky rolní do sebe zamotávají?</w:t>
      </w:r>
    </w:p>
    <w:p w:rsidR="00C74819" w:rsidRDefault="00C74819" w:rsidP="00A63785">
      <w:pPr>
        <w:ind w:left="-284"/>
        <w:rPr>
          <w:b/>
          <w:noProof/>
          <w:lang w:eastAsia="cs-CZ"/>
        </w:rPr>
      </w:pPr>
      <w:r>
        <w:rPr>
          <w:noProof/>
          <w:lang w:eastAsia="cs-CZ"/>
        </w:rPr>
        <w:pict>
          <v:shape id="Textové pole 4114" o:spid="_x0000_s1103" type="#_x0000_t202" style="position:absolute;left:0;text-align:left;margin-left:251.65pt;margin-top:24.9pt;width:223.5pt;height:18.75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">
            <v:textbox>
              <w:txbxContent>
                <w:p w:rsidR="00C74819" w:rsidRDefault="00C74819" w:rsidP="001C03A4">
                  <w:pPr>
                    <w:rPr>
                      <w:color w:val="FF000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Na jaře.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t>8) Za jakého počasí se uvolňují výtrusy z listů kapradin?</w:t>
      </w:r>
    </w:p>
    <w:p w:rsidR="00C74819" w:rsidRDefault="00C74819" w:rsidP="00A63785">
      <w:pPr>
        <w:ind w:left="-284"/>
        <w:rPr>
          <w:noProof/>
          <w:lang w:eastAsia="cs-CZ"/>
        </w:rPr>
      </w:pPr>
      <w:r>
        <w:rPr>
          <w:noProof/>
          <w:lang w:eastAsia="cs-CZ"/>
        </w:rPr>
        <w:pict>
          <v:shape id="Textové pole 4120" o:spid="_x0000_s1104" type="#_x0000_t202" style="position:absolute;left:0;text-align:left;margin-left:328.3pt;margin-top:25pt;width:146.85pt;height:18.75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">
            <v:textbox>
              <w:txbxContent>
                <w:p w:rsidR="00C74819" w:rsidRDefault="00C74819" w:rsidP="001C03A4">
                  <w:pPr>
                    <w:rPr>
                      <w:color w:val="FF000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V prvohorách.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t>9) V kterou roční dobu tvoří přesličky výtrusy?</w:t>
      </w:r>
      <w:r>
        <w:rPr>
          <w:noProof/>
          <w:lang w:eastAsia="cs-CZ"/>
        </w:rPr>
        <w:t xml:space="preserve"> </w:t>
      </w:r>
    </w:p>
    <w:p w:rsidR="00C74819" w:rsidRDefault="00C74819" w:rsidP="00A63785">
      <w:pPr>
        <w:ind w:left="-284"/>
        <w:rPr>
          <w:b/>
          <w:noProof/>
          <w:lang w:eastAsia="cs-CZ"/>
        </w:rPr>
      </w:pPr>
      <w:r>
        <w:rPr>
          <w:b/>
          <w:noProof/>
          <w:lang w:eastAsia="cs-CZ"/>
        </w:rPr>
        <w:t xml:space="preserve">10) Ve kterém geologickém období výtrusné rostliny na Zemi převládaly? </w:t>
      </w:r>
    </w:p>
    <w:p w:rsidR="00C74819" w:rsidRDefault="00C74819" w:rsidP="00A63785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11) Vyřešte doplňovačku:</w:t>
      </w:r>
    </w:p>
    <w:p w:rsidR="00C74819" w:rsidRDefault="00C74819" w:rsidP="00A63785">
      <w:pPr>
        <w:pBdr>
          <w:bottom w:val="single" w:sz="12" w:space="0" w:color="auto"/>
        </w:pBdr>
        <w:ind w:left="-284"/>
        <w:rPr>
          <w:b/>
          <w:i/>
        </w:rPr>
      </w:pPr>
      <w:r>
        <w:rPr>
          <w:b/>
          <w:i/>
        </w:rPr>
        <w:t>V tajence se skrývá jméno výtrusného  listu  přesliček: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5"/>
        <w:gridCol w:w="415"/>
        <w:gridCol w:w="415"/>
        <w:gridCol w:w="415"/>
        <w:gridCol w:w="415"/>
        <w:gridCol w:w="414"/>
        <w:gridCol w:w="414"/>
        <w:gridCol w:w="414"/>
        <w:gridCol w:w="414"/>
        <w:gridCol w:w="415"/>
        <w:gridCol w:w="415"/>
      </w:tblGrid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1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Ě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 xml:space="preserve"> 2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Ó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3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V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H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4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V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Ý</w:t>
            </w: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T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R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U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S</w:t>
            </w: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5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D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D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414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K</w:t>
            </w: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6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sz w:val="28"/>
              </w:rPr>
              <w:t>F</w:t>
            </w:r>
          </w:p>
        </w:tc>
        <w:tc>
          <w:tcPr>
            <w:tcW w:w="414" w:type="dxa"/>
            <w:tcBorders>
              <w:lef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3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7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CH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414" w:type="dxa"/>
            <w:tcBorders>
              <w:left w:val="single" w:sz="12" w:space="0" w:color="auto"/>
            </w:tcBorders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C74819" w:rsidRPr="008C6CA8" w:rsidTr="008C6CA8">
        <w:trPr>
          <w:trHeight w:val="446"/>
        </w:trPr>
        <w:tc>
          <w:tcPr>
            <w:tcW w:w="415" w:type="dxa"/>
            <w:shd w:val="clear" w:color="auto" w:fill="FFFFF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sz w:val="28"/>
              </w:rPr>
            </w:pPr>
            <w:r w:rsidRPr="008C6CA8">
              <w:rPr>
                <w:b/>
                <w:sz w:val="28"/>
              </w:rPr>
              <w:t>8</w:t>
            </w: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415" w:type="dxa"/>
            <w:tcBorders>
              <w:righ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H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414" w:type="dxa"/>
            <w:tcBorders>
              <w:left w:val="single" w:sz="12" w:space="0" w:color="auto"/>
            </w:tcBorders>
            <w:shd w:val="clear" w:color="auto" w:fill="BFBFBF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  <w:r w:rsidRPr="008C6CA8">
              <w:rPr>
                <w:b/>
                <w:color w:val="FF0000"/>
                <w:sz w:val="28"/>
              </w:rPr>
              <w:t>Í</w:t>
            </w: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4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15" w:type="dxa"/>
          </w:tcPr>
          <w:p w:rsidR="00C74819" w:rsidRPr="008C6CA8" w:rsidRDefault="00C74819" w:rsidP="008C6CA8">
            <w:pPr>
              <w:spacing w:after="0"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C74819" w:rsidRPr="00451862" w:rsidRDefault="00C74819" w:rsidP="00A63785">
      <w:pPr>
        <w:pStyle w:val="ListParagraph"/>
        <w:numPr>
          <w:ilvl w:val="0"/>
          <w:numId w:val="4"/>
        </w:numPr>
        <w:spacing w:after="120"/>
        <w:ind w:right="-425"/>
      </w:pPr>
      <w:r>
        <w:t>Blána pokrývající kupky výtrusnic kapradin.</w:t>
      </w:r>
    </w:p>
    <w:p w:rsidR="00C74819" w:rsidRPr="00451862" w:rsidRDefault="00C74819" w:rsidP="00A63785">
      <w:pPr>
        <w:pStyle w:val="ListParagraph"/>
        <w:numPr>
          <w:ilvl w:val="0"/>
          <w:numId w:val="4"/>
        </w:numPr>
        <w:spacing w:after="120"/>
        <w:ind w:right="-425"/>
      </w:pPr>
      <w:r>
        <w:t>Jiný výraz pro výtrusy.</w:t>
      </w:r>
    </w:p>
    <w:p w:rsidR="00C74819" w:rsidRDefault="00C74819" w:rsidP="00A63785">
      <w:pPr>
        <w:pStyle w:val="ListParagraph"/>
        <w:numPr>
          <w:ilvl w:val="0"/>
          <w:numId w:val="4"/>
        </w:numPr>
        <w:spacing w:after="120"/>
        <w:ind w:right="-425"/>
      </w:pPr>
      <w:r>
        <w:t xml:space="preserve">Geologické období v němž převládaly na souši </w:t>
      </w:r>
    </w:p>
    <w:p w:rsidR="00C74819" w:rsidRPr="00451862" w:rsidRDefault="00C74819" w:rsidP="00A63785">
      <w:pPr>
        <w:pStyle w:val="ListParagraph"/>
        <w:spacing w:after="120"/>
        <w:ind w:left="872" w:right="-425" w:firstLine="272"/>
      </w:pPr>
      <w:r>
        <w:t xml:space="preserve">         výtrusné  rostliny.</w:t>
      </w:r>
    </w:p>
    <w:p w:rsidR="00C74819" w:rsidRDefault="00C74819" w:rsidP="00A63785">
      <w:pPr>
        <w:spacing w:after="120"/>
        <w:ind w:right="-425" w:firstLine="76"/>
      </w:pPr>
      <w:r>
        <w:t xml:space="preserve">5. </w:t>
      </w:r>
      <w:r>
        <w:tab/>
        <w:t>Podzemní stonek kapradiny.</w:t>
      </w:r>
    </w:p>
    <w:p w:rsidR="00C74819" w:rsidRDefault="00C74819" w:rsidP="00A63785">
      <w:pPr>
        <w:spacing w:after="120"/>
        <w:ind w:right="-425" w:firstLine="76"/>
      </w:pPr>
      <w:r>
        <w:t>7.</w:t>
      </w:r>
      <w:r>
        <w:tab/>
        <w:t>Drobné výtrusné rostliny vytvářející tobolky.</w:t>
      </w:r>
    </w:p>
    <w:p w:rsidR="00C74819" w:rsidRDefault="00C74819" w:rsidP="00A63785">
      <w:pPr>
        <w:spacing w:after="120"/>
        <w:ind w:right="-425" w:firstLine="76"/>
      </w:pPr>
      <w:r>
        <w:t xml:space="preserve">8. </w:t>
      </w:r>
      <w:r>
        <w:tab/>
        <w:t xml:space="preserve">Hornina, která vznikla nedokonalým </w:t>
      </w:r>
    </w:p>
    <w:p w:rsidR="00C74819" w:rsidRPr="00451862" w:rsidRDefault="00C74819" w:rsidP="00A63785">
      <w:pPr>
        <w:spacing w:after="120"/>
        <w:ind w:right="-425" w:firstLine="76"/>
      </w:pPr>
      <w:r>
        <w:tab/>
        <w:t>rozkladem výtrusných rostlin v minulosti.</w:t>
      </w:r>
    </w:p>
    <w:p w:rsidR="00C74819" w:rsidRDefault="00C74819" w:rsidP="0069251C">
      <w:pPr>
        <w:ind w:left="-284" w:right="-426"/>
        <w:rPr>
          <w:b/>
          <w:noProof/>
          <w:sz w:val="32"/>
          <w:lang w:eastAsia="cs-CZ"/>
        </w:rPr>
      </w:pPr>
    </w:p>
    <w:sectPr w:rsidR="00C74819" w:rsidSect="00A63785">
      <w:type w:val="continuous"/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E2931"/>
    <w:multiLevelType w:val="hybridMultilevel"/>
    <w:tmpl w:val="D3FAC84C"/>
    <w:lvl w:ilvl="0" w:tplc="56F0BAB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3D67640B"/>
    <w:multiLevelType w:val="hybridMultilevel"/>
    <w:tmpl w:val="D67E17AC"/>
    <w:lvl w:ilvl="0" w:tplc="0405000F">
      <w:start w:val="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>
    <w:nsid w:val="4CD55972"/>
    <w:multiLevelType w:val="hybridMultilevel"/>
    <w:tmpl w:val="FAEE144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6A97AA9"/>
    <w:multiLevelType w:val="hybridMultilevel"/>
    <w:tmpl w:val="BE1A9E6A"/>
    <w:lvl w:ilvl="0" w:tplc="E34A4314">
      <w:start w:val="1"/>
      <w:numFmt w:val="upperLetter"/>
      <w:lvlText w:val="%1."/>
      <w:lvlJc w:val="left"/>
      <w:pPr>
        <w:ind w:left="4612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332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6052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6772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7492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8212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8932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9652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10372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64C"/>
    <w:rsid w:val="001C03A4"/>
    <w:rsid w:val="001F6B36"/>
    <w:rsid w:val="002501DF"/>
    <w:rsid w:val="002E364C"/>
    <w:rsid w:val="002F65C8"/>
    <w:rsid w:val="003622A1"/>
    <w:rsid w:val="003777EA"/>
    <w:rsid w:val="003836D9"/>
    <w:rsid w:val="003C4C9B"/>
    <w:rsid w:val="003D3E9C"/>
    <w:rsid w:val="00451862"/>
    <w:rsid w:val="004831FF"/>
    <w:rsid w:val="005311F2"/>
    <w:rsid w:val="00536802"/>
    <w:rsid w:val="005762A8"/>
    <w:rsid w:val="005A26AA"/>
    <w:rsid w:val="005C4207"/>
    <w:rsid w:val="00665A51"/>
    <w:rsid w:val="006845EC"/>
    <w:rsid w:val="0069251C"/>
    <w:rsid w:val="007C0685"/>
    <w:rsid w:val="008C6CA8"/>
    <w:rsid w:val="00A63785"/>
    <w:rsid w:val="00AE20E7"/>
    <w:rsid w:val="00B0058E"/>
    <w:rsid w:val="00C74819"/>
    <w:rsid w:val="00CE7616"/>
    <w:rsid w:val="00E15136"/>
    <w:rsid w:val="00F4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51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9251C"/>
    <w:pPr>
      <w:ind w:left="720"/>
      <w:contextualSpacing/>
    </w:pPr>
  </w:style>
  <w:style w:type="table" w:styleId="TableGrid">
    <w:name w:val="Table Grid"/>
    <w:basedOn w:val="TableNormal"/>
    <w:uiPriority w:val="99"/>
    <w:rsid w:val="006925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9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251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7C06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7C068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98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Dryopteris_filix-mas_-_K%C3%B6hler%E2%80%93s_Medizinal-Pflanzen-202.jpg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Equisetum_telmateia_stem.jpg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Equisetum_telmateia_stem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emf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584</Words>
  <Characters>3449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Ucitel</dc:creator>
  <cp:keywords/>
  <dc:description/>
  <cp:lastModifiedBy>DUM</cp:lastModifiedBy>
  <cp:revision>2</cp:revision>
  <dcterms:created xsi:type="dcterms:W3CDTF">2013-05-21T19:36:00Z</dcterms:created>
  <dcterms:modified xsi:type="dcterms:W3CDTF">2013-05-21T19:36:00Z</dcterms:modified>
</cp:coreProperties>
</file>