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06D4" w:rsidRDefault="002A06D4" w:rsidP="002A06D4">
      <w:pPr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Pracovní list – Pera</w:t>
      </w:r>
    </w:p>
    <w:p w:rsidR="002A06D4" w:rsidRPr="002A06D4" w:rsidRDefault="007172D0" w:rsidP="002A06D4">
      <w:pPr>
        <w:jc w:val="center"/>
        <w:rPr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2A06D4">
        <w:rPr>
          <w:b/>
          <w:bCs/>
          <w:sz w:val="52"/>
          <w:szCs w:val="52"/>
        </w:rPr>
        <w:t>VY_32_INOVACE_39_778</w:t>
      </w:r>
    </w:p>
    <w:p w:rsidR="00420E83" w:rsidRPr="00420E83" w:rsidRDefault="00420E83" w:rsidP="00420E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1E52" w:rsidRPr="00420E83" w:rsidRDefault="00EB1E52" w:rsidP="00EB1E5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171A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B712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– strojní součásti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86877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Strojnické tabulky, ČSN, tolerance, pero, náboj, hřídel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B712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Technická dokumentace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B712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Šindelář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B7129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Test, pracovní list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2B71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dataprojektor, pracovní listy</w:t>
            </w:r>
            <w:r w:rsidR="002B7129">
              <w:rPr>
                <w:rFonts w:ascii="Times New Roman" w:hAnsi="Times New Roman" w:cs="Times New Roman"/>
                <w:sz w:val="24"/>
                <w:szCs w:val="24"/>
              </w:rPr>
              <w:t>, strojnické tabulky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2B712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Výklad pomocí prezentace, </w:t>
            </w:r>
            <w:r w:rsidR="002B7129">
              <w:rPr>
                <w:rFonts w:ascii="Times New Roman" w:hAnsi="Times New Roman" w:cs="Times New Roman"/>
                <w:sz w:val="24"/>
                <w:szCs w:val="24"/>
              </w:rPr>
              <w:t>práce na PC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2. ročník, žáci 16 – 17 let</w:t>
            </w:r>
            <w:r w:rsidR="00B22F6F">
              <w:rPr>
                <w:rFonts w:ascii="Times New Roman" w:hAnsi="Times New Roman" w:cs="Times New Roman"/>
                <w:sz w:val="24"/>
                <w:szCs w:val="24"/>
              </w:rPr>
              <w:t>, Mechanik seřizovač</w:t>
            </w:r>
            <w:bookmarkStart w:id="0" w:name="_GoBack"/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6877" w:rsidRPr="00420E8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28687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04019E" w:rsidRDefault="00540EFC" w:rsidP="0041787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540EFC">
        <w:rPr>
          <w:rFonts w:ascii="Times New Roman" w:hAnsi="Times New Roman" w:cs="Times New Roman"/>
          <w:sz w:val="40"/>
          <w:szCs w:val="40"/>
        </w:rPr>
        <w:lastRenderedPageBreak/>
        <w:t>Postup pro práci s pracovním listem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540EFC" w:rsidRDefault="00540EFC" w:rsidP="0041787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Určete základní druh pera</w:t>
      </w:r>
    </w:p>
    <w:p w:rsid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Určete dálku pera</w:t>
      </w:r>
    </w:p>
    <w:p w:rsid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Dle ČSN určete druh pera</w:t>
      </w:r>
    </w:p>
    <w:p w:rsid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Vyhledejte základní údaje ve strojních tabulkách</w:t>
      </w:r>
    </w:p>
    <w:p w:rsid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Zapište hodnoty do pracovního listu</w:t>
      </w:r>
    </w:p>
    <w:p w:rsidR="00540EFC" w:rsidRPr="00540EFC" w:rsidRDefault="00540EFC" w:rsidP="00540EFC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Doplňte tolerance potřebné pro výrobu drážky na pero. </w:t>
      </w: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019E" w:rsidRDefault="0004019E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77B1F" w:rsidRDefault="00F77B1F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17870" w:rsidRPr="00417870" w:rsidRDefault="00417870" w:rsidP="00417870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Pracovní </w:t>
      </w:r>
      <w:r w:rsidRPr="00417870">
        <w:rPr>
          <w:rFonts w:ascii="Times New Roman" w:hAnsi="Times New Roman" w:cs="Times New Roman"/>
          <w:b/>
          <w:sz w:val="48"/>
          <w:szCs w:val="48"/>
        </w:rPr>
        <w:t>list</w:t>
      </w:r>
      <w:r w:rsidRPr="00417870">
        <w:rPr>
          <w:rFonts w:ascii="Times New Roman" w:hAnsi="Times New Roman" w:cs="Times New Roman"/>
          <w:b/>
          <w:sz w:val="40"/>
          <w:szCs w:val="40"/>
        </w:rPr>
        <w:t xml:space="preserve"> – TECNNICKÁ DOKUMENTACE</w:t>
      </w:r>
    </w:p>
    <w:p w:rsidR="00417870" w:rsidRDefault="00EE549B" w:rsidP="00EE549B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1D5B0CFD" wp14:editId="37D1C063">
            <wp:extent cx="6017344" cy="2391508"/>
            <wp:effectExtent l="0" t="0" r="254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19675" cy="239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7FC" w:rsidRDefault="005347FC" w:rsidP="00417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</w:t>
      </w:r>
      <w:r w:rsidR="002772AD">
        <w:rPr>
          <w:rFonts w:ascii="Times New Roman" w:hAnsi="Times New Roman" w:cs="Times New Roman"/>
          <w:sz w:val="28"/>
          <w:szCs w:val="28"/>
        </w:rPr>
        <w:t xml:space="preserve">ňte základní údaje pro drážku </w:t>
      </w:r>
      <w:r w:rsidR="00375DF6">
        <w:rPr>
          <w:rFonts w:ascii="Times New Roman" w:hAnsi="Times New Roman" w:cs="Times New Roman"/>
          <w:sz w:val="28"/>
          <w:szCs w:val="28"/>
        </w:rPr>
        <w:t>na</w:t>
      </w:r>
      <w:r>
        <w:rPr>
          <w:rFonts w:ascii="Times New Roman" w:hAnsi="Times New Roman" w:cs="Times New Roman"/>
          <w:sz w:val="28"/>
          <w:szCs w:val="28"/>
        </w:rPr>
        <w:t xml:space="preserve"> PERO ČSN 02 2562</w:t>
      </w:r>
    </w:p>
    <w:p w:rsidR="00DE2F9B" w:rsidRDefault="00DE2F9B" w:rsidP="00DE2F9B">
      <w:pPr>
        <w:pStyle w:val="Odstavecseseznamem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260"/>
        <w:gridCol w:w="1860"/>
        <w:gridCol w:w="1418"/>
        <w:gridCol w:w="1102"/>
        <w:gridCol w:w="1860"/>
        <w:gridCol w:w="1660"/>
      </w:tblGrid>
      <w:tr w:rsidR="002772AD" w:rsidRPr="002772AD" w:rsidTr="002772AD">
        <w:trPr>
          <w:trHeight w:val="400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ø hřídele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B</w:t>
            </w:r>
            <w:r w:rsidR="00375DF6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HODNOCENÍ</w:t>
            </w:r>
          </w:p>
        </w:tc>
      </w:tr>
      <w:tr w:rsidR="002772AD" w:rsidRPr="002772AD" w:rsidTr="002772AD">
        <w:trPr>
          <w:trHeight w:val="499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0 - 3 body</w:t>
            </w: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j6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 h5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20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23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35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40 k6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772AD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772AD" w:rsidRPr="002772AD" w:rsidRDefault="002772AD" w:rsidP="002772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2772AD" w:rsidRPr="002772AD" w:rsidTr="00482BDB">
        <w:trPr>
          <w:trHeight w:val="599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72AD" w:rsidRPr="002772AD" w:rsidRDefault="005A4D6F" w:rsidP="005A4D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 xml:space="preserve">Jméno:                                  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772AD" w:rsidRPr="002772AD" w:rsidRDefault="002772AD" w:rsidP="002772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7150D8" w:rsidRPr="00417870" w:rsidRDefault="007150D8" w:rsidP="007150D8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Pracovní </w:t>
      </w:r>
      <w:r w:rsidRPr="00417870">
        <w:rPr>
          <w:rFonts w:ascii="Times New Roman" w:hAnsi="Times New Roman" w:cs="Times New Roman"/>
          <w:b/>
          <w:sz w:val="48"/>
          <w:szCs w:val="48"/>
        </w:rPr>
        <w:t>list</w:t>
      </w:r>
      <w:r w:rsidRPr="00417870">
        <w:rPr>
          <w:rFonts w:ascii="Times New Roman" w:hAnsi="Times New Roman" w:cs="Times New Roman"/>
          <w:b/>
          <w:sz w:val="40"/>
          <w:szCs w:val="40"/>
        </w:rPr>
        <w:t xml:space="preserve"> – TECNNICKÁ DOKUMENTACE</w:t>
      </w:r>
    </w:p>
    <w:p w:rsidR="007150D8" w:rsidRDefault="00EE549B" w:rsidP="007150D8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49B791E7" wp14:editId="1AE4534F">
            <wp:extent cx="6067909" cy="2411604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70260" cy="2412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0D8" w:rsidRDefault="007150D8" w:rsidP="00715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Doplňte základní údaje pro drážku na PERO ČSN 02 2562</w:t>
      </w:r>
    </w:p>
    <w:p w:rsidR="007150D8" w:rsidRDefault="007150D8" w:rsidP="007150D8">
      <w:pPr>
        <w:pStyle w:val="Odstavecseseznamem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260"/>
        <w:gridCol w:w="1860"/>
        <w:gridCol w:w="1418"/>
        <w:gridCol w:w="1102"/>
        <w:gridCol w:w="1860"/>
        <w:gridCol w:w="1660"/>
      </w:tblGrid>
      <w:tr w:rsidR="007150D8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ø hřídele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HODNOCENÍ</w:t>
            </w:r>
          </w:p>
        </w:tc>
      </w:tr>
      <w:tr w:rsidR="007150D8" w:rsidRPr="002772AD" w:rsidTr="00AE212B">
        <w:trPr>
          <w:trHeight w:val="499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0 - 3 body</w:t>
            </w:r>
          </w:p>
        </w:tc>
      </w:tr>
      <w:tr w:rsidR="007150D8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j6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– 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7150D8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 h5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C01478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C01478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16 - 32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13,1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20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20 - 40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23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478" w:rsidRPr="002772AD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25 – 50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18,9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35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32 - 63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31,3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40 k6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C0147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40 - 80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45,1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2113D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0,0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2113D" w:rsidRPr="002772AD" w:rsidRDefault="0052113D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52113D" w:rsidRPr="002772AD" w:rsidTr="00AE212B">
        <w:trPr>
          <w:trHeight w:val="599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2113D" w:rsidRPr="002772AD" w:rsidRDefault="0052113D" w:rsidP="005A4D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2113D" w:rsidRPr="002772AD" w:rsidRDefault="0052113D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375DF6" w:rsidRPr="00417870" w:rsidRDefault="00375DF6" w:rsidP="00375DF6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Pracovní </w:t>
      </w:r>
      <w:r w:rsidRPr="00417870">
        <w:rPr>
          <w:rFonts w:ascii="Times New Roman" w:hAnsi="Times New Roman" w:cs="Times New Roman"/>
          <w:b/>
          <w:sz w:val="48"/>
          <w:szCs w:val="48"/>
        </w:rPr>
        <w:t>list</w:t>
      </w:r>
      <w:r w:rsidRPr="00417870">
        <w:rPr>
          <w:rFonts w:ascii="Times New Roman" w:hAnsi="Times New Roman" w:cs="Times New Roman"/>
          <w:b/>
          <w:sz w:val="40"/>
          <w:szCs w:val="40"/>
        </w:rPr>
        <w:t xml:space="preserve"> – TECNNICKÁ DOKUMENTACE</w:t>
      </w:r>
    </w:p>
    <w:p w:rsidR="00375DF6" w:rsidRDefault="00375DF6" w:rsidP="00375DF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11EF2E3B" wp14:editId="1FCD4E40">
            <wp:extent cx="4461469" cy="247859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4268" cy="248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DF6" w:rsidRDefault="00375DF6" w:rsidP="00375D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Doplňte základní údaje pro drážku na PERO ČSN 02 2562</w:t>
      </w:r>
    </w:p>
    <w:p w:rsidR="00375DF6" w:rsidRDefault="00375DF6" w:rsidP="00375DF6">
      <w:pPr>
        <w:pStyle w:val="Odstavecseseznamem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260"/>
        <w:gridCol w:w="1860"/>
        <w:gridCol w:w="1418"/>
        <w:gridCol w:w="1102"/>
        <w:gridCol w:w="1860"/>
        <w:gridCol w:w="1660"/>
      </w:tblGrid>
      <w:tr w:rsidR="00375DF6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ø hřídele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HODNOCENÍ</w:t>
            </w:r>
          </w:p>
        </w:tc>
      </w:tr>
      <w:tr w:rsidR="00375DF6" w:rsidRPr="002772AD" w:rsidTr="00AE212B">
        <w:trPr>
          <w:trHeight w:val="499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0 - 3 body</w:t>
            </w: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H</w:t>
            </w: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375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20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23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35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40 k6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375DF6" w:rsidRPr="002772AD" w:rsidTr="00375DF6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375DF6" w:rsidRPr="002772AD" w:rsidRDefault="00375DF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75DF6" w:rsidRPr="002772AD" w:rsidTr="00AE212B">
        <w:trPr>
          <w:trHeight w:val="599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75DF6" w:rsidRPr="002772AD" w:rsidRDefault="005A4D6F" w:rsidP="005A4D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Jméno: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75DF6" w:rsidRPr="002772AD" w:rsidRDefault="00375DF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7150D8" w:rsidRPr="00417870" w:rsidRDefault="007150D8" w:rsidP="007150D8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Pracovní </w:t>
      </w:r>
      <w:r w:rsidRPr="00417870">
        <w:rPr>
          <w:rFonts w:ascii="Times New Roman" w:hAnsi="Times New Roman" w:cs="Times New Roman"/>
          <w:b/>
          <w:sz w:val="48"/>
          <w:szCs w:val="48"/>
        </w:rPr>
        <w:t>list</w:t>
      </w:r>
      <w:r w:rsidRPr="00417870">
        <w:rPr>
          <w:rFonts w:ascii="Times New Roman" w:hAnsi="Times New Roman" w:cs="Times New Roman"/>
          <w:b/>
          <w:sz w:val="40"/>
          <w:szCs w:val="40"/>
        </w:rPr>
        <w:t xml:space="preserve"> – TECNNICKÁ DOKUMENTACE</w:t>
      </w:r>
    </w:p>
    <w:p w:rsidR="007150D8" w:rsidRDefault="007150D8" w:rsidP="007150D8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011B68F5" wp14:editId="13963DF2">
            <wp:extent cx="4461469" cy="247859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4268" cy="248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0D8" w:rsidRDefault="007150D8" w:rsidP="00715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Doplňte základní údaje pro drážku na PERO ČSN 02 2562</w:t>
      </w:r>
    </w:p>
    <w:p w:rsidR="007150D8" w:rsidRDefault="007150D8" w:rsidP="007150D8">
      <w:pPr>
        <w:pStyle w:val="Odstavecseseznamem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260"/>
        <w:gridCol w:w="1860"/>
        <w:gridCol w:w="1418"/>
        <w:gridCol w:w="1102"/>
        <w:gridCol w:w="1860"/>
        <w:gridCol w:w="1660"/>
      </w:tblGrid>
      <w:tr w:rsidR="007150D8" w:rsidRPr="002772AD" w:rsidTr="00AE212B">
        <w:trPr>
          <w:trHeight w:val="400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ø hřídele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HODNOCENÍ</w:t>
            </w:r>
          </w:p>
        </w:tc>
      </w:tr>
      <w:tr w:rsidR="007150D8" w:rsidRPr="002772AD" w:rsidTr="00AE212B">
        <w:trPr>
          <w:trHeight w:val="499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 0 - 3 body</w:t>
            </w:r>
          </w:p>
        </w:tc>
      </w:tr>
      <w:tr w:rsidR="007150D8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H</w:t>
            </w: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50D8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13,6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0D8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0D8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0,2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7150D8" w:rsidRPr="002772AD" w:rsidTr="007150D8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0D8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7150D8" w:rsidRPr="002772AD" w:rsidRDefault="007150D8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16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18,5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0,4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20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22,5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0,4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23 H7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25,9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0,4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5745CC" w:rsidRPr="002772AD" w:rsidTr="007150D8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45CC" w:rsidRPr="002772AD" w:rsidRDefault="005745CC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5745CC" w:rsidRPr="002772AD" w:rsidRDefault="005745CC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67026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35 H6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38.3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0,6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67026" w:rsidRPr="002772AD" w:rsidTr="007150D8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67026" w:rsidRPr="002772AD" w:rsidTr="007150D8">
        <w:trPr>
          <w:trHeight w:val="400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B7129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40 K</w:t>
            </w:r>
            <w:r w:rsidR="00267026" w:rsidRPr="002772AD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43,1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0,6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67026" w:rsidRPr="002772AD" w:rsidTr="00AE212B">
        <w:trPr>
          <w:trHeight w:val="40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+0,1</w:t>
            </w: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67026" w:rsidRPr="002772AD" w:rsidRDefault="00267026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267026" w:rsidRPr="002772AD" w:rsidTr="00AE212B">
        <w:trPr>
          <w:trHeight w:val="599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67026" w:rsidRPr="002772AD" w:rsidRDefault="00267026" w:rsidP="005A4D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267026" w:rsidRPr="002772AD" w:rsidRDefault="00267026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1B4EDA" w:rsidRDefault="001B4EDA" w:rsidP="001B4EDA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Pracovní </w:t>
      </w:r>
      <w:r w:rsidRPr="00417870">
        <w:rPr>
          <w:rFonts w:ascii="Times New Roman" w:hAnsi="Times New Roman" w:cs="Times New Roman"/>
          <w:b/>
          <w:sz w:val="48"/>
          <w:szCs w:val="48"/>
        </w:rPr>
        <w:t>list</w:t>
      </w:r>
      <w:r w:rsidRPr="00417870">
        <w:rPr>
          <w:rFonts w:ascii="Times New Roman" w:hAnsi="Times New Roman" w:cs="Times New Roman"/>
          <w:b/>
          <w:sz w:val="40"/>
          <w:szCs w:val="40"/>
        </w:rPr>
        <w:t xml:space="preserve"> – TECNNICKÁ DOKUMENTACE</w:t>
      </w:r>
    </w:p>
    <w:p w:rsidR="001B4EDA" w:rsidRPr="001B4EDA" w:rsidRDefault="001B4EDA" w:rsidP="001B4EDA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  <w:r w:rsidRPr="001C549F">
        <w:rPr>
          <w:rFonts w:ascii="Times New Roman" w:hAnsi="Times New Roman" w:cs="Times New Roman"/>
          <w:b/>
          <w:sz w:val="48"/>
          <w:szCs w:val="48"/>
        </w:rPr>
        <w:t>Hodnotící tabulka</w:t>
      </w: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tbl>
      <w:tblPr>
        <w:tblW w:w="626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7"/>
        <w:gridCol w:w="596"/>
        <w:gridCol w:w="393"/>
        <w:gridCol w:w="3170"/>
      </w:tblGrid>
      <w:tr w:rsidR="001B4EDA" w:rsidRPr="001C549F" w:rsidTr="007150D8">
        <w:trPr>
          <w:trHeight w:val="441"/>
          <w:jc w:val="center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Počet bodů</w:t>
            </w:r>
          </w:p>
        </w:tc>
        <w:tc>
          <w:tcPr>
            <w:tcW w:w="5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Hodnocení</w:t>
            </w:r>
          </w:p>
        </w:tc>
      </w:tr>
      <w:tr w:rsidR="001B4EDA" w:rsidRPr="001C549F" w:rsidTr="00D31751">
        <w:trPr>
          <w:trHeight w:val="628"/>
          <w:jc w:val="center"/>
        </w:trPr>
        <w:tc>
          <w:tcPr>
            <w:tcW w:w="21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18 - 16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1B4EDA" w:rsidRPr="001C549F" w:rsidTr="00D31751">
        <w:trPr>
          <w:trHeight w:val="628"/>
          <w:jc w:val="center"/>
        </w:trPr>
        <w:tc>
          <w:tcPr>
            <w:tcW w:w="21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15 - 13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1B4EDA" w:rsidRPr="001C549F" w:rsidTr="00D31751">
        <w:trPr>
          <w:trHeight w:val="628"/>
          <w:jc w:val="center"/>
        </w:trPr>
        <w:tc>
          <w:tcPr>
            <w:tcW w:w="21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12 - 10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1B4EDA" w:rsidRPr="001C549F" w:rsidTr="00D31751">
        <w:trPr>
          <w:trHeight w:val="628"/>
          <w:jc w:val="center"/>
        </w:trPr>
        <w:tc>
          <w:tcPr>
            <w:tcW w:w="21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9 - 7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1B4EDA" w:rsidRPr="001C549F" w:rsidTr="00D31751">
        <w:trPr>
          <w:trHeight w:val="644"/>
          <w:jc w:val="center"/>
        </w:trPr>
        <w:tc>
          <w:tcPr>
            <w:tcW w:w="21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POD   7</w:t>
            </w:r>
            <w:proofErr w:type="gramEnd"/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1C549F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1B4EDA" w:rsidRPr="001C549F" w:rsidRDefault="001B4EDA" w:rsidP="00AE2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150D8" w:rsidRPr="007150D8" w:rsidRDefault="007150D8" w:rsidP="004178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B7129" w:rsidRDefault="002B7129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C01478" w:rsidRDefault="00C01478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B4EDA">
        <w:rPr>
          <w:rFonts w:ascii="Times New Roman" w:hAnsi="Times New Roman" w:cs="Times New Roman"/>
          <w:sz w:val="28"/>
          <w:szCs w:val="28"/>
        </w:rPr>
        <w:t xml:space="preserve">Základní druhy per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B4E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ČSN 02 2562, ČSN 02 2570, ČSN 02 2575</w:t>
      </w: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pro výrobu pera.</w:t>
      </w:r>
    </w:p>
    <w:p w:rsidR="001B4EDA" w:rsidRDefault="001B4EDA" w:rsidP="00417870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ab/>
        <w:t>Kde najdeme základní údaje strojních součástí – Klíny a pera</w:t>
      </w: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01478" w:rsidRDefault="00C01478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C01478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2B7129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Vlastní nákres</w:t>
      </w:r>
    </w:p>
    <w:p w:rsidR="002B7129" w:rsidRDefault="002B7129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Strojnické tabulky – čtvrté doplněné vydání</w:t>
      </w:r>
    </w:p>
    <w:p w:rsidR="00C01478" w:rsidRPr="00420E83" w:rsidRDefault="00C01478" w:rsidP="00C01478">
      <w:pPr>
        <w:spacing w:after="0"/>
        <w:ind w:left="7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Jan </w:t>
      </w:r>
      <w:proofErr w:type="spellStart"/>
      <w:r>
        <w:rPr>
          <w:rFonts w:ascii="Times New Roman" w:hAnsi="Times New Roman" w:cs="Times New Roman"/>
          <w:sz w:val="40"/>
          <w:szCs w:val="40"/>
        </w:rPr>
        <w:t>Leinveber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– Pavel Vávra</w:t>
      </w: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EE143B">
      <w:headerReference w:type="default" r:id="rId11"/>
      <w:footerReference w:type="default" r:id="rId1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10E" w:rsidRDefault="0048310E">
      <w:r>
        <w:separator/>
      </w:r>
    </w:p>
  </w:endnote>
  <w:endnote w:type="continuationSeparator" w:id="0">
    <w:p w:rsidR="0048310E" w:rsidRDefault="0048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B22F6F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10E" w:rsidRDefault="0048310E">
      <w:r>
        <w:separator/>
      </w:r>
    </w:p>
  </w:footnote>
  <w:footnote w:type="continuationSeparator" w:id="0">
    <w:p w:rsidR="0048310E" w:rsidRDefault="00483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93954"/>
    <w:multiLevelType w:val="hybridMultilevel"/>
    <w:tmpl w:val="047202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657C73"/>
    <w:multiLevelType w:val="hybridMultilevel"/>
    <w:tmpl w:val="90EA0F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4019E"/>
    <w:rsid w:val="00073F70"/>
    <w:rsid w:val="00077A20"/>
    <w:rsid w:val="000A53B9"/>
    <w:rsid w:val="000C2262"/>
    <w:rsid w:val="001171A4"/>
    <w:rsid w:val="0012498D"/>
    <w:rsid w:val="00170D7F"/>
    <w:rsid w:val="001B4EDA"/>
    <w:rsid w:val="001C3415"/>
    <w:rsid w:val="001C549F"/>
    <w:rsid w:val="00231A4B"/>
    <w:rsid w:val="002636E6"/>
    <w:rsid w:val="00267026"/>
    <w:rsid w:val="00273981"/>
    <w:rsid w:val="002772AD"/>
    <w:rsid w:val="00286877"/>
    <w:rsid w:val="002A06D4"/>
    <w:rsid w:val="002A2424"/>
    <w:rsid w:val="002B7129"/>
    <w:rsid w:val="002C1B9C"/>
    <w:rsid w:val="002C3071"/>
    <w:rsid w:val="002E18DA"/>
    <w:rsid w:val="003072F1"/>
    <w:rsid w:val="00375DF6"/>
    <w:rsid w:val="00387717"/>
    <w:rsid w:val="003B6B82"/>
    <w:rsid w:val="003C74C0"/>
    <w:rsid w:val="003F118B"/>
    <w:rsid w:val="0040343E"/>
    <w:rsid w:val="004043F6"/>
    <w:rsid w:val="00417870"/>
    <w:rsid w:val="00420E83"/>
    <w:rsid w:val="00426FCA"/>
    <w:rsid w:val="00450F14"/>
    <w:rsid w:val="004729CA"/>
    <w:rsid w:val="00482BDB"/>
    <w:rsid w:val="0048310E"/>
    <w:rsid w:val="004A2D96"/>
    <w:rsid w:val="004E0DD0"/>
    <w:rsid w:val="00505D7D"/>
    <w:rsid w:val="0052113D"/>
    <w:rsid w:val="0052347B"/>
    <w:rsid w:val="005312B8"/>
    <w:rsid w:val="005347FC"/>
    <w:rsid w:val="00540EFC"/>
    <w:rsid w:val="0054720F"/>
    <w:rsid w:val="00554294"/>
    <w:rsid w:val="005745CC"/>
    <w:rsid w:val="005A4D6F"/>
    <w:rsid w:val="005B62DF"/>
    <w:rsid w:val="005C362A"/>
    <w:rsid w:val="0060067B"/>
    <w:rsid w:val="00642414"/>
    <w:rsid w:val="00681ABB"/>
    <w:rsid w:val="006D35E1"/>
    <w:rsid w:val="007054EA"/>
    <w:rsid w:val="007150D8"/>
    <w:rsid w:val="007172D0"/>
    <w:rsid w:val="00727383"/>
    <w:rsid w:val="00751D2E"/>
    <w:rsid w:val="00767FF5"/>
    <w:rsid w:val="00771EEB"/>
    <w:rsid w:val="00776024"/>
    <w:rsid w:val="0079091B"/>
    <w:rsid w:val="007A5F17"/>
    <w:rsid w:val="00817C56"/>
    <w:rsid w:val="00860EC4"/>
    <w:rsid w:val="00861DA6"/>
    <w:rsid w:val="008819FD"/>
    <w:rsid w:val="008A76DD"/>
    <w:rsid w:val="008F1FC0"/>
    <w:rsid w:val="009023D1"/>
    <w:rsid w:val="0092371F"/>
    <w:rsid w:val="00970C70"/>
    <w:rsid w:val="009D27EE"/>
    <w:rsid w:val="009D2A85"/>
    <w:rsid w:val="009F2DCD"/>
    <w:rsid w:val="00A86013"/>
    <w:rsid w:val="00AA3351"/>
    <w:rsid w:val="00AA37C1"/>
    <w:rsid w:val="00AA4226"/>
    <w:rsid w:val="00B22F6F"/>
    <w:rsid w:val="00B30248"/>
    <w:rsid w:val="00B72FE7"/>
    <w:rsid w:val="00B76D91"/>
    <w:rsid w:val="00B87179"/>
    <w:rsid w:val="00C01478"/>
    <w:rsid w:val="00C155FA"/>
    <w:rsid w:val="00C22EAE"/>
    <w:rsid w:val="00C70BBB"/>
    <w:rsid w:val="00CF3B64"/>
    <w:rsid w:val="00D05B91"/>
    <w:rsid w:val="00D13583"/>
    <w:rsid w:val="00D27A37"/>
    <w:rsid w:val="00D31751"/>
    <w:rsid w:val="00D41325"/>
    <w:rsid w:val="00D42505"/>
    <w:rsid w:val="00D53887"/>
    <w:rsid w:val="00DC1BE0"/>
    <w:rsid w:val="00DC6647"/>
    <w:rsid w:val="00DD1CB7"/>
    <w:rsid w:val="00DE2F9B"/>
    <w:rsid w:val="00E01001"/>
    <w:rsid w:val="00E03063"/>
    <w:rsid w:val="00E10C8B"/>
    <w:rsid w:val="00E47EC3"/>
    <w:rsid w:val="00E70808"/>
    <w:rsid w:val="00E8231A"/>
    <w:rsid w:val="00EB1E52"/>
    <w:rsid w:val="00EC1D69"/>
    <w:rsid w:val="00EC32F2"/>
    <w:rsid w:val="00EE143B"/>
    <w:rsid w:val="00EE20B3"/>
    <w:rsid w:val="00EE549B"/>
    <w:rsid w:val="00F33EFF"/>
    <w:rsid w:val="00F55C14"/>
    <w:rsid w:val="00F624B4"/>
    <w:rsid w:val="00F77B1F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54E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A0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54E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A0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4BF92-58AD-4567-A874-F53031E9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389</TotalTime>
  <Pages>9</Pages>
  <Words>408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21</cp:revision>
  <cp:lastPrinted>2013-02-13T06:33:00Z</cp:lastPrinted>
  <dcterms:created xsi:type="dcterms:W3CDTF">2012-11-19T16:16:00Z</dcterms:created>
  <dcterms:modified xsi:type="dcterms:W3CDTF">2013-05-28T22:36:00Z</dcterms:modified>
</cp:coreProperties>
</file>