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FAB" w:rsidRPr="00252771" w:rsidRDefault="00862FAB" w:rsidP="00252771">
      <w:pPr>
        <w:spacing w:before="120"/>
        <w:jc w:val="center"/>
        <w:textAlignment w:val="baseline"/>
        <w:rPr>
          <w:sz w:val="48"/>
          <w:szCs w:val="48"/>
        </w:rPr>
      </w:pPr>
      <w:r w:rsidRPr="00252771">
        <w:rPr>
          <w:sz w:val="48"/>
          <w:szCs w:val="48"/>
        </w:rPr>
        <w:t>Základní škola a Mateřská škola, Baška, p. o.</w:t>
      </w:r>
      <w:r w:rsidRPr="00252771">
        <w:rPr>
          <w:sz w:val="48"/>
          <w:szCs w:val="48"/>
        </w:rPr>
        <w:br/>
        <w:t>Baška 137, 739 01 Baška</w:t>
      </w:r>
    </w:p>
    <w:p w:rsidR="00862FAB" w:rsidRPr="00252771" w:rsidRDefault="00862FAB" w:rsidP="00252771">
      <w:pPr>
        <w:spacing w:before="120"/>
        <w:jc w:val="center"/>
        <w:textAlignment w:val="baseline"/>
        <w:rPr>
          <w:sz w:val="48"/>
          <w:szCs w:val="48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sz w:val="48"/>
          <w:szCs w:val="4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162pt;margin-top:4.2pt;width:221.1pt;height:176.1pt;z-index:-251661824;visibility:visible" wrapcoords="-73 0 -73 21508 21600 21508 21600 0 -73 0">
            <v:imagedata r:id="rId4" o:title=""/>
            <w10:wrap type="tight"/>
          </v:shape>
        </w:pict>
      </w: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sz w:val="48"/>
          <w:szCs w:val="48"/>
        </w:rPr>
        <w:br/>
      </w: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EB073A" w:rsidRDefault="00862FAB" w:rsidP="00EB073A">
      <w:pPr>
        <w:spacing w:before="120"/>
        <w:ind w:left="-142" w:firstLine="142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Název materiálu: </w:t>
      </w:r>
      <w:r w:rsidRPr="00EB073A">
        <w:rPr>
          <w:rFonts w:ascii="Arial" w:hAnsi="Arial" w:cs="Arial"/>
          <w:color w:val="000000"/>
          <w:kern w:val="24"/>
          <w:sz w:val="40"/>
          <w:szCs w:val="40"/>
        </w:rPr>
        <w:t>Kresba jednoduchého obrázku - test</w:t>
      </w:r>
    </w:p>
    <w:p w:rsidR="00862FAB" w:rsidRPr="00252771" w:rsidRDefault="00862FAB" w:rsidP="00252771">
      <w:pPr>
        <w:spacing w:before="120"/>
        <w:ind w:left="-142" w:firstLine="142"/>
        <w:jc w:val="center"/>
        <w:textAlignment w:val="baseline"/>
      </w:pPr>
    </w:p>
    <w:p w:rsidR="00862FAB" w:rsidRPr="00252771" w:rsidRDefault="00862FAB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>
        <w:rPr>
          <w:rFonts w:ascii="Arial" w:hAnsi="Arial" w:cs="Arial"/>
          <w:color w:val="000000"/>
          <w:kern w:val="24"/>
          <w:sz w:val="40"/>
          <w:szCs w:val="40"/>
        </w:rPr>
        <w:t>Opakování učiva</w:t>
      </w:r>
    </w:p>
    <w:p w:rsidR="00862FAB" w:rsidRPr="00252771" w:rsidRDefault="00862FAB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>Autor: Iveta Pasterňáková, 201</w:t>
      </w:r>
      <w:r>
        <w:rPr>
          <w:rFonts w:ascii="Arial" w:hAnsi="Arial" w:cs="Arial"/>
          <w:color w:val="000000"/>
          <w:kern w:val="24"/>
          <w:sz w:val="40"/>
          <w:szCs w:val="40"/>
        </w:rPr>
        <w:t>3</w:t>
      </w:r>
    </w:p>
    <w:p w:rsidR="00862FAB" w:rsidRPr="00252771" w:rsidRDefault="00862FAB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r>
        <w:rPr>
          <w:rFonts w:ascii="Arial" w:hAnsi="Arial" w:cs="Arial"/>
          <w:color w:val="000000"/>
          <w:kern w:val="24"/>
          <w:sz w:val="40"/>
          <w:szCs w:val="40"/>
        </w:rPr>
        <w:t>4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.</w:t>
      </w:r>
      <w:r>
        <w:rPr>
          <w:rFonts w:ascii="Arial" w:hAnsi="Arial" w:cs="Arial"/>
          <w:color w:val="000000"/>
          <w:kern w:val="24"/>
          <w:sz w:val="40"/>
          <w:szCs w:val="40"/>
        </w:rPr>
        <w:t>2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. 201</w:t>
      </w:r>
      <w:r>
        <w:rPr>
          <w:rFonts w:ascii="Arial" w:hAnsi="Arial" w:cs="Arial"/>
          <w:color w:val="000000"/>
          <w:kern w:val="24"/>
          <w:sz w:val="40"/>
          <w:szCs w:val="40"/>
        </w:rPr>
        <w:t>3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 xml:space="preserve">, </w:t>
      </w:r>
      <w:r>
        <w:rPr>
          <w:rFonts w:ascii="Arial" w:hAnsi="Arial" w:cs="Arial"/>
          <w:color w:val="000000"/>
          <w:kern w:val="24"/>
          <w:sz w:val="40"/>
          <w:szCs w:val="40"/>
        </w:rPr>
        <w:t>5</w:t>
      </w:r>
      <w:bookmarkStart w:id="0" w:name="_GoBack"/>
      <w:bookmarkEnd w:id="0"/>
      <w:r w:rsidRPr="00252771">
        <w:rPr>
          <w:rFonts w:ascii="Arial" w:hAnsi="Arial" w:cs="Arial"/>
          <w:color w:val="000000"/>
          <w:kern w:val="24"/>
          <w:sz w:val="40"/>
          <w:szCs w:val="40"/>
        </w:rPr>
        <w:t>.třída</w:t>
      </w: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862FAB" w:rsidRPr="00252771" w:rsidRDefault="00862FAB" w:rsidP="00252771">
      <w:pPr>
        <w:spacing w:before="120"/>
        <w:jc w:val="center"/>
        <w:textAlignment w:val="baseline"/>
      </w:pPr>
      <w:r w:rsidRPr="00252771">
        <w:rPr>
          <w:rFonts w:ascii="Arial" w:hAnsi="Arial" w:cs="Arial"/>
          <w:color w:val="000000"/>
          <w:kern w:val="24"/>
          <w:sz w:val="40"/>
          <w:szCs w:val="40"/>
          <w:lang w:eastAsia="en-US"/>
        </w:rPr>
        <w:t xml:space="preserve">Vzdělávací oblast: 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Zpracování a využití informací</w:t>
      </w: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252771"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>
        <w:rPr>
          <w:rFonts w:ascii="Arial" w:hAnsi="Arial" w:cs="Arial"/>
          <w:color w:val="000000"/>
          <w:kern w:val="24"/>
          <w:sz w:val="40"/>
          <w:szCs w:val="40"/>
        </w:rPr>
        <w:t>04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_ ICT I</w:t>
      </w:r>
      <w:r>
        <w:rPr>
          <w:rFonts w:ascii="Arial" w:hAnsi="Arial" w:cs="Arial"/>
          <w:color w:val="000000"/>
          <w:kern w:val="24"/>
          <w:sz w:val="40"/>
          <w:szCs w:val="40"/>
        </w:rPr>
        <w:t>I</w:t>
      </w:r>
      <w:r w:rsidRPr="00252771">
        <w:rPr>
          <w:rFonts w:ascii="Arial" w:hAnsi="Arial" w:cs="Arial"/>
          <w:color w:val="000000"/>
          <w:kern w:val="24"/>
          <w:sz w:val="40"/>
          <w:szCs w:val="40"/>
        </w:rPr>
        <w:t>.</w:t>
      </w: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62FAB" w:rsidRPr="00252771" w:rsidRDefault="00862FAB" w:rsidP="00252771">
      <w:pPr>
        <w:spacing w:before="12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noProof/>
        </w:rPr>
        <w:pict>
          <v:rect id="Obdélník 3" o:spid="_x0000_s1027" style="position:absolute;left:0;text-align:left;margin-left:8.35pt;margin-top:64.05pt;width:544.3pt;height:117.05pt;z-index:-251660800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" filled="f" stroked="f">
            <v:path arrowok="t"/>
            <v:textbox style="mso-fit-shape-to-text:t">
              <w:txbxContent>
                <w:p w:rsidR="00862FAB" w:rsidRPr="00A20923" w:rsidRDefault="00862FAB" w:rsidP="00A20923">
                  <w:pPr>
                    <w:pStyle w:val="Normal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A20923"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 xml:space="preserve">KOVÁŘOVÁ, Libuše. </w:t>
                  </w:r>
                  <w:r w:rsidRPr="00A20923">
                    <w:rPr>
                      <w:rFonts w:ascii="Calibri" w:hAnsi="Calibri" w:cs="+mn-cs"/>
                      <w:i/>
                      <w:iCs/>
                      <w:color w:val="000000"/>
                      <w:kern w:val="24"/>
                      <w:sz w:val="36"/>
                      <w:szCs w:val="36"/>
                    </w:rPr>
                    <w:t>Informatika pro základní školy</w:t>
                  </w:r>
                  <w:r w:rsidRPr="00A20923"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 xml:space="preserve">. Vyd. 2. Kralice na Hané, 2009. </w:t>
                  </w:r>
                  <w:r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>I</w:t>
                  </w:r>
                  <w:r w:rsidRPr="00A20923"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>SBN 978-80-7402-017-93</w:t>
                  </w:r>
                </w:p>
                <w:p w:rsidR="00862FAB" w:rsidRPr="00A20923" w:rsidRDefault="00862FAB" w:rsidP="00EB073A">
                  <w:pPr>
                    <w:rPr>
                      <w:sz w:val="36"/>
                      <w:szCs w:val="36"/>
                    </w:rPr>
                  </w:pPr>
                  <w:r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>V</w:t>
                  </w:r>
                  <w:r w:rsidRPr="00A20923"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 xml:space="preserve">lastní </w:t>
                  </w:r>
                  <w:r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>tvorba</w:t>
                  </w:r>
                  <w:r w:rsidRPr="00A20923">
                    <w:rPr>
                      <w:rFonts w:ascii="Calibri" w:hAnsi="Calibri" w:cs="+mn-cs"/>
                      <w:color w:val="000000"/>
                      <w:kern w:val="24"/>
                      <w:sz w:val="36"/>
                      <w:szCs w:val="36"/>
                    </w:rPr>
                    <w:t>,</w:t>
                  </w:r>
                  <w:r w:rsidRPr="00A20923">
                    <w:rPr>
                      <w:rFonts w:ascii="Calibri" w:hAnsi="Calibri" w:cs="+mn-cs"/>
                      <w:noProof/>
                      <w:color w:val="000000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  <w10:wrap type="tight"/>
          </v:rect>
        </w:pict>
      </w:r>
    </w:p>
    <w:p w:rsidR="00862FAB" w:rsidRPr="00252771" w:rsidRDefault="00862FAB" w:rsidP="00A20923">
      <w:r w:rsidRPr="00252771">
        <w:rPr>
          <w:rFonts w:ascii="Calibri" w:hAnsi="Calibri" w:cs="+mn-cs"/>
          <w:color w:val="000000"/>
          <w:kern w:val="24"/>
          <w:sz w:val="40"/>
          <w:szCs w:val="40"/>
        </w:rPr>
        <w:t>Použité zdroje:</w:t>
      </w:r>
      <w:r w:rsidRPr="00A20923">
        <w:t xml:space="preserve"> </w:t>
      </w: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  <w:r>
        <w:rPr>
          <w:noProof/>
        </w:rPr>
        <w:pict>
          <v:group id="Skupina 1" o:spid="_x0000_s1028" style="position:absolute;left:0;text-align:left;margin-left:40pt;margin-top:-7.4pt;width:469.6pt;height:357.5pt;z-index:251656704" coordsize="81343,54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">
            <v:shape id="Picture 2" o:spid="_x0000_s1029" type="#_x0000_t75" style="position:absolute;width:81343;height:134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MpF28AAAA2wAAAA8AAABkcnMvZG93bnJldi54bWxET70KwjAQ3gXfIZzgZlMdRKpRRCw6CVpB&#10;3I7mbIvNpTRRq09vBsHx4/tfrDpTiye1rrKsYBzFIIhzqysuFJyzdDQD4TyyxtoyKXiTg9Wy31tg&#10;ou2Lj/Q8+UKEEHYJKii9bxIpXV6SQRfZhjhwN9sa9AG2hdQtvkK4qeUkjqfSYMWhocSGNiXl99PD&#10;KHDZ4XbZf6742TKn70w2qd1dlRoOuvUchKfO/8U/914rmIX14Uv4AXL5B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hzKRdvAAAANsAAAAPAAAAAAAAAAAAAAAAAJ8CAABkcnMv&#10;ZG93bnJldi54bWxQSwUGAAAAAAQABAD3AAAAiAMAAAAA&#10;" fillcolor="#4f81bd">
              <v:imagedata r:id="rId5" o:title=""/>
              <v:shadow color="#eeece1"/>
            </v:shape>
            <v:shape id="Picture 3" o:spid="_x0000_s1030" type="#_x0000_t75" style="position:absolute;top:13430;width:81343;height:2114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xl8LBAAAA2wAAAA8AAABkcnMvZG93bnJldi54bWxEj82KwjAUhfeC7xDuwGxEUxVFOkYRQXAz&#10;C38e4La5tsXmJiSx1nn6iTAwy8P5+TjrbW9a0ZEPjWUF00kGgri0uuFKwfVyGK9AhIissbVMCl4U&#10;YLsZDtaYa/vkE3XnWIk0wiFHBXWMLpcylDUZDBPriJN3s95gTNJXUnt8pnHTylmWLaXBhhOhRkf7&#10;msr7+WES9+6+XSZjVXSnH5TFyC/amVfq86PffYGI1Mf/8F/7qBWs5vD+kn6A3P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Yxl8LBAAAA2wAAAA8AAAAAAAAAAAAAAAAAnwIA&#10;AGRycy9kb3ducmV2LnhtbFBLBQYAAAAABAAEAPcAAACNAwAAAAA=&#10;" fillcolor="#4f81bd">
              <v:imagedata r:id="rId6" o:title=""/>
              <v:shadow color="#eeece1"/>
            </v:shape>
            <v:shape id="Picture 4" o:spid="_x0000_s1031" type="#_x0000_t75" style="position:absolute;left:23996;top:37444;width:36557;height:1685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3Rj7EAAAA2wAAAA8AAABkcnMvZG93bnJldi54bWxEj0FrwkAUhO8F/8PyBG91o5ggqWsQIaXg&#10;pY0e7O2RfU1Cs29DdjXrv+8WCj0OM/MNsyuC6cWdRtdZVrBaJiCIa6s7bhRczuXzFoTzyBp7y6Tg&#10;QQ6K/exph7m2E3/QvfKNiBB2OSpovR9yKV3dkkG3tANx9L7saNBHOTZSjzhFuOnlOkkyabDjuNDi&#10;QMeW6u/qZhScquCb6Uy3LC1fXXYNn+m7SZVazMPhBYSn4P/Df+03rWC7gd8v8QfI/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d3Rj7EAAAA2wAAAA8AAAAAAAAAAAAAAAAA&#10;nwIAAGRycy9kb3ducmV2LnhtbFBLBQYAAAAABAAEAPcAAACQAwAAAAA=&#10;" fillcolor="#4f81bd">
              <v:imagedata r:id="rId7" o:title=""/>
              <v:shadow color="#eeece1"/>
            </v:shape>
          </v:group>
        </w:pict>
      </w: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jc w:val="right"/>
      </w:pPr>
    </w:p>
    <w:p w:rsidR="00862FAB" w:rsidRDefault="00862FAB" w:rsidP="00362B9B">
      <w:pPr>
        <w:rPr>
          <w:b/>
          <w:sz w:val="28"/>
          <w:szCs w:val="28"/>
        </w:rPr>
      </w:pPr>
    </w:p>
    <w:p w:rsidR="00862FAB" w:rsidRPr="00EB073A" w:rsidRDefault="00862FAB" w:rsidP="001C0AB4">
      <w:pPr>
        <w:ind w:left="900"/>
        <w:rPr>
          <w:b/>
          <w:sz w:val="32"/>
          <w:szCs w:val="32"/>
        </w:rPr>
      </w:pPr>
      <w:r w:rsidRPr="00EB073A">
        <w:rPr>
          <w:b/>
          <w:sz w:val="32"/>
          <w:szCs w:val="32"/>
        </w:rPr>
        <w:t>V programu malování nakreslíme</w:t>
      </w:r>
      <w:r>
        <w:rPr>
          <w:b/>
          <w:sz w:val="32"/>
          <w:szCs w:val="32"/>
        </w:rPr>
        <w:t xml:space="preserve"> jednotlivé obrázky a uložíme na K:\informatika\5třída\malování soubor nazveme vaším příjmením</w:t>
      </w:r>
    </w:p>
    <w:p w:rsidR="00862FAB" w:rsidRDefault="00862FAB" w:rsidP="00EB073A">
      <w:pPr>
        <w:jc w:val="center"/>
      </w:pPr>
    </w:p>
    <w:p w:rsidR="00862FAB" w:rsidRPr="00EB073A" w:rsidRDefault="00862FAB" w:rsidP="00EB073A">
      <w:pPr>
        <w:spacing w:after="120" w:line="360" w:lineRule="auto"/>
        <w:ind w:left="851" w:right="708"/>
        <w:rPr>
          <w:b/>
          <w:sz w:val="28"/>
          <w:szCs w:val="28"/>
        </w:rPr>
      </w:pPr>
      <w:r w:rsidRPr="00EB073A">
        <w:rPr>
          <w:b/>
          <w:sz w:val="28"/>
          <w:szCs w:val="28"/>
        </w:rPr>
        <w:t>1. koberec</w:t>
      </w: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  <w:r w:rsidRPr="00EB073A">
        <w:rPr>
          <w:sz w:val="28"/>
          <w:szCs w:val="28"/>
        </w:rPr>
        <w:t xml:space="preserve">postup: pomocí rovné čáry uděláme mřížku 5x10 a pomocí pravého, levého a CTRL+ pravé tlačítko myši vybarvíme </w:t>
      </w:r>
    </w:p>
    <w:p w:rsidR="00862FAB" w:rsidRDefault="00862FAB" w:rsidP="00EB073A">
      <w:pPr>
        <w:spacing w:after="120" w:line="360" w:lineRule="auto"/>
      </w:pPr>
      <w:r>
        <w:rPr>
          <w:noProof/>
        </w:rPr>
        <w:pict>
          <v:shape id="Obrázek 87" o:spid="_x0000_s1032" type="#_x0000_t75" style="position:absolute;margin-left:103.85pt;margin-top:3.35pt;width:330.25pt;height:174.25pt;z-index:-251658752;visibility:visible" wrapcoords="-49 0 -49 21507 21600 21507 21600 0 -49 0">
            <v:imagedata r:id="rId8" o:title=""/>
            <w10:wrap type="through"/>
          </v:shape>
        </w:pict>
      </w: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Default="00862FAB" w:rsidP="00EB073A">
      <w:pPr>
        <w:spacing w:after="120" w:line="360" w:lineRule="auto"/>
      </w:pPr>
    </w:p>
    <w:p w:rsidR="00862FAB" w:rsidRPr="00EB073A" w:rsidRDefault="00862FAB" w:rsidP="00EB073A">
      <w:pPr>
        <w:spacing w:after="120" w:line="360" w:lineRule="auto"/>
        <w:ind w:left="851" w:right="708"/>
        <w:rPr>
          <w:b/>
          <w:sz w:val="28"/>
          <w:szCs w:val="28"/>
        </w:rPr>
      </w:pPr>
      <w:r w:rsidRPr="00EB073A">
        <w:rPr>
          <w:b/>
          <w:sz w:val="28"/>
          <w:szCs w:val="28"/>
        </w:rPr>
        <w:t xml:space="preserve">2. kytka </w:t>
      </w: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  <w:r w:rsidRPr="00EB073A">
        <w:rPr>
          <w:sz w:val="28"/>
          <w:szCs w:val="28"/>
        </w:rPr>
        <w:t xml:space="preserve">postup: nejdříve nakreslíme pomocí křivky malou čárku, vytáhneme do lístečku a rozšíříme, tak postupně kolem dokola uděláme jednotlivé lístečky, střed uděláme pomocí elipsy, dokreslíme stonek a list nebo použijeme přímku a křivku. Upravíme pomocí gumy a štětce, vybarvíme. </w:t>
      </w: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  <w:r>
        <w:rPr>
          <w:noProof/>
        </w:rPr>
        <w:pict>
          <v:shape id="Obrázek 88" o:spid="_x0000_s1033" type="#_x0000_t75" style="position:absolute;left:0;text-align:left;margin-left:188.1pt;margin-top:7.8pt;width:154.55pt;height:229.95pt;z-index:-251657728;visibility:visible" wrapcoords="-105 0 -105 21530 21600 21530 21600 0 -105 0">
            <v:imagedata r:id="rId9" o:title=""/>
            <w10:wrap type="tight"/>
          </v:shape>
        </w:pict>
      </w: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Pr="00F81C5F" w:rsidRDefault="00862FAB" w:rsidP="00F81C5F">
      <w:pPr>
        <w:spacing w:after="120" w:line="360" w:lineRule="auto"/>
        <w:ind w:left="851" w:right="708"/>
        <w:rPr>
          <w:b/>
          <w:sz w:val="28"/>
          <w:szCs w:val="28"/>
        </w:rPr>
      </w:pPr>
      <w:r w:rsidRPr="00EB073A">
        <w:rPr>
          <w:b/>
          <w:sz w:val="28"/>
          <w:szCs w:val="28"/>
        </w:rPr>
        <w:t xml:space="preserve">3. </w:t>
      </w:r>
      <w:r w:rsidRPr="00F81C5F">
        <w:rPr>
          <w:b/>
          <w:sz w:val="28"/>
          <w:szCs w:val="28"/>
        </w:rPr>
        <w:t>sklenička</w:t>
      </w:r>
    </w:p>
    <w:p w:rsidR="00862FAB" w:rsidRPr="00F81C5F" w:rsidRDefault="00862FAB" w:rsidP="00F81C5F">
      <w:pPr>
        <w:spacing w:after="120" w:line="360" w:lineRule="auto"/>
        <w:ind w:left="851" w:right="708"/>
        <w:rPr>
          <w:b/>
          <w:sz w:val="28"/>
          <w:szCs w:val="28"/>
        </w:rPr>
      </w:pPr>
      <w:r>
        <w:rPr>
          <w:noProof/>
        </w:rPr>
        <w:pict>
          <v:shape id="Obrázek 1" o:spid="_x0000_s1034" type="#_x0000_t75" style="position:absolute;left:0;text-align:left;margin-left:208.65pt;margin-top:78.55pt;width:172.95pt;height:251.05pt;z-index:-251655680;visibility:visible" wrapcoords="-94 0 -94 21536 21600 21536 21600 0 -94 0">
            <v:imagedata r:id="rId10" o:title=""/>
            <w10:wrap type="tight"/>
          </v:shape>
        </w:pict>
      </w:r>
      <w:r w:rsidRPr="00F81C5F">
        <w:rPr>
          <w:b/>
          <w:sz w:val="28"/>
          <w:szCs w:val="28"/>
        </w:rPr>
        <w:t>postup: nakreslíme elipsu, do prostředku elipsy nakreslíme čáru pomocí křivky a roztáhneme směrem dolů, pak pomocí přímek a elipsy uděláme stopku skleničky.</w:t>
      </w:r>
      <w:r>
        <w:rPr>
          <w:b/>
          <w:sz w:val="28"/>
          <w:szCs w:val="28"/>
        </w:rPr>
        <w:t xml:space="preserve"> Vybarvíme.</w:t>
      </w:r>
    </w:p>
    <w:p w:rsidR="00862FAB" w:rsidRDefault="00862FAB" w:rsidP="00F81C5F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Pr="00EB073A" w:rsidRDefault="00862FAB" w:rsidP="00EB073A">
      <w:pPr>
        <w:spacing w:after="120" w:line="360" w:lineRule="auto"/>
        <w:ind w:left="851" w:right="708"/>
        <w:rPr>
          <w:b/>
          <w:sz w:val="28"/>
          <w:szCs w:val="28"/>
        </w:rPr>
      </w:pPr>
      <w:r w:rsidRPr="00EB073A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svíčka</w:t>
      </w: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  <w:r>
        <w:rPr>
          <w:noProof/>
        </w:rPr>
        <w:pict>
          <v:shape id="Obrázek 90" o:spid="_x0000_s1035" type="#_x0000_t75" style="position:absolute;left:0;text-align:left;margin-left:189.15pt;margin-top:77.35pt;width:219.05pt;height:271.6pt;z-index:-251656704;visibility:visible" wrapcoords="-74 0 -74 21540 21600 21540 21600 0 -74 0">
            <v:imagedata r:id="rId11" o:title=""/>
            <w10:wrap type="tight"/>
          </v:shape>
        </w:pict>
      </w:r>
      <w:r w:rsidRPr="00EB073A">
        <w:rPr>
          <w:sz w:val="28"/>
          <w:szCs w:val="28"/>
        </w:rPr>
        <w:t xml:space="preserve">postup: nakreslíme elipsu, do prostředku elipsy nakreslíme </w:t>
      </w:r>
      <w:r>
        <w:rPr>
          <w:sz w:val="28"/>
          <w:szCs w:val="28"/>
        </w:rPr>
        <w:t>plamínek tužkou,</w:t>
      </w:r>
      <w:r w:rsidRPr="00EB073A">
        <w:rPr>
          <w:sz w:val="28"/>
          <w:szCs w:val="28"/>
        </w:rPr>
        <w:t xml:space="preserve"> pomocí </w:t>
      </w:r>
      <w:r>
        <w:rPr>
          <w:sz w:val="28"/>
          <w:szCs w:val="28"/>
        </w:rPr>
        <w:t>přímek vytvoříme tělo svíčky</w:t>
      </w:r>
      <w:r w:rsidRPr="00EB073A">
        <w:rPr>
          <w:sz w:val="28"/>
          <w:szCs w:val="28"/>
        </w:rPr>
        <w:t xml:space="preserve">, pak pomocí elipsy uděláme </w:t>
      </w:r>
      <w:r>
        <w:rPr>
          <w:sz w:val="28"/>
          <w:szCs w:val="28"/>
        </w:rPr>
        <w:t>podstavec, vybarvíme</w:t>
      </w:r>
      <w:r w:rsidRPr="00EB073A">
        <w:rPr>
          <w:sz w:val="28"/>
          <w:szCs w:val="28"/>
        </w:rPr>
        <w:t>.</w:t>
      </w:r>
    </w:p>
    <w:p w:rsidR="00862FAB" w:rsidRPr="00EB073A" w:rsidRDefault="00862FAB" w:rsidP="00EB073A">
      <w:pPr>
        <w:spacing w:after="120" w:line="360" w:lineRule="auto"/>
        <w:ind w:left="851" w:right="708"/>
        <w:rPr>
          <w:sz w:val="28"/>
          <w:szCs w:val="28"/>
        </w:rPr>
      </w:pPr>
    </w:p>
    <w:p w:rsidR="00862FAB" w:rsidRPr="00F475AD" w:rsidRDefault="00862FAB" w:rsidP="00EB073A">
      <w:pPr>
        <w:spacing w:after="120" w:line="360" w:lineRule="auto"/>
        <w:jc w:val="right"/>
      </w:pPr>
    </w:p>
    <w:sectPr w:rsidR="00862FAB" w:rsidRPr="00F475AD" w:rsidSect="00EB073A">
      <w:pgSz w:w="11906" w:h="16838"/>
      <w:pgMar w:top="851" w:right="424" w:bottom="993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5AD"/>
    <w:rsid w:val="00040168"/>
    <w:rsid w:val="000A3B65"/>
    <w:rsid w:val="00115422"/>
    <w:rsid w:val="001C0AB4"/>
    <w:rsid w:val="00252771"/>
    <w:rsid w:val="0030287C"/>
    <w:rsid w:val="00362B9B"/>
    <w:rsid w:val="003D0F3B"/>
    <w:rsid w:val="004541E7"/>
    <w:rsid w:val="004D75F0"/>
    <w:rsid w:val="00512A1A"/>
    <w:rsid w:val="005E0026"/>
    <w:rsid w:val="006B54F3"/>
    <w:rsid w:val="007142DB"/>
    <w:rsid w:val="00732DFB"/>
    <w:rsid w:val="007C6D83"/>
    <w:rsid w:val="00844DCC"/>
    <w:rsid w:val="00862FAB"/>
    <w:rsid w:val="008A126C"/>
    <w:rsid w:val="008E5847"/>
    <w:rsid w:val="008E7D4E"/>
    <w:rsid w:val="00967359"/>
    <w:rsid w:val="009A2AE5"/>
    <w:rsid w:val="009C0168"/>
    <w:rsid w:val="009D7C1D"/>
    <w:rsid w:val="00A20923"/>
    <w:rsid w:val="00A21C45"/>
    <w:rsid w:val="00AB536C"/>
    <w:rsid w:val="00CE4175"/>
    <w:rsid w:val="00D466DE"/>
    <w:rsid w:val="00D723AB"/>
    <w:rsid w:val="00D921E0"/>
    <w:rsid w:val="00EB073A"/>
    <w:rsid w:val="00F24D73"/>
    <w:rsid w:val="00F475AD"/>
    <w:rsid w:val="00F81C5F"/>
    <w:rsid w:val="00FB63AA"/>
    <w:rsid w:val="00FD3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1E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028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30287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0287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A2092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16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4</Pages>
  <Words>194</Words>
  <Characters>1149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Hvezdap4</cp:lastModifiedBy>
  <cp:revision>6</cp:revision>
  <cp:lastPrinted>2013-02-04T07:04:00Z</cp:lastPrinted>
  <dcterms:created xsi:type="dcterms:W3CDTF">2012-12-30T14:51:00Z</dcterms:created>
  <dcterms:modified xsi:type="dcterms:W3CDTF">2013-03-24T15:27:00Z</dcterms:modified>
</cp:coreProperties>
</file>