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52" w:rsidRPr="00E41050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Pr="00420E83" w:rsidRDefault="00457F91" w:rsidP="00DA7E5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Pracovní </w:t>
      </w:r>
      <w:r w:rsidR="00A26D8D">
        <w:rPr>
          <w:rFonts w:ascii="Times New Roman" w:hAnsi="Times New Roman" w:cs="Times New Roman"/>
          <w:b/>
          <w:sz w:val="52"/>
          <w:szCs w:val="52"/>
          <w:lang w:eastAsia="cs-CZ"/>
        </w:rPr>
        <w:t>nářadí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, pomůcky</w:t>
      </w:r>
      <w:r w:rsidR="00454987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A26D8D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– </w:t>
      </w:r>
      <w:r w:rsidR="00454987">
        <w:rPr>
          <w:rFonts w:ascii="Times New Roman" w:hAnsi="Times New Roman" w:cs="Times New Roman"/>
          <w:b/>
          <w:sz w:val="52"/>
          <w:szCs w:val="52"/>
          <w:lang w:eastAsia="cs-CZ"/>
        </w:rPr>
        <w:t>ostatní</w:t>
      </w:r>
      <w:r w:rsidR="00315061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0F7274">
        <w:rPr>
          <w:rFonts w:ascii="Times New Roman" w:hAnsi="Times New Roman" w:cs="Times New Roman"/>
          <w:b/>
          <w:sz w:val="52"/>
          <w:szCs w:val="52"/>
          <w:lang w:eastAsia="cs-CZ"/>
        </w:rPr>
        <w:t>n</w:t>
      </w:r>
      <w:r w:rsidR="00454987">
        <w:rPr>
          <w:rFonts w:ascii="Times New Roman" w:hAnsi="Times New Roman" w:cs="Times New Roman"/>
          <w:b/>
          <w:sz w:val="52"/>
          <w:szCs w:val="52"/>
          <w:lang w:eastAsia="cs-CZ"/>
        </w:rPr>
        <w:t>ářadí</w:t>
      </w:r>
      <w:r w:rsidR="00A85BF1">
        <w:rPr>
          <w:rFonts w:ascii="Times New Roman" w:hAnsi="Times New Roman" w:cs="Times New Roman"/>
          <w:b/>
          <w:sz w:val="52"/>
          <w:szCs w:val="52"/>
          <w:lang w:eastAsia="cs-CZ"/>
        </w:rPr>
        <w:t>, ochr.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pom. a</w:t>
      </w:r>
      <w:r w:rsidR="00A85BF1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pom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.</w:t>
      </w:r>
      <w:r w:rsidR="00A85BF1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materiál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31A8" w:rsidRDefault="008D31A8" w:rsidP="008D31A8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VY_32_INOVACE_20_387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559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Popis pracovního nářadí pro obor E malířské a natěračské práce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A85BF1" w:rsidP="0039559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Ostatní </w:t>
            </w:r>
            <w:r w:rsidR="008765F1">
              <w:rPr>
                <w:rFonts w:ascii="Times New Roman" w:hAnsi="Times New Roman" w:cs="Times New Roman"/>
                <w:sz w:val="24"/>
                <w:szCs w:val="24"/>
              </w:rPr>
              <w:t>nářadí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95591">
              <w:rPr>
                <w:rFonts w:ascii="Times New Roman" w:hAnsi="Times New Roman" w:cs="Times New Roman"/>
                <w:sz w:val="24"/>
                <w:szCs w:val="24"/>
              </w:rPr>
              <w:t xml:space="preserve">pracovní </w:t>
            </w:r>
            <w:r w:rsidR="00C15095">
              <w:rPr>
                <w:rFonts w:ascii="Times New Roman" w:hAnsi="Times New Roman" w:cs="Times New Roman"/>
                <w:sz w:val="24"/>
                <w:szCs w:val="24"/>
              </w:rPr>
              <w:t xml:space="preserve">oděvy, ochr. </w:t>
            </w:r>
            <w:r w:rsidR="0039559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15095">
              <w:rPr>
                <w:rFonts w:ascii="Times New Roman" w:hAnsi="Times New Roman" w:cs="Times New Roman"/>
                <w:sz w:val="24"/>
                <w:szCs w:val="24"/>
              </w:rPr>
              <w:t>omůcky</w:t>
            </w:r>
            <w:r w:rsidR="00395591">
              <w:rPr>
                <w:rFonts w:ascii="Times New Roman" w:hAnsi="Times New Roman" w:cs="Times New Roman"/>
                <w:sz w:val="24"/>
                <w:szCs w:val="24"/>
              </w:rPr>
              <w:t>, ventilátor, folie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E34DAD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 druzích pracovní</w:t>
            </w:r>
            <w:r w:rsidR="00DC4042">
              <w:rPr>
                <w:rFonts w:ascii="Times New Roman" w:hAnsi="Times New Roman" w:cs="Times New Roman"/>
                <w:sz w:val="24"/>
                <w:szCs w:val="24"/>
              </w:rPr>
              <w:t xml:space="preserve">ho nářadí získané při odborném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výcviku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8D31A8" w:rsidP="008765F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17 let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5A79CB" w:rsidRDefault="00C559CF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 wp14:anchorId="62F40653" wp14:editId="46A37F1C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224905" cy="3133725"/>
            <wp:effectExtent l="0" t="0" r="4445" b="9525"/>
            <wp:wrapSquare wrapText="bothSides"/>
            <wp:docPr id="1" name="Obrázek 1" descr="D:\SPS12\DUM\Barvy,malby\únor2013\brusné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PS12\DUM\Barvy,malby\únor2013\brusné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10" b="39994"/>
                    <a:stretch/>
                  </pic:blipFill>
                  <pic:spPr bwMode="auto">
                    <a:xfrm>
                      <a:off x="0" y="0"/>
                      <a:ext cx="622490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</w:t>
      </w:r>
    </w:p>
    <w:p w:rsidR="00C559CF" w:rsidRPr="00C559CF" w:rsidRDefault="00C559CF" w:rsidP="005A79CB">
      <w:pPr>
        <w:spacing w:after="0"/>
        <w:jc w:val="both"/>
        <w:rPr>
          <w:b/>
          <w:noProof/>
          <w:sz w:val="48"/>
          <w:szCs w:val="48"/>
        </w:rPr>
      </w:pPr>
      <w:r w:rsidRPr="003E1E8C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95030AA" wp14:editId="646794EA">
                <wp:simplePos x="0" y="0"/>
                <wp:positionH relativeFrom="column">
                  <wp:posOffset>2546985</wp:posOffset>
                </wp:positionH>
                <wp:positionV relativeFrom="paragraph">
                  <wp:posOffset>146685</wp:posOffset>
                </wp:positionV>
                <wp:extent cx="484505" cy="904875"/>
                <wp:effectExtent l="19050" t="19050" r="29845" b="47625"/>
                <wp:wrapNone/>
                <wp:docPr id="34" name="Obousměrná svislá šipka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04875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Obousměrná svislá šipka 34" o:spid="_x0000_s1026" type="#_x0000_t70" style="position:absolute;margin-left:200.55pt;margin-top:11.55pt;width:38.15pt;height:71.2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" adj=",5783" fillcolor="#4f81bd [3204]" strokecolor="#243f60 [1604]" strokeweight="2pt"/>
            </w:pict>
          </mc:Fallback>
        </mc:AlternateContent>
      </w:r>
      <w:r w:rsidRPr="003E1E8C">
        <w:rPr>
          <w:rFonts w:ascii="Times New Roman" w:hAnsi="Times New Roman" w:cs="Times New Roman"/>
          <w:b/>
          <w:noProof/>
          <w:sz w:val="48"/>
          <w:szCs w:val="48"/>
        </w:rPr>
        <w:t>Pracovní rukavice</w:t>
      </w:r>
      <w:r w:rsidR="00315061">
        <w:rPr>
          <w:rFonts w:ascii="Times New Roman" w:hAnsi="Times New Roman" w:cs="Times New Roman"/>
          <w:b/>
          <w:noProof/>
          <w:sz w:val="48"/>
          <w:szCs w:val="48"/>
        </w:rPr>
        <w:t xml:space="preserve">        </w:t>
      </w:r>
      <w:r w:rsidRPr="003E1E8C">
        <w:rPr>
          <w:rFonts w:ascii="Times New Roman" w:hAnsi="Times New Roman" w:cs="Times New Roman"/>
          <w:b/>
          <w:noProof/>
          <w:sz w:val="48"/>
          <w:szCs w:val="48"/>
        </w:rPr>
        <w:t>pracovní</w:t>
      </w:r>
      <w:r w:rsidR="00315061">
        <w:rPr>
          <w:rFonts w:ascii="Times New Roman" w:hAnsi="Times New Roman" w:cs="Times New Roman"/>
          <w:b/>
          <w:noProof/>
          <w:sz w:val="48"/>
          <w:szCs w:val="48"/>
        </w:rPr>
        <w:t xml:space="preserve"> </w:t>
      </w:r>
      <w:r w:rsidRPr="003E1E8C">
        <w:rPr>
          <w:rFonts w:ascii="Times New Roman" w:hAnsi="Times New Roman" w:cs="Times New Roman"/>
          <w:b/>
          <w:noProof/>
          <w:sz w:val="48"/>
          <w:szCs w:val="48"/>
        </w:rPr>
        <w:t>oděv</w:t>
      </w:r>
      <w:r>
        <w:rPr>
          <w:b/>
          <w:noProof/>
          <w:sz w:val="48"/>
          <w:szCs w:val="48"/>
        </w:rPr>
        <w:t xml:space="preserve"> </w:t>
      </w:r>
    </w:p>
    <w:p w:rsidR="00C559CF" w:rsidRPr="00C559CF" w:rsidRDefault="00C559CF" w:rsidP="005A79CB">
      <w:pPr>
        <w:spacing w:after="0"/>
        <w:jc w:val="both"/>
        <w:rPr>
          <w:b/>
          <w:noProof/>
          <w:sz w:val="44"/>
          <w:szCs w:val="44"/>
        </w:rPr>
      </w:pPr>
    </w:p>
    <w:p w:rsidR="00C559CF" w:rsidRPr="00C559CF" w:rsidRDefault="00C559CF" w:rsidP="005A79CB">
      <w:pPr>
        <w:spacing w:after="0"/>
        <w:jc w:val="both"/>
        <w:rPr>
          <w:b/>
          <w:noProof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 wp14:anchorId="2886CE4B" wp14:editId="56A4C992">
            <wp:simplePos x="0" y="0"/>
            <wp:positionH relativeFrom="column">
              <wp:posOffset>22860</wp:posOffset>
            </wp:positionH>
            <wp:positionV relativeFrom="paragraph">
              <wp:posOffset>508000</wp:posOffset>
            </wp:positionV>
            <wp:extent cx="6229350" cy="2809875"/>
            <wp:effectExtent l="0" t="0" r="0" b="9525"/>
            <wp:wrapSquare wrapText="bothSides"/>
            <wp:docPr id="12" name="Obrázek 12" descr="D:\SPS12\DUM\Barvy,malby\únor2013\brusné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PS12\DUM\Barvy,malby\únor2013\brusné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805" b="6311"/>
                    <a:stretch/>
                  </pic:blipFill>
                  <pic:spPr bwMode="auto">
                    <a:xfrm>
                      <a:off x="0" y="0"/>
                      <a:ext cx="622935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9CF" w:rsidRPr="003E1E8C" w:rsidRDefault="003E1E8C" w:rsidP="005A79CB">
      <w:pPr>
        <w:spacing w:after="0"/>
        <w:jc w:val="both"/>
        <w:rPr>
          <w:rFonts w:ascii="Times New Roman" w:hAnsi="Times New Roman" w:cs="Times New Roman"/>
          <w:b/>
          <w:noProof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D5BF78" wp14:editId="451F1D29">
                <wp:simplePos x="0" y="0"/>
                <wp:positionH relativeFrom="column">
                  <wp:posOffset>3966210</wp:posOffset>
                </wp:positionH>
                <wp:positionV relativeFrom="paragraph">
                  <wp:posOffset>6795770</wp:posOffset>
                </wp:positionV>
                <wp:extent cx="484505" cy="701675"/>
                <wp:effectExtent l="57150" t="95250" r="67945" b="41275"/>
                <wp:wrapNone/>
                <wp:docPr id="9" name="Šipka nahor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701675"/>
                        </a:xfrm>
                        <a:prstGeom prst="upArrow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effectLst>
                          <a:outerShdw blurRad="50800" dist="38100" dir="16200000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9" o:spid="_x0000_s1026" type="#_x0000_t68" style="position:absolute;margin-left:312.3pt;margin-top:535.1pt;width:38.15pt;height:55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" adj="7457" fillcolor="#e36c0a [2409]" strokecolor="#243f60 [1604]" strokeweight="2pt">
                <v:shadow on="t" color="black" opacity="26214f" origin=",.5" offset="0,-3pt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 wp14:anchorId="55AE7B12" wp14:editId="21B43ED4">
            <wp:simplePos x="0" y="0"/>
            <wp:positionH relativeFrom="column">
              <wp:posOffset>3810</wp:posOffset>
            </wp:positionH>
            <wp:positionV relativeFrom="paragraph">
              <wp:posOffset>3424555</wp:posOffset>
            </wp:positionV>
            <wp:extent cx="6229350" cy="3248025"/>
            <wp:effectExtent l="0" t="0" r="0" b="9525"/>
            <wp:wrapSquare wrapText="bothSides"/>
            <wp:docPr id="36" name="Obrázek 36" descr="D:\SPS12\DUM\Barvy,malby\únor2013\nářadí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PS12\DUM\Barvy,malby\únor2013\nářadí\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904" b="6301"/>
                    <a:stretch/>
                  </pic:blipFill>
                  <pic:spPr bwMode="auto">
                    <a:xfrm>
                      <a:off x="0" y="0"/>
                      <a:ext cx="622935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9CF">
        <w:rPr>
          <w:noProof/>
          <w:lang w:eastAsia="cs-CZ"/>
        </w:rPr>
        <w:drawing>
          <wp:anchor distT="0" distB="0" distL="114300" distR="114300" simplePos="0" relativeHeight="251701248" behindDoc="0" locked="0" layoutInCell="1" allowOverlap="1" wp14:anchorId="1ADB03F7" wp14:editId="5F33D001">
            <wp:simplePos x="0" y="0"/>
            <wp:positionH relativeFrom="column">
              <wp:posOffset>3810</wp:posOffset>
            </wp:positionH>
            <wp:positionV relativeFrom="paragraph">
              <wp:posOffset>14605</wp:posOffset>
            </wp:positionV>
            <wp:extent cx="6228080" cy="3405505"/>
            <wp:effectExtent l="0" t="0" r="1270" b="4445"/>
            <wp:wrapSquare wrapText="bothSides"/>
            <wp:docPr id="35" name="Obrázek 35" descr="D:\SPS12\DUM\Barvy,malby\únor2013\nářadí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PS12\DUM\Barvy,malby\únor2013\nářadí\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64" b="54684"/>
                    <a:stretch/>
                  </pic:blipFill>
                  <pic:spPr bwMode="auto">
                    <a:xfrm>
                      <a:off x="0" y="0"/>
                      <a:ext cx="6228080" cy="340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9CF" w:rsidRPr="003E1E8C" w:rsidRDefault="003E1E8C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</w:rPr>
      </w:pPr>
      <w:r w:rsidRPr="003E1E8C">
        <w:rPr>
          <w:rFonts w:ascii="Times New Roman" w:hAnsi="Times New Roman" w:cs="Times New Roman"/>
          <w:b/>
          <w:noProof/>
          <w:sz w:val="48"/>
          <w:szCs w:val="48"/>
        </w:rPr>
        <w:t>Lepící pásky, ochranné</w:t>
      </w:r>
      <w:r w:rsidR="00315061">
        <w:rPr>
          <w:rFonts w:ascii="Times New Roman" w:hAnsi="Times New Roman" w:cs="Times New Roman"/>
          <w:b/>
          <w:noProof/>
          <w:sz w:val="48"/>
          <w:szCs w:val="48"/>
        </w:rPr>
        <w:t xml:space="preserve"> </w:t>
      </w:r>
      <w:r w:rsidRPr="003E1E8C">
        <w:rPr>
          <w:rFonts w:ascii="Times New Roman" w:hAnsi="Times New Roman" w:cs="Times New Roman"/>
          <w:b/>
          <w:noProof/>
          <w:sz w:val="48"/>
          <w:szCs w:val="48"/>
        </w:rPr>
        <w:t xml:space="preserve">folie </w:t>
      </w: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3E1E8C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04320" behindDoc="0" locked="0" layoutInCell="1" allowOverlap="1" wp14:anchorId="6B0B072E" wp14:editId="211F5F35">
            <wp:simplePos x="0" y="0"/>
            <wp:positionH relativeFrom="column">
              <wp:posOffset>3810</wp:posOffset>
            </wp:positionH>
            <wp:positionV relativeFrom="paragraph">
              <wp:posOffset>14605</wp:posOffset>
            </wp:positionV>
            <wp:extent cx="6228080" cy="5075555"/>
            <wp:effectExtent l="0" t="0" r="1270" b="0"/>
            <wp:wrapSquare wrapText="bothSides"/>
            <wp:docPr id="37" name="Obrázek 37" descr="D:\SPS12\DUM\Barvy,malby\únor2013\nářadí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PS12\DUM\Barvy,malby\únor2013\nářadí\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10" b="33650"/>
                    <a:stretch/>
                  </pic:blipFill>
                  <pic:spPr bwMode="auto">
                    <a:xfrm>
                      <a:off x="0" y="0"/>
                      <a:ext cx="6228080" cy="507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3E1E8C" w:rsidP="005A79CB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B943285" wp14:editId="0F62EFFC">
                <wp:simplePos x="0" y="0"/>
                <wp:positionH relativeFrom="column">
                  <wp:posOffset>5318125</wp:posOffset>
                </wp:positionH>
                <wp:positionV relativeFrom="paragraph">
                  <wp:posOffset>178435</wp:posOffset>
                </wp:positionV>
                <wp:extent cx="850265" cy="850265"/>
                <wp:effectExtent l="19050" t="19050" r="45085" b="45085"/>
                <wp:wrapNone/>
                <wp:docPr id="4" name="Šipka doleva a nahor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850265"/>
                        </a:xfrm>
                        <a:prstGeom prst="lef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a nahoru 4" o:spid="_x0000_s1026" style="position:absolute;margin-left:418.75pt;margin-top:14.05pt;width:66.95pt;height:66.9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0265,850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" path="m,637699l212566,425133r,106283l531416,531416r,-318850l425133,212566,637699,,850265,212566r-106283,l743982,743982r-531416,l212566,850265,,637699xe" fillcolor="#4f81bd [3204]" strokecolor="#243f60 [1604]" strokeweight="2pt">
                <v:path arrowok="t" o:connecttype="custom" o:connectlocs="0,637699;212566,425133;212566,531416;531416,531416;531416,212566;425133,212566;637699,0;850265,212566;743982,212566;743982,743982;212566,743982;212566,850265;0,637699" o:connectangles="0,0,0,0,0,0,0,0,0,0,0,0,0"/>
              </v:shape>
            </w:pict>
          </mc:Fallback>
        </mc:AlternateContent>
      </w:r>
    </w:p>
    <w:p w:rsidR="003E1E8C" w:rsidRDefault="003E1E8C" w:rsidP="003E1E8C">
      <w:pPr>
        <w:spacing w:after="0"/>
        <w:rPr>
          <w:rFonts w:ascii="Times New Roman" w:hAnsi="Times New Roman" w:cs="Times New Roman"/>
          <w:b/>
          <w:noProof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t xml:space="preserve"> </w:t>
      </w:r>
      <w:r w:rsidRPr="003E1E8C">
        <w:rPr>
          <w:rFonts w:ascii="Times New Roman" w:hAnsi="Times New Roman" w:cs="Times New Roman"/>
          <w:b/>
          <w:noProof/>
          <w:sz w:val="48"/>
          <w:szCs w:val="48"/>
        </w:rPr>
        <w:t>Malířský</w:t>
      </w:r>
      <w:r w:rsidR="00315061">
        <w:rPr>
          <w:rFonts w:ascii="Times New Roman" w:hAnsi="Times New Roman" w:cs="Times New Roman"/>
          <w:b/>
          <w:noProof/>
          <w:sz w:val="48"/>
          <w:szCs w:val="48"/>
        </w:rPr>
        <w:t xml:space="preserve"> </w:t>
      </w:r>
      <w:r w:rsidRPr="003E1E8C">
        <w:rPr>
          <w:rFonts w:ascii="Times New Roman" w:hAnsi="Times New Roman" w:cs="Times New Roman"/>
          <w:b/>
          <w:noProof/>
          <w:sz w:val="48"/>
          <w:szCs w:val="48"/>
        </w:rPr>
        <w:t>kbelík, lakovací vana a plastové</w:t>
      </w:r>
      <w:r w:rsidR="00315061">
        <w:rPr>
          <w:rFonts w:ascii="Times New Roman" w:hAnsi="Times New Roman" w:cs="Times New Roman"/>
          <w:b/>
          <w:noProof/>
          <w:sz w:val="48"/>
          <w:szCs w:val="48"/>
        </w:rPr>
        <w:t xml:space="preserve">  </w:t>
      </w:r>
      <w:r>
        <w:rPr>
          <w:rFonts w:ascii="Times New Roman" w:hAnsi="Times New Roman" w:cs="Times New Roman"/>
          <w:b/>
          <w:noProof/>
          <w:sz w:val="48"/>
          <w:szCs w:val="48"/>
        </w:rPr>
        <w:t xml:space="preserve"> </w:t>
      </w:r>
    </w:p>
    <w:p w:rsidR="00C559CF" w:rsidRPr="003E1E8C" w:rsidRDefault="003E1E8C" w:rsidP="003E1E8C">
      <w:pPr>
        <w:spacing w:after="0"/>
        <w:rPr>
          <w:rFonts w:ascii="Times New Roman" w:hAnsi="Times New Roman" w:cs="Times New Roman"/>
          <w:b/>
          <w:noProof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t xml:space="preserve"> </w:t>
      </w:r>
      <w:r w:rsidRPr="003E1E8C">
        <w:rPr>
          <w:rFonts w:ascii="Times New Roman" w:hAnsi="Times New Roman" w:cs="Times New Roman"/>
          <w:b/>
          <w:noProof/>
          <w:sz w:val="48"/>
          <w:szCs w:val="48"/>
        </w:rPr>
        <w:t>mřížky</w:t>
      </w: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3E1E8C" w:rsidP="005A79CB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0BE7195" wp14:editId="3518472F">
                <wp:simplePos x="0" y="0"/>
                <wp:positionH relativeFrom="column">
                  <wp:posOffset>5061585</wp:posOffset>
                </wp:positionH>
                <wp:positionV relativeFrom="paragraph">
                  <wp:posOffset>2072005</wp:posOffset>
                </wp:positionV>
                <wp:extent cx="552450" cy="499745"/>
                <wp:effectExtent l="19050" t="19050" r="38100" b="14605"/>
                <wp:wrapNone/>
                <wp:docPr id="39" name="Šipka nahor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9974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1E8C" w:rsidRDefault="003E1E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39" o:spid="_x0000_s1026" type="#_x0000_t68" style="position:absolute;left:0;text-align:left;margin-left:398.55pt;margin-top:163.15pt;width:43.5pt;height:39.3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" adj="10800" fillcolor="#4f81bd [3204]" strokecolor="#243f60 [1604]" strokeweight="2pt">
                <v:textbox>
                  <w:txbxContent>
                    <w:p w:rsidR="003E1E8C" w:rsidRDefault="003E1E8C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05344" behindDoc="0" locked="0" layoutInCell="1" allowOverlap="1" wp14:anchorId="7F6F98AF" wp14:editId="77415DC5">
            <wp:simplePos x="0" y="0"/>
            <wp:positionH relativeFrom="column">
              <wp:posOffset>3175</wp:posOffset>
            </wp:positionH>
            <wp:positionV relativeFrom="paragraph">
              <wp:posOffset>52705</wp:posOffset>
            </wp:positionV>
            <wp:extent cx="6311265" cy="1881505"/>
            <wp:effectExtent l="0" t="0" r="0" b="4445"/>
            <wp:wrapSquare wrapText="bothSides"/>
            <wp:docPr id="15" name="Obrázek 15" descr="D:\SPS12\DUM\Barvy,malby\únor2013\nářadí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PS12\DUM\Barvy,malby\únor2013\nářadí\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870" b="6166"/>
                    <a:stretch/>
                  </pic:blipFill>
                  <pic:spPr bwMode="auto">
                    <a:xfrm>
                      <a:off x="0" y="0"/>
                      <a:ext cx="6311265" cy="188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9CF" w:rsidRPr="003E1E8C" w:rsidRDefault="00315061" w:rsidP="003E1E8C">
      <w:pPr>
        <w:jc w:val="center"/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</w:t>
      </w:r>
      <w:r w:rsidR="003E1E8C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Teleskopická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 w:rsidR="003E1E8C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hůl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</w:t>
      </w:r>
      <w:r w:rsidR="003E1E8C">
        <w:t xml:space="preserve"> </w:t>
      </w:r>
    </w:p>
    <w:p w:rsidR="003E1E8C" w:rsidRDefault="00315061" w:rsidP="003E1E8C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 </w:t>
      </w:r>
      <w:r w:rsidR="003E1E8C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</w:p>
    <w:p w:rsidR="003E1E8C" w:rsidRDefault="003E1E8C" w:rsidP="003E1E8C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F160DC4" wp14:editId="5C1AD69E">
                <wp:simplePos x="0" y="0"/>
                <wp:positionH relativeFrom="column">
                  <wp:posOffset>889635</wp:posOffset>
                </wp:positionH>
                <wp:positionV relativeFrom="paragraph">
                  <wp:posOffset>238760</wp:posOffset>
                </wp:positionV>
                <wp:extent cx="552450" cy="499745"/>
                <wp:effectExtent l="19050" t="0" r="38100" b="33655"/>
                <wp:wrapNone/>
                <wp:docPr id="38" name="Šipka nahor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52450" cy="49974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38" o:spid="_x0000_s1026" type="#_x0000_t68" style="position:absolute;margin-left:70.05pt;margin-top:18.8pt;width:43.5pt;height:39.35pt;rotation:180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" adj="10800" fillcolor="#4f81bd [3204]" strokecolor="#243f60 [1604]" strokeweight="2pt"/>
            </w:pict>
          </mc:Fallback>
        </mc:AlternateContent>
      </w:r>
    </w:p>
    <w:p w:rsidR="003E1E8C" w:rsidRDefault="00315061" w:rsidP="003E1E8C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       </w:t>
      </w:r>
      <w:r w:rsidR="003E1E8C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Zakrývací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 w:rsidR="003E1E8C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folie</w:t>
      </w:r>
    </w:p>
    <w:p w:rsidR="00C559CF" w:rsidRDefault="003E1E8C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 wp14:anchorId="0FD430B2" wp14:editId="5A5CD622">
            <wp:simplePos x="0" y="0"/>
            <wp:positionH relativeFrom="column">
              <wp:posOffset>3810</wp:posOffset>
            </wp:positionH>
            <wp:positionV relativeFrom="paragraph">
              <wp:posOffset>331470</wp:posOffset>
            </wp:positionV>
            <wp:extent cx="6224905" cy="3276600"/>
            <wp:effectExtent l="0" t="0" r="4445" b="0"/>
            <wp:wrapSquare wrapText="bothSides"/>
            <wp:docPr id="40" name="Obrázek 40" descr="D:\SPS12\DUM\Barvy,malby\únor2013\nářadí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SPS12\DUM\Barvy,malby\únor2013\nářadí\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822" b="30041"/>
                    <a:stretch/>
                  </pic:blipFill>
                  <pic:spPr bwMode="auto">
                    <a:xfrm>
                      <a:off x="0" y="0"/>
                      <a:ext cx="622490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9CF" w:rsidRDefault="005B6DA4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11488" behindDoc="0" locked="0" layoutInCell="1" allowOverlap="1" wp14:anchorId="368FBC68" wp14:editId="433BA465">
            <wp:simplePos x="0" y="0"/>
            <wp:positionH relativeFrom="column">
              <wp:posOffset>927735</wp:posOffset>
            </wp:positionH>
            <wp:positionV relativeFrom="paragraph">
              <wp:posOffset>27940</wp:posOffset>
            </wp:positionV>
            <wp:extent cx="3705225" cy="3130550"/>
            <wp:effectExtent l="0" t="0" r="9525" b="0"/>
            <wp:wrapSquare wrapText="bothSides"/>
            <wp:docPr id="41" name="Obrázek 41" descr="E:\SPS12\DUM\Barvy,malby\štětce +nářadí\uš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PS12\DUM\Barvy,malby\štětce +nářadí\uši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313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A40C78" w:rsidRDefault="00A40C78" w:rsidP="005A79CB">
      <w:pPr>
        <w:spacing w:after="0"/>
        <w:jc w:val="both"/>
        <w:rPr>
          <w:noProof/>
        </w:rPr>
      </w:pPr>
    </w:p>
    <w:p w:rsidR="00A40C78" w:rsidRDefault="0031506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 w:rsidR="005B6DA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Ochrana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 w:rsidR="005B6DA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sluchu</w:t>
      </w: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12512" behindDoc="0" locked="0" layoutInCell="1" allowOverlap="1" wp14:anchorId="0E452B7A" wp14:editId="0EA1A2E4">
            <wp:simplePos x="0" y="0"/>
            <wp:positionH relativeFrom="column">
              <wp:posOffset>99060</wp:posOffset>
            </wp:positionH>
            <wp:positionV relativeFrom="paragraph">
              <wp:posOffset>310515</wp:posOffset>
            </wp:positionV>
            <wp:extent cx="3019425" cy="2781300"/>
            <wp:effectExtent l="0" t="0" r="9525" b="0"/>
            <wp:wrapSquare wrapText="bothSides"/>
            <wp:docPr id="42" name="Obrázek 42" descr="E:\SPS12\DUM\Barvy,malby\štětce +nářadí\topidlo el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PS12\DUM\Barvy,malby\štětce +nářadí\topidlo el.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Topidlo</w:t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13536" behindDoc="0" locked="0" layoutInCell="1" allowOverlap="1" wp14:anchorId="69F2C7D0" wp14:editId="21E85F3D">
            <wp:simplePos x="0" y="0"/>
            <wp:positionH relativeFrom="column">
              <wp:posOffset>3810</wp:posOffset>
            </wp:positionH>
            <wp:positionV relativeFrom="paragraph">
              <wp:posOffset>405130</wp:posOffset>
            </wp:positionV>
            <wp:extent cx="3810000" cy="2800350"/>
            <wp:effectExtent l="0" t="0" r="0" b="0"/>
            <wp:wrapSquare wrapText="bothSides"/>
            <wp:docPr id="3" name="Obrázek 3" descr="E:\SPS12\DUM\Barvy,malby\štětce +nářadí\světlo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PS12\DUM\Barvy,malby\štětce +nářadí\světlo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0C78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A40C78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9A777B" wp14:editId="42E69F19">
                <wp:simplePos x="0" y="0"/>
                <wp:positionH relativeFrom="column">
                  <wp:posOffset>3889224</wp:posOffset>
                </wp:positionH>
                <wp:positionV relativeFrom="paragraph">
                  <wp:posOffset>86359</wp:posOffset>
                </wp:positionV>
                <wp:extent cx="552450" cy="499745"/>
                <wp:effectExtent l="19050" t="0" r="19050" b="52705"/>
                <wp:wrapNone/>
                <wp:docPr id="5" name="Šipka nahor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27342">
                          <a:off x="0" y="0"/>
                          <a:ext cx="552450" cy="49974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5" o:spid="_x0000_s1026" type="#_x0000_t68" style="position:absolute;margin-left:306.25pt;margin-top:6.8pt;width:43.5pt;height:39.35pt;rotation:-1499309fd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" adj="10800" fillcolor="#4f81bd [3204]" strokecolor="#243f60 [1604]" strokeweight="2pt"/>
            </w:pict>
          </mc:Fallback>
        </mc:AlternateContent>
      </w:r>
    </w:p>
    <w:p w:rsidR="008765F1" w:rsidRDefault="0031506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</w:t>
      </w:r>
      <w:r w:rsidR="005B6DA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Přenosná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 w:rsidR="005B6DA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lampa - svítilna</w:t>
      </w:r>
    </w:p>
    <w:p w:rsidR="008765F1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4034C79" wp14:editId="7D99977E">
                <wp:simplePos x="0" y="0"/>
                <wp:positionH relativeFrom="column">
                  <wp:posOffset>294958</wp:posOffset>
                </wp:positionH>
                <wp:positionV relativeFrom="paragraph">
                  <wp:posOffset>387312</wp:posOffset>
                </wp:positionV>
                <wp:extent cx="552450" cy="499745"/>
                <wp:effectExtent l="0" t="11748" r="64453" b="0"/>
                <wp:wrapNone/>
                <wp:docPr id="44" name="Šipka nahor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831643">
                          <a:off x="0" y="0"/>
                          <a:ext cx="552450" cy="49974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44" o:spid="_x0000_s1026" type="#_x0000_t68" style="position:absolute;margin-left:23.25pt;margin-top:30.5pt;width:43.5pt;height:39.35pt;rotation:-8485117fd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" adj="10800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14560" behindDoc="0" locked="0" layoutInCell="1" allowOverlap="1" wp14:anchorId="0855BF4D" wp14:editId="5C98B07B">
            <wp:simplePos x="0" y="0"/>
            <wp:positionH relativeFrom="column">
              <wp:posOffset>270510</wp:posOffset>
            </wp:positionH>
            <wp:positionV relativeFrom="paragraph">
              <wp:posOffset>269875</wp:posOffset>
            </wp:positionV>
            <wp:extent cx="2952750" cy="2819400"/>
            <wp:effectExtent l="0" t="0" r="0" b="0"/>
            <wp:wrapSquare wrapText="bothSides"/>
            <wp:docPr id="43" name="Obrázek 43" descr="E:\SPS12\DUM\Barvy,malby\štětce +nářadí\světl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SPS12\DUM\Barvy,malby\štětce +nářadí\světlo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noProof/>
        </w:rPr>
      </w:pPr>
    </w:p>
    <w:p w:rsidR="005B6DA4" w:rsidRDefault="005B6DA4" w:rsidP="005A79CB">
      <w:pPr>
        <w:spacing w:after="0"/>
        <w:jc w:val="both"/>
        <w:rPr>
          <w:noProof/>
        </w:rPr>
      </w:pPr>
    </w:p>
    <w:p w:rsidR="00A40C78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A40C78" w:rsidRDefault="00315061" w:rsidP="00A40C7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</w:t>
      </w:r>
    </w:p>
    <w:p w:rsidR="00A40C78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2D5367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F936175" wp14:editId="040EAD5C">
                <wp:simplePos x="0" y="0"/>
                <wp:positionH relativeFrom="column">
                  <wp:posOffset>3813810</wp:posOffset>
                </wp:positionH>
                <wp:positionV relativeFrom="paragraph">
                  <wp:posOffset>6682105</wp:posOffset>
                </wp:positionV>
                <wp:extent cx="1790700" cy="581025"/>
                <wp:effectExtent l="19050" t="19050" r="38100" b="47625"/>
                <wp:wrapNone/>
                <wp:docPr id="27" name="Šipka doleva a nahor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581025"/>
                        </a:xfrm>
                        <a:prstGeom prst="lef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a nahoru 27" o:spid="_x0000_s1026" style="position:absolute;margin-left:300.3pt;margin-top:526.15pt;width:141pt;height:45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90700,581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" path="m,435769l145256,290513r,72628l1572816,363141r,-217885l1500188,145256,1645444,r145256,145256l1718072,145256r,363141l145256,508397r,72628l,435769xe" fillcolor="#4f81bd [3204]" strokecolor="#243f60 [1604]" strokeweight="2pt">
                <v:path arrowok="t" o:connecttype="custom" o:connectlocs="0,435769;145256,290513;145256,363141;1572816,363141;1572816,145256;1500188,145256;1645444,0;1790700,145256;1718072,145256;1718072,508397;145256,508397;145256,581025;0,435769" o:connectangles="0,0,0,0,0,0,0,0,0,0,0,0,0"/>
              </v:shape>
            </w:pict>
          </mc:Fallback>
        </mc:AlternateContent>
      </w:r>
    </w:p>
    <w:p w:rsidR="008765F1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17632" behindDoc="0" locked="0" layoutInCell="1" allowOverlap="1" wp14:anchorId="421D4C75" wp14:editId="790AFA85">
            <wp:simplePos x="0" y="0"/>
            <wp:positionH relativeFrom="column">
              <wp:posOffset>3810</wp:posOffset>
            </wp:positionH>
            <wp:positionV relativeFrom="paragraph">
              <wp:posOffset>33655</wp:posOffset>
            </wp:positionV>
            <wp:extent cx="3362325" cy="4286250"/>
            <wp:effectExtent l="0" t="0" r="9525" b="0"/>
            <wp:wrapSquare wrapText="bothSides"/>
            <wp:docPr id="6" name="Obrázek 6" descr="E:\SPS12\DUM\Barvy,malby\štětce +nářadí\vozík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SPS12\DUM\Barvy,malby\štětce +nářadí\vozík 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5061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 w:rsidR="002D5367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2D5367" w:rsidRDefault="002D5367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3E11C3" w:rsidRDefault="0031506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 w:rsidR="005B6DA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 w:rsidR="005B6DA4">
        <w:rPr>
          <w:rFonts w:ascii="Times New Roman" w:hAnsi="Times New Roman" w:cs="Times New Roman"/>
          <w:b/>
          <w:sz w:val="48"/>
          <w:szCs w:val="48"/>
        </w:rPr>
        <w:t>Ruční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5B6DA4">
        <w:rPr>
          <w:rFonts w:ascii="Times New Roman" w:hAnsi="Times New Roman" w:cs="Times New Roman"/>
          <w:b/>
          <w:sz w:val="48"/>
          <w:szCs w:val="48"/>
        </w:rPr>
        <w:t>vozík</w:t>
      </w:r>
    </w:p>
    <w:p w:rsidR="00557F42" w:rsidRDefault="005B6DA4" w:rsidP="002D5367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AF6DC7" wp14:editId="6C134C1A">
                <wp:simplePos x="0" y="0"/>
                <wp:positionH relativeFrom="column">
                  <wp:posOffset>434975</wp:posOffset>
                </wp:positionH>
                <wp:positionV relativeFrom="paragraph">
                  <wp:posOffset>135890</wp:posOffset>
                </wp:positionV>
                <wp:extent cx="850265" cy="850265"/>
                <wp:effectExtent l="19050" t="19050" r="45085" b="45085"/>
                <wp:wrapNone/>
                <wp:docPr id="16" name="Šipka doleva a nahor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850265"/>
                        </a:xfrm>
                        <a:prstGeom prst="lef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a nahoru 16" o:spid="_x0000_s1026" style="position:absolute;margin-left:34.25pt;margin-top:10.7pt;width:66.95pt;height:66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0265,850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" path="m,637699l212566,425133r,106283l531416,531416r,-318850l425133,212566,637699,,850265,212566r-106283,l743982,743982r-531416,l212566,850265,,637699xe" fillcolor="#4f81bd [3204]" strokecolor="#243f60 [1604]" strokeweight="2pt">
                <v:path arrowok="t" o:connecttype="custom" o:connectlocs="0,637699;212566,425133;212566,531416;531416,531416;531416,212566;425133,212566;637699,0;850265,212566;743982,212566;743982,743982;212566,743982;212566,850265;0,637699" o:connectangles="0,0,0,0,0,0,0,0,0,0,0,0,0"/>
              </v:shape>
            </w:pict>
          </mc:Fallback>
        </mc:AlternateContent>
      </w:r>
      <w:r w:rsidR="00315061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557F42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557F42" w:rsidRDefault="00557F42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5367" w:rsidRDefault="002D5367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5367" w:rsidRDefault="00315061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</w:t>
      </w:r>
    </w:p>
    <w:p w:rsidR="002D5367" w:rsidRDefault="002D5367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57F42" w:rsidRDefault="005B6DA4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718656" behindDoc="0" locked="0" layoutInCell="1" allowOverlap="1" wp14:anchorId="6351066A" wp14:editId="367006AC">
            <wp:simplePos x="0" y="0"/>
            <wp:positionH relativeFrom="column">
              <wp:posOffset>-3419475</wp:posOffset>
            </wp:positionH>
            <wp:positionV relativeFrom="paragraph">
              <wp:posOffset>355600</wp:posOffset>
            </wp:positionV>
            <wp:extent cx="3362325" cy="3228975"/>
            <wp:effectExtent l="0" t="0" r="9525" b="9525"/>
            <wp:wrapSquare wrapText="bothSides"/>
            <wp:docPr id="7" name="Obrázek 7" descr="E:\SPS12\DUM\Barvy,malby\štětce +nářadí\vozík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SPS12\DUM\Barvy,malby\štětce +nářadí\vozík 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5061">
        <w:rPr>
          <w:rFonts w:ascii="Times New Roman" w:hAnsi="Times New Roman" w:cs="Times New Roman"/>
          <w:b/>
          <w:sz w:val="48"/>
          <w:szCs w:val="48"/>
        </w:rPr>
        <w:t xml:space="preserve">    </w:t>
      </w:r>
      <w:r w:rsidR="002D5367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4673A3" w:rsidRDefault="00315061" w:rsidP="005B6DA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</w:p>
    <w:p w:rsidR="004673A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73A3" w:rsidRDefault="005B6DA4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Ruční</w:t>
      </w:r>
      <w:r w:rsidR="0031506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vozík</w:t>
      </w:r>
    </w:p>
    <w:p w:rsidR="004673A3" w:rsidRDefault="005B6DA4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D257073" wp14:editId="2057F8B8">
                <wp:simplePos x="0" y="0"/>
                <wp:positionH relativeFrom="column">
                  <wp:posOffset>311150</wp:posOffset>
                </wp:positionH>
                <wp:positionV relativeFrom="paragraph">
                  <wp:posOffset>124460</wp:posOffset>
                </wp:positionV>
                <wp:extent cx="850265" cy="850265"/>
                <wp:effectExtent l="19050" t="19050" r="45085" b="45085"/>
                <wp:wrapNone/>
                <wp:docPr id="45" name="Šipka doleva a nahor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850265"/>
                        </a:xfrm>
                        <a:prstGeom prst="lef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a nahoru 45" o:spid="_x0000_s1026" style="position:absolute;margin-left:24.5pt;margin-top:9.8pt;width:66.95pt;height:66.9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0265,850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" path="m,637699l212566,425133r,106283l531416,531416r,-318850l425133,212566,637699,,850265,212566r-106283,l743982,743982r-531416,l212566,850265,,637699xe" fillcolor="#4f81bd [3204]" strokecolor="#243f60 [1604]" strokeweight="2pt">
                <v:path arrowok="t" o:connecttype="custom" o:connectlocs="0,637699;212566,425133;212566,531416;531416,531416;531416,212566;425133,212566;637699,0;850265,212566;743982,212566;743982,743982;212566,743982;212566,850265;0,637699" o:connectangles="0,0,0,0,0,0,0,0,0,0,0,0,0"/>
              </v:shape>
            </w:pict>
          </mc:Fallback>
        </mc:AlternateContent>
      </w:r>
    </w:p>
    <w:p w:rsidR="003E11C3" w:rsidRDefault="003E11C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E11C3" w:rsidRDefault="003E11C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61DA6" w:rsidRDefault="00861DA6" w:rsidP="00D05B91">
      <w:pPr>
        <w:rPr>
          <w:rFonts w:ascii="Times New Roman" w:hAnsi="Times New Roman" w:cs="Times New Roman"/>
          <w:sz w:val="40"/>
          <w:szCs w:val="40"/>
        </w:rPr>
      </w:pPr>
    </w:p>
    <w:p w:rsidR="00861DA6" w:rsidRDefault="005B6DA4" w:rsidP="00D05B91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21728" behindDoc="0" locked="0" layoutInCell="1" allowOverlap="1" wp14:anchorId="69ED77F1" wp14:editId="561F553B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2990850" cy="3117850"/>
            <wp:effectExtent l="0" t="0" r="0" b="6350"/>
            <wp:wrapSquare wrapText="bothSides"/>
            <wp:docPr id="8" name="Obrázek 8" descr="E:\SPS12\DUM\Barvy,malby\štětce +nářadí\ventilá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SPS12\DUM\Barvy,malby\štětce +nářadí\ventilátor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311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1DA6" w:rsidRDefault="00861DA6" w:rsidP="00D05B91">
      <w:pPr>
        <w:rPr>
          <w:rFonts w:ascii="Times New Roman" w:hAnsi="Times New Roman" w:cs="Times New Roman"/>
          <w:sz w:val="40"/>
          <w:szCs w:val="40"/>
        </w:rPr>
      </w:pP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5B6DA4" w:rsidRDefault="00315061" w:rsidP="005B6DA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  <w:r w:rsidR="005B6DA4">
        <w:rPr>
          <w:rFonts w:ascii="Times New Roman" w:hAnsi="Times New Roman" w:cs="Times New Roman"/>
          <w:b/>
          <w:sz w:val="48"/>
          <w:szCs w:val="48"/>
        </w:rPr>
        <w:t xml:space="preserve"> Ventilátor</w:t>
      </w:r>
    </w:p>
    <w:p w:rsidR="005B6DA4" w:rsidRDefault="00206D7B" w:rsidP="00D05B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1C47214" wp14:editId="48594401">
                <wp:simplePos x="0" y="0"/>
                <wp:positionH relativeFrom="column">
                  <wp:posOffset>628650</wp:posOffset>
                </wp:positionH>
                <wp:positionV relativeFrom="paragraph">
                  <wp:posOffset>127635</wp:posOffset>
                </wp:positionV>
                <wp:extent cx="850265" cy="850265"/>
                <wp:effectExtent l="19050" t="19050" r="26035" b="45085"/>
                <wp:wrapNone/>
                <wp:docPr id="48" name="Šipka doleva a nahor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850265"/>
                        </a:xfrm>
                        <a:prstGeom prst="leftUpArrow">
                          <a:avLst>
                            <a:gd name="adj1" fmla="val 11557"/>
                            <a:gd name="adj2" fmla="val 25000"/>
                            <a:gd name="adj3" fmla="val 25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a nahoru 48" o:spid="_x0000_s1026" style="position:absolute;margin-left:49.5pt;margin-top:10.05pt;width:66.95pt;height:66.9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0265,850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" path="m,637699l212566,425133r,163433l588566,588566r,-376000l425133,212566,637699,,850265,212566r-163434,l686831,686831r-474265,l212566,850265,,637699xe" fillcolor="#4f81bd [3204]" strokecolor="#243f60 [1604]" strokeweight="2pt">
                <v:path arrowok="t" o:connecttype="custom" o:connectlocs="0,637699;212566,425133;212566,588566;588566,588566;588566,212566;425133,212566;637699,0;850265,212566;686831,212566;686831,686831;212566,686831;212566,850265;0,637699" o:connectangles="0,0,0,0,0,0,0,0,0,0,0,0,0"/>
              </v:shape>
            </w:pict>
          </mc:Fallback>
        </mc:AlternateContent>
      </w: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5B6DA4" w:rsidRDefault="00206D7B" w:rsidP="00D05B91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724800" behindDoc="0" locked="0" layoutInCell="1" allowOverlap="1" wp14:anchorId="2392B2EE" wp14:editId="4DE722C3">
            <wp:simplePos x="0" y="0"/>
            <wp:positionH relativeFrom="column">
              <wp:posOffset>3175</wp:posOffset>
            </wp:positionH>
            <wp:positionV relativeFrom="paragraph">
              <wp:posOffset>462915</wp:posOffset>
            </wp:positionV>
            <wp:extent cx="3095625" cy="3655695"/>
            <wp:effectExtent l="0" t="0" r="9525" b="1905"/>
            <wp:wrapSquare wrapText="bothSides"/>
            <wp:docPr id="47" name="Obrázek 47" descr="E:\SPS12\DUM\Barvy,malby\štětce +nářadí\zameta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SPS12\DUM\Barvy,malby\štětce +nářadí\zametač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65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Ruční</w:t>
      </w:r>
      <w:r w:rsidR="0031506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zametač</w:t>
      </w:r>
    </w:p>
    <w:p w:rsidR="005B6DA4" w:rsidRDefault="00206D7B" w:rsidP="00D05B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DDC4BB0" wp14:editId="275066DF">
                <wp:simplePos x="0" y="0"/>
                <wp:positionH relativeFrom="column">
                  <wp:posOffset>464820</wp:posOffset>
                </wp:positionH>
                <wp:positionV relativeFrom="paragraph">
                  <wp:posOffset>136525</wp:posOffset>
                </wp:positionV>
                <wp:extent cx="850265" cy="850265"/>
                <wp:effectExtent l="19050" t="19050" r="26035" b="45085"/>
                <wp:wrapNone/>
                <wp:docPr id="46" name="Šipka doleva a nahor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850265"/>
                        </a:xfrm>
                        <a:prstGeom prst="leftUpArrow">
                          <a:avLst>
                            <a:gd name="adj1" fmla="val 11557"/>
                            <a:gd name="adj2" fmla="val 25000"/>
                            <a:gd name="adj3" fmla="val 25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a nahoru 46" o:spid="_x0000_s1026" style="position:absolute;margin-left:36.6pt;margin-top:10.75pt;width:66.95pt;height:66.9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0265,850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" path="m,637699l212566,425133r,163433l588566,588566r,-376000l425133,212566,637699,,850265,212566r-163434,l686831,686831r-474265,l212566,850265,,637699xe" fillcolor="#4f81bd [3204]" strokecolor="#243f60 [1604]" strokeweight="2pt">
                <v:path arrowok="t" o:connecttype="custom" o:connectlocs="0,637699;212566,425133;212566,588566;588566,588566;588566,212566;425133,212566;637699,0;850265,212566;686831,212566;686831,686831;212566,686831;212566,850265;0,637699" o:connectangles="0,0,0,0,0,0,0,0,0,0,0,0,0"/>
              </v:shape>
            </w:pict>
          </mc:Fallback>
        </mc:AlternateContent>
      </w: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5B6DA4" w:rsidRDefault="00206D7B" w:rsidP="00D05B91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27872" behindDoc="0" locked="0" layoutInCell="1" allowOverlap="1" wp14:anchorId="52873ADF" wp14:editId="28EA704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4848225" cy="6581140"/>
            <wp:effectExtent l="0" t="0" r="9525" b="0"/>
            <wp:wrapSquare wrapText="bothSides"/>
            <wp:docPr id="20" name="Obrázek 20" descr="E:\SPS12\DUM\Barvy,malby\štětce +nářadí\prac. stů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SPS12\DUM\Barvy,malby\štětce +nářadí\prac. stůl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658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D05B91">
      <w:pPr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D05B91">
      <w:pPr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D05B91">
      <w:pPr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D05B91">
      <w:pPr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D05B91">
      <w:pPr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D05B91">
      <w:pPr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D05B91">
      <w:pPr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D05B91">
      <w:pPr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D05B91">
      <w:pPr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D05B91">
      <w:pPr>
        <w:rPr>
          <w:rFonts w:ascii="Times New Roman" w:hAnsi="Times New Roman" w:cs="Times New Roman"/>
          <w:b/>
          <w:sz w:val="48"/>
          <w:szCs w:val="48"/>
        </w:rPr>
      </w:pPr>
    </w:p>
    <w:p w:rsidR="00206D7B" w:rsidRDefault="00206D7B" w:rsidP="00D05B91">
      <w:pPr>
        <w:rPr>
          <w:rFonts w:ascii="Times New Roman" w:hAnsi="Times New Roman" w:cs="Times New Roman"/>
          <w:b/>
          <w:sz w:val="48"/>
          <w:szCs w:val="48"/>
        </w:rPr>
      </w:pPr>
    </w:p>
    <w:p w:rsidR="00206D7B" w:rsidRDefault="00206D7B" w:rsidP="00D05B91">
      <w:pPr>
        <w:rPr>
          <w:rFonts w:ascii="Times New Roman" w:hAnsi="Times New Roman" w:cs="Times New Roman"/>
          <w:b/>
          <w:sz w:val="48"/>
          <w:szCs w:val="48"/>
        </w:rPr>
      </w:pPr>
    </w:p>
    <w:p w:rsidR="00206D7B" w:rsidRPr="00206D7B" w:rsidRDefault="00206D7B" w:rsidP="00D05B91">
      <w:pPr>
        <w:rPr>
          <w:rFonts w:ascii="Times New Roman" w:hAnsi="Times New Roman" w:cs="Times New Roman"/>
          <w:b/>
          <w:sz w:val="48"/>
          <w:szCs w:val="48"/>
        </w:rPr>
      </w:pPr>
      <w:r w:rsidRPr="00206D7B">
        <w:rPr>
          <w:rFonts w:ascii="Times New Roman" w:hAnsi="Times New Roman" w:cs="Times New Roman"/>
          <w:b/>
          <w:sz w:val="48"/>
          <w:szCs w:val="48"/>
        </w:rPr>
        <w:t>Pracovní</w:t>
      </w:r>
      <w:r w:rsidR="00315061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206D7B">
        <w:rPr>
          <w:rFonts w:ascii="Times New Roman" w:hAnsi="Times New Roman" w:cs="Times New Roman"/>
          <w:b/>
          <w:sz w:val="48"/>
          <w:szCs w:val="48"/>
        </w:rPr>
        <w:t>stůl</w:t>
      </w:r>
      <w:r w:rsidR="0031506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 xml:space="preserve"> - přenosný</w:t>
      </w:r>
    </w:p>
    <w:p w:rsidR="00206D7B" w:rsidRDefault="00206D7B" w:rsidP="00D05B91">
      <w:pPr>
        <w:rPr>
          <w:rFonts w:ascii="Times New Roman" w:hAnsi="Times New Roman" w:cs="Times New Roman"/>
          <w:sz w:val="40"/>
          <w:szCs w:val="40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E05D03" w:rsidRDefault="00E05D03" w:rsidP="005A2952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Jak zajistíš</w:t>
      </w:r>
      <w:r w:rsidR="00315061"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osvětlení stěny</w:t>
      </w:r>
    </w:p>
    <w:p w:rsidR="00E05D03" w:rsidRPr="00E05D03" w:rsidRDefault="00E05D03" w:rsidP="005A2952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315061">
        <w:rPr>
          <w:rFonts w:ascii="Times New Roman" w:hAnsi="Times New Roman" w:cs="Times New Roman"/>
          <w:sz w:val="48"/>
          <w:szCs w:val="48"/>
        </w:rPr>
        <w:t>K čemu používáme lepi</w:t>
      </w:r>
      <w:r w:rsidR="00206D7B">
        <w:rPr>
          <w:rFonts w:ascii="Times New Roman" w:hAnsi="Times New Roman" w:cs="Times New Roman"/>
          <w:sz w:val="48"/>
          <w:szCs w:val="48"/>
        </w:rPr>
        <w:t>cí pásky</w:t>
      </w:r>
    </w:p>
    <w:p w:rsidR="00206D7B" w:rsidRPr="00206D7B" w:rsidRDefault="00E05D03" w:rsidP="00206D7B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K čemu používáme</w:t>
      </w:r>
      <w:r w:rsidR="00315061"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folie</w:t>
      </w:r>
    </w:p>
    <w:p w:rsidR="00E05D03" w:rsidRDefault="00E05D03" w:rsidP="00206D7B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5A2952">
        <w:rPr>
          <w:rFonts w:ascii="Times New Roman" w:hAnsi="Times New Roman" w:cs="Times New Roman"/>
          <w:sz w:val="48"/>
          <w:szCs w:val="48"/>
        </w:rPr>
        <w:t>K čemu se</w:t>
      </w:r>
      <w:r w:rsidR="00315061">
        <w:rPr>
          <w:rFonts w:ascii="Times New Roman" w:hAnsi="Times New Roman" w:cs="Times New Roman"/>
          <w:sz w:val="48"/>
          <w:szCs w:val="48"/>
        </w:rPr>
        <w:t xml:space="preserve"> </w:t>
      </w:r>
      <w:r w:rsidR="005A2952">
        <w:rPr>
          <w:rFonts w:ascii="Times New Roman" w:hAnsi="Times New Roman" w:cs="Times New Roman"/>
          <w:sz w:val="48"/>
          <w:szCs w:val="48"/>
        </w:rPr>
        <w:t>používá</w:t>
      </w:r>
      <w:r w:rsidR="00315061"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plastová</w:t>
      </w:r>
      <w:r w:rsidR="00315061"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mřížka</w:t>
      </w:r>
    </w:p>
    <w:p w:rsidR="005A2952" w:rsidRDefault="005A2952" w:rsidP="005A2952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K čemu se</w:t>
      </w:r>
      <w:r w:rsidR="00315061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používá</w:t>
      </w:r>
      <w:r w:rsidR="00315061"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teleskopická hůl</w:t>
      </w:r>
    </w:p>
    <w:p w:rsidR="005A2952" w:rsidRDefault="005A2952" w:rsidP="005A2952">
      <w:pPr>
        <w:pStyle w:val="Odstavecseseznamem"/>
        <w:spacing w:after="0" w:line="360" w:lineRule="auto"/>
        <w:ind w:left="1003"/>
        <w:jc w:val="both"/>
        <w:rPr>
          <w:rFonts w:ascii="Times New Roman" w:hAnsi="Times New Roman" w:cs="Times New Roman"/>
          <w:sz w:val="48"/>
          <w:szCs w:val="48"/>
        </w:rPr>
      </w:pPr>
    </w:p>
    <w:p w:rsidR="00D05B91" w:rsidRDefault="00D05B91" w:rsidP="005A295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Sborník – katalog, prezentační CD a www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>tránky f. Spojené kartáčovny a.s,</w:t>
      </w:r>
      <w:r>
        <w:rPr>
          <w:rFonts w:ascii="Times New Roman" w:hAnsi="Times New Roman" w:cs="Times New Roman"/>
          <w:sz w:val="48"/>
          <w:szCs w:val="48"/>
        </w:rPr>
        <w:t xml:space="preserve"> Libkovodská 1428,</w:t>
      </w:r>
    </w:p>
    <w:p w:rsid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393 01 Pelhřimov</w:t>
      </w:r>
    </w:p>
    <w:p w:rsid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7F184C" w:rsidRPr="007F184C" w:rsidRDefault="00315061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</w:t>
      </w:r>
      <w:r w:rsidR="007F184C">
        <w:rPr>
          <w:rFonts w:ascii="Times New Roman" w:hAnsi="Times New Roman" w:cs="Times New Roman"/>
          <w:sz w:val="48"/>
          <w:szCs w:val="48"/>
        </w:rPr>
        <w:t>souhlas s použitím výše uvedených zdrojů je a</w:t>
      </w:r>
      <w:r w:rsidR="007F184C"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 DUM</w:t>
      </w:r>
      <w:r w:rsidR="007F184C">
        <w:rPr>
          <w:rFonts w:ascii="Times New Roman" w:hAnsi="Times New Roman" w:cs="Times New Roman"/>
          <w:sz w:val="48"/>
          <w:szCs w:val="48"/>
        </w:rPr>
        <w:t>)</w:t>
      </w:r>
    </w:p>
    <w:p w:rsidR="00D05B91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457F91" w:rsidRPr="007F184C" w:rsidRDefault="00457F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Vlastní foto</w:t>
      </w:r>
    </w:p>
    <w:sectPr w:rsidR="00457F91" w:rsidRPr="007F184C" w:rsidSect="00EE143B">
      <w:headerReference w:type="default" r:id="rId21"/>
      <w:footerReference w:type="default" r:id="rId22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C90" w:rsidRDefault="006B7C90">
      <w:r>
        <w:separator/>
      </w:r>
    </w:p>
  </w:endnote>
  <w:endnote w:type="continuationSeparator" w:id="0">
    <w:p w:rsidR="006B7C90" w:rsidRDefault="006B7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F720D2" wp14:editId="1CB2F966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1916811E" wp14:editId="0F64252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315061">
      <w:rPr>
        <w:rFonts w:ascii="Times New Roman" w:hAnsi="Times New Roman" w:cs="Times New Roman"/>
        <w:noProof/>
        <w:sz w:val="24"/>
        <w:szCs w:val="24"/>
      </w:rPr>
      <w:t>8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C90" w:rsidRDefault="006B7C90">
      <w:r>
        <w:separator/>
      </w:r>
    </w:p>
  </w:footnote>
  <w:footnote w:type="continuationSeparator" w:id="0">
    <w:p w:rsidR="006B7C90" w:rsidRDefault="006B7C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302952EF" wp14:editId="3C5F7929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5B7E7AC" wp14:editId="6B3F79CA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7D301F15" wp14:editId="3A256DA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73F70"/>
    <w:rsid w:val="00077A20"/>
    <w:rsid w:val="000A53B9"/>
    <w:rsid w:val="000F7274"/>
    <w:rsid w:val="0012498D"/>
    <w:rsid w:val="00170D7F"/>
    <w:rsid w:val="001C3415"/>
    <w:rsid w:val="00206D7B"/>
    <w:rsid w:val="00231A4B"/>
    <w:rsid w:val="002636E6"/>
    <w:rsid w:val="00273981"/>
    <w:rsid w:val="002A2424"/>
    <w:rsid w:val="002C1B9C"/>
    <w:rsid w:val="002C3071"/>
    <w:rsid w:val="002D5367"/>
    <w:rsid w:val="002E18DA"/>
    <w:rsid w:val="003072F1"/>
    <w:rsid w:val="00315061"/>
    <w:rsid w:val="00387717"/>
    <w:rsid w:val="00395591"/>
    <w:rsid w:val="003B6B82"/>
    <w:rsid w:val="003C74C0"/>
    <w:rsid w:val="003E11C3"/>
    <w:rsid w:val="003E1E8C"/>
    <w:rsid w:val="003F118B"/>
    <w:rsid w:val="0040343E"/>
    <w:rsid w:val="004043F6"/>
    <w:rsid w:val="004171E3"/>
    <w:rsid w:val="00420E83"/>
    <w:rsid w:val="00426FCA"/>
    <w:rsid w:val="00450F14"/>
    <w:rsid w:val="00454987"/>
    <w:rsid w:val="00457F91"/>
    <w:rsid w:val="004673A3"/>
    <w:rsid w:val="004729CA"/>
    <w:rsid w:val="004A2D96"/>
    <w:rsid w:val="004E0DD0"/>
    <w:rsid w:val="00507858"/>
    <w:rsid w:val="0052347B"/>
    <w:rsid w:val="0054720F"/>
    <w:rsid w:val="00554294"/>
    <w:rsid w:val="00557F42"/>
    <w:rsid w:val="005A2952"/>
    <w:rsid w:val="005A79CB"/>
    <w:rsid w:val="005B62DF"/>
    <w:rsid w:val="005B6DA4"/>
    <w:rsid w:val="0060067B"/>
    <w:rsid w:val="00681ABB"/>
    <w:rsid w:val="006B7C90"/>
    <w:rsid w:val="006D35E1"/>
    <w:rsid w:val="007172D0"/>
    <w:rsid w:val="00727383"/>
    <w:rsid w:val="00751D2E"/>
    <w:rsid w:val="00767FF5"/>
    <w:rsid w:val="00776024"/>
    <w:rsid w:val="0079091B"/>
    <w:rsid w:val="007A5F17"/>
    <w:rsid w:val="007F184C"/>
    <w:rsid w:val="00860EC4"/>
    <w:rsid w:val="00861DA6"/>
    <w:rsid w:val="008765F1"/>
    <w:rsid w:val="008A76DD"/>
    <w:rsid w:val="008D31A8"/>
    <w:rsid w:val="008F1FC0"/>
    <w:rsid w:val="009023D1"/>
    <w:rsid w:val="0092371F"/>
    <w:rsid w:val="009D27EE"/>
    <w:rsid w:val="009D2A85"/>
    <w:rsid w:val="009F2DCD"/>
    <w:rsid w:val="00A26D8D"/>
    <w:rsid w:val="00A40C78"/>
    <w:rsid w:val="00A85BF1"/>
    <w:rsid w:val="00A86013"/>
    <w:rsid w:val="00AA3351"/>
    <w:rsid w:val="00AA37C1"/>
    <w:rsid w:val="00AA4226"/>
    <w:rsid w:val="00B30248"/>
    <w:rsid w:val="00B72FE7"/>
    <w:rsid w:val="00B76D91"/>
    <w:rsid w:val="00C15095"/>
    <w:rsid w:val="00C155FA"/>
    <w:rsid w:val="00C22EAE"/>
    <w:rsid w:val="00C559CF"/>
    <w:rsid w:val="00C611D6"/>
    <w:rsid w:val="00CF3B64"/>
    <w:rsid w:val="00D05B91"/>
    <w:rsid w:val="00D13583"/>
    <w:rsid w:val="00D27A37"/>
    <w:rsid w:val="00D41325"/>
    <w:rsid w:val="00D42505"/>
    <w:rsid w:val="00D53887"/>
    <w:rsid w:val="00DA7E53"/>
    <w:rsid w:val="00DC1BE0"/>
    <w:rsid w:val="00DC4042"/>
    <w:rsid w:val="00DC6647"/>
    <w:rsid w:val="00DD1CB7"/>
    <w:rsid w:val="00E01001"/>
    <w:rsid w:val="00E03063"/>
    <w:rsid w:val="00E05D03"/>
    <w:rsid w:val="00E10C8B"/>
    <w:rsid w:val="00E34036"/>
    <w:rsid w:val="00E34DAD"/>
    <w:rsid w:val="00E47EC3"/>
    <w:rsid w:val="00E8231A"/>
    <w:rsid w:val="00EB1E52"/>
    <w:rsid w:val="00EC1D69"/>
    <w:rsid w:val="00EC32F2"/>
    <w:rsid w:val="00EE143B"/>
    <w:rsid w:val="00EE20B3"/>
    <w:rsid w:val="00F33EFF"/>
    <w:rsid w:val="00F523FB"/>
    <w:rsid w:val="00F55C14"/>
    <w:rsid w:val="00F624B4"/>
    <w:rsid w:val="00F65344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6.jpeg"/><Relationship Id="rId2" Type="http://schemas.openxmlformats.org/officeDocument/2006/relationships/image" Target="media/image15.jpeg"/><Relationship Id="rId1" Type="http://schemas.openxmlformats.org/officeDocument/2006/relationships/image" Target="media/image14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7</TotalTime>
  <Pages>12</Pages>
  <Words>225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5</cp:revision>
  <cp:lastPrinted>2011-01-25T23:25:00Z</cp:lastPrinted>
  <dcterms:created xsi:type="dcterms:W3CDTF">2013-05-14T07:22:00Z</dcterms:created>
  <dcterms:modified xsi:type="dcterms:W3CDTF">2013-06-02T11:15:00Z</dcterms:modified>
</cp:coreProperties>
</file>