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52" w:rsidRPr="00E41050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Pr="00420E83" w:rsidRDefault="00355AC8" w:rsidP="00DA7E53">
      <w:pPr>
        <w:spacing w:after="0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N</w:t>
      </w:r>
      <w:r w:rsidR="00A26D8D">
        <w:rPr>
          <w:rFonts w:ascii="Times New Roman" w:hAnsi="Times New Roman" w:cs="Times New Roman"/>
          <w:b/>
          <w:sz w:val="52"/>
          <w:szCs w:val="52"/>
          <w:lang w:eastAsia="cs-CZ"/>
        </w:rPr>
        <w:t>ářadí</w:t>
      </w:r>
      <w:r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a pomůcky pro natěračské </w:t>
      </w:r>
      <w:proofErr w:type="gramStart"/>
      <w:r>
        <w:rPr>
          <w:rFonts w:ascii="Times New Roman" w:hAnsi="Times New Roman" w:cs="Times New Roman"/>
          <w:b/>
          <w:sz w:val="52"/>
          <w:szCs w:val="52"/>
          <w:lang w:eastAsia="cs-CZ"/>
        </w:rPr>
        <w:t>práce</w:t>
      </w:r>
      <w:proofErr w:type="gramEnd"/>
      <w:r w:rsidR="00454987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A26D8D">
        <w:rPr>
          <w:rFonts w:ascii="Times New Roman" w:hAnsi="Times New Roman" w:cs="Times New Roman"/>
          <w:b/>
          <w:sz w:val="52"/>
          <w:szCs w:val="52"/>
          <w:lang w:eastAsia="cs-CZ"/>
        </w:rPr>
        <w:t>–</w:t>
      </w:r>
      <w:proofErr w:type="spellStart"/>
      <w:proofErr w:type="gramStart"/>
      <w:r w:rsidR="00A85BF1">
        <w:rPr>
          <w:rFonts w:ascii="Times New Roman" w:hAnsi="Times New Roman" w:cs="Times New Roman"/>
          <w:b/>
          <w:sz w:val="52"/>
          <w:szCs w:val="52"/>
          <w:lang w:eastAsia="cs-CZ"/>
        </w:rPr>
        <w:t>ochr</w:t>
      </w:r>
      <w:proofErr w:type="spellEnd"/>
      <w:proofErr w:type="gramEnd"/>
      <w:r w:rsidR="00A85BF1">
        <w:rPr>
          <w:rFonts w:ascii="Times New Roman" w:hAnsi="Times New Roman" w:cs="Times New Roman"/>
          <w:b/>
          <w:sz w:val="52"/>
          <w:szCs w:val="52"/>
          <w:lang w:eastAsia="cs-CZ"/>
        </w:rPr>
        <w:t>. pomůcky, pomocný materiál</w:t>
      </w:r>
      <w:r w:rsidR="009601FC">
        <w:rPr>
          <w:rFonts w:ascii="Times New Roman" w:hAnsi="Times New Roman" w:cs="Times New Roman"/>
          <w:b/>
          <w:sz w:val="52"/>
          <w:szCs w:val="52"/>
          <w:lang w:eastAsia="cs-CZ"/>
        </w:rPr>
        <w:t>, ostatní</w:t>
      </w:r>
      <w:r w:rsidR="00A25501">
        <w:rPr>
          <w:rFonts w:ascii="Times New Roman" w:hAnsi="Times New Roman" w:cs="Times New Roman"/>
          <w:b/>
          <w:sz w:val="52"/>
          <w:szCs w:val="52"/>
          <w:lang w:eastAsia="cs-CZ"/>
        </w:rPr>
        <w:t xml:space="preserve"> </w:t>
      </w:r>
      <w:r w:rsidR="009601FC">
        <w:rPr>
          <w:rFonts w:ascii="Times New Roman" w:hAnsi="Times New Roman" w:cs="Times New Roman"/>
          <w:b/>
          <w:sz w:val="52"/>
          <w:szCs w:val="52"/>
          <w:lang w:eastAsia="cs-CZ"/>
        </w:rPr>
        <w:t>nářadí,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A1472" w:rsidRDefault="00FA1472" w:rsidP="00FA1472">
      <w:pPr>
        <w:spacing w:after="0"/>
        <w:jc w:val="center"/>
        <w:rPr>
          <w:rFonts w:ascii="Times New Roman" w:hAnsi="Times New Roman" w:cs="Times New Roman"/>
          <w:b/>
          <w:sz w:val="52"/>
          <w:szCs w:val="52"/>
          <w:lang w:eastAsia="cs-CZ"/>
        </w:rPr>
      </w:pPr>
      <w:r>
        <w:rPr>
          <w:rFonts w:ascii="Times New Roman" w:hAnsi="Times New Roman" w:cs="Times New Roman"/>
          <w:b/>
          <w:sz w:val="52"/>
          <w:szCs w:val="52"/>
          <w:lang w:eastAsia="cs-CZ"/>
        </w:rPr>
        <w:t>VY_32_INOVACE_20_391</w:t>
      </w: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B1E52" w:rsidRDefault="00EB1E52" w:rsidP="00EB1E52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2"/>
        <w:gridCol w:w="6521"/>
      </w:tblGrid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Projekt MŠMT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EU peníze středním školám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projektu školy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ICT do života školy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Registrační číslo projektu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CZ.1.07/1.5.00/34.0771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Šablona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III/2</w:t>
            </w:r>
          </w:p>
        </w:tc>
      </w:tr>
      <w:tr w:rsidR="009023D1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9023D1" w:rsidP="00420E83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Sada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9023D1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3649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Popis pracovního nářadí pro obor E malířské a natěračské práce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B3649A" w:rsidP="00ED0CA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Lakovací vana, špachtle, škrabák, </w:t>
            </w:r>
            <w:r w:rsidR="00ED0CA7">
              <w:rPr>
                <w:rFonts w:ascii="Times New Roman" w:hAnsi="Times New Roman" w:cs="Times New Roman"/>
                <w:sz w:val="24"/>
                <w:szCs w:val="24"/>
              </w:rPr>
              <w:t>opalovací pistole</w:t>
            </w:r>
            <w:r w:rsidR="00EA51A9">
              <w:rPr>
                <w:rFonts w:ascii="Times New Roman" w:hAnsi="Times New Roman" w:cs="Times New Roman"/>
                <w:sz w:val="24"/>
                <w:szCs w:val="24"/>
              </w:rPr>
              <w:t>, lepi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cí páska</w:t>
            </w:r>
            <w:bookmarkEnd w:id="0"/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Předmět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Technologie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Autor, spoluautor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Ing. František Jonák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Jazyk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Čeština</w:t>
            </w:r>
          </w:p>
        </w:tc>
      </w:tr>
      <w:tr w:rsidR="00420E83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420E83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50F14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ýklad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Potřebné pomůcky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PC, dataprojektor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interaktivity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4032C9" w:rsidP="00263785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Výklad pomocí prezentace, doplňování myšlenkové mapy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dent si upřesní- doplní informace o druzích pracovního nářadí získané při odborném výcviku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Střední škola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D27C9D" w:rsidP="00355AC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>. ročník, žáci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– 17 let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obor E malířské a natěračské práce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 ne</w:t>
            </w:r>
          </w:p>
        </w:tc>
      </w:tr>
      <w:tr w:rsidR="005A79CB" w:rsidRPr="00420E83" w:rsidTr="00420E83">
        <w:trPr>
          <w:trHeight w:val="34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420E83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420E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Zdroje</w:t>
            </w:r>
          </w:p>
        </w:tc>
        <w:tc>
          <w:tcPr>
            <w:tcW w:w="652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A79CB" w:rsidRPr="00420E83" w:rsidRDefault="005A79CB" w:rsidP="005A79CB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 p</w:t>
            </w:r>
            <w:r w:rsidRPr="00420E83">
              <w:rPr>
                <w:rFonts w:ascii="Times New Roman" w:hAnsi="Times New Roman" w:cs="Times New Roman"/>
                <w:sz w:val="24"/>
                <w:szCs w:val="24"/>
              </w:rPr>
              <w:t xml:space="preserve">oslední strana </w:t>
            </w:r>
          </w:p>
        </w:tc>
      </w:tr>
    </w:tbl>
    <w:p w:rsidR="000A53B9" w:rsidRDefault="000A53B9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D05B91" w:rsidRDefault="00D05B91" w:rsidP="004E0DD0">
      <w:pPr>
        <w:rPr>
          <w:rFonts w:ascii="Times New Roman" w:hAnsi="Times New Roman" w:cs="Times New Roman"/>
          <w:sz w:val="24"/>
          <w:szCs w:val="24"/>
        </w:rPr>
      </w:pPr>
    </w:p>
    <w:p w:rsidR="005A79CB" w:rsidRDefault="00C559CF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696128" behindDoc="0" locked="0" layoutInCell="1" allowOverlap="1" wp14:anchorId="19FAA888" wp14:editId="40201970">
            <wp:simplePos x="0" y="0"/>
            <wp:positionH relativeFrom="column">
              <wp:posOffset>3810</wp:posOffset>
            </wp:positionH>
            <wp:positionV relativeFrom="paragraph">
              <wp:posOffset>-4445</wp:posOffset>
            </wp:positionV>
            <wp:extent cx="6224905" cy="3133725"/>
            <wp:effectExtent l="0" t="0" r="4445" b="9525"/>
            <wp:wrapSquare wrapText="bothSides"/>
            <wp:docPr id="1" name="Obrázek 1" descr="D:\SPS12\DUM\Barvy,malby\únor2013\brusné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PS12\DUM\Barvy,malby\únor2013\brusné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10" b="39994"/>
                    <a:stretch/>
                  </pic:blipFill>
                  <pic:spPr bwMode="auto">
                    <a:xfrm>
                      <a:off x="0" y="0"/>
                      <a:ext cx="622490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t xml:space="preserve"> </w:t>
      </w:r>
    </w:p>
    <w:p w:rsidR="00C559CF" w:rsidRPr="00C559CF" w:rsidRDefault="00C559CF" w:rsidP="005A79CB">
      <w:pPr>
        <w:spacing w:after="0"/>
        <w:jc w:val="both"/>
        <w:rPr>
          <w:b/>
          <w:noProof/>
          <w:sz w:val="48"/>
          <w:szCs w:val="48"/>
        </w:rPr>
      </w:pPr>
      <w:r w:rsidRPr="003E1E8C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A7CA1B9" wp14:editId="0A550D5A">
                <wp:simplePos x="0" y="0"/>
                <wp:positionH relativeFrom="column">
                  <wp:posOffset>2546985</wp:posOffset>
                </wp:positionH>
                <wp:positionV relativeFrom="paragraph">
                  <wp:posOffset>146685</wp:posOffset>
                </wp:positionV>
                <wp:extent cx="484505" cy="904875"/>
                <wp:effectExtent l="19050" t="19050" r="29845" b="47625"/>
                <wp:wrapNone/>
                <wp:docPr id="34" name="Obousměrná svislá šipka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04875"/>
                        </a:xfrm>
                        <a:prstGeom prst="up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0" coordsize="21600,21600" o:spt="70" adj="5400,4320" path="m10800,l21600@0@3@0@3@2,21600@2,10800,21600,0@2@1@2@1@0,0@0xe">
                <v:stroke joinstyle="miter"/>
                <v:formulas>
                  <v:f eqn="val #1"/>
                  <v:f eqn="val #0"/>
                  <v:f eqn="sum 21600 0 #1"/>
                  <v:f eqn="sum 21600 0 #0"/>
                  <v:f eqn="prod #1 #0 10800"/>
                  <v:f eqn="sum #1 0 @4"/>
                  <v:f eqn="sum 21600 0 @5"/>
                </v:formulas>
                <v:path o:connecttype="custom" o:connectlocs="10800,0;0,@0;@1,10800;0,@2;10800,21600;21600,@2;@3,10800;21600,@0" o:connectangles="270,180,180,180,90,0,0,0" textboxrect="@1,@5,@3,@6"/>
                <v:handles>
                  <v:h position="#0,#1" xrange="0,10800" yrange="0,10800"/>
                </v:handles>
              </v:shapetype>
              <v:shape id="Obousměrná svislá šipka 34" o:spid="_x0000_s1026" type="#_x0000_t70" style="position:absolute;margin-left:200.55pt;margin-top:11.55pt;width:38.15pt;height:71.2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" adj=",5783" fillcolor="#4f81bd [3204]" strokecolor="#243f60 [1604]" strokeweight="2pt"/>
            </w:pict>
          </mc:Fallback>
        </mc:AlternateContent>
      </w:r>
      <w:r w:rsidRPr="003E1E8C">
        <w:rPr>
          <w:rFonts w:ascii="Times New Roman" w:hAnsi="Times New Roman" w:cs="Times New Roman"/>
          <w:b/>
          <w:noProof/>
          <w:sz w:val="48"/>
          <w:szCs w:val="48"/>
        </w:rPr>
        <w:t>Pracovní rukavice</w:t>
      </w:r>
      <w:r w:rsidR="00A25501">
        <w:rPr>
          <w:rFonts w:ascii="Times New Roman" w:hAnsi="Times New Roman" w:cs="Times New Roman"/>
          <w:b/>
          <w:noProof/>
          <w:sz w:val="48"/>
          <w:szCs w:val="48"/>
        </w:rPr>
        <w:t xml:space="preserve">        </w:t>
      </w:r>
      <w:r w:rsidRPr="003E1E8C">
        <w:rPr>
          <w:rFonts w:ascii="Times New Roman" w:hAnsi="Times New Roman" w:cs="Times New Roman"/>
          <w:b/>
          <w:noProof/>
          <w:sz w:val="48"/>
          <w:szCs w:val="48"/>
        </w:rPr>
        <w:t>pracovní</w:t>
      </w:r>
      <w:r w:rsidR="00A25501">
        <w:rPr>
          <w:rFonts w:ascii="Times New Roman" w:hAnsi="Times New Roman" w:cs="Times New Roman"/>
          <w:b/>
          <w:noProof/>
          <w:sz w:val="48"/>
          <w:szCs w:val="48"/>
        </w:rPr>
        <w:t xml:space="preserve"> </w:t>
      </w:r>
      <w:r w:rsidRPr="003E1E8C">
        <w:rPr>
          <w:rFonts w:ascii="Times New Roman" w:hAnsi="Times New Roman" w:cs="Times New Roman"/>
          <w:b/>
          <w:noProof/>
          <w:sz w:val="48"/>
          <w:szCs w:val="48"/>
        </w:rPr>
        <w:t>oděv</w:t>
      </w:r>
      <w:r>
        <w:rPr>
          <w:b/>
          <w:noProof/>
          <w:sz w:val="48"/>
          <w:szCs w:val="48"/>
        </w:rPr>
        <w:t xml:space="preserve"> </w:t>
      </w:r>
    </w:p>
    <w:p w:rsidR="00C559CF" w:rsidRPr="00C559CF" w:rsidRDefault="00C559CF" w:rsidP="005A79CB">
      <w:pPr>
        <w:spacing w:after="0"/>
        <w:jc w:val="both"/>
        <w:rPr>
          <w:b/>
          <w:noProof/>
          <w:sz w:val="44"/>
          <w:szCs w:val="44"/>
        </w:rPr>
      </w:pPr>
    </w:p>
    <w:p w:rsidR="00C559CF" w:rsidRPr="00C559CF" w:rsidRDefault="00C559CF" w:rsidP="005A79CB">
      <w:pPr>
        <w:spacing w:after="0"/>
        <w:jc w:val="both"/>
        <w:rPr>
          <w:b/>
          <w:noProof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99200" behindDoc="0" locked="0" layoutInCell="1" allowOverlap="1" wp14:anchorId="31B9456B" wp14:editId="2BA8DAC3">
            <wp:simplePos x="0" y="0"/>
            <wp:positionH relativeFrom="column">
              <wp:posOffset>22860</wp:posOffset>
            </wp:positionH>
            <wp:positionV relativeFrom="paragraph">
              <wp:posOffset>508000</wp:posOffset>
            </wp:positionV>
            <wp:extent cx="6229350" cy="2809875"/>
            <wp:effectExtent l="0" t="0" r="0" b="9525"/>
            <wp:wrapSquare wrapText="bothSides"/>
            <wp:docPr id="12" name="Obrázek 12" descr="D:\SPS12\DUM\Barvy,malby\únor2013\brusné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PS12\DUM\Barvy,malby\únor2013\brusné\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805" b="6311"/>
                    <a:stretch/>
                  </pic:blipFill>
                  <pic:spPr bwMode="auto">
                    <a:xfrm>
                      <a:off x="0" y="0"/>
                      <a:ext cx="6229350" cy="2809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9CF" w:rsidRPr="003E1E8C" w:rsidRDefault="003E1E8C" w:rsidP="005A79CB">
      <w:pPr>
        <w:spacing w:after="0"/>
        <w:jc w:val="both"/>
        <w:rPr>
          <w:rFonts w:ascii="Times New Roman" w:hAnsi="Times New Roman" w:cs="Times New Roman"/>
          <w:b/>
          <w:noProof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DD29DC" wp14:editId="4A9B872E">
                <wp:simplePos x="0" y="0"/>
                <wp:positionH relativeFrom="column">
                  <wp:posOffset>3966210</wp:posOffset>
                </wp:positionH>
                <wp:positionV relativeFrom="paragraph">
                  <wp:posOffset>6795770</wp:posOffset>
                </wp:positionV>
                <wp:extent cx="484505" cy="701675"/>
                <wp:effectExtent l="57150" t="95250" r="67945" b="41275"/>
                <wp:wrapNone/>
                <wp:docPr id="9" name="Šipka nahor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701675"/>
                        </a:xfrm>
                        <a:prstGeom prst="upArrow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effectLst>
                          <a:outerShdw blurRad="50800" dist="38100" dir="16200000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9" o:spid="_x0000_s1026" type="#_x0000_t68" style="position:absolute;margin-left:312.3pt;margin-top:535.1pt;width:38.15pt;height:55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" adj="7457" fillcolor="#e36c0a [2409]" strokecolor="#243f60 [1604]" strokeweight="2pt">
                <v:shadow on="t" color="black" opacity="26214f" origin=",.5" offset="0,-3pt"/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00224" behindDoc="0" locked="0" layoutInCell="1" allowOverlap="1" wp14:anchorId="4B9DDAA2" wp14:editId="01D95A6A">
            <wp:simplePos x="0" y="0"/>
            <wp:positionH relativeFrom="column">
              <wp:posOffset>3810</wp:posOffset>
            </wp:positionH>
            <wp:positionV relativeFrom="paragraph">
              <wp:posOffset>3424555</wp:posOffset>
            </wp:positionV>
            <wp:extent cx="6229350" cy="3248025"/>
            <wp:effectExtent l="0" t="0" r="0" b="9525"/>
            <wp:wrapSquare wrapText="bothSides"/>
            <wp:docPr id="36" name="Obrázek 36" descr="D:\SPS12\DUM\Barvy,malby\únor2013\nářadí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PS12\DUM\Barvy,malby\únor2013\nářadí\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5904" b="6301"/>
                    <a:stretch/>
                  </pic:blipFill>
                  <pic:spPr bwMode="auto">
                    <a:xfrm>
                      <a:off x="0" y="0"/>
                      <a:ext cx="6229350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9CF">
        <w:rPr>
          <w:noProof/>
          <w:lang w:eastAsia="cs-CZ"/>
        </w:rPr>
        <w:drawing>
          <wp:anchor distT="0" distB="0" distL="114300" distR="114300" simplePos="0" relativeHeight="251701248" behindDoc="0" locked="0" layoutInCell="1" allowOverlap="1" wp14:anchorId="0A6E34A8" wp14:editId="40E6C196">
            <wp:simplePos x="0" y="0"/>
            <wp:positionH relativeFrom="column">
              <wp:posOffset>3810</wp:posOffset>
            </wp:positionH>
            <wp:positionV relativeFrom="paragraph">
              <wp:posOffset>14605</wp:posOffset>
            </wp:positionV>
            <wp:extent cx="6228080" cy="3405505"/>
            <wp:effectExtent l="0" t="0" r="1270" b="4445"/>
            <wp:wrapSquare wrapText="bothSides"/>
            <wp:docPr id="35" name="Obrázek 35" descr="D:\SPS12\DUM\Barvy,malby\únor2013\nářadí\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PS12\DUM\Barvy,malby\únor2013\nářadí\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64" b="54684"/>
                    <a:stretch/>
                  </pic:blipFill>
                  <pic:spPr bwMode="auto">
                    <a:xfrm>
                      <a:off x="0" y="0"/>
                      <a:ext cx="6228080" cy="340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9CF" w:rsidRPr="003E1E8C" w:rsidRDefault="003E1E8C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</w:rPr>
      </w:pPr>
      <w:r w:rsidRPr="003E1E8C">
        <w:rPr>
          <w:rFonts w:ascii="Times New Roman" w:hAnsi="Times New Roman" w:cs="Times New Roman"/>
          <w:b/>
          <w:noProof/>
          <w:sz w:val="48"/>
          <w:szCs w:val="48"/>
        </w:rPr>
        <w:t>Lepící pásky, ochranné</w:t>
      </w:r>
      <w:r w:rsidR="00A25501">
        <w:rPr>
          <w:rFonts w:ascii="Times New Roman" w:hAnsi="Times New Roman" w:cs="Times New Roman"/>
          <w:b/>
          <w:noProof/>
          <w:sz w:val="48"/>
          <w:szCs w:val="48"/>
        </w:rPr>
        <w:t xml:space="preserve"> </w:t>
      </w:r>
      <w:r w:rsidRPr="003E1E8C">
        <w:rPr>
          <w:rFonts w:ascii="Times New Roman" w:hAnsi="Times New Roman" w:cs="Times New Roman"/>
          <w:b/>
          <w:noProof/>
          <w:sz w:val="48"/>
          <w:szCs w:val="48"/>
        </w:rPr>
        <w:t xml:space="preserve">folie </w:t>
      </w: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3E1E8C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04320" behindDoc="0" locked="0" layoutInCell="1" allowOverlap="1" wp14:anchorId="20F45696" wp14:editId="58AA7854">
            <wp:simplePos x="0" y="0"/>
            <wp:positionH relativeFrom="column">
              <wp:posOffset>3810</wp:posOffset>
            </wp:positionH>
            <wp:positionV relativeFrom="paragraph">
              <wp:posOffset>14605</wp:posOffset>
            </wp:positionV>
            <wp:extent cx="6228080" cy="5075555"/>
            <wp:effectExtent l="0" t="0" r="1270" b="0"/>
            <wp:wrapSquare wrapText="bothSides"/>
            <wp:docPr id="37" name="Obrázek 37" descr="D:\SPS12\DUM\Barvy,malby\únor2013\nářadí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PS12\DUM\Barvy,malby\únor2013\nářadí\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10" b="33650"/>
                    <a:stretch/>
                  </pic:blipFill>
                  <pic:spPr bwMode="auto">
                    <a:xfrm>
                      <a:off x="0" y="0"/>
                      <a:ext cx="6228080" cy="507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3E1E8C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1ED7256E" wp14:editId="3EC3AA8D">
                <wp:simplePos x="0" y="0"/>
                <wp:positionH relativeFrom="column">
                  <wp:posOffset>5318125</wp:posOffset>
                </wp:positionH>
                <wp:positionV relativeFrom="paragraph">
                  <wp:posOffset>178435</wp:posOffset>
                </wp:positionV>
                <wp:extent cx="850265" cy="850265"/>
                <wp:effectExtent l="19050" t="19050" r="45085" b="45085"/>
                <wp:wrapNone/>
                <wp:docPr id="4" name="Šipka doleva a nahor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265" cy="850265"/>
                        </a:xfrm>
                        <a:prstGeom prst="lef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doleva a nahoru 4" o:spid="_x0000_s1026" style="position:absolute;margin-left:418.75pt;margin-top:14.05pt;width:66.95pt;height:66.9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50265,8502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" path="m,637699l212566,425133r,106283l531416,531416r,-318850l425133,212566,637699,,850265,212566r-106283,l743982,743982r-531416,l212566,850265,,637699xe" fillcolor="#4f81bd [3204]" strokecolor="#243f60 [1604]" strokeweight="2pt">
                <v:path arrowok="t" o:connecttype="custom" o:connectlocs="0,637699;212566,425133;212566,531416;531416,531416;531416,212566;425133,212566;637699,0;850265,212566;743982,212566;743982,743982;212566,743982;212566,850265;0,637699" o:connectangles="0,0,0,0,0,0,0,0,0,0,0,0,0"/>
              </v:shape>
            </w:pict>
          </mc:Fallback>
        </mc:AlternateContent>
      </w:r>
    </w:p>
    <w:p w:rsidR="003E1E8C" w:rsidRDefault="003E1E8C" w:rsidP="003E1E8C">
      <w:pPr>
        <w:spacing w:after="0"/>
        <w:rPr>
          <w:rFonts w:ascii="Times New Roman" w:hAnsi="Times New Roman" w:cs="Times New Roman"/>
          <w:b/>
          <w:noProof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t xml:space="preserve"> </w:t>
      </w:r>
      <w:r w:rsidRPr="003E1E8C">
        <w:rPr>
          <w:rFonts w:ascii="Times New Roman" w:hAnsi="Times New Roman" w:cs="Times New Roman"/>
          <w:b/>
          <w:noProof/>
          <w:sz w:val="48"/>
          <w:szCs w:val="48"/>
        </w:rPr>
        <w:t>Malířský</w:t>
      </w:r>
      <w:r w:rsidR="00A25501">
        <w:rPr>
          <w:rFonts w:ascii="Times New Roman" w:hAnsi="Times New Roman" w:cs="Times New Roman"/>
          <w:b/>
          <w:noProof/>
          <w:sz w:val="48"/>
          <w:szCs w:val="48"/>
        </w:rPr>
        <w:t xml:space="preserve"> </w:t>
      </w:r>
      <w:r w:rsidRPr="003E1E8C">
        <w:rPr>
          <w:rFonts w:ascii="Times New Roman" w:hAnsi="Times New Roman" w:cs="Times New Roman"/>
          <w:b/>
          <w:noProof/>
          <w:sz w:val="48"/>
          <w:szCs w:val="48"/>
        </w:rPr>
        <w:t>kbelík, lakovací vana a plastové</w:t>
      </w:r>
      <w:r w:rsidR="00A25501">
        <w:rPr>
          <w:rFonts w:ascii="Times New Roman" w:hAnsi="Times New Roman" w:cs="Times New Roman"/>
          <w:b/>
          <w:noProof/>
          <w:sz w:val="48"/>
          <w:szCs w:val="48"/>
        </w:rPr>
        <w:t xml:space="preserve">  </w:t>
      </w:r>
      <w:r>
        <w:rPr>
          <w:rFonts w:ascii="Times New Roman" w:hAnsi="Times New Roman" w:cs="Times New Roman"/>
          <w:b/>
          <w:noProof/>
          <w:sz w:val="48"/>
          <w:szCs w:val="48"/>
        </w:rPr>
        <w:t xml:space="preserve"> </w:t>
      </w:r>
    </w:p>
    <w:p w:rsidR="00C559CF" w:rsidRPr="003E1E8C" w:rsidRDefault="003E1E8C" w:rsidP="003E1E8C">
      <w:pPr>
        <w:spacing w:after="0"/>
        <w:rPr>
          <w:rFonts w:ascii="Times New Roman" w:hAnsi="Times New Roman" w:cs="Times New Roman"/>
          <w:b/>
          <w:noProof/>
          <w:sz w:val="48"/>
          <w:szCs w:val="48"/>
        </w:rPr>
      </w:pPr>
      <w:r>
        <w:rPr>
          <w:rFonts w:ascii="Times New Roman" w:hAnsi="Times New Roman" w:cs="Times New Roman"/>
          <w:b/>
          <w:noProof/>
          <w:sz w:val="48"/>
          <w:szCs w:val="48"/>
        </w:rPr>
        <w:t xml:space="preserve"> </w:t>
      </w:r>
      <w:r w:rsidRPr="003E1E8C">
        <w:rPr>
          <w:rFonts w:ascii="Times New Roman" w:hAnsi="Times New Roman" w:cs="Times New Roman"/>
          <w:b/>
          <w:noProof/>
          <w:sz w:val="48"/>
          <w:szCs w:val="48"/>
        </w:rPr>
        <w:t>mřížky</w:t>
      </w: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3E1E8C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07BC38B" wp14:editId="0709A8A1">
                <wp:simplePos x="0" y="0"/>
                <wp:positionH relativeFrom="column">
                  <wp:posOffset>5061585</wp:posOffset>
                </wp:positionH>
                <wp:positionV relativeFrom="paragraph">
                  <wp:posOffset>2072005</wp:posOffset>
                </wp:positionV>
                <wp:extent cx="552450" cy="499745"/>
                <wp:effectExtent l="19050" t="19050" r="38100" b="14605"/>
                <wp:wrapNone/>
                <wp:docPr id="39" name="Šipka nahoru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2450" cy="49974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E1E8C" w:rsidRDefault="003E1E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39" o:spid="_x0000_s1026" type="#_x0000_t68" style="position:absolute;left:0;text-align:left;margin-left:398.55pt;margin-top:163.15pt;width:43.5pt;height:39.3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" adj="10800" fillcolor="#4f81bd [3204]" strokecolor="#243f60 [1604]" strokeweight="2pt">
                <v:textbox>
                  <w:txbxContent>
                    <w:p w:rsidR="003E1E8C" w:rsidRDefault="003E1E8C"/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w:drawing>
          <wp:anchor distT="0" distB="0" distL="114300" distR="114300" simplePos="0" relativeHeight="251705344" behindDoc="0" locked="0" layoutInCell="1" allowOverlap="1" wp14:anchorId="1896E901" wp14:editId="70758DE6">
            <wp:simplePos x="0" y="0"/>
            <wp:positionH relativeFrom="column">
              <wp:posOffset>3175</wp:posOffset>
            </wp:positionH>
            <wp:positionV relativeFrom="paragraph">
              <wp:posOffset>52705</wp:posOffset>
            </wp:positionV>
            <wp:extent cx="6311265" cy="1881505"/>
            <wp:effectExtent l="0" t="0" r="0" b="4445"/>
            <wp:wrapSquare wrapText="bothSides"/>
            <wp:docPr id="15" name="Obrázek 15" descr="D:\SPS12\DUM\Barvy,malby\únor2013\nářadí\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SPS12\DUM\Barvy,malby\únor2013\nářadí\2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870" b="6166"/>
                    <a:stretch/>
                  </pic:blipFill>
                  <pic:spPr bwMode="auto">
                    <a:xfrm>
                      <a:off x="0" y="0"/>
                      <a:ext cx="6311265" cy="188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9CF" w:rsidRPr="003E1E8C" w:rsidRDefault="00A25501" w:rsidP="003E1E8C">
      <w:pPr>
        <w:jc w:val="center"/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</w:t>
      </w:r>
      <w:r w:rsidR="003E1E8C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Teleskopická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 w:rsidR="003E1E8C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hůl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</w:t>
      </w:r>
      <w:r w:rsidR="003E1E8C">
        <w:t xml:space="preserve"> </w:t>
      </w:r>
    </w:p>
    <w:p w:rsidR="003E1E8C" w:rsidRDefault="00A25501" w:rsidP="003E1E8C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 </w:t>
      </w:r>
      <w:r w:rsidR="003E1E8C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</w:p>
    <w:p w:rsidR="003E1E8C" w:rsidRDefault="003E1E8C" w:rsidP="003E1E8C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64F14FC" wp14:editId="32E4E2BC">
                <wp:simplePos x="0" y="0"/>
                <wp:positionH relativeFrom="column">
                  <wp:posOffset>889635</wp:posOffset>
                </wp:positionH>
                <wp:positionV relativeFrom="paragraph">
                  <wp:posOffset>238760</wp:posOffset>
                </wp:positionV>
                <wp:extent cx="552450" cy="499745"/>
                <wp:effectExtent l="19050" t="0" r="38100" b="33655"/>
                <wp:wrapNone/>
                <wp:docPr id="38" name="Šipka nahoru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552450" cy="499745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38" o:spid="_x0000_s1026" type="#_x0000_t68" style="position:absolute;margin-left:70.05pt;margin-top:18.8pt;width:43.5pt;height:39.35pt;rotation:180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" adj="10800" fillcolor="#4f81bd [3204]" strokecolor="#243f60 [1604]" strokeweight="2pt"/>
            </w:pict>
          </mc:Fallback>
        </mc:AlternateContent>
      </w:r>
    </w:p>
    <w:p w:rsidR="003E1E8C" w:rsidRDefault="00A25501" w:rsidP="003E1E8C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       </w:t>
      </w:r>
      <w:r w:rsidR="003E1E8C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Zakrývací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 w:rsidR="003E1E8C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folie</w:t>
      </w:r>
    </w:p>
    <w:p w:rsidR="00C559CF" w:rsidRDefault="003E1E8C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710464" behindDoc="0" locked="0" layoutInCell="1" allowOverlap="1" wp14:anchorId="32DD1E3B" wp14:editId="67DD801E">
            <wp:simplePos x="0" y="0"/>
            <wp:positionH relativeFrom="column">
              <wp:posOffset>3810</wp:posOffset>
            </wp:positionH>
            <wp:positionV relativeFrom="paragraph">
              <wp:posOffset>331470</wp:posOffset>
            </wp:positionV>
            <wp:extent cx="6224905" cy="3276600"/>
            <wp:effectExtent l="0" t="0" r="4445" b="0"/>
            <wp:wrapSquare wrapText="bothSides"/>
            <wp:docPr id="40" name="Obrázek 40" descr="D:\SPS12\DUM\Barvy,malby\únor2013\nářadí\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SPS12\DUM\Barvy,malby\únor2013\nářadí\2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822" b="30041"/>
                    <a:stretch/>
                  </pic:blipFill>
                  <pic:spPr bwMode="auto">
                    <a:xfrm>
                      <a:off x="0" y="0"/>
                      <a:ext cx="622490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59CF" w:rsidRDefault="00C559CF" w:rsidP="005A79CB">
      <w:pPr>
        <w:spacing w:after="0"/>
        <w:jc w:val="both"/>
        <w:rPr>
          <w:noProof/>
        </w:rPr>
      </w:pPr>
    </w:p>
    <w:p w:rsidR="00C559CF" w:rsidRDefault="00096784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711488" behindDoc="0" locked="0" layoutInCell="1" allowOverlap="1" wp14:anchorId="3788F210" wp14:editId="1BBB309F">
            <wp:simplePos x="0" y="0"/>
            <wp:positionH relativeFrom="column">
              <wp:posOffset>3280410</wp:posOffset>
            </wp:positionH>
            <wp:positionV relativeFrom="paragraph">
              <wp:posOffset>2066290</wp:posOffset>
            </wp:positionV>
            <wp:extent cx="2781300" cy="1752600"/>
            <wp:effectExtent l="0" t="0" r="0" b="0"/>
            <wp:wrapSquare wrapText="bothSides"/>
            <wp:docPr id="2" name="Obrázek 2" descr="D:\SPS12\DUM\Barvy,malby\únor2013\nářadí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SPS12\DUM\Barvy,malby\únor2013\nářadí\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8339" r="55352" b="16066"/>
                    <a:stretch/>
                  </pic:blipFill>
                  <pic:spPr bwMode="auto">
                    <a:xfrm>
                      <a:off x="0" y="0"/>
                      <a:ext cx="27813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w:drawing>
          <wp:inline distT="0" distB="0" distL="0" distR="0" wp14:anchorId="7745114F" wp14:editId="2FB603D4">
            <wp:extent cx="3124200" cy="2314575"/>
            <wp:effectExtent l="0" t="0" r="0" b="9525"/>
            <wp:docPr id="7" name="Obrázek 7" descr="D:\SPS12\DUM\Barvy,malby\únor2013\nářadí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SPS12\DUM\Barvy,malby\únor2013\nářadí\1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662" t="50541" r="7186" b="28864"/>
                    <a:stretch/>
                  </pic:blipFill>
                  <pic:spPr bwMode="auto">
                    <a:xfrm>
                      <a:off x="0" y="0"/>
                      <a:ext cx="3128977" cy="2318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096784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74BDA6B7" wp14:editId="2AB1BE5B">
                <wp:simplePos x="0" y="0"/>
                <wp:positionH relativeFrom="column">
                  <wp:posOffset>1999297</wp:posOffset>
                </wp:positionH>
                <wp:positionV relativeFrom="paragraph">
                  <wp:posOffset>134938</wp:posOffset>
                </wp:positionV>
                <wp:extent cx="762000" cy="676275"/>
                <wp:effectExtent l="4762" t="14288" r="42863" b="42862"/>
                <wp:wrapNone/>
                <wp:docPr id="10" name="Šipka doleva a nahor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762000" cy="676275"/>
                        </a:xfrm>
                        <a:prstGeom prst="lef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a nahoru 10" o:spid="_x0000_s1026" style="position:absolute;margin-left:157.4pt;margin-top:10.65pt;width:60pt;height:53.25pt;rotation:9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62000,676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" path="m,507206l169069,338138r,84534l508397,422672r,-253603l423863,169069,592931,,762000,169069r-84534,l677466,591741r-508397,l169069,676275,,507206xe" fillcolor="#4f81bd [3204]" strokecolor="#243f60 [1604]" strokeweight="2pt">
                <v:path arrowok="t" o:connecttype="custom" o:connectlocs="0,507206;169069,338138;169069,422672;508397,422672;508397,169069;423863,169069;592931,0;762000,169069;677466,169069;677466,591741;169069,591741;169069,676275;0,507206" o:connectangles="0,0,0,0,0,0,0,0,0,0,0,0,0"/>
              </v:shape>
            </w:pict>
          </mc:Fallback>
        </mc:AlternateContent>
      </w:r>
    </w:p>
    <w:p w:rsidR="003E1E8C" w:rsidRDefault="00A25501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</w:t>
      </w:r>
      <w:r w:rsidR="00096784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Špachtle</w:t>
      </w: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8E7379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drawing>
          <wp:anchor distT="0" distB="0" distL="114300" distR="114300" simplePos="0" relativeHeight="251714560" behindDoc="0" locked="0" layoutInCell="1" allowOverlap="1" wp14:anchorId="08EB09BF" wp14:editId="3BE18714">
            <wp:simplePos x="0" y="0"/>
            <wp:positionH relativeFrom="column">
              <wp:posOffset>3810</wp:posOffset>
            </wp:positionH>
            <wp:positionV relativeFrom="paragraph">
              <wp:posOffset>106045</wp:posOffset>
            </wp:positionV>
            <wp:extent cx="6219825" cy="1685925"/>
            <wp:effectExtent l="0" t="0" r="9525" b="9525"/>
            <wp:wrapSquare wrapText="bothSides"/>
            <wp:docPr id="20" name="Obrázek 20" descr="D:\SPS12\DUM\Barvy,malby\únor2013\nářadí\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SPS12\DUM\Barvy,malby\únor2013\nářadí\1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594" b="57495"/>
                    <a:stretch/>
                  </pic:blipFill>
                  <pic:spPr bwMode="auto">
                    <a:xfrm>
                      <a:off x="0" y="0"/>
                      <a:ext cx="62198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E1E8C" w:rsidRDefault="008E7379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607E7ED" wp14:editId="08594AE3">
                <wp:simplePos x="0" y="0"/>
                <wp:positionH relativeFrom="column">
                  <wp:posOffset>2708909</wp:posOffset>
                </wp:positionH>
                <wp:positionV relativeFrom="paragraph">
                  <wp:posOffset>156845</wp:posOffset>
                </wp:positionV>
                <wp:extent cx="1476375" cy="581025"/>
                <wp:effectExtent l="19050" t="19050" r="47625" b="47625"/>
                <wp:wrapNone/>
                <wp:docPr id="11" name="Šipka doleva a nahor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6375" cy="581025"/>
                        </a:xfrm>
                        <a:prstGeom prst="lef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a nahoru 11" o:spid="_x0000_s1026" style="position:absolute;margin-left:213.3pt;margin-top:12.35pt;width:116.25pt;height:45.7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76375,581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" path="m,435769l145256,290513r,72628l1258491,363141r,-217885l1185863,145256,1331119,r145256,145256l1403747,145256r,363141l145256,508397r,72628l,435769xe" fillcolor="#4f81bd [3204]" strokecolor="#243f60 [1604]" strokeweight="2pt">
                <v:path arrowok="t" o:connecttype="custom" o:connectlocs="0,435769;145256,290513;145256,363141;1258491,363141;1258491,145256;1185863,145256;1331119,0;1476375,145256;1403747,145256;1403747,508397;145256,508397;145256,581025;0,435769" o:connectangles="0,0,0,0,0,0,0,0,0,0,0,0,0"/>
              </v:shape>
            </w:pict>
          </mc:Fallback>
        </mc:AlternateContent>
      </w:r>
    </w:p>
    <w:p w:rsidR="003E1E8C" w:rsidRDefault="003E1E8C" w:rsidP="005A79CB">
      <w:pPr>
        <w:spacing w:after="0"/>
        <w:jc w:val="both"/>
        <w:rPr>
          <w:noProof/>
        </w:rPr>
      </w:pPr>
    </w:p>
    <w:p w:rsidR="003E1E8C" w:rsidRDefault="00A25501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</w:t>
      </w:r>
      <w:r w:rsidR="008E7379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Hladítka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</w:t>
      </w:r>
      <w:r w:rsidR="008E7379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17632" behindDoc="0" locked="0" layoutInCell="1" allowOverlap="1" wp14:anchorId="74998667" wp14:editId="40C62244">
            <wp:simplePos x="0" y="0"/>
            <wp:positionH relativeFrom="column">
              <wp:posOffset>8255</wp:posOffset>
            </wp:positionH>
            <wp:positionV relativeFrom="paragraph">
              <wp:posOffset>90805</wp:posOffset>
            </wp:positionV>
            <wp:extent cx="6228080" cy="3564255"/>
            <wp:effectExtent l="0" t="0" r="1270" b="0"/>
            <wp:wrapSquare wrapText="bothSides"/>
            <wp:docPr id="30" name="Obrázek 30" descr="D:\SPS12\DUM\Barvy,malby\únor2013\nářadí\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SPS12\DUM\Barvy,malby\únor2013\nářadí\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20" b="52673"/>
                    <a:stretch/>
                  </pic:blipFill>
                  <pic:spPr bwMode="auto">
                    <a:xfrm>
                      <a:off x="0" y="0"/>
                      <a:ext cx="6228080" cy="356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7379" w:rsidRDefault="008E7379" w:rsidP="005A79CB">
      <w:pPr>
        <w:spacing w:after="0"/>
        <w:jc w:val="both"/>
        <w:rPr>
          <w:noProof/>
        </w:rPr>
      </w:pPr>
      <w:r w:rsidRPr="008E7379">
        <w:rPr>
          <w:noProof/>
          <w:color w:val="FF0000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0C1D667E" wp14:editId="5EF1B6CE">
                <wp:simplePos x="0" y="0"/>
                <wp:positionH relativeFrom="column">
                  <wp:posOffset>2080260</wp:posOffset>
                </wp:positionH>
                <wp:positionV relativeFrom="paragraph">
                  <wp:posOffset>182880</wp:posOffset>
                </wp:positionV>
                <wp:extent cx="484505" cy="977900"/>
                <wp:effectExtent l="19050" t="19050" r="29845" b="12700"/>
                <wp:wrapNone/>
                <wp:docPr id="17" name="Šipka nahor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up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nahoru 17" o:spid="_x0000_s1026" type="#_x0000_t68" style="position:absolute;margin-left:163.8pt;margin-top:14.4pt;width:38.15pt;height:77pt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" adj="5351" fillcolor="red" strokecolor="#243f60 [1604]" strokeweight="2pt"/>
            </w:pict>
          </mc:Fallback>
        </mc:AlternateContent>
      </w: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A25501" w:rsidP="008E7379">
      <w:p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  <w:r w:rsidR="008E7379">
        <w:rPr>
          <w:rFonts w:ascii="Times New Roman" w:hAnsi="Times New Roman" w:cs="Times New Roman"/>
          <w:b/>
          <w:sz w:val="48"/>
          <w:szCs w:val="48"/>
        </w:rPr>
        <w:t>Škrabáky – odstranění staré malby, omítky</w:t>
      </w:r>
      <w:r>
        <w:rPr>
          <w:rFonts w:ascii="Times New Roman" w:hAnsi="Times New Roman" w:cs="Times New Roman"/>
          <w:b/>
          <w:sz w:val="48"/>
          <w:szCs w:val="48"/>
        </w:rPr>
        <w:t xml:space="preserve">        </w:t>
      </w:r>
      <w:r w:rsidR="008E7379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8E7379" w:rsidRDefault="00A25501" w:rsidP="008E7379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  </w:t>
      </w:r>
      <w:r w:rsidR="008E7379">
        <w:rPr>
          <w:rFonts w:ascii="Times New Roman" w:hAnsi="Times New Roman" w:cs="Times New Roman"/>
          <w:b/>
          <w:sz w:val="48"/>
          <w:szCs w:val="48"/>
        </w:rPr>
        <w:t xml:space="preserve"> </w:t>
      </w:r>
      <w:proofErr w:type="gramStart"/>
      <w:r w:rsidR="008E7379">
        <w:rPr>
          <w:rFonts w:ascii="Times New Roman" w:hAnsi="Times New Roman" w:cs="Times New Roman"/>
          <w:b/>
          <w:sz w:val="48"/>
          <w:szCs w:val="48"/>
        </w:rPr>
        <w:t>nebo</w:t>
      </w:r>
      <w:r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="008E7379">
        <w:rPr>
          <w:rFonts w:ascii="Times New Roman" w:hAnsi="Times New Roman" w:cs="Times New Roman"/>
          <w:b/>
          <w:sz w:val="48"/>
          <w:szCs w:val="48"/>
        </w:rPr>
        <w:t xml:space="preserve"> nátěru</w:t>
      </w:r>
      <w:proofErr w:type="gramEnd"/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004268F" wp14:editId="5A47F5DE">
                <wp:simplePos x="0" y="0"/>
                <wp:positionH relativeFrom="column">
                  <wp:posOffset>2756535</wp:posOffset>
                </wp:positionH>
                <wp:positionV relativeFrom="paragraph">
                  <wp:posOffset>4089400</wp:posOffset>
                </wp:positionV>
                <wp:extent cx="484505" cy="977900"/>
                <wp:effectExtent l="19050" t="19050" r="29845" b="12700"/>
                <wp:wrapNone/>
                <wp:docPr id="19" name="Šipka nahoru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nahoru 19" o:spid="_x0000_s1026" type="#_x0000_t68" style="position:absolute;margin-left:217.05pt;margin-top:322pt;width:38.15pt;height:77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" adj="5351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15B02F26" wp14:editId="230D950E">
            <wp:extent cx="6134100" cy="4086225"/>
            <wp:effectExtent l="0" t="0" r="0" b="9525"/>
            <wp:docPr id="18" name="Obrázek 18" descr="C:\Documents and Settings\mm204c\Plocha\Zálohy prací tříd-Jonák\Jonák SPS záloha !!!!!!\DUM\Barvy,malby\lešení\LEENSK~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mm204c\Plocha\Zálohy prací tříd-Jonák\Jonák SPS záloha !!!!!!\DUM\Barvy,malby\lešení\LEENSK~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2796" cy="4092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379" w:rsidRDefault="008E7379" w:rsidP="005A79CB">
      <w:pPr>
        <w:spacing w:after="0"/>
        <w:jc w:val="both"/>
        <w:rPr>
          <w:noProof/>
        </w:rPr>
      </w:pPr>
    </w:p>
    <w:p w:rsidR="003E1E8C" w:rsidRDefault="003E1E8C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5A79CB">
      <w:pPr>
        <w:spacing w:after="0"/>
        <w:jc w:val="both"/>
        <w:rPr>
          <w:noProof/>
        </w:rPr>
      </w:pPr>
    </w:p>
    <w:p w:rsidR="008E7379" w:rsidRDefault="008E7379" w:rsidP="008E7379">
      <w:pPr>
        <w:spacing w:after="0"/>
        <w:jc w:val="both"/>
        <w:rPr>
          <w:noProof/>
        </w:rPr>
      </w:pPr>
    </w:p>
    <w:p w:rsidR="008E7379" w:rsidRDefault="00A25501" w:rsidP="008E7379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 w:rsidR="008E7379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Ocelové polohovací přenosné lešenové stojany</w:t>
      </w:r>
    </w:p>
    <w:p w:rsidR="00A40C78" w:rsidRDefault="00A40C78" w:rsidP="005A79CB">
      <w:pPr>
        <w:spacing w:after="0"/>
        <w:jc w:val="both"/>
        <w:rPr>
          <w:noProof/>
        </w:rPr>
      </w:pPr>
    </w:p>
    <w:p w:rsidR="00A40C78" w:rsidRDefault="00A2550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E737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17CDCD5" wp14:editId="1E30AC0D">
                <wp:simplePos x="0" y="0"/>
                <wp:positionH relativeFrom="column">
                  <wp:posOffset>4215130</wp:posOffset>
                </wp:positionH>
                <wp:positionV relativeFrom="paragraph">
                  <wp:posOffset>2414905</wp:posOffset>
                </wp:positionV>
                <wp:extent cx="484505" cy="977900"/>
                <wp:effectExtent l="19050" t="19050" r="29845" b="12700"/>
                <wp:wrapNone/>
                <wp:docPr id="31" name="Šipka nahor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nahoru 31" o:spid="_x0000_s1026" type="#_x0000_t68" style="position:absolute;margin-left:331.9pt;margin-top:190.15pt;width:38.15pt;height:77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" adj="5351" fillcolor="#4f81bd [3204]" strokecolor="#243f60 [1604]" strokeweight="2pt"/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4C452BF0" wp14:editId="14B37F64">
            <wp:extent cx="5860874" cy="2771775"/>
            <wp:effectExtent l="0" t="0" r="6985" b="0"/>
            <wp:docPr id="16" name="Obrázek 16" descr="E:\SPS12\DUM\Barvy,malby\štětce +nářadí\bosch-dwm-40l-professional-uhlomer-18245-0-601-096-6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SPS12\DUM\Barvy,malby\štětce +nářadí\bosch-dwm-40l-professional-uhlomer-18245-0-601-096-603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662" cy="2774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Měřící pomůcka - vodováha</w:t>
      </w:r>
    </w:p>
    <w:p w:rsidR="008765F1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20704" behindDoc="0" locked="0" layoutInCell="1" allowOverlap="1" wp14:anchorId="452AD3B4" wp14:editId="170878F5">
            <wp:simplePos x="0" y="0"/>
            <wp:positionH relativeFrom="column">
              <wp:posOffset>2586355</wp:posOffset>
            </wp:positionH>
            <wp:positionV relativeFrom="paragraph">
              <wp:posOffset>336550</wp:posOffset>
            </wp:positionV>
            <wp:extent cx="3541395" cy="3181350"/>
            <wp:effectExtent l="0" t="0" r="1905" b="0"/>
            <wp:wrapSquare wrapText="bothSides"/>
            <wp:docPr id="22" name="Obrázek 22" descr="E:\SPS12\DUM\Barvy,malby\štětce +nářadí\SKIL-0525-AA- měřid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E:\SPS12\DUM\Barvy,malby\štětce +nářadí\SKIL-0525-AA- měřidlo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1395" cy="318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B151D4E" wp14:editId="34120C0F">
                <wp:simplePos x="0" y="0"/>
                <wp:positionH relativeFrom="column">
                  <wp:posOffset>2327910</wp:posOffset>
                </wp:positionH>
                <wp:positionV relativeFrom="paragraph">
                  <wp:posOffset>213360</wp:posOffset>
                </wp:positionV>
                <wp:extent cx="977900" cy="484505"/>
                <wp:effectExtent l="0" t="19050" r="31750" b="29845"/>
                <wp:wrapNone/>
                <wp:docPr id="32" name="Šipka doprava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7900" cy="48450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32" o:spid="_x0000_s1026" type="#_x0000_t13" style="position:absolute;margin-left:183.3pt;margin-top:16.8pt;width:77pt;height:38.15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" adj="16249" fillcolor="#4f81bd [3204]" strokecolor="#243f60 [1604]" strokeweight="2pt"/>
            </w:pict>
          </mc:Fallback>
        </mc:AlternateContent>
      </w:r>
    </w:p>
    <w:p w:rsidR="005B6DA4" w:rsidRDefault="00A2550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       </w:t>
      </w:r>
      <w:r w:rsidR="009F4AA9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Metr</w:t>
      </w: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A40C78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A40C78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21728" behindDoc="0" locked="0" layoutInCell="1" allowOverlap="1" wp14:anchorId="77929D8C" wp14:editId="4EB2EFC1">
            <wp:simplePos x="0" y="0"/>
            <wp:positionH relativeFrom="column">
              <wp:posOffset>3810</wp:posOffset>
            </wp:positionH>
            <wp:positionV relativeFrom="paragraph">
              <wp:posOffset>5080</wp:posOffset>
            </wp:positionV>
            <wp:extent cx="3990975" cy="2577465"/>
            <wp:effectExtent l="0" t="0" r="9525" b="0"/>
            <wp:wrapSquare wrapText="bothSides"/>
            <wp:docPr id="28" name="Obrázek 28" descr="E:\SPS12\DUM\Barvy,malby\stříkací + horkovzdušná\horkovzd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:\SPS12\DUM\Barvy,malby\stříkací + horkovzdušná\horkovzd.1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0975" cy="2577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1A4AE88" wp14:editId="65C87511">
                <wp:simplePos x="0" y="0"/>
                <wp:positionH relativeFrom="column">
                  <wp:posOffset>-504825</wp:posOffset>
                </wp:positionH>
                <wp:positionV relativeFrom="paragraph">
                  <wp:posOffset>221615</wp:posOffset>
                </wp:positionV>
                <wp:extent cx="484505" cy="977900"/>
                <wp:effectExtent l="19050" t="19050" r="29845" b="12700"/>
                <wp:wrapNone/>
                <wp:docPr id="33" name="Šipka nahor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nahoru 33" o:spid="_x0000_s1026" type="#_x0000_t68" style="position:absolute;margin-left:-39.75pt;margin-top:17.45pt;width:38.15pt;height:77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" adj="5351" fillcolor="#4f81bd [3204]" strokecolor="#243f60 [1604]" strokeweight="2pt"/>
            </w:pict>
          </mc:Fallback>
        </mc:AlternateContent>
      </w: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63FE8F6" wp14:editId="6CD912C3">
                <wp:simplePos x="0" y="0"/>
                <wp:positionH relativeFrom="column">
                  <wp:posOffset>4994910</wp:posOffset>
                </wp:positionH>
                <wp:positionV relativeFrom="paragraph">
                  <wp:posOffset>316865</wp:posOffset>
                </wp:positionV>
                <wp:extent cx="484505" cy="977900"/>
                <wp:effectExtent l="19050" t="0" r="10795" b="31750"/>
                <wp:wrapNone/>
                <wp:docPr id="49" name="Šipka dolů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Šipka dolů 49" o:spid="_x0000_s1026" type="#_x0000_t67" style="position:absolute;margin-left:393.3pt;margin-top:24.95pt;width:38.15pt;height:77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" adj="16249" fillcolor="#4f81bd [3204]" strokecolor="#243f60 [1604]" strokeweight="2pt"/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Opalovací elektrická pistole</w:t>
      </w:r>
    </w:p>
    <w:p w:rsidR="009F4AA9" w:rsidRDefault="009F4AA9" w:rsidP="009F4AA9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Opalovací plynová- hořáková pistole</w:t>
      </w: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drawing>
          <wp:anchor distT="0" distB="0" distL="114300" distR="114300" simplePos="0" relativeHeight="251722752" behindDoc="0" locked="0" layoutInCell="1" allowOverlap="1" wp14:anchorId="5EB1A42C" wp14:editId="5FF40406">
            <wp:simplePos x="0" y="0"/>
            <wp:positionH relativeFrom="column">
              <wp:posOffset>1591310</wp:posOffset>
            </wp:positionH>
            <wp:positionV relativeFrom="paragraph">
              <wp:posOffset>184150</wp:posOffset>
            </wp:positionV>
            <wp:extent cx="4546600" cy="3409950"/>
            <wp:effectExtent l="0" t="0" r="6350" b="0"/>
            <wp:wrapSquare wrapText="bothSides"/>
            <wp:docPr id="14" name="Obrázek 14" descr="E:\SPS12\DUM\Barvy,malby\stříkací + horkovzdušná\opalovací buta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:\SPS12\DUM\Barvy,malby\stříkací + horkovzdušná\opalovací butan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6600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A2550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</w:t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723776" behindDoc="0" locked="0" layoutInCell="1" allowOverlap="1" wp14:anchorId="669F9771" wp14:editId="1381ACE2">
            <wp:simplePos x="0" y="0"/>
            <wp:positionH relativeFrom="column">
              <wp:posOffset>60960</wp:posOffset>
            </wp:positionH>
            <wp:positionV relativeFrom="paragraph">
              <wp:posOffset>90170</wp:posOffset>
            </wp:positionV>
            <wp:extent cx="3975100" cy="2981325"/>
            <wp:effectExtent l="0" t="0" r="6350" b="9525"/>
            <wp:wrapSquare wrapText="bothSides"/>
            <wp:docPr id="29" name="Obrázek 29" descr="E:\SPS12\DUM\Barvy,malby\stříkací + horkovzdušná\ofukovací pisto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SPS12\DUM\Barvy,malby\stříkací + horkovzdušná\ofukovací pistole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5100" cy="298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9F4AA9" w:rsidRDefault="009F4AA9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5B6DA4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5B6DA4" w:rsidRDefault="00FB7A1D" w:rsidP="005A79CB">
      <w:pPr>
        <w:spacing w:after="0"/>
        <w:jc w:val="both"/>
        <w:rPr>
          <w:noProof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0D223FA" wp14:editId="48BB31C5">
                <wp:simplePos x="0" y="0"/>
                <wp:positionH relativeFrom="column">
                  <wp:posOffset>-2505075</wp:posOffset>
                </wp:positionH>
                <wp:positionV relativeFrom="paragraph">
                  <wp:posOffset>132715</wp:posOffset>
                </wp:positionV>
                <wp:extent cx="484505" cy="977900"/>
                <wp:effectExtent l="19050" t="19050" r="29845" b="12700"/>
                <wp:wrapNone/>
                <wp:docPr id="51" name="Šipka nahoru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Šipka nahoru 51" o:spid="_x0000_s1026" type="#_x0000_t68" style="position:absolute;margin-left:-197.25pt;margin-top:10.45pt;width:38.15pt;height:77pt;z-index:251729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" adj="5351" fillcolor="#4f81bd [3204]" strokecolor="#243f60 [1604]" strokeweight="2pt"/>
            </w:pict>
          </mc:Fallback>
        </mc:AlternateContent>
      </w:r>
    </w:p>
    <w:p w:rsidR="005B6DA4" w:rsidRDefault="005B6DA4" w:rsidP="005A79CB">
      <w:pPr>
        <w:spacing w:after="0"/>
        <w:jc w:val="both"/>
        <w:rPr>
          <w:noProof/>
        </w:rPr>
      </w:pPr>
    </w:p>
    <w:p w:rsidR="00A40C78" w:rsidRDefault="00A40C78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A40C78" w:rsidRDefault="00A25501" w:rsidP="00A40C78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 </w:t>
      </w:r>
    </w:p>
    <w:p w:rsidR="009F4AA9" w:rsidRDefault="009F4AA9" w:rsidP="009F4AA9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Ofukovací</w:t>
      </w:r>
      <w:r w:rsidR="00A25501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vzduchová</w:t>
      </w:r>
      <w:r w:rsidR="00A25501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(elektrická ) pistole</w:t>
      </w:r>
    </w:p>
    <w:p w:rsidR="00A40C78" w:rsidRDefault="00FB7A1D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6308360" wp14:editId="4E2CE373">
                <wp:simplePos x="0" y="0"/>
                <wp:positionH relativeFrom="column">
                  <wp:posOffset>2867107</wp:posOffset>
                </wp:positionH>
                <wp:positionV relativeFrom="paragraph">
                  <wp:posOffset>2007237</wp:posOffset>
                </wp:positionV>
                <wp:extent cx="926465" cy="771525"/>
                <wp:effectExtent l="0" t="36830" r="103505" b="27305"/>
                <wp:wrapNone/>
                <wp:docPr id="50" name="Šipka doleva a nahoru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813579">
                          <a:off x="0" y="0"/>
                          <a:ext cx="926465" cy="771525"/>
                        </a:xfrm>
                        <a:prstGeom prst="lef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a nahoru 50" o:spid="_x0000_s1026" style="position:absolute;margin-left:225.75pt;margin-top:158.05pt;width:72.95pt;height:60.75pt;rotation:-3043515fd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26465,771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" path="m,578644l192881,385763r,96440l637143,482203r,-289322l540703,192881,733584,,926465,192881r-96441,l830024,675084r-637143,l192881,771525,,578644xe" fillcolor="#4f81bd [3204]" strokecolor="#243f60 [1604]" strokeweight="2pt">
                <v:path arrowok="t" o:connecttype="custom" o:connectlocs="0,578644;192881,385763;192881,482203;637143,482203;637143,192881;540703,192881;733584,0;926465,192881;830024,192881;830024,675084;192881,675084;192881,771525;0,578644" o:connectangles="0,0,0,0,0,0,0,0,0,0,0,0,0"/>
              </v:shape>
            </w:pict>
          </mc:Fallback>
        </mc:AlternateContent>
      </w:r>
      <w:r w:rsidR="009F4AA9">
        <w:rPr>
          <w:noProof/>
          <w:lang w:eastAsia="cs-CZ"/>
        </w:rPr>
        <w:drawing>
          <wp:inline distT="0" distB="0" distL="0" distR="0" wp14:anchorId="2B1E89FF" wp14:editId="4DA0BF99">
            <wp:extent cx="3114675" cy="2857500"/>
            <wp:effectExtent l="0" t="0" r="9525" b="0"/>
            <wp:docPr id="5" name="Obrázek 5" descr="E:\SPS12\DUM\Barvy,malby\štětce +nářadí\detek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SPS12\DUM\Barvy,malby\štětce +nářadí\detektor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5F1" w:rsidRDefault="008765F1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</w:p>
    <w:p w:rsidR="008765F1" w:rsidRDefault="002D5367" w:rsidP="005A79CB">
      <w:pPr>
        <w:spacing w:after="0"/>
        <w:jc w:val="both"/>
        <w:rPr>
          <w:rFonts w:ascii="Times New Roman" w:hAnsi="Times New Roman" w:cs="Times New Roman"/>
          <w:b/>
          <w:noProof/>
          <w:sz w:val="48"/>
          <w:szCs w:val="48"/>
          <w:lang w:eastAsia="cs-CZ"/>
        </w:rPr>
      </w:pPr>
      <w:r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AE320C2" wp14:editId="666C7396">
                <wp:simplePos x="0" y="0"/>
                <wp:positionH relativeFrom="column">
                  <wp:posOffset>3813810</wp:posOffset>
                </wp:positionH>
                <wp:positionV relativeFrom="paragraph">
                  <wp:posOffset>6682105</wp:posOffset>
                </wp:positionV>
                <wp:extent cx="1790700" cy="581025"/>
                <wp:effectExtent l="19050" t="19050" r="38100" b="47625"/>
                <wp:wrapNone/>
                <wp:docPr id="27" name="Šipka doleva a nahor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90700" cy="581025"/>
                        </a:xfrm>
                        <a:prstGeom prst="left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leva a nahoru 27" o:spid="_x0000_s1026" style="position:absolute;margin-left:300.3pt;margin-top:526.15pt;width:141pt;height:45.7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90700,581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" path="m,435769l145256,290513r,72628l1572816,363141r,-217885l1500188,145256,1645444,r145256,145256l1718072,145256r,363141l145256,508397r,72628l,435769xe" fillcolor="#4f81bd [3204]" strokecolor="#243f60 [1604]" strokeweight="2pt">
                <v:path arrowok="t" o:connecttype="custom" o:connectlocs="0,435769;145256,290513;145256,363141;1572816,363141;1572816,145256;1500188,145256;1645444,0;1790700,145256;1718072,145256;1718072,508397;145256,508397;145256,581025;0,435769" o:connectangles="0,0,0,0,0,0,0,0,0,0,0,0,0"/>
              </v:shape>
            </w:pict>
          </mc:Fallback>
        </mc:AlternateContent>
      </w:r>
      <w:r w:rsidR="009F4AA9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Digitální</w:t>
      </w:r>
      <w:r w:rsidR="00A25501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 xml:space="preserve"> </w:t>
      </w:r>
      <w:r w:rsidR="009F4AA9">
        <w:rPr>
          <w:rFonts w:ascii="Times New Roman" w:hAnsi="Times New Roman" w:cs="Times New Roman"/>
          <w:b/>
          <w:noProof/>
          <w:sz w:val="48"/>
          <w:szCs w:val="48"/>
          <w:lang w:eastAsia="cs-CZ"/>
        </w:rPr>
        <w:t>dálkoměr</w:t>
      </w:r>
    </w:p>
    <w:p w:rsidR="005B6DA4" w:rsidRDefault="005B6DA4" w:rsidP="00D05B91">
      <w:pPr>
        <w:rPr>
          <w:rFonts w:ascii="Times New Roman" w:hAnsi="Times New Roman" w:cs="Times New Roman"/>
          <w:sz w:val="40"/>
          <w:szCs w:val="40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Souhrn učiva</w:t>
      </w:r>
    </w:p>
    <w:p w:rsidR="00861DA6" w:rsidRDefault="00861DA6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206D7B" w:rsidRDefault="00206D7B" w:rsidP="00861DA6">
      <w:pPr>
        <w:spacing w:after="0"/>
        <w:jc w:val="both"/>
        <w:rPr>
          <w:rFonts w:ascii="Times New Roman" w:hAnsi="Times New Roman" w:cs="Times New Roman"/>
          <w:sz w:val="40"/>
          <w:szCs w:val="40"/>
        </w:rPr>
      </w:pPr>
    </w:p>
    <w:p w:rsidR="00861DA6" w:rsidRDefault="00861DA6" w:rsidP="00861DA6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48"/>
          <w:szCs w:val="48"/>
        </w:rPr>
      </w:pPr>
      <w:r w:rsidRPr="00E05D03">
        <w:rPr>
          <w:rFonts w:ascii="Times New Roman" w:hAnsi="Times New Roman" w:cs="Times New Roman"/>
          <w:sz w:val="48"/>
          <w:szCs w:val="48"/>
        </w:rPr>
        <w:t>Otázky pro opakování</w:t>
      </w: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206D7B" w:rsidRDefault="00206D7B" w:rsidP="00206D7B">
      <w:pPr>
        <w:spacing w:after="0"/>
        <w:jc w:val="both"/>
        <w:rPr>
          <w:rFonts w:ascii="Times New Roman" w:hAnsi="Times New Roman" w:cs="Times New Roman"/>
          <w:sz w:val="48"/>
          <w:szCs w:val="48"/>
        </w:rPr>
      </w:pPr>
    </w:p>
    <w:p w:rsidR="00E05D03" w:rsidRDefault="00E05D03" w:rsidP="00FB7A1D">
      <w:pPr>
        <w:pStyle w:val="Odstavecseseznamem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Jak zajistíš</w:t>
      </w:r>
      <w:r w:rsidR="00A25501">
        <w:rPr>
          <w:rFonts w:ascii="Times New Roman" w:hAnsi="Times New Roman" w:cs="Times New Roman"/>
          <w:sz w:val="48"/>
          <w:szCs w:val="48"/>
        </w:rPr>
        <w:t xml:space="preserve"> </w:t>
      </w:r>
      <w:r w:rsidR="00FB7A1D">
        <w:rPr>
          <w:rFonts w:ascii="Times New Roman" w:hAnsi="Times New Roman" w:cs="Times New Roman"/>
          <w:sz w:val="48"/>
          <w:szCs w:val="48"/>
        </w:rPr>
        <w:t>ochranu rukou pracovníka</w:t>
      </w:r>
      <w:r w:rsidR="00A25501">
        <w:rPr>
          <w:rFonts w:ascii="Times New Roman" w:hAnsi="Times New Roman" w:cs="Times New Roman"/>
          <w:sz w:val="48"/>
          <w:szCs w:val="48"/>
        </w:rPr>
        <w:t xml:space="preserve"> </w:t>
      </w:r>
      <w:r w:rsidR="00FB7A1D">
        <w:rPr>
          <w:rFonts w:ascii="Times New Roman" w:hAnsi="Times New Roman" w:cs="Times New Roman"/>
          <w:sz w:val="48"/>
          <w:szCs w:val="48"/>
        </w:rPr>
        <w:t>při provádění</w:t>
      </w:r>
      <w:r w:rsidR="00A25501">
        <w:rPr>
          <w:rFonts w:ascii="Times New Roman" w:hAnsi="Times New Roman" w:cs="Times New Roman"/>
          <w:sz w:val="48"/>
          <w:szCs w:val="48"/>
        </w:rPr>
        <w:t xml:space="preserve"> </w:t>
      </w:r>
      <w:r w:rsidR="00FB7A1D">
        <w:rPr>
          <w:rFonts w:ascii="Times New Roman" w:hAnsi="Times New Roman" w:cs="Times New Roman"/>
          <w:sz w:val="48"/>
          <w:szCs w:val="48"/>
        </w:rPr>
        <w:t>nátěru</w:t>
      </w:r>
    </w:p>
    <w:p w:rsidR="00FB7A1D" w:rsidRDefault="00FB7A1D" w:rsidP="00FB7A1D">
      <w:pPr>
        <w:pStyle w:val="Odstavecseseznamem"/>
        <w:spacing w:after="0" w:line="240" w:lineRule="auto"/>
        <w:ind w:left="1003"/>
        <w:jc w:val="both"/>
        <w:rPr>
          <w:rFonts w:ascii="Times New Roman" w:hAnsi="Times New Roman" w:cs="Times New Roman"/>
          <w:sz w:val="48"/>
          <w:szCs w:val="48"/>
        </w:rPr>
      </w:pPr>
    </w:p>
    <w:p w:rsidR="00E05D03" w:rsidRPr="00E05D03" w:rsidRDefault="00E05D03" w:rsidP="005A2952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 xml:space="preserve">K čemu používáme </w:t>
      </w:r>
      <w:proofErr w:type="gramStart"/>
      <w:r w:rsidR="00206D7B">
        <w:rPr>
          <w:rFonts w:ascii="Times New Roman" w:hAnsi="Times New Roman" w:cs="Times New Roman"/>
          <w:sz w:val="48"/>
          <w:szCs w:val="48"/>
        </w:rPr>
        <w:t>lepící</w:t>
      </w:r>
      <w:proofErr w:type="gramEnd"/>
      <w:r w:rsidR="00206D7B">
        <w:rPr>
          <w:rFonts w:ascii="Times New Roman" w:hAnsi="Times New Roman" w:cs="Times New Roman"/>
          <w:sz w:val="48"/>
          <w:szCs w:val="48"/>
        </w:rPr>
        <w:t xml:space="preserve"> pásky</w:t>
      </w:r>
    </w:p>
    <w:p w:rsidR="00206D7B" w:rsidRPr="00206D7B" w:rsidRDefault="00E05D03" w:rsidP="00206D7B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K čemu používáme</w:t>
      </w:r>
      <w:r w:rsidR="00A25501">
        <w:rPr>
          <w:rFonts w:ascii="Times New Roman" w:hAnsi="Times New Roman" w:cs="Times New Roman"/>
          <w:sz w:val="48"/>
          <w:szCs w:val="48"/>
        </w:rPr>
        <w:t xml:space="preserve"> </w:t>
      </w:r>
      <w:r w:rsidR="00206D7B">
        <w:rPr>
          <w:rFonts w:ascii="Times New Roman" w:hAnsi="Times New Roman" w:cs="Times New Roman"/>
          <w:sz w:val="48"/>
          <w:szCs w:val="48"/>
        </w:rPr>
        <w:t>folie</w:t>
      </w:r>
    </w:p>
    <w:p w:rsidR="00E05D03" w:rsidRDefault="00E05D03" w:rsidP="00206D7B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FB7A1D">
        <w:rPr>
          <w:rFonts w:ascii="Times New Roman" w:hAnsi="Times New Roman" w:cs="Times New Roman"/>
          <w:sz w:val="48"/>
          <w:szCs w:val="48"/>
        </w:rPr>
        <w:t>Jak změříš</w:t>
      </w:r>
      <w:r w:rsidR="00A25501">
        <w:rPr>
          <w:rFonts w:ascii="Times New Roman" w:hAnsi="Times New Roman" w:cs="Times New Roman"/>
          <w:sz w:val="48"/>
          <w:szCs w:val="48"/>
        </w:rPr>
        <w:t xml:space="preserve"> </w:t>
      </w:r>
      <w:r w:rsidR="00FB7A1D">
        <w:rPr>
          <w:rFonts w:ascii="Times New Roman" w:hAnsi="Times New Roman" w:cs="Times New Roman"/>
          <w:sz w:val="48"/>
          <w:szCs w:val="48"/>
        </w:rPr>
        <w:t>rozměry</w:t>
      </w:r>
      <w:r w:rsidR="00A25501">
        <w:rPr>
          <w:rFonts w:ascii="Times New Roman" w:hAnsi="Times New Roman" w:cs="Times New Roman"/>
          <w:sz w:val="48"/>
          <w:szCs w:val="48"/>
        </w:rPr>
        <w:t xml:space="preserve"> </w:t>
      </w:r>
      <w:r w:rsidR="00FB7A1D">
        <w:rPr>
          <w:rFonts w:ascii="Times New Roman" w:hAnsi="Times New Roman" w:cs="Times New Roman"/>
          <w:sz w:val="48"/>
          <w:szCs w:val="48"/>
        </w:rPr>
        <w:t>místnosti</w:t>
      </w:r>
    </w:p>
    <w:p w:rsidR="005A2952" w:rsidRDefault="005A2952" w:rsidP="005A2952">
      <w:pPr>
        <w:pStyle w:val="Odstavecseseznamem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 xml:space="preserve"> </w:t>
      </w:r>
      <w:r w:rsidR="00FB7A1D">
        <w:rPr>
          <w:rFonts w:ascii="Times New Roman" w:hAnsi="Times New Roman" w:cs="Times New Roman"/>
          <w:sz w:val="48"/>
          <w:szCs w:val="48"/>
        </w:rPr>
        <w:t>Jak</w:t>
      </w:r>
      <w:r w:rsidR="00A25501">
        <w:rPr>
          <w:rFonts w:ascii="Times New Roman" w:hAnsi="Times New Roman" w:cs="Times New Roman"/>
          <w:sz w:val="48"/>
          <w:szCs w:val="48"/>
        </w:rPr>
        <w:t xml:space="preserve"> </w:t>
      </w:r>
      <w:r w:rsidR="00FB7A1D">
        <w:rPr>
          <w:rFonts w:ascii="Times New Roman" w:hAnsi="Times New Roman" w:cs="Times New Roman"/>
          <w:sz w:val="48"/>
          <w:szCs w:val="48"/>
        </w:rPr>
        <w:t xml:space="preserve">a čím odstraníš starý nátěr </w:t>
      </w:r>
    </w:p>
    <w:p w:rsidR="005A2952" w:rsidRDefault="005A2952" w:rsidP="005A2952">
      <w:pPr>
        <w:pStyle w:val="Odstavecseseznamem"/>
        <w:spacing w:after="0" w:line="360" w:lineRule="auto"/>
        <w:ind w:left="1003"/>
        <w:jc w:val="both"/>
        <w:rPr>
          <w:rFonts w:ascii="Times New Roman" w:hAnsi="Times New Roman" w:cs="Times New Roman"/>
          <w:sz w:val="48"/>
          <w:szCs w:val="48"/>
        </w:rPr>
      </w:pPr>
    </w:p>
    <w:p w:rsidR="00D05B91" w:rsidRDefault="00D05B91" w:rsidP="005A2952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Default="00D05B91" w:rsidP="00D05B91">
      <w:pPr>
        <w:rPr>
          <w:rFonts w:ascii="Times New Roman" w:hAnsi="Times New Roman" w:cs="Times New Roman"/>
          <w:sz w:val="28"/>
          <w:szCs w:val="28"/>
        </w:rPr>
      </w:pPr>
    </w:p>
    <w:p w:rsidR="00D05B91" w:rsidRPr="00861DA6" w:rsidRDefault="00D05B91" w:rsidP="00D05B91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861DA6">
        <w:rPr>
          <w:rFonts w:ascii="Times New Roman" w:hAnsi="Times New Roman" w:cs="Times New Roman"/>
          <w:b/>
          <w:sz w:val="48"/>
          <w:szCs w:val="48"/>
        </w:rPr>
        <w:lastRenderedPageBreak/>
        <w:t>Použité zdroje</w:t>
      </w:r>
    </w:p>
    <w:p w:rsidR="00D05B91" w:rsidRDefault="00D05B91" w:rsidP="00D05B9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61DA6" w:rsidRPr="00861DA6" w:rsidRDefault="00861DA6" w:rsidP="00861DA6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05B91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 w:rsidRPr="007F184C">
        <w:rPr>
          <w:rFonts w:ascii="Times New Roman" w:hAnsi="Times New Roman" w:cs="Times New Roman"/>
          <w:sz w:val="48"/>
          <w:szCs w:val="48"/>
        </w:rPr>
        <w:t>Sborník – katalog, prezentační</w:t>
      </w:r>
      <w:r w:rsidR="00A25501">
        <w:rPr>
          <w:rFonts w:ascii="Times New Roman" w:hAnsi="Times New Roman" w:cs="Times New Roman"/>
          <w:sz w:val="48"/>
          <w:szCs w:val="48"/>
        </w:rPr>
        <w:t xml:space="preserve"> CD a www</w:t>
      </w:r>
      <w:r w:rsidRPr="007F184C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s</w:t>
      </w:r>
      <w:r w:rsidRPr="007F184C">
        <w:rPr>
          <w:rFonts w:ascii="Times New Roman" w:hAnsi="Times New Roman" w:cs="Times New Roman"/>
          <w:sz w:val="48"/>
          <w:szCs w:val="48"/>
        </w:rPr>
        <w:t>tránky f. Spojené kartáčovny</w:t>
      </w:r>
      <w:r w:rsidR="00A25501"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 w:rsidRPr="007F184C">
        <w:rPr>
          <w:rFonts w:ascii="Times New Roman" w:hAnsi="Times New Roman" w:cs="Times New Roman"/>
          <w:sz w:val="48"/>
          <w:szCs w:val="48"/>
        </w:rPr>
        <w:t>a.s</w:t>
      </w:r>
      <w:proofErr w:type="spellEnd"/>
      <w:r w:rsidRPr="007F184C">
        <w:rPr>
          <w:rFonts w:ascii="Times New Roman" w:hAnsi="Times New Roman" w:cs="Times New Roman"/>
          <w:sz w:val="48"/>
          <w:szCs w:val="48"/>
        </w:rPr>
        <w:t>,</w:t>
      </w:r>
      <w:r>
        <w:rPr>
          <w:rFonts w:ascii="Times New Roman" w:hAnsi="Times New Roman" w:cs="Times New Roman"/>
          <w:sz w:val="48"/>
          <w:szCs w:val="48"/>
        </w:rPr>
        <w:t xml:space="preserve"> </w:t>
      </w:r>
      <w:proofErr w:type="spellStart"/>
      <w:r>
        <w:rPr>
          <w:rFonts w:ascii="Times New Roman" w:hAnsi="Times New Roman" w:cs="Times New Roman"/>
          <w:sz w:val="48"/>
          <w:szCs w:val="48"/>
        </w:rPr>
        <w:t>Libkovodská</w:t>
      </w:r>
      <w:proofErr w:type="spellEnd"/>
      <w:r>
        <w:rPr>
          <w:rFonts w:ascii="Times New Roman" w:hAnsi="Times New Roman" w:cs="Times New Roman"/>
          <w:sz w:val="48"/>
          <w:szCs w:val="48"/>
        </w:rPr>
        <w:t xml:space="preserve"> 1428,</w:t>
      </w:r>
    </w:p>
    <w:p w:rsid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393 01</w:t>
      </w:r>
      <w:r w:rsidR="00A25501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Pelhřimov</w:t>
      </w:r>
    </w:p>
    <w:p w:rsidR="007F184C" w:rsidRDefault="007F184C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</w:p>
    <w:p w:rsidR="007F184C" w:rsidRPr="007F184C" w:rsidRDefault="00A25501" w:rsidP="007F184C">
      <w:pPr>
        <w:spacing w:after="0" w:line="240" w:lineRule="auto"/>
        <w:jc w:val="both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(</w:t>
      </w:r>
      <w:r w:rsidR="007F184C">
        <w:rPr>
          <w:rFonts w:ascii="Times New Roman" w:hAnsi="Times New Roman" w:cs="Times New Roman"/>
          <w:sz w:val="48"/>
          <w:szCs w:val="48"/>
        </w:rPr>
        <w:t>souhlas s použitím výše uvedených zdrojů je a</w:t>
      </w:r>
      <w:r w:rsidR="007F184C">
        <w:rPr>
          <w:rFonts w:ascii="Times New Roman" w:hAnsi="Times New Roman" w:cs="Times New Roman"/>
          <w:sz w:val="48"/>
          <w:szCs w:val="48"/>
        </w:rPr>
        <w:t>r</w:t>
      </w:r>
      <w:r w:rsidR="007F184C">
        <w:rPr>
          <w:rFonts w:ascii="Times New Roman" w:hAnsi="Times New Roman" w:cs="Times New Roman"/>
          <w:sz w:val="48"/>
          <w:szCs w:val="48"/>
        </w:rPr>
        <w:t>chivován u zpracovatele</w:t>
      </w:r>
      <w:r>
        <w:rPr>
          <w:rFonts w:ascii="Times New Roman" w:hAnsi="Times New Roman" w:cs="Times New Roman"/>
          <w:sz w:val="48"/>
          <w:szCs w:val="48"/>
        </w:rPr>
        <w:t xml:space="preserve"> DUM</w:t>
      </w:r>
      <w:r w:rsidR="007F184C">
        <w:rPr>
          <w:rFonts w:ascii="Times New Roman" w:hAnsi="Times New Roman" w:cs="Times New Roman"/>
          <w:sz w:val="48"/>
          <w:szCs w:val="48"/>
        </w:rPr>
        <w:t>)</w:t>
      </w:r>
    </w:p>
    <w:p w:rsidR="00D05B91" w:rsidRPr="007F184C" w:rsidRDefault="00A57058" w:rsidP="007F184C">
      <w:pPr>
        <w:spacing w:line="240" w:lineRule="auto"/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Vlastní foto</w:t>
      </w:r>
    </w:p>
    <w:sectPr w:rsidR="00D05B91" w:rsidRPr="007F184C" w:rsidSect="00EE143B">
      <w:headerReference w:type="default" r:id="rId22"/>
      <w:footerReference w:type="default" r:id="rId23"/>
      <w:pgSz w:w="11906" w:h="16838" w:code="9"/>
      <w:pgMar w:top="1985" w:right="851" w:bottom="1985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33AB" w:rsidRDefault="00C633AB">
      <w:r>
        <w:separator/>
      </w:r>
    </w:p>
  </w:endnote>
  <w:endnote w:type="continuationSeparator" w:id="0">
    <w:p w:rsidR="00C633AB" w:rsidRDefault="00C633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4DF720D2" wp14:editId="1CB2F966">
              <wp:simplePos x="0" y="0"/>
              <wp:positionH relativeFrom="column">
                <wp:posOffset>0</wp:posOffset>
              </wp:positionH>
              <wp:positionV relativeFrom="paragraph">
                <wp:posOffset>19165</wp:posOffset>
              </wp:positionV>
              <wp:extent cx="6311265" cy="0"/>
              <wp:effectExtent l="0" t="0" r="13335" b="1905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311265" cy="0"/>
                      </a:xfrm>
                      <a:prstGeom prst="line">
                        <a:avLst/>
                      </a:prstGeom>
                      <a:ln w="19050">
                        <a:solidFill>
                          <a:srgbClr val="EA851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Přímá spojnice 21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5pt" to="496.95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" strokecolor="#ea851b" strokeweight="1.5pt"/>
          </w:pict>
        </mc:Fallback>
      </mc:AlternateContent>
    </w:r>
  </w:p>
  <w:p w:rsid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</w:p>
  <w:p w:rsidR="00EE143B" w:rsidRPr="00EE143B" w:rsidRDefault="00EE143B" w:rsidP="00EE20B3">
    <w:pPr>
      <w:pStyle w:val="Zpat"/>
      <w:rPr>
        <w:rFonts w:ascii="Times New Roman" w:hAnsi="Times New Roman" w:cs="Times New Roman"/>
        <w:sz w:val="24"/>
        <w:szCs w:val="24"/>
      </w:rPr>
    </w:pPr>
    <w:r w:rsidRPr="00EE143B">
      <w:rPr>
        <w:rFonts w:ascii="Times New Roman" w:hAnsi="Times New Roman" w:cs="Times New Roman"/>
        <w:noProof/>
        <w:sz w:val="24"/>
        <w:szCs w:val="24"/>
        <w:lang w:eastAsia="cs-CZ"/>
      </w:rPr>
      <w:drawing>
        <wp:anchor distT="0" distB="0" distL="114300" distR="114300" simplePos="0" relativeHeight="251665408" behindDoc="0" locked="1" layoutInCell="1" allowOverlap="1" wp14:anchorId="1916811E" wp14:editId="0F64252E">
          <wp:simplePos x="0" y="0"/>
          <wp:positionH relativeFrom="column">
            <wp:posOffset>1264285</wp:posOffset>
          </wp:positionH>
          <wp:positionV relativeFrom="page">
            <wp:posOffset>9620885</wp:posOffset>
          </wp:positionV>
          <wp:extent cx="3657600" cy="719455"/>
          <wp:effectExtent l="0" t="0" r="0" b="4445"/>
          <wp:wrapNone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pvk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57600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143B">
      <w:rPr>
        <w:rFonts w:ascii="Times New Roman" w:hAnsi="Times New Roman" w:cs="Times New Roman"/>
        <w:sz w:val="24"/>
        <w:szCs w:val="24"/>
      </w:rPr>
      <w:tab/>
    </w:r>
    <w:r w:rsidRPr="00EE143B">
      <w:rPr>
        <w:rFonts w:ascii="Times New Roman" w:hAnsi="Times New Roman" w:cs="Times New Roman"/>
        <w:sz w:val="24"/>
        <w:szCs w:val="24"/>
      </w:rPr>
      <w:tab/>
    </w:r>
    <w:r w:rsidR="00D05B91" w:rsidRPr="00D05B91">
      <w:rPr>
        <w:rFonts w:ascii="Times New Roman" w:hAnsi="Times New Roman" w:cs="Times New Roman"/>
        <w:sz w:val="24"/>
        <w:szCs w:val="24"/>
      </w:rPr>
      <w:fldChar w:fldCharType="begin"/>
    </w:r>
    <w:r w:rsidR="00D05B91" w:rsidRPr="00D05B91">
      <w:rPr>
        <w:rFonts w:ascii="Times New Roman" w:hAnsi="Times New Roman" w:cs="Times New Roman"/>
        <w:sz w:val="24"/>
        <w:szCs w:val="24"/>
      </w:rPr>
      <w:instrText>PAGE   \* MERGEFORMAT</w:instrText>
    </w:r>
    <w:r w:rsidR="00D05B91" w:rsidRPr="00D05B91">
      <w:rPr>
        <w:rFonts w:ascii="Times New Roman" w:hAnsi="Times New Roman" w:cs="Times New Roman"/>
        <w:sz w:val="24"/>
        <w:szCs w:val="24"/>
      </w:rPr>
      <w:fldChar w:fldCharType="separate"/>
    </w:r>
    <w:r w:rsidR="00EA51A9">
      <w:rPr>
        <w:rFonts w:ascii="Times New Roman" w:hAnsi="Times New Roman" w:cs="Times New Roman"/>
        <w:noProof/>
        <w:sz w:val="24"/>
        <w:szCs w:val="24"/>
      </w:rPr>
      <w:t>1</w:t>
    </w:r>
    <w:r w:rsidR="00D05B91" w:rsidRPr="00D05B91">
      <w:rPr>
        <w:rFonts w:ascii="Times New Roman" w:hAnsi="Times New Roman" w:cs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33AB" w:rsidRDefault="00C633AB">
      <w:r>
        <w:separator/>
      </w:r>
    </w:p>
  </w:footnote>
  <w:footnote w:type="continuationSeparator" w:id="0">
    <w:p w:rsidR="00C633AB" w:rsidRDefault="00C633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5" w:type="dxa"/>
      <w:tblBorders>
        <w:bottom w:val="single" w:sz="12" w:space="0" w:color="EA851B"/>
      </w:tblBorders>
      <w:tblLayout w:type="fixed"/>
      <w:tblLook w:val="01E0" w:firstRow="1" w:lastRow="1" w:firstColumn="1" w:lastColumn="1" w:noHBand="0" w:noVBand="0"/>
    </w:tblPr>
    <w:tblGrid>
      <w:gridCol w:w="3266"/>
      <w:gridCol w:w="6659"/>
    </w:tblGrid>
    <w:tr w:rsidR="00D41325" w:rsidTr="00EB1E52">
      <w:trPr>
        <w:trHeight w:val="851"/>
      </w:trPr>
      <w:tc>
        <w:tcPr>
          <w:tcW w:w="3266" w:type="dxa"/>
          <w:tcMar>
            <w:left w:w="0" w:type="dxa"/>
            <w:right w:w="0" w:type="dxa"/>
          </w:tcMar>
          <w:hideMark/>
        </w:tcPr>
        <w:p w:rsidR="00D41325" w:rsidRDefault="00EB1E52">
          <w:pPr>
            <w:pStyle w:val="Zhlav"/>
          </w:pP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2336" behindDoc="1" locked="0" layoutInCell="1" allowOverlap="1" wp14:anchorId="302952EF" wp14:editId="3C5F7929">
                <wp:simplePos x="0" y="0"/>
                <wp:positionH relativeFrom="column">
                  <wp:posOffset>1528445</wp:posOffset>
                </wp:positionH>
                <wp:positionV relativeFrom="paragraph">
                  <wp:posOffset>40640</wp:posOffset>
                </wp:positionV>
                <wp:extent cx="434975" cy="539750"/>
                <wp:effectExtent l="0" t="0" r="3175" b="0"/>
                <wp:wrapTight wrapText="bothSides">
                  <wp:wrapPolygon edited="0">
                    <wp:start x="0" y="0"/>
                    <wp:lineTo x="0" y="20584"/>
                    <wp:lineTo x="20812" y="20584"/>
                    <wp:lineTo x="20812" y="0"/>
                    <wp:lineTo x="0" y="0"/>
                  </wp:wrapPolygon>
                </wp:wrapTight>
                <wp:docPr id="23" name="Obrázek 2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kraj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34975" cy="539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58240" behindDoc="1" locked="0" layoutInCell="1" allowOverlap="1" wp14:anchorId="35B7E7AC" wp14:editId="6B3F79CA">
                <wp:simplePos x="0" y="0"/>
                <wp:positionH relativeFrom="column">
                  <wp:posOffset>0</wp:posOffset>
                </wp:positionH>
                <wp:positionV relativeFrom="page">
                  <wp:posOffset>52070</wp:posOffset>
                </wp:positionV>
                <wp:extent cx="781050" cy="503555"/>
                <wp:effectExtent l="0" t="0" r="0" b="0"/>
                <wp:wrapTight wrapText="bothSides">
                  <wp:wrapPolygon edited="0">
                    <wp:start x="0" y="0"/>
                    <wp:lineTo x="0" y="20429"/>
                    <wp:lineTo x="21073" y="20429"/>
                    <wp:lineTo x="21073" y="0"/>
                    <wp:lineTo x="0" y="0"/>
                  </wp:wrapPolygon>
                </wp:wrapTight>
                <wp:docPr id="24" name="obrázek 1" descr="logo_Averze15m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Averze15m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5035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sz w:val="2"/>
              <w:szCs w:val="2"/>
              <w:lang w:eastAsia="cs-CZ"/>
            </w:rPr>
            <w:drawing>
              <wp:anchor distT="0" distB="0" distL="114300" distR="114300" simplePos="0" relativeHeight="251660288" behindDoc="1" locked="0" layoutInCell="1" allowOverlap="1" wp14:anchorId="7D301F15" wp14:editId="3A256DA1">
                <wp:simplePos x="0" y="0"/>
                <wp:positionH relativeFrom="column">
                  <wp:posOffset>809625</wp:posOffset>
                </wp:positionH>
                <wp:positionV relativeFrom="paragraph">
                  <wp:posOffset>-9525</wp:posOffset>
                </wp:positionV>
                <wp:extent cx="629920" cy="611505"/>
                <wp:effectExtent l="0" t="0" r="0" b="0"/>
                <wp:wrapTight wrapText="bothSides">
                  <wp:wrapPolygon edited="0">
                    <wp:start x="0" y="0"/>
                    <wp:lineTo x="0" y="20860"/>
                    <wp:lineTo x="20903" y="20860"/>
                    <wp:lineTo x="20903" y="0"/>
                    <wp:lineTo x="0" y="0"/>
                  </wp:wrapPolygon>
                </wp:wrapTight>
                <wp:docPr id="25" name="Obrázek 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 Páteřní škola.jpg"/>
                        <pic:cNvPicPr/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29920" cy="61150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6659" w:type="dxa"/>
          <w:tcMar>
            <w:left w:w="0" w:type="dxa"/>
            <w:right w:w="0" w:type="dxa"/>
          </w:tcMar>
          <w:vAlign w:val="center"/>
          <w:hideMark/>
        </w:tcPr>
        <w:p w:rsidR="00D41325" w:rsidRPr="00EB1E52" w:rsidRDefault="00D41325" w:rsidP="00EB1E52">
          <w:pPr>
            <w:pStyle w:val="Zhlav"/>
            <w:spacing w:after="0"/>
            <w:jc w:val="right"/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EB1E52">
            <w:rPr>
              <w:rFonts w:ascii="Book Antiqua" w:hAnsi="Book Antiqua"/>
              <w:b/>
              <w:caps/>
              <w:color w:val="595959" w:themeColor="text1" w:themeTint="A6"/>
              <w:spacing w:val="10"/>
              <w:sz w:val="28"/>
              <w:szCs w:val="28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střední škola stavební a technická</w:t>
          </w:r>
        </w:p>
        <w:p w:rsidR="00D41325" w:rsidRDefault="00B30248" w:rsidP="00EB1E52">
          <w:pPr>
            <w:pStyle w:val="Zhlav"/>
            <w:jc w:val="right"/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</w:pPr>
          <w:r w:rsidRPr="00B72FE7"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Ústí nad Labem, Čelakovského 5, příspěvková organizace</w:t>
          </w:r>
        </w:p>
        <w:p w:rsidR="00EB1E52" w:rsidRPr="00B30248" w:rsidRDefault="00EB1E52" w:rsidP="00EB1E52">
          <w:pPr>
            <w:pStyle w:val="Zhlav"/>
            <w:spacing w:after="0"/>
            <w:jc w:val="right"/>
            <w:rPr>
              <w:caps/>
              <w:color w:val="808080"/>
              <w:sz w:val="24"/>
              <w:szCs w:val="24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  <w:r>
            <w:rPr>
              <w:rFonts w:ascii="Book Antiqua" w:hAnsi="Book Antiqua"/>
              <w:color w:val="595959" w:themeColor="text1" w:themeTint="A6"/>
              <w:sz w:val="24"/>
              <w:szCs w:val="2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Páteřní škola Ústeckého kraje</w:t>
          </w:r>
        </w:p>
      </w:tc>
    </w:tr>
  </w:tbl>
  <w:p w:rsidR="00EC32F2" w:rsidRPr="00D41325" w:rsidRDefault="00EC32F2" w:rsidP="00D413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566C4"/>
    <w:multiLevelType w:val="hybridMultilevel"/>
    <w:tmpl w:val="A8BEFB58"/>
    <w:lvl w:ilvl="0" w:tplc="5F8CFA30">
      <w:numFmt w:val="bullet"/>
      <w:lvlText w:val="-"/>
      <w:lvlJc w:val="left"/>
      <w:pPr>
        <w:ind w:left="643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">
    <w:nsid w:val="33725437"/>
    <w:multiLevelType w:val="hybridMultilevel"/>
    <w:tmpl w:val="045A5FA2"/>
    <w:lvl w:ilvl="0" w:tplc="FF4EEE00">
      <w:start w:val="1"/>
      <w:numFmt w:val="decimal"/>
      <w:lvlText w:val="%1."/>
      <w:lvlJc w:val="left"/>
      <w:pPr>
        <w:ind w:left="100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23" w:hanging="360"/>
      </w:pPr>
    </w:lvl>
    <w:lvl w:ilvl="2" w:tplc="0405001B" w:tentative="1">
      <w:start w:val="1"/>
      <w:numFmt w:val="lowerRoman"/>
      <w:lvlText w:val="%3."/>
      <w:lvlJc w:val="right"/>
      <w:pPr>
        <w:ind w:left="2443" w:hanging="180"/>
      </w:pPr>
    </w:lvl>
    <w:lvl w:ilvl="3" w:tplc="0405000F" w:tentative="1">
      <w:start w:val="1"/>
      <w:numFmt w:val="decimal"/>
      <w:lvlText w:val="%4."/>
      <w:lvlJc w:val="left"/>
      <w:pPr>
        <w:ind w:left="3163" w:hanging="360"/>
      </w:pPr>
    </w:lvl>
    <w:lvl w:ilvl="4" w:tplc="04050019" w:tentative="1">
      <w:start w:val="1"/>
      <w:numFmt w:val="lowerLetter"/>
      <w:lvlText w:val="%5."/>
      <w:lvlJc w:val="left"/>
      <w:pPr>
        <w:ind w:left="3883" w:hanging="360"/>
      </w:pPr>
    </w:lvl>
    <w:lvl w:ilvl="5" w:tplc="0405001B" w:tentative="1">
      <w:start w:val="1"/>
      <w:numFmt w:val="lowerRoman"/>
      <w:lvlText w:val="%6."/>
      <w:lvlJc w:val="right"/>
      <w:pPr>
        <w:ind w:left="4603" w:hanging="180"/>
      </w:pPr>
    </w:lvl>
    <w:lvl w:ilvl="6" w:tplc="0405000F" w:tentative="1">
      <w:start w:val="1"/>
      <w:numFmt w:val="decimal"/>
      <w:lvlText w:val="%7."/>
      <w:lvlJc w:val="left"/>
      <w:pPr>
        <w:ind w:left="5323" w:hanging="360"/>
      </w:pPr>
    </w:lvl>
    <w:lvl w:ilvl="7" w:tplc="04050019" w:tentative="1">
      <w:start w:val="1"/>
      <w:numFmt w:val="lowerLetter"/>
      <w:lvlText w:val="%8."/>
      <w:lvlJc w:val="left"/>
      <w:pPr>
        <w:ind w:left="6043" w:hanging="360"/>
      </w:pPr>
    </w:lvl>
    <w:lvl w:ilvl="8" w:tplc="040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3AE35510"/>
    <w:multiLevelType w:val="multilevel"/>
    <w:tmpl w:val="040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71"/>
  <w:displayVertic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1E52"/>
    <w:rsid w:val="00073F70"/>
    <w:rsid w:val="00077A20"/>
    <w:rsid w:val="00096784"/>
    <w:rsid w:val="000A53B9"/>
    <w:rsid w:val="000F7274"/>
    <w:rsid w:val="001174F3"/>
    <w:rsid w:val="0012498D"/>
    <w:rsid w:val="00170D7F"/>
    <w:rsid w:val="001C3415"/>
    <w:rsid w:val="00206D7B"/>
    <w:rsid w:val="00231A4B"/>
    <w:rsid w:val="002636E6"/>
    <w:rsid w:val="00273981"/>
    <w:rsid w:val="002A2424"/>
    <w:rsid w:val="002C1B9C"/>
    <w:rsid w:val="002C3071"/>
    <w:rsid w:val="002D5367"/>
    <w:rsid w:val="002E18DA"/>
    <w:rsid w:val="003072F1"/>
    <w:rsid w:val="00355AC8"/>
    <w:rsid w:val="00387717"/>
    <w:rsid w:val="003B6B82"/>
    <w:rsid w:val="003C74C0"/>
    <w:rsid w:val="003E11C3"/>
    <w:rsid w:val="003E1E8C"/>
    <w:rsid w:val="003F118B"/>
    <w:rsid w:val="004032C9"/>
    <w:rsid w:val="0040343E"/>
    <w:rsid w:val="004043F6"/>
    <w:rsid w:val="004171E3"/>
    <w:rsid w:val="00420E83"/>
    <w:rsid w:val="00426FCA"/>
    <w:rsid w:val="00450F14"/>
    <w:rsid w:val="00454987"/>
    <w:rsid w:val="004673A3"/>
    <w:rsid w:val="004729CA"/>
    <w:rsid w:val="004A2D96"/>
    <w:rsid w:val="004E0DD0"/>
    <w:rsid w:val="00520D17"/>
    <w:rsid w:val="0052347B"/>
    <w:rsid w:val="0054720F"/>
    <w:rsid w:val="00554294"/>
    <w:rsid w:val="00557F42"/>
    <w:rsid w:val="005A2952"/>
    <w:rsid w:val="005A79CB"/>
    <w:rsid w:val="005B62DF"/>
    <w:rsid w:val="005B6DA4"/>
    <w:rsid w:val="0060067B"/>
    <w:rsid w:val="00627279"/>
    <w:rsid w:val="00681ABB"/>
    <w:rsid w:val="006D35E1"/>
    <w:rsid w:val="007172D0"/>
    <w:rsid w:val="00727383"/>
    <w:rsid w:val="00751D2E"/>
    <w:rsid w:val="00767FF5"/>
    <w:rsid w:val="00776024"/>
    <w:rsid w:val="0079091B"/>
    <w:rsid w:val="007A5F17"/>
    <w:rsid w:val="007F184C"/>
    <w:rsid w:val="00860EC4"/>
    <w:rsid w:val="00861DA6"/>
    <w:rsid w:val="008765F1"/>
    <w:rsid w:val="008A76DD"/>
    <w:rsid w:val="008E7379"/>
    <w:rsid w:val="008F1FC0"/>
    <w:rsid w:val="009023D1"/>
    <w:rsid w:val="0092371F"/>
    <w:rsid w:val="009601FC"/>
    <w:rsid w:val="009D27EE"/>
    <w:rsid w:val="009D2A85"/>
    <w:rsid w:val="009F2DCD"/>
    <w:rsid w:val="009F4AA9"/>
    <w:rsid w:val="00A25501"/>
    <w:rsid w:val="00A26D8D"/>
    <w:rsid w:val="00A40C78"/>
    <w:rsid w:val="00A57058"/>
    <w:rsid w:val="00A85BF1"/>
    <w:rsid w:val="00A86013"/>
    <w:rsid w:val="00AA3351"/>
    <w:rsid w:val="00AA37C1"/>
    <w:rsid w:val="00AA4226"/>
    <w:rsid w:val="00B30248"/>
    <w:rsid w:val="00B3649A"/>
    <w:rsid w:val="00B72FE7"/>
    <w:rsid w:val="00B76D91"/>
    <w:rsid w:val="00C155FA"/>
    <w:rsid w:val="00C22EAE"/>
    <w:rsid w:val="00C559CF"/>
    <w:rsid w:val="00C633AB"/>
    <w:rsid w:val="00CF3B64"/>
    <w:rsid w:val="00D05B91"/>
    <w:rsid w:val="00D13583"/>
    <w:rsid w:val="00D14D91"/>
    <w:rsid w:val="00D27A37"/>
    <w:rsid w:val="00D27C9D"/>
    <w:rsid w:val="00D41325"/>
    <w:rsid w:val="00D42505"/>
    <w:rsid w:val="00D53887"/>
    <w:rsid w:val="00DA7E53"/>
    <w:rsid w:val="00DC1BE0"/>
    <w:rsid w:val="00DC6647"/>
    <w:rsid w:val="00DD05C8"/>
    <w:rsid w:val="00DD1CB7"/>
    <w:rsid w:val="00E01001"/>
    <w:rsid w:val="00E03063"/>
    <w:rsid w:val="00E05D03"/>
    <w:rsid w:val="00E10C8B"/>
    <w:rsid w:val="00E34036"/>
    <w:rsid w:val="00E47EC3"/>
    <w:rsid w:val="00E8231A"/>
    <w:rsid w:val="00EA51A9"/>
    <w:rsid w:val="00EB1E52"/>
    <w:rsid w:val="00EC1D69"/>
    <w:rsid w:val="00EC32F2"/>
    <w:rsid w:val="00ED0CA7"/>
    <w:rsid w:val="00EE143B"/>
    <w:rsid w:val="00EE20B3"/>
    <w:rsid w:val="00F33EFF"/>
    <w:rsid w:val="00F55C14"/>
    <w:rsid w:val="00F624B4"/>
    <w:rsid w:val="00F65344"/>
    <w:rsid w:val="00FA1472"/>
    <w:rsid w:val="00FB5354"/>
    <w:rsid w:val="00FB58BF"/>
    <w:rsid w:val="00FB7A1D"/>
    <w:rsid w:val="00FF6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B1E52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adpis4">
    <w:name w:val="heading 4"/>
    <w:basedOn w:val="Normln"/>
    <w:next w:val="Normln"/>
    <w:link w:val="Nadpis4Char"/>
    <w:qFormat/>
    <w:rsid w:val="00273981"/>
    <w:pPr>
      <w:keepNext/>
      <w:jc w:val="center"/>
      <w:outlineLvl w:val="3"/>
    </w:pPr>
    <w:rPr>
      <w:b/>
      <w:snapToGrid w:val="0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Zkladntext2">
    <w:name w:val="Body Text 2"/>
    <w:basedOn w:val="Normln"/>
    <w:rsid w:val="00273981"/>
    <w:rPr>
      <w:snapToGrid w:val="0"/>
      <w:sz w:val="24"/>
    </w:rPr>
  </w:style>
  <w:style w:type="character" w:customStyle="1" w:styleId="ZhlavChar">
    <w:name w:val="Záhlaví Char"/>
    <w:link w:val="Zhlav"/>
    <w:rsid w:val="00D41325"/>
  </w:style>
  <w:style w:type="character" w:customStyle="1" w:styleId="ZpatChar">
    <w:name w:val="Zápatí Char"/>
    <w:link w:val="Zpat"/>
    <w:uiPriority w:val="99"/>
    <w:rsid w:val="00681ABB"/>
  </w:style>
  <w:style w:type="paragraph" w:styleId="Textbubliny">
    <w:name w:val="Balloon Text"/>
    <w:basedOn w:val="Normln"/>
    <w:link w:val="TextbublinyChar"/>
    <w:rsid w:val="00681AB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681ABB"/>
    <w:rPr>
      <w:rFonts w:ascii="Tahoma" w:hAnsi="Tahoma" w:cs="Tahoma"/>
      <w:sz w:val="16"/>
      <w:szCs w:val="16"/>
    </w:rPr>
  </w:style>
  <w:style w:type="character" w:styleId="Hypertextovodkaz">
    <w:name w:val="Hyperlink"/>
    <w:rsid w:val="00681ABB"/>
    <w:rPr>
      <w:color w:val="0000FF"/>
      <w:u w:val="single"/>
    </w:rPr>
  </w:style>
  <w:style w:type="character" w:customStyle="1" w:styleId="Nadpis4Char">
    <w:name w:val="Nadpis 4 Char"/>
    <w:basedOn w:val="Standardnpsmoodstavce"/>
    <w:link w:val="Nadpis4"/>
    <w:rsid w:val="000A53B9"/>
    <w:rPr>
      <w:b/>
      <w:snapToGrid w:val="0"/>
      <w:sz w:val="24"/>
    </w:rPr>
  </w:style>
  <w:style w:type="table" w:styleId="Mkatabulky">
    <w:name w:val="Table Grid"/>
    <w:basedOn w:val="Normlntabulka"/>
    <w:uiPriority w:val="59"/>
    <w:rsid w:val="00EB1E52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E05D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9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8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7.jpeg"/><Relationship Id="rId2" Type="http://schemas.openxmlformats.org/officeDocument/2006/relationships/image" Target="media/image16.jpeg"/><Relationship Id="rId1" Type="http://schemas.openxmlformats.org/officeDocument/2006/relationships/image" Target="media/image15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STSprog\Sablony\Formul&#225;&#345;e%20STS\Hlavi&#269;ka%20v%20pr&#225;zdn&#233;m%20dokumentu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Hlavička v prázdném dokumentu</Template>
  <TotalTime>3</TotalTime>
  <Pages>13</Pages>
  <Words>244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DUM zpracovaný v textovém editoru</vt:lpstr>
    </vt:vector>
  </TitlesOfParts>
  <Company>SŠST</Company>
  <LinksUpToDate>false</LinksUpToDate>
  <CharactersWithSpaces>2003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DUM zpracovaný v textovém editoru</dc:title>
  <dc:creator>Filas</dc:creator>
  <cp:lastModifiedBy>Karel Filas, Ing.</cp:lastModifiedBy>
  <cp:revision>5</cp:revision>
  <cp:lastPrinted>2011-01-25T23:25:00Z</cp:lastPrinted>
  <dcterms:created xsi:type="dcterms:W3CDTF">2013-05-14T08:06:00Z</dcterms:created>
  <dcterms:modified xsi:type="dcterms:W3CDTF">2013-06-02T11:27:00Z</dcterms:modified>
</cp:coreProperties>
</file>