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C25" w:rsidRPr="00D91231" w:rsidRDefault="00537C25" w:rsidP="00376C7B">
      <w:pPr>
        <w:spacing w:line="360" w:lineRule="auto"/>
        <w:jc w:val="center"/>
        <w:rPr>
          <w:rFonts w:ascii="Comic Sans MS" w:hAnsi="Comic Sans MS"/>
          <w:b/>
          <w:sz w:val="24"/>
          <w:szCs w:val="24"/>
        </w:rPr>
      </w:pPr>
      <w:r w:rsidRPr="00D91231">
        <w:rPr>
          <w:rFonts w:ascii="Comic Sans MS" w:hAnsi="Comic Sans MS"/>
          <w:b/>
          <w:sz w:val="24"/>
          <w:szCs w:val="24"/>
        </w:rPr>
        <w:t xml:space="preserve">Název: </w:t>
      </w:r>
      <w:r w:rsidRPr="00D91231">
        <w:rPr>
          <w:rFonts w:ascii="Comic Sans MS" w:hAnsi="Comic Sans MS"/>
          <w:sz w:val="24"/>
          <w:szCs w:val="24"/>
        </w:rPr>
        <w:t>Základní škola a Mateřská škola Bečváry, okres Kolín</w:t>
      </w:r>
    </w:p>
    <w:p w:rsidR="00537C25" w:rsidRPr="00D91231" w:rsidRDefault="00537C25" w:rsidP="00376C7B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 w:rsidRPr="00D91231">
        <w:rPr>
          <w:rFonts w:ascii="Comic Sans MS" w:hAnsi="Comic Sans MS"/>
          <w:b/>
          <w:sz w:val="24"/>
          <w:szCs w:val="24"/>
        </w:rPr>
        <w:t xml:space="preserve">Autor: </w:t>
      </w:r>
      <w:r w:rsidRPr="00D91231">
        <w:rPr>
          <w:rFonts w:ascii="Comic Sans MS" w:hAnsi="Comic Sans MS"/>
          <w:sz w:val="24"/>
          <w:szCs w:val="24"/>
        </w:rPr>
        <w:t>Mgr. Simona Zalabáková</w:t>
      </w:r>
    </w:p>
    <w:p w:rsidR="00537C25" w:rsidRDefault="00537C25" w:rsidP="00B1703F">
      <w:pPr>
        <w:spacing w:line="360" w:lineRule="auto"/>
        <w:ind w:firstLine="708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   </w:t>
      </w:r>
      <w:r w:rsidRPr="00D91231">
        <w:rPr>
          <w:rFonts w:ascii="Comic Sans MS" w:hAnsi="Comic Sans MS"/>
          <w:b/>
          <w:sz w:val="24"/>
          <w:szCs w:val="24"/>
        </w:rPr>
        <w:t>Datum tvorby:</w:t>
      </w:r>
      <w:r>
        <w:rPr>
          <w:rFonts w:ascii="Comic Sans MS" w:hAnsi="Comic Sans MS"/>
          <w:b/>
          <w:sz w:val="24"/>
          <w:szCs w:val="24"/>
        </w:rPr>
        <w:t xml:space="preserve"> </w:t>
      </w:r>
      <w:r w:rsidRPr="006E1AFD">
        <w:rPr>
          <w:rFonts w:ascii="Comic Sans MS" w:hAnsi="Comic Sans MS"/>
          <w:sz w:val="24"/>
          <w:szCs w:val="24"/>
        </w:rPr>
        <w:t>28.10. 2011</w:t>
      </w:r>
      <w:bookmarkStart w:id="0" w:name="_GoBack"/>
      <w:bookmarkEnd w:id="0"/>
    </w:p>
    <w:p w:rsidR="00537C25" w:rsidRPr="00D91231" w:rsidRDefault="00537C25" w:rsidP="00B1703F">
      <w:pPr>
        <w:spacing w:line="360" w:lineRule="auto"/>
        <w:ind w:firstLine="708"/>
        <w:rPr>
          <w:rFonts w:ascii="Comic Sans MS" w:hAnsi="Comic Sans MS"/>
          <w:b/>
          <w:sz w:val="24"/>
          <w:szCs w:val="24"/>
        </w:rPr>
      </w:pPr>
    </w:p>
    <w:p w:rsidR="00537C25" w:rsidRDefault="00537C25" w:rsidP="008A74CA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 w:rsidRPr="00D91231">
        <w:rPr>
          <w:rFonts w:ascii="Comic Sans MS" w:hAnsi="Comic Sans MS"/>
          <w:b/>
          <w:sz w:val="24"/>
          <w:szCs w:val="24"/>
        </w:rPr>
        <w:t xml:space="preserve">Název materiálu: </w:t>
      </w:r>
      <w:r w:rsidRPr="00D91231">
        <w:rPr>
          <w:rFonts w:ascii="Comic Sans MS" w:hAnsi="Comic Sans MS"/>
          <w:sz w:val="24"/>
          <w:szCs w:val="24"/>
        </w:rPr>
        <w:t>VY_32_INOVACE_02_VYJMENOVANÁ SLOVA PO B</w:t>
      </w:r>
    </w:p>
    <w:p w:rsidR="00537C25" w:rsidRPr="00D91231" w:rsidRDefault="00537C25" w:rsidP="00376C7B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</w:p>
    <w:p w:rsidR="00537C25" w:rsidRPr="00D91231" w:rsidRDefault="00537C25" w:rsidP="00376C7B">
      <w:pPr>
        <w:spacing w:line="36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         </w:t>
      </w:r>
      <w:r w:rsidRPr="00D91231">
        <w:rPr>
          <w:rFonts w:ascii="Comic Sans MS" w:hAnsi="Comic Sans MS"/>
          <w:b/>
          <w:sz w:val="24"/>
          <w:szCs w:val="24"/>
        </w:rPr>
        <w:t>Anotace:</w:t>
      </w:r>
    </w:p>
    <w:p w:rsidR="00537C25" w:rsidRPr="00D91231" w:rsidRDefault="00537C25" w:rsidP="00D91231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</w:t>
      </w:r>
      <w:r w:rsidRPr="00D91231">
        <w:rPr>
          <w:rFonts w:ascii="Comic Sans MS" w:hAnsi="Comic Sans MS"/>
          <w:sz w:val="24"/>
          <w:szCs w:val="24"/>
        </w:rPr>
        <w:t>Pracovní list je určen pro žáky 3. ročníku, procvičuje vyjmenovaná slova po B a slova k nim příbuzná.</w:t>
      </w:r>
    </w:p>
    <w:p w:rsidR="00537C25" w:rsidRPr="00D91231" w:rsidRDefault="00537C25" w:rsidP="00376C7B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D91231">
        <w:rPr>
          <w:rFonts w:ascii="Comic Sans MS" w:hAnsi="Comic Sans MS"/>
          <w:sz w:val="24"/>
          <w:szCs w:val="24"/>
        </w:rPr>
        <w:t>pracovní list lze promítat na interaktivní tabuli</w:t>
      </w:r>
    </w:p>
    <w:p w:rsidR="00537C25" w:rsidRPr="00D91231" w:rsidRDefault="00537C25" w:rsidP="00376C7B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D91231">
        <w:rPr>
          <w:rFonts w:ascii="Comic Sans MS" w:hAnsi="Comic Sans MS"/>
          <w:sz w:val="24"/>
          <w:szCs w:val="24"/>
        </w:rPr>
        <w:t>lze ho pustit žákům na jejich počítače a ti ho budou vyplňovat samostatně</w:t>
      </w:r>
    </w:p>
    <w:p w:rsidR="00537C25" w:rsidRPr="00D91231" w:rsidRDefault="00537C25" w:rsidP="00376C7B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D91231">
        <w:rPr>
          <w:rFonts w:ascii="Comic Sans MS" w:hAnsi="Comic Sans MS"/>
          <w:sz w:val="24"/>
          <w:szCs w:val="24"/>
        </w:rPr>
        <w:t>lze ho také vytisknout pro samostatnou i společnou práci žáků</w:t>
      </w:r>
    </w:p>
    <w:p w:rsidR="00537C25" w:rsidRPr="00D91231" w:rsidRDefault="00537C25" w:rsidP="00376C7B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D91231">
        <w:rPr>
          <w:rFonts w:ascii="Comic Sans MS" w:hAnsi="Comic Sans MS"/>
          <w:sz w:val="24"/>
          <w:szCs w:val="24"/>
        </w:rPr>
        <w:t>pracovní list lze vyplňovat barevnými fixy přímo na interaktivní tabuli</w:t>
      </w:r>
    </w:p>
    <w:p w:rsidR="00537C25" w:rsidRDefault="00537C25" w:rsidP="00376C7B">
      <w:pPr>
        <w:pStyle w:val="ListParagraph"/>
        <w:spacing w:line="360" w:lineRule="auto"/>
        <w:rPr>
          <w:rFonts w:ascii="Comic Sans MS" w:hAnsi="Comic Sans MS"/>
          <w:b/>
          <w:sz w:val="24"/>
          <w:szCs w:val="24"/>
        </w:rPr>
      </w:pPr>
    </w:p>
    <w:p w:rsidR="00537C25" w:rsidRPr="00D91231" w:rsidRDefault="00537C25" w:rsidP="00376C7B">
      <w:pPr>
        <w:pStyle w:val="ListParagraph"/>
        <w:spacing w:line="360" w:lineRule="auto"/>
        <w:rPr>
          <w:rFonts w:ascii="Comic Sans MS" w:hAnsi="Comic Sans MS"/>
          <w:b/>
          <w:sz w:val="24"/>
          <w:szCs w:val="24"/>
        </w:rPr>
      </w:pPr>
      <w:r w:rsidRPr="00D91231">
        <w:rPr>
          <w:rFonts w:ascii="Comic Sans MS" w:hAnsi="Comic Sans MS"/>
          <w:b/>
          <w:sz w:val="24"/>
          <w:szCs w:val="24"/>
        </w:rPr>
        <w:t>Použité zdroje:</w:t>
      </w:r>
    </w:p>
    <w:p w:rsidR="00537C25" w:rsidRPr="00D91231" w:rsidRDefault="00537C25" w:rsidP="00ED3BBD">
      <w:pPr>
        <w:pStyle w:val="ListParagraph"/>
        <w:spacing w:line="360" w:lineRule="auto"/>
        <w:rPr>
          <w:rFonts w:ascii="Comic Sans MS" w:hAnsi="Comic Sans MS"/>
          <w:sz w:val="24"/>
          <w:szCs w:val="24"/>
        </w:rPr>
      </w:pPr>
      <w:r w:rsidRPr="00D91231">
        <w:rPr>
          <w:rFonts w:ascii="Comic Sans MS" w:hAnsi="Comic Sans MS"/>
          <w:sz w:val="24"/>
          <w:szCs w:val="24"/>
        </w:rPr>
        <w:t>Archiv autora.</w:t>
      </w:r>
    </w:p>
    <w:p w:rsidR="00537C25" w:rsidRDefault="00537C25" w:rsidP="008F546C">
      <w:pPr>
        <w:spacing w:line="360" w:lineRule="auto"/>
        <w:rPr>
          <w:sz w:val="24"/>
          <w:szCs w:val="24"/>
        </w:rPr>
      </w:pPr>
    </w:p>
    <w:p w:rsidR="00537C25" w:rsidRDefault="00537C25" w:rsidP="008F546C">
      <w:pPr>
        <w:spacing w:line="360" w:lineRule="auto"/>
        <w:rPr>
          <w:sz w:val="24"/>
          <w:szCs w:val="24"/>
        </w:rPr>
      </w:pPr>
    </w:p>
    <w:p w:rsidR="00537C25" w:rsidRDefault="00537C25" w:rsidP="008F546C">
      <w:pPr>
        <w:spacing w:line="360" w:lineRule="auto"/>
        <w:rPr>
          <w:sz w:val="24"/>
          <w:szCs w:val="24"/>
        </w:rPr>
      </w:pPr>
    </w:p>
    <w:p w:rsidR="00537C25" w:rsidRDefault="00537C25" w:rsidP="008F546C">
      <w:pPr>
        <w:spacing w:line="360" w:lineRule="auto"/>
        <w:rPr>
          <w:sz w:val="24"/>
          <w:szCs w:val="24"/>
        </w:rPr>
      </w:pPr>
    </w:p>
    <w:p w:rsidR="00537C25" w:rsidRDefault="00537C25" w:rsidP="008F546C">
      <w:pPr>
        <w:spacing w:line="360" w:lineRule="auto"/>
        <w:rPr>
          <w:sz w:val="24"/>
          <w:szCs w:val="24"/>
        </w:rPr>
      </w:pPr>
    </w:p>
    <w:p w:rsidR="00537C25" w:rsidRPr="00D91231" w:rsidRDefault="00537C25" w:rsidP="008F546C">
      <w:pPr>
        <w:spacing w:line="360" w:lineRule="auto"/>
        <w:rPr>
          <w:sz w:val="24"/>
          <w:szCs w:val="24"/>
        </w:rPr>
      </w:pPr>
    </w:p>
    <w:p w:rsidR="00537C25" w:rsidRPr="008A74CA" w:rsidRDefault="00537C25" w:rsidP="008A74CA">
      <w:pPr>
        <w:spacing w:line="360" w:lineRule="auto"/>
        <w:jc w:val="center"/>
        <w:rPr>
          <w:sz w:val="24"/>
          <w:szCs w:val="24"/>
        </w:rPr>
      </w:pPr>
      <w:r w:rsidRPr="00B12EA4">
        <w:rPr>
          <w:rFonts w:ascii="Comic Sans MS" w:hAnsi="Comic Sans MS"/>
          <w:noProof/>
          <w:sz w:val="24"/>
          <w:szCs w:val="24"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i1025" type="#_x0000_t75" style="width:327.75pt;height:63.75pt;visibility:visible">
            <v:imagedata r:id="rId7" o:title=""/>
          </v:shape>
        </w:pict>
      </w:r>
    </w:p>
    <w:p w:rsidR="00537C25" w:rsidRPr="00D91231" w:rsidRDefault="00537C25" w:rsidP="00CB69D5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 w:rsidRPr="00D91231">
        <w:rPr>
          <w:rFonts w:ascii="Comic Sans MS" w:hAnsi="Comic Sans MS"/>
          <w:sz w:val="24"/>
          <w:szCs w:val="24"/>
        </w:rPr>
        <w:t>Vyjmenovaná slova po B</w:t>
      </w:r>
    </w:p>
    <w:p w:rsidR="00537C25" w:rsidRPr="00A047DD" w:rsidRDefault="00537C25" w:rsidP="008F546C">
      <w:pPr>
        <w:spacing w:line="360" w:lineRule="auto"/>
        <w:jc w:val="both"/>
        <w:rPr>
          <w:rFonts w:ascii="Comic Sans MS" w:hAnsi="Comic Sans MS"/>
          <w:b/>
          <w:sz w:val="24"/>
          <w:szCs w:val="24"/>
        </w:rPr>
      </w:pPr>
      <w:r w:rsidRPr="00A047DD">
        <w:rPr>
          <w:rFonts w:ascii="Comic Sans MS" w:hAnsi="Comic Sans MS"/>
          <w:b/>
          <w:sz w:val="24"/>
          <w:szCs w:val="24"/>
        </w:rPr>
        <w:t>1. V</w:t>
      </w:r>
      <w:r>
        <w:rPr>
          <w:rFonts w:ascii="Comic Sans MS" w:hAnsi="Comic Sans MS"/>
          <w:b/>
          <w:sz w:val="24"/>
          <w:szCs w:val="24"/>
        </w:rPr>
        <w:t>ypiš do textu vyjmenovaná slova</w:t>
      </w:r>
      <w:r w:rsidRPr="00A047DD">
        <w:rPr>
          <w:rFonts w:ascii="Comic Sans MS" w:hAnsi="Comic Sans MS"/>
          <w:b/>
          <w:sz w:val="24"/>
          <w:szCs w:val="24"/>
        </w:rPr>
        <w:t xml:space="preserve"> tak, jak jdou za sebou.</w:t>
      </w:r>
    </w:p>
    <w:p w:rsidR="00537C25" w:rsidRPr="00D91231" w:rsidRDefault="00537C25" w:rsidP="008F546C">
      <w:pPr>
        <w:spacing w:line="360" w:lineRule="auto"/>
        <w:jc w:val="both"/>
        <w:rPr>
          <w:rFonts w:ascii="Comic Sans MS" w:hAnsi="Comic Sans MS"/>
          <w:sz w:val="24"/>
          <w:szCs w:val="24"/>
        </w:rPr>
      </w:pPr>
      <w:r w:rsidRPr="00D91231">
        <w:rPr>
          <w:rFonts w:ascii="Comic Sans MS" w:hAnsi="Comic Sans MS"/>
          <w:sz w:val="24"/>
          <w:szCs w:val="24"/>
        </w:rPr>
        <w:t xml:space="preserve">Chtěl bych _________ lékařem. Budeme ___________  v rodinném domě. Jsem ____________ vesnice Bečváry. Máme nový __________. ____________ je obydlí pro dobytek. V Kolíně se vyrábí dýhovaný ____________.  Siláž je krmivo pro _____________. Malování perníčků je starobylý __________.  Jára je ____________ chlapec. Vraní oko je jedovatá ____________. Ke koni patří _______________.  Ve chlévě jsou krávy a  dva ____________. O prázdninách jsme navštívili ______________. </w:t>
      </w:r>
    </w:p>
    <w:p w:rsidR="00537C25" w:rsidRPr="00A047DD" w:rsidRDefault="00537C25" w:rsidP="008F546C">
      <w:pPr>
        <w:spacing w:line="360" w:lineRule="auto"/>
        <w:jc w:val="both"/>
        <w:rPr>
          <w:rFonts w:ascii="Comic Sans MS" w:hAnsi="Comic Sans MS"/>
          <w:b/>
          <w:sz w:val="24"/>
          <w:szCs w:val="24"/>
        </w:rPr>
      </w:pPr>
      <w:r w:rsidRPr="00A047DD">
        <w:rPr>
          <w:rFonts w:ascii="Comic Sans MS" w:hAnsi="Comic Sans MS"/>
          <w:b/>
          <w:sz w:val="24"/>
          <w:szCs w:val="24"/>
        </w:rPr>
        <w:t>2. Doplň správně slova do následujících vět.</w:t>
      </w:r>
    </w:p>
    <w:p w:rsidR="00537C25" w:rsidRPr="00D91231" w:rsidRDefault="00537C25" w:rsidP="00604ECB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r w:rsidRPr="00D91231">
        <w:rPr>
          <w:rFonts w:ascii="Comic Sans MS" w:hAnsi="Comic Sans MS"/>
          <w:sz w:val="24"/>
          <w:szCs w:val="24"/>
        </w:rPr>
        <w:t>Bil – byl</w:t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  <w:t>Kde jsi b__l?</w:t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</w:p>
    <w:p w:rsidR="00537C25" w:rsidRPr="00D91231" w:rsidRDefault="00537C25" w:rsidP="00604ECB">
      <w:pPr>
        <w:spacing w:line="240" w:lineRule="auto"/>
        <w:ind w:left="2832" w:firstLine="708"/>
        <w:jc w:val="both"/>
        <w:rPr>
          <w:rFonts w:ascii="Comic Sans MS" w:hAnsi="Comic Sans MS"/>
          <w:sz w:val="24"/>
          <w:szCs w:val="24"/>
        </w:rPr>
      </w:pPr>
      <w:r w:rsidRPr="00D91231">
        <w:rPr>
          <w:rFonts w:ascii="Comic Sans MS" w:hAnsi="Comic Sans MS"/>
          <w:sz w:val="24"/>
          <w:szCs w:val="24"/>
        </w:rPr>
        <w:t>Hospodář b__l koně.</w:t>
      </w:r>
    </w:p>
    <w:p w:rsidR="00537C25" w:rsidRPr="00D91231" w:rsidRDefault="00537C25" w:rsidP="00604ECB">
      <w:pPr>
        <w:spacing w:line="240" w:lineRule="auto"/>
        <w:ind w:left="2832" w:firstLine="708"/>
        <w:rPr>
          <w:rFonts w:ascii="Comic Sans MS" w:hAnsi="Comic Sans MS"/>
          <w:sz w:val="24"/>
          <w:szCs w:val="24"/>
        </w:rPr>
      </w:pPr>
      <w:r w:rsidRPr="00D91231">
        <w:rPr>
          <w:rFonts w:ascii="Comic Sans MS" w:hAnsi="Comic Sans MS"/>
          <w:sz w:val="24"/>
          <w:szCs w:val="24"/>
        </w:rPr>
        <w:t>____________________________________</w:t>
      </w:r>
    </w:p>
    <w:p w:rsidR="00537C25" w:rsidRPr="00D91231" w:rsidRDefault="00537C25" w:rsidP="00604ECB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r w:rsidRPr="00D91231">
        <w:rPr>
          <w:rFonts w:ascii="Comic Sans MS" w:hAnsi="Comic Sans MS"/>
          <w:sz w:val="24"/>
          <w:szCs w:val="24"/>
        </w:rPr>
        <w:t>bílá – byla</w:t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  <w:t>Dnes jsem b__la v divadle.</w:t>
      </w:r>
    </w:p>
    <w:p w:rsidR="00537C25" w:rsidRPr="00D91231" w:rsidRDefault="00537C25" w:rsidP="00604ECB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  <w:t>Za okny je b__lá zima.</w:t>
      </w:r>
    </w:p>
    <w:p w:rsidR="00537C25" w:rsidRPr="00D91231" w:rsidRDefault="00537C25" w:rsidP="00604ECB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  <w:t>____________________________________</w:t>
      </w:r>
    </w:p>
    <w:p w:rsidR="00537C25" w:rsidRPr="00D91231" w:rsidRDefault="00537C25" w:rsidP="00604ECB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r w:rsidRPr="00D91231">
        <w:rPr>
          <w:rFonts w:ascii="Comic Sans MS" w:hAnsi="Comic Sans MS"/>
          <w:sz w:val="24"/>
          <w:szCs w:val="24"/>
        </w:rPr>
        <w:t xml:space="preserve">dobyl - bijí     </w:t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  <w:t>Rytíř dob__l  starý hrad.</w:t>
      </w:r>
    </w:p>
    <w:p w:rsidR="00537C25" w:rsidRPr="00D91231" w:rsidRDefault="00537C25" w:rsidP="00604ECB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  <w:t>Na věži b___jí hodiny.</w:t>
      </w:r>
    </w:p>
    <w:p w:rsidR="00537C25" w:rsidRPr="00D91231" w:rsidRDefault="00537C25" w:rsidP="00604ECB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  <w:t>____________________________________</w:t>
      </w:r>
    </w:p>
    <w:p w:rsidR="00537C25" w:rsidRPr="00D91231" w:rsidRDefault="00537C25" w:rsidP="00604ECB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r w:rsidRPr="00D91231">
        <w:rPr>
          <w:rFonts w:ascii="Comic Sans MS" w:hAnsi="Comic Sans MS"/>
          <w:sz w:val="24"/>
          <w:szCs w:val="24"/>
        </w:rPr>
        <w:t>přibil – přibyl</w:t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  <w:t>Do třídy nám přib__l nový žák.</w:t>
      </w:r>
    </w:p>
    <w:p w:rsidR="00537C25" w:rsidRPr="00D91231" w:rsidRDefault="00537C25" w:rsidP="00604ECB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  <w:t>Tatínek přib__l obrázek na zeď.</w:t>
      </w:r>
    </w:p>
    <w:p w:rsidR="00537C25" w:rsidRPr="00D91231" w:rsidRDefault="00537C25" w:rsidP="00604ECB">
      <w:pPr>
        <w:tabs>
          <w:tab w:val="left" w:pos="3660"/>
        </w:tabs>
        <w:spacing w:line="240" w:lineRule="auto"/>
        <w:jc w:val="both"/>
        <w:rPr>
          <w:rFonts w:ascii="Comic Sans MS" w:hAnsi="Comic Sans MS"/>
          <w:sz w:val="24"/>
          <w:szCs w:val="24"/>
        </w:rPr>
      </w:pPr>
      <w:r w:rsidRPr="00D91231">
        <w:rPr>
          <w:rFonts w:ascii="Comic Sans MS" w:hAnsi="Comic Sans MS"/>
          <w:sz w:val="24"/>
          <w:szCs w:val="24"/>
        </w:rPr>
        <w:tab/>
        <w:t>____________________________________</w:t>
      </w:r>
    </w:p>
    <w:p w:rsidR="00537C25" w:rsidRPr="00D91231" w:rsidRDefault="00537C25" w:rsidP="00604ECB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r w:rsidRPr="00D91231">
        <w:rPr>
          <w:rFonts w:ascii="Comic Sans MS" w:hAnsi="Comic Sans MS"/>
          <w:sz w:val="24"/>
          <w:szCs w:val="24"/>
        </w:rPr>
        <w:t>bydlo – bidlo</w:t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  <w:t>Pálí ho dobré b__dlo.</w:t>
      </w:r>
    </w:p>
    <w:p w:rsidR="00537C25" w:rsidRPr="00D91231" w:rsidRDefault="00537C25" w:rsidP="00604ECB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  <w:t>B__dlo je dřevěná tyč.</w:t>
      </w:r>
    </w:p>
    <w:p w:rsidR="00537C25" w:rsidRPr="00D91231" w:rsidRDefault="00537C25" w:rsidP="00604ECB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  <w:t>_____________________________________</w:t>
      </w:r>
    </w:p>
    <w:p w:rsidR="00537C25" w:rsidRPr="00D91231" w:rsidRDefault="00537C25" w:rsidP="00604ECB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r w:rsidRPr="00D91231">
        <w:rPr>
          <w:rFonts w:ascii="Comic Sans MS" w:hAnsi="Comic Sans MS"/>
          <w:sz w:val="24"/>
          <w:szCs w:val="24"/>
        </w:rPr>
        <w:t>býlí – bílá</w:t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  <w:t>Košile je krásně b__lá.</w:t>
      </w:r>
    </w:p>
    <w:p w:rsidR="00537C25" w:rsidRDefault="00537C25" w:rsidP="00604ECB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  <w:t>Na louce rozkvetlo b__lí.</w:t>
      </w:r>
      <w:r w:rsidRPr="00D91231">
        <w:rPr>
          <w:rFonts w:ascii="Comic Sans MS" w:hAnsi="Comic Sans MS"/>
          <w:sz w:val="24"/>
          <w:szCs w:val="24"/>
        </w:rPr>
        <w:tab/>
      </w:r>
    </w:p>
    <w:p w:rsidR="00537C25" w:rsidRDefault="00537C25" w:rsidP="00604ECB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</w:p>
    <w:p w:rsidR="00537C25" w:rsidRPr="00D91231" w:rsidRDefault="00537C25" w:rsidP="00604ECB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</w:p>
    <w:p w:rsidR="00537C25" w:rsidRPr="00D91231" w:rsidRDefault="00537C25" w:rsidP="003447FE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 w:rsidRPr="00D91231">
        <w:rPr>
          <w:rFonts w:ascii="Comic Sans MS" w:hAnsi="Comic Sans MS"/>
          <w:sz w:val="24"/>
          <w:szCs w:val="24"/>
        </w:rPr>
        <w:t>Vyjmenovaná slova po B</w:t>
      </w:r>
    </w:p>
    <w:p w:rsidR="00537C25" w:rsidRPr="00D91231" w:rsidRDefault="00537C25" w:rsidP="003447FE">
      <w:pPr>
        <w:spacing w:line="360" w:lineRule="auto"/>
        <w:jc w:val="center"/>
        <w:rPr>
          <w:rFonts w:ascii="Comic Sans MS" w:hAnsi="Comic Sans MS"/>
          <w:color w:val="FF0000"/>
          <w:sz w:val="24"/>
          <w:szCs w:val="24"/>
        </w:rPr>
      </w:pPr>
      <w:r w:rsidRPr="00D91231">
        <w:rPr>
          <w:rFonts w:ascii="Comic Sans MS" w:hAnsi="Comic Sans MS"/>
          <w:color w:val="FF0000"/>
          <w:sz w:val="24"/>
          <w:szCs w:val="24"/>
        </w:rPr>
        <w:t>řešení</w:t>
      </w:r>
    </w:p>
    <w:p w:rsidR="00537C25" w:rsidRPr="00A047DD" w:rsidRDefault="00537C25" w:rsidP="003447FE">
      <w:pPr>
        <w:spacing w:line="360" w:lineRule="auto"/>
        <w:jc w:val="both"/>
        <w:rPr>
          <w:rFonts w:ascii="Comic Sans MS" w:hAnsi="Comic Sans MS"/>
          <w:b/>
          <w:sz w:val="24"/>
          <w:szCs w:val="24"/>
        </w:rPr>
      </w:pPr>
      <w:r w:rsidRPr="00A047DD">
        <w:rPr>
          <w:rFonts w:ascii="Comic Sans MS" w:hAnsi="Comic Sans MS"/>
          <w:b/>
          <w:sz w:val="24"/>
          <w:szCs w:val="24"/>
        </w:rPr>
        <w:t>1. V</w:t>
      </w:r>
      <w:r>
        <w:rPr>
          <w:rFonts w:ascii="Comic Sans MS" w:hAnsi="Comic Sans MS"/>
          <w:b/>
          <w:sz w:val="24"/>
          <w:szCs w:val="24"/>
        </w:rPr>
        <w:t>ypiš do textu vyjmenovaná slova</w:t>
      </w:r>
      <w:r w:rsidRPr="00A047DD">
        <w:rPr>
          <w:rFonts w:ascii="Comic Sans MS" w:hAnsi="Comic Sans MS"/>
          <w:b/>
          <w:sz w:val="24"/>
          <w:szCs w:val="24"/>
        </w:rPr>
        <w:t xml:space="preserve"> tak, jak jdou za sebou.</w:t>
      </w:r>
    </w:p>
    <w:p w:rsidR="00537C25" w:rsidRPr="00D91231" w:rsidRDefault="00537C25" w:rsidP="003447FE">
      <w:pPr>
        <w:spacing w:line="360" w:lineRule="auto"/>
        <w:jc w:val="both"/>
        <w:rPr>
          <w:rFonts w:ascii="Comic Sans MS" w:hAnsi="Comic Sans MS"/>
          <w:sz w:val="24"/>
          <w:szCs w:val="24"/>
        </w:rPr>
      </w:pPr>
      <w:r w:rsidRPr="00D91231">
        <w:rPr>
          <w:rFonts w:ascii="Comic Sans MS" w:hAnsi="Comic Sans MS"/>
          <w:sz w:val="24"/>
          <w:szCs w:val="24"/>
        </w:rPr>
        <w:t xml:space="preserve">Chtěl bych </w:t>
      </w:r>
      <w:r w:rsidRPr="00D91231">
        <w:rPr>
          <w:rFonts w:ascii="Comic Sans MS" w:hAnsi="Comic Sans MS"/>
          <w:color w:val="FF0000"/>
          <w:sz w:val="24"/>
          <w:szCs w:val="24"/>
        </w:rPr>
        <w:t xml:space="preserve">být </w:t>
      </w:r>
      <w:r w:rsidRPr="00D91231">
        <w:rPr>
          <w:rFonts w:ascii="Comic Sans MS" w:hAnsi="Comic Sans MS"/>
          <w:sz w:val="24"/>
          <w:szCs w:val="24"/>
        </w:rPr>
        <w:t xml:space="preserve">lékařem. Budeme </w:t>
      </w:r>
      <w:r w:rsidRPr="00D91231">
        <w:rPr>
          <w:rFonts w:ascii="Comic Sans MS" w:hAnsi="Comic Sans MS"/>
          <w:color w:val="FF0000"/>
          <w:sz w:val="24"/>
          <w:szCs w:val="24"/>
        </w:rPr>
        <w:t>bydlit</w:t>
      </w:r>
      <w:r w:rsidRPr="00D91231">
        <w:rPr>
          <w:rFonts w:ascii="Comic Sans MS" w:hAnsi="Comic Sans MS"/>
          <w:sz w:val="24"/>
          <w:szCs w:val="24"/>
        </w:rPr>
        <w:t xml:space="preserve"> v rodinném domě. Jsem </w:t>
      </w:r>
      <w:r w:rsidRPr="00D91231">
        <w:rPr>
          <w:rFonts w:ascii="Comic Sans MS" w:hAnsi="Comic Sans MS"/>
          <w:color w:val="FF0000"/>
          <w:sz w:val="24"/>
          <w:szCs w:val="24"/>
        </w:rPr>
        <w:t xml:space="preserve">obyvatel </w:t>
      </w:r>
      <w:r w:rsidRPr="00D91231">
        <w:rPr>
          <w:rFonts w:ascii="Comic Sans MS" w:hAnsi="Comic Sans MS"/>
          <w:sz w:val="24"/>
          <w:szCs w:val="24"/>
        </w:rPr>
        <w:t xml:space="preserve">vesnice Bečváry. Máme nový </w:t>
      </w:r>
      <w:r w:rsidRPr="00D91231">
        <w:rPr>
          <w:rFonts w:ascii="Comic Sans MS" w:hAnsi="Comic Sans MS"/>
          <w:color w:val="FF0000"/>
          <w:sz w:val="24"/>
          <w:szCs w:val="24"/>
        </w:rPr>
        <w:t>byt</w:t>
      </w:r>
      <w:r w:rsidRPr="00D91231">
        <w:rPr>
          <w:rFonts w:ascii="Comic Sans MS" w:hAnsi="Comic Sans MS"/>
          <w:sz w:val="24"/>
          <w:szCs w:val="24"/>
        </w:rPr>
        <w:t xml:space="preserve">. </w:t>
      </w:r>
      <w:r w:rsidRPr="00D91231">
        <w:rPr>
          <w:rFonts w:ascii="Comic Sans MS" w:hAnsi="Comic Sans MS"/>
          <w:color w:val="FF0000"/>
          <w:sz w:val="24"/>
          <w:szCs w:val="24"/>
        </w:rPr>
        <w:t>Příbytek</w:t>
      </w:r>
      <w:r w:rsidRPr="00D91231">
        <w:rPr>
          <w:rFonts w:ascii="Comic Sans MS" w:hAnsi="Comic Sans MS"/>
          <w:sz w:val="24"/>
          <w:szCs w:val="24"/>
        </w:rPr>
        <w:t xml:space="preserve"> je obydlí pro dobytek. V Kolíně se vyrábí dýhovaný </w:t>
      </w:r>
      <w:r w:rsidRPr="00D91231">
        <w:rPr>
          <w:rFonts w:ascii="Comic Sans MS" w:hAnsi="Comic Sans MS"/>
          <w:color w:val="FF0000"/>
          <w:sz w:val="24"/>
          <w:szCs w:val="24"/>
        </w:rPr>
        <w:t>nábytek</w:t>
      </w:r>
      <w:r w:rsidRPr="00D91231">
        <w:rPr>
          <w:rFonts w:ascii="Comic Sans MS" w:hAnsi="Comic Sans MS"/>
          <w:sz w:val="24"/>
          <w:szCs w:val="24"/>
        </w:rPr>
        <w:t xml:space="preserve">.  Siláž je krmivo pro </w:t>
      </w:r>
      <w:r w:rsidRPr="00D91231">
        <w:rPr>
          <w:rFonts w:ascii="Comic Sans MS" w:hAnsi="Comic Sans MS"/>
          <w:color w:val="FF0000"/>
          <w:sz w:val="24"/>
          <w:szCs w:val="24"/>
        </w:rPr>
        <w:t>dobytek</w:t>
      </w:r>
      <w:r w:rsidRPr="00D91231">
        <w:rPr>
          <w:rFonts w:ascii="Comic Sans MS" w:hAnsi="Comic Sans MS"/>
          <w:sz w:val="24"/>
          <w:szCs w:val="24"/>
        </w:rPr>
        <w:t xml:space="preserve">. Malování perníčků je starobylý </w:t>
      </w:r>
      <w:r w:rsidRPr="00D91231">
        <w:rPr>
          <w:rFonts w:ascii="Comic Sans MS" w:hAnsi="Comic Sans MS"/>
          <w:color w:val="FF0000"/>
          <w:sz w:val="24"/>
          <w:szCs w:val="24"/>
        </w:rPr>
        <w:t>obyčej</w:t>
      </w:r>
      <w:r w:rsidRPr="00D91231">
        <w:rPr>
          <w:rFonts w:ascii="Comic Sans MS" w:hAnsi="Comic Sans MS"/>
          <w:sz w:val="24"/>
          <w:szCs w:val="24"/>
        </w:rPr>
        <w:t xml:space="preserve">.  Jára je </w:t>
      </w:r>
      <w:r w:rsidRPr="00D91231">
        <w:rPr>
          <w:rFonts w:ascii="Comic Sans MS" w:hAnsi="Comic Sans MS"/>
          <w:color w:val="FF0000"/>
          <w:sz w:val="24"/>
          <w:szCs w:val="24"/>
        </w:rPr>
        <w:t>bystrý</w:t>
      </w:r>
      <w:r w:rsidRPr="00D91231">
        <w:rPr>
          <w:rFonts w:ascii="Comic Sans MS" w:hAnsi="Comic Sans MS"/>
          <w:sz w:val="24"/>
          <w:szCs w:val="24"/>
        </w:rPr>
        <w:t xml:space="preserve"> chlapec. Vraní oko je jedovatá </w:t>
      </w:r>
      <w:r w:rsidRPr="00D91231">
        <w:rPr>
          <w:rFonts w:ascii="Comic Sans MS" w:hAnsi="Comic Sans MS"/>
          <w:color w:val="FF0000"/>
          <w:sz w:val="24"/>
          <w:szCs w:val="24"/>
        </w:rPr>
        <w:t>bylina</w:t>
      </w:r>
      <w:r w:rsidRPr="00D91231">
        <w:rPr>
          <w:rFonts w:ascii="Comic Sans MS" w:hAnsi="Comic Sans MS"/>
          <w:sz w:val="24"/>
          <w:szCs w:val="24"/>
        </w:rPr>
        <w:t xml:space="preserve">. Ke koni patří </w:t>
      </w:r>
      <w:r w:rsidRPr="00D91231">
        <w:rPr>
          <w:rFonts w:ascii="Comic Sans MS" w:hAnsi="Comic Sans MS"/>
          <w:color w:val="FF0000"/>
          <w:sz w:val="24"/>
          <w:szCs w:val="24"/>
        </w:rPr>
        <w:t>kobyla</w:t>
      </w:r>
      <w:r w:rsidRPr="00D91231">
        <w:rPr>
          <w:rFonts w:ascii="Comic Sans MS" w:hAnsi="Comic Sans MS"/>
          <w:sz w:val="24"/>
          <w:szCs w:val="24"/>
        </w:rPr>
        <w:t xml:space="preserve">.  Ve chlévě jsou krávy a  jeden </w:t>
      </w:r>
      <w:r w:rsidRPr="00D91231">
        <w:rPr>
          <w:rFonts w:ascii="Comic Sans MS" w:hAnsi="Comic Sans MS"/>
          <w:color w:val="FF0000"/>
          <w:sz w:val="24"/>
          <w:szCs w:val="24"/>
        </w:rPr>
        <w:t>býk</w:t>
      </w:r>
      <w:r w:rsidRPr="00D91231">
        <w:rPr>
          <w:rFonts w:ascii="Comic Sans MS" w:hAnsi="Comic Sans MS"/>
          <w:sz w:val="24"/>
          <w:szCs w:val="24"/>
        </w:rPr>
        <w:t xml:space="preserve">. O prázdninách jsme navštívili město </w:t>
      </w:r>
      <w:r w:rsidRPr="00D91231">
        <w:rPr>
          <w:rFonts w:ascii="Comic Sans MS" w:hAnsi="Comic Sans MS"/>
          <w:color w:val="FF0000"/>
          <w:sz w:val="24"/>
          <w:szCs w:val="24"/>
        </w:rPr>
        <w:t>Přibyslav</w:t>
      </w:r>
      <w:r w:rsidRPr="00D91231">
        <w:rPr>
          <w:rFonts w:ascii="Comic Sans MS" w:hAnsi="Comic Sans MS"/>
          <w:sz w:val="24"/>
          <w:szCs w:val="24"/>
        </w:rPr>
        <w:t xml:space="preserve">. </w:t>
      </w:r>
    </w:p>
    <w:p w:rsidR="00537C25" w:rsidRPr="00A047DD" w:rsidRDefault="00537C25" w:rsidP="003447FE">
      <w:pPr>
        <w:spacing w:line="360" w:lineRule="auto"/>
        <w:jc w:val="both"/>
        <w:rPr>
          <w:rFonts w:ascii="Comic Sans MS" w:hAnsi="Comic Sans MS"/>
          <w:b/>
          <w:sz w:val="24"/>
          <w:szCs w:val="24"/>
        </w:rPr>
      </w:pPr>
      <w:r w:rsidRPr="00A047DD">
        <w:rPr>
          <w:rFonts w:ascii="Comic Sans MS" w:hAnsi="Comic Sans MS"/>
          <w:b/>
          <w:sz w:val="24"/>
          <w:szCs w:val="24"/>
        </w:rPr>
        <w:t>2. Doplň správně slova do následujících vět.</w:t>
      </w:r>
    </w:p>
    <w:p w:rsidR="00537C25" w:rsidRPr="00D91231" w:rsidRDefault="00537C25" w:rsidP="003447FE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r w:rsidRPr="00D91231">
        <w:rPr>
          <w:rFonts w:ascii="Comic Sans MS" w:hAnsi="Comic Sans MS"/>
          <w:sz w:val="24"/>
          <w:szCs w:val="24"/>
        </w:rPr>
        <w:t>Bil – byl</w:t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  <w:t xml:space="preserve">Kde jsi </w:t>
      </w:r>
      <w:r w:rsidRPr="00D91231">
        <w:rPr>
          <w:rFonts w:ascii="Comic Sans MS" w:hAnsi="Comic Sans MS"/>
          <w:color w:val="FF0000"/>
          <w:sz w:val="24"/>
          <w:szCs w:val="24"/>
        </w:rPr>
        <w:t>byl</w:t>
      </w:r>
      <w:r w:rsidRPr="00D91231">
        <w:rPr>
          <w:rFonts w:ascii="Comic Sans MS" w:hAnsi="Comic Sans MS"/>
          <w:sz w:val="24"/>
          <w:szCs w:val="24"/>
        </w:rPr>
        <w:t>?</w:t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</w:p>
    <w:p w:rsidR="00537C25" w:rsidRPr="00D91231" w:rsidRDefault="00537C25" w:rsidP="003447FE">
      <w:pPr>
        <w:spacing w:line="240" w:lineRule="auto"/>
        <w:ind w:left="2832" w:firstLine="708"/>
        <w:jc w:val="both"/>
        <w:rPr>
          <w:rFonts w:ascii="Comic Sans MS" w:hAnsi="Comic Sans MS"/>
          <w:sz w:val="24"/>
          <w:szCs w:val="24"/>
        </w:rPr>
      </w:pPr>
      <w:r w:rsidRPr="00D91231">
        <w:rPr>
          <w:rFonts w:ascii="Comic Sans MS" w:hAnsi="Comic Sans MS"/>
          <w:sz w:val="24"/>
          <w:szCs w:val="24"/>
        </w:rPr>
        <w:t xml:space="preserve">Hospodář </w:t>
      </w:r>
      <w:r w:rsidRPr="00D91231">
        <w:rPr>
          <w:rFonts w:ascii="Comic Sans MS" w:hAnsi="Comic Sans MS"/>
          <w:color w:val="FF0000"/>
          <w:sz w:val="24"/>
          <w:szCs w:val="24"/>
        </w:rPr>
        <w:t>bil</w:t>
      </w:r>
      <w:r w:rsidRPr="00D91231">
        <w:rPr>
          <w:rFonts w:ascii="Comic Sans MS" w:hAnsi="Comic Sans MS"/>
          <w:sz w:val="24"/>
          <w:szCs w:val="24"/>
        </w:rPr>
        <w:t xml:space="preserve"> koně.</w:t>
      </w:r>
    </w:p>
    <w:p w:rsidR="00537C25" w:rsidRPr="00D91231" w:rsidRDefault="00537C25" w:rsidP="003447FE">
      <w:pPr>
        <w:spacing w:line="240" w:lineRule="auto"/>
        <w:ind w:left="2832" w:firstLine="708"/>
        <w:rPr>
          <w:rFonts w:ascii="Comic Sans MS" w:hAnsi="Comic Sans MS"/>
          <w:sz w:val="24"/>
          <w:szCs w:val="24"/>
        </w:rPr>
      </w:pPr>
      <w:r w:rsidRPr="00D91231">
        <w:rPr>
          <w:rFonts w:ascii="Comic Sans MS" w:hAnsi="Comic Sans MS"/>
          <w:sz w:val="24"/>
          <w:szCs w:val="24"/>
        </w:rPr>
        <w:t>____________________________________</w:t>
      </w:r>
    </w:p>
    <w:p w:rsidR="00537C25" w:rsidRPr="00D91231" w:rsidRDefault="00537C25" w:rsidP="003447FE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r w:rsidRPr="00D91231">
        <w:rPr>
          <w:rFonts w:ascii="Comic Sans MS" w:hAnsi="Comic Sans MS"/>
          <w:sz w:val="24"/>
          <w:szCs w:val="24"/>
        </w:rPr>
        <w:t>bílá – byla</w:t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  <w:t xml:space="preserve">Dnes jsem </w:t>
      </w:r>
      <w:r w:rsidRPr="00D91231">
        <w:rPr>
          <w:rFonts w:ascii="Comic Sans MS" w:hAnsi="Comic Sans MS"/>
          <w:color w:val="FF0000"/>
          <w:sz w:val="24"/>
          <w:szCs w:val="24"/>
        </w:rPr>
        <w:t>byla</w:t>
      </w:r>
      <w:r w:rsidRPr="00D91231">
        <w:rPr>
          <w:rFonts w:ascii="Comic Sans MS" w:hAnsi="Comic Sans MS"/>
          <w:sz w:val="24"/>
          <w:szCs w:val="24"/>
        </w:rPr>
        <w:t xml:space="preserve"> v divadle.</w:t>
      </w:r>
    </w:p>
    <w:p w:rsidR="00537C25" w:rsidRPr="00D91231" w:rsidRDefault="00537C25" w:rsidP="003447FE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  <w:t xml:space="preserve">Za okny je </w:t>
      </w:r>
      <w:r w:rsidRPr="00D91231">
        <w:rPr>
          <w:rFonts w:ascii="Comic Sans MS" w:hAnsi="Comic Sans MS"/>
          <w:color w:val="FF0000"/>
          <w:sz w:val="24"/>
          <w:szCs w:val="24"/>
        </w:rPr>
        <w:t>bílá</w:t>
      </w:r>
      <w:r w:rsidRPr="00D91231">
        <w:rPr>
          <w:rFonts w:ascii="Comic Sans MS" w:hAnsi="Comic Sans MS"/>
          <w:sz w:val="24"/>
          <w:szCs w:val="24"/>
        </w:rPr>
        <w:t xml:space="preserve"> zima.</w:t>
      </w:r>
    </w:p>
    <w:p w:rsidR="00537C25" w:rsidRPr="00D91231" w:rsidRDefault="00537C25" w:rsidP="003447FE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  <w:t>____________________________________</w:t>
      </w:r>
    </w:p>
    <w:p w:rsidR="00537C25" w:rsidRPr="00D91231" w:rsidRDefault="00537C25" w:rsidP="003447FE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r w:rsidRPr="00D91231">
        <w:rPr>
          <w:rFonts w:ascii="Comic Sans MS" w:hAnsi="Comic Sans MS"/>
          <w:sz w:val="24"/>
          <w:szCs w:val="24"/>
        </w:rPr>
        <w:t xml:space="preserve">dobyl - bijí     </w:t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  <w:t xml:space="preserve">Rytíř </w:t>
      </w:r>
      <w:r w:rsidRPr="00D91231">
        <w:rPr>
          <w:rFonts w:ascii="Comic Sans MS" w:hAnsi="Comic Sans MS"/>
          <w:color w:val="FF0000"/>
          <w:sz w:val="24"/>
          <w:szCs w:val="24"/>
        </w:rPr>
        <w:t>dobyl</w:t>
      </w:r>
      <w:r w:rsidRPr="00D91231">
        <w:rPr>
          <w:rFonts w:ascii="Comic Sans MS" w:hAnsi="Comic Sans MS"/>
          <w:sz w:val="24"/>
          <w:szCs w:val="24"/>
        </w:rPr>
        <w:t xml:space="preserve">  starý hrad.</w:t>
      </w:r>
    </w:p>
    <w:p w:rsidR="00537C25" w:rsidRPr="00D91231" w:rsidRDefault="00537C25" w:rsidP="003447FE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  <w:t xml:space="preserve">Na věži </w:t>
      </w:r>
      <w:r w:rsidRPr="00D91231">
        <w:rPr>
          <w:rFonts w:ascii="Comic Sans MS" w:hAnsi="Comic Sans MS"/>
          <w:color w:val="FF0000"/>
          <w:sz w:val="24"/>
          <w:szCs w:val="24"/>
        </w:rPr>
        <w:t>bijí</w:t>
      </w:r>
      <w:r w:rsidRPr="00D91231">
        <w:rPr>
          <w:rFonts w:ascii="Comic Sans MS" w:hAnsi="Comic Sans MS"/>
          <w:sz w:val="24"/>
          <w:szCs w:val="24"/>
        </w:rPr>
        <w:t xml:space="preserve"> hodiny.</w:t>
      </w:r>
    </w:p>
    <w:p w:rsidR="00537C25" w:rsidRPr="00D91231" w:rsidRDefault="00537C25" w:rsidP="003447FE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  <w:t>____________________________________</w:t>
      </w:r>
    </w:p>
    <w:p w:rsidR="00537C25" w:rsidRPr="00D91231" w:rsidRDefault="00537C25" w:rsidP="003447FE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r w:rsidRPr="00D91231">
        <w:rPr>
          <w:rFonts w:ascii="Comic Sans MS" w:hAnsi="Comic Sans MS"/>
          <w:sz w:val="24"/>
          <w:szCs w:val="24"/>
        </w:rPr>
        <w:t>přibil – přibyl</w:t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  <w:t xml:space="preserve">Do třídy nám </w:t>
      </w:r>
      <w:r w:rsidRPr="00D91231">
        <w:rPr>
          <w:rFonts w:ascii="Comic Sans MS" w:hAnsi="Comic Sans MS"/>
          <w:color w:val="FF0000"/>
          <w:sz w:val="24"/>
          <w:szCs w:val="24"/>
        </w:rPr>
        <w:t>přibyl</w:t>
      </w:r>
      <w:r w:rsidRPr="00D91231">
        <w:rPr>
          <w:rFonts w:ascii="Comic Sans MS" w:hAnsi="Comic Sans MS"/>
          <w:sz w:val="24"/>
          <w:szCs w:val="24"/>
        </w:rPr>
        <w:t xml:space="preserve"> nový žák.</w:t>
      </w:r>
    </w:p>
    <w:p w:rsidR="00537C25" w:rsidRPr="00D91231" w:rsidRDefault="00537C25" w:rsidP="003447FE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  <w:t xml:space="preserve">Tatínek </w:t>
      </w:r>
      <w:r w:rsidRPr="00D91231">
        <w:rPr>
          <w:rFonts w:ascii="Comic Sans MS" w:hAnsi="Comic Sans MS"/>
          <w:color w:val="FF0000"/>
          <w:sz w:val="24"/>
          <w:szCs w:val="24"/>
        </w:rPr>
        <w:t>přibil</w:t>
      </w:r>
      <w:r w:rsidRPr="00D91231">
        <w:rPr>
          <w:rFonts w:ascii="Comic Sans MS" w:hAnsi="Comic Sans MS"/>
          <w:sz w:val="24"/>
          <w:szCs w:val="24"/>
        </w:rPr>
        <w:t xml:space="preserve"> obrázek na zeď.</w:t>
      </w:r>
    </w:p>
    <w:p w:rsidR="00537C25" w:rsidRPr="00D91231" w:rsidRDefault="00537C25" w:rsidP="003447FE">
      <w:pPr>
        <w:tabs>
          <w:tab w:val="left" w:pos="3660"/>
        </w:tabs>
        <w:spacing w:line="240" w:lineRule="auto"/>
        <w:jc w:val="both"/>
        <w:rPr>
          <w:rFonts w:ascii="Comic Sans MS" w:hAnsi="Comic Sans MS"/>
          <w:sz w:val="24"/>
          <w:szCs w:val="24"/>
        </w:rPr>
      </w:pPr>
      <w:r w:rsidRPr="00D91231">
        <w:rPr>
          <w:rFonts w:ascii="Comic Sans MS" w:hAnsi="Comic Sans MS"/>
          <w:sz w:val="24"/>
          <w:szCs w:val="24"/>
        </w:rPr>
        <w:tab/>
        <w:t>____________________________________</w:t>
      </w:r>
    </w:p>
    <w:p w:rsidR="00537C25" w:rsidRPr="00D91231" w:rsidRDefault="00537C25" w:rsidP="003447FE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r w:rsidRPr="00D91231">
        <w:rPr>
          <w:rFonts w:ascii="Comic Sans MS" w:hAnsi="Comic Sans MS"/>
          <w:sz w:val="24"/>
          <w:szCs w:val="24"/>
        </w:rPr>
        <w:t>bydlo – bidlo</w:t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  <w:t xml:space="preserve">Pálí ho dobré </w:t>
      </w:r>
      <w:r w:rsidRPr="00D91231">
        <w:rPr>
          <w:rFonts w:ascii="Comic Sans MS" w:hAnsi="Comic Sans MS"/>
          <w:color w:val="FF0000"/>
          <w:sz w:val="24"/>
          <w:szCs w:val="24"/>
        </w:rPr>
        <w:t>bydlo</w:t>
      </w:r>
      <w:r w:rsidRPr="00D91231">
        <w:rPr>
          <w:rFonts w:ascii="Comic Sans MS" w:hAnsi="Comic Sans MS"/>
          <w:sz w:val="24"/>
          <w:szCs w:val="24"/>
        </w:rPr>
        <w:t>.</w:t>
      </w:r>
    </w:p>
    <w:p w:rsidR="00537C25" w:rsidRPr="00D91231" w:rsidRDefault="00537C25" w:rsidP="003447FE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color w:val="FF0000"/>
          <w:sz w:val="24"/>
          <w:szCs w:val="24"/>
        </w:rPr>
        <w:t>Bidlo</w:t>
      </w:r>
      <w:r w:rsidRPr="00D91231">
        <w:rPr>
          <w:rFonts w:ascii="Comic Sans MS" w:hAnsi="Comic Sans MS"/>
          <w:sz w:val="24"/>
          <w:szCs w:val="24"/>
        </w:rPr>
        <w:t xml:space="preserve"> je dřevěná tyč.</w:t>
      </w:r>
    </w:p>
    <w:p w:rsidR="00537C25" w:rsidRPr="00D91231" w:rsidRDefault="00537C25" w:rsidP="003447FE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  <w:t>_____________________________________</w:t>
      </w:r>
    </w:p>
    <w:p w:rsidR="00537C25" w:rsidRPr="00D91231" w:rsidRDefault="00537C25" w:rsidP="003447FE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r w:rsidRPr="00D91231">
        <w:rPr>
          <w:rFonts w:ascii="Comic Sans MS" w:hAnsi="Comic Sans MS"/>
          <w:sz w:val="24"/>
          <w:szCs w:val="24"/>
        </w:rPr>
        <w:t>býlí – bílá</w:t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  <w:t xml:space="preserve">Košile je krásně </w:t>
      </w:r>
      <w:r w:rsidRPr="00D91231">
        <w:rPr>
          <w:rFonts w:ascii="Comic Sans MS" w:hAnsi="Comic Sans MS"/>
          <w:color w:val="FF0000"/>
          <w:sz w:val="24"/>
          <w:szCs w:val="24"/>
        </w:rPr>
        <w:t>bílá</w:t>
      </w:r>
      <w:r w:rsidRPr="00D91231">
        <w:rPr>
          <w:rFonts w:ascii="Comic Sans MS" w:hAnsi="Comic Sans MS"/>
          <w:sz w:val="24"/>
          <w:szCs w:val="24"/>
        </w:rPr>
        <w:t>.</w:t>
      </w:r>
    </w:p>
    <w:p w:rsidR="00537C25" w:rsidRPr="00D91231" w:rsidRDefault="00537C25" w:rsidP="003447FE">
      <w:pPr>
        <w:spacing w:line="360" w:lineRule="auto"/>
        <w:jc w:val="center"/>
        <w:rPr>
          <w:sz w:val="24"/>
          <w:szCs w:val="24"/>
        </w:rPr>
      </w:pPr>
      <w:r w:rsidRPr="00D91231">
        <w:rPr>
          <w:rFonts w:ascii="Comic Sans MS" w:hAnsi="Comic Sans MS"/>
          <w:sz w:val="24"/>
          <w:szCs w:val="24"/>
        </w:rPr>
        <w:t xml:space="preserve"> Na louce rozkvetlo </w:t>
      </w:r>
      <w:r w:rsidRPr="00D91231">
        <w:rPr>
          <w:rFonts w:ascii="Comic Sans MS" w:hAnsi="Comic Sans MS"/>
          <w:color w:val="FF0000"/>
          <w:sz w:val="24"/>
          <w:szCs w:val="24"/>
        </w:rPr>
        <w:t>býlí</w:t>
      </w:r>
      <w:r w:rsidRPr="00D91231">
        <w:rPr>
          <w:rFonts w:ascii="Comic Sans MS" w:hAnsi="Comic Sans MS"/>
          <w:sz w:val="24"/>
          <w:szCs w:val="24"/>
        </w:rPr>
        <w:t>.</w:t>
      </w:r>
      <w:r w:rsidRPr="00D91231">
        <w:rPr>
          <w:rFonts w:ascii="Comic Sans MS" w:hAnsi="Comic Sans MS"/>
          <w:sz w:val="24"/>
          <w:szCs w:val="24"/>
        </w:rPr>
        <w:tab/>
      </w:r>
      <w:r w:rsidRPr="00D91231">
        <w:rPr>
          <w:rFonts w:ascii="Comic Sans MS" w:hAnsi="Comic Sans MS"/>
          <w:sz w:val="24"/>
          <w:szCs w:val="24"/>
        </w:rPr>
        <w:tab/>
      </w:r>
    </w:p>
    <w:sectPr w:rsidR="00537C25" w:rsidRPr="00D91231" w:rsidSect="008A74C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7C25" w:rsidRDefault="00537C25" w:rsidP="006D718E">
      <w:pPr>
        <w:spacing w:after="0" w:line="240" w:lineRule="auto"/>
      </w:pPr>
      <w:r>
        <w:separator/>
      </w:r>
    </w:p>
  </w:endnote>
  <w:endnote w:type="continuationSeparator" w:id="0">
    <w:p w:rsidR="00537C25" w:rsidRDefault="00537C25" w:rsidP="006D71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7C25" w:rsidRDefault="00537C25" w:rsidP="006D718E">
      <w:pPr>
        <w:spacing w:after="0" w:line="240" w:lineRule="auto"/>
      </w:pPr>
      <w:r>
        <w:separator/>
      </w:r>
    </w:p>
  </w:footnote>
  <w:footnote w:type="continuationSeparator" w:id="0">
    <w:p w:rsidR="00537C25" w:rsidRDefault="00537C25" w:rsidP="006D71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F94D45"/>
    <w:multiLevelType w:val="hybridMultilevel"/>
    <w:tmpl w:val="EAD827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7729"/>
    <w:rsid w:val="000A686B"/>
    <w:rsid w:val="00151FB9"/>
    <w:rsid w:val="001E24BE"/>
    <w:rsid w:val="002A5C6F"/>
    <w:rsid w:val="003447FE"/>
    <w:rsid w:val="0034688B"/>
    <w:rsid w:val="00376C7B"/>
    <w:rsid w:val="003B1E9E"/>
    <w:rsid w:val="003E7729"/>
    <w:rsid w:val="004E620A"/>
    <w:rsid w:val="005036A7"/>
    <w:rsid w:val="00537C25"/>
    <w:rsid w:val="00604ECB"/>
    <w:rsid w:val="006658B8"/>
    <w:rsid w:val="006D718E"/>
    <w:rsid w:val="006E1AFD"/>
    <w:rsid w:val="00765288"/>
    <w:rsid w:val="007F30D3"/>
    <w:rsid w:val="008A74CA"/>
    <w:rsid w:val="008B0F57"/>
    <w:rsid w:val="008F546C"/>
    <w:rsid w:val="00921008"/>
    <w:rsid w:val="00A047DD"/>
    <w:rsid w:val="00A756B8"/>
    <w:rsid w:val="00AC278B"/>
    <w:rsid w:val="00B12EA4"/>
    <w:rsid w:val="00B1703F"/>
    <w:rsid w:val="00BB1ED2"/>
    <w:rsid w:val="00BC77C3"/>
    <w:rsid w:val="00C17A90"/>
    <w:rsid w:val="00CB69D5"/>
    <w:rsid w:val="00CE2A45"/>
    <w:rsid w:val="00D45571"/>
    <w:rsid w:val="00D91231"/>
    <w:rsid w:val="00E2060D"/>
    <w:rsid w:val="00EB5607"/>
    <w:rsid w:val="00ED3BBD"/>
    <w:rsid w:val="00F62C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772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99"/>
    <w:qFormat/>
    <w:rsid w:val="003E7729"/>
    <w:rPr>
      <w:rFonts w:eastAsia="Times New Roman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3E7729"/>
    <w:rPr>
      <w:rFonts w:eastAsia="Times New Roman" w:cs="Times New Roman"/>
      <w:sz w:val="22"/>
      <w:szCs w:val="22"/>
      <w:lang w:val="cs-CZ" w:eastAsia="cs-CZ" w:bidi="ar-SA"/>
    </w:rPr>
  </w:style>
  <w:style w:type="paragraph" w:styleId="BalloonText">
    <w:name w:val="Balloon Text"/>
    <w:basedOn w:val="Normal"/>
    <w:link w:val="BalloonTextChar"/>
    <w:uiPriority w:val="99"/>
    <w:semiHidden/>
    <w:rsid w:val="003E77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E772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6D71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6D718E"/>
    <w:rPr>
      <w:rFonts w:cs="Times New Roman"/>
    </w:rPr>
  </w:style>
  <w:style w:type="paragraph" w:styleId="Footer">
    <w:name w:val="footer"/>
    <w:basedOn w:val="Normal"/>
    <w:link w:val="FooterChar"/>
    <w:uiPriority w:val="99"/>
    <w:rsid w:val="006D71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6D718E"/>
    <w:rPr>
      <w:rFonts w:cs="Times New Roman"/>
    </w:rPr>
  </w:style>
  <w:style w:type="paragraph" w:styleId="ListParagraph">
    <w:name w:val="List Paragraph"/>
    <w:basedOn w:val="Normal"/>
    <w:uiPriority w:val="99"/>
    <w:qFormat/>
    <w:rsid w:val="003B1E9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430</Words>
  <Characters>2540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Název: Základní škola a Mateřská škola Bečváry, okres Kolín</dc:title>
  <dc:subject/>
  <dc:creator>pc1</dc:creator>
  <cp:keywords/>
  <dc:description/>
  <cp:lastModifiedBy>DUM</cp:lastModifiedBy>
  <cp:revision>2</cp:revision>
  <dcterms:created xsi:type="dcterms:W3CDTF">2013-06-05T19:11:00Z</dcterms:created>
  <dcterms:modified xsi:type="dcterms:W3CDTF">2013-06-05T19:11:00Z</dcterms:modified>
</cp:coreProperties>
</file>