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2DC" w:rsidRDefault="001952DC" w:rsidP="00235584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952DC" w:rsidRPr="004F3165" w:rsidRDefault="001952DC" w:rsidP="00235584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 xml:space="preserve">Název: </w:t>
      </w:r>
      <w:r w:rsidRPr="004F3165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1952DC" w:rsidRDefault="001952DC" w:rsidP="00235584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 xml:space="preserve">Autor: </w:t>
      </w:r>
      <w:r w:rsidRPr="004F3165">
        <w:rPr>
          <w:rFonts w:ascii="Comic Sans MS" w:hAnsi="Comic Sans MS"/>
          <w:sz w:val="24"/>
          <w:szCs w:val="24"/>
        </w:rPr>
        <w:t>Mgr. Simona Zalabáková</w:t>
      </w:r>
    </w:p>
    <w:p w:rsidR="001952DC" w:rsidRPr="004F3165" w:rsidRDefault="001952DC" w:rsidP="00235584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1952DC" w:rsidRDefault="001952DC" w:rsidP="00235584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 xml:space="preserve">Název materiálu: </w:t>
      </w:r>
      <w:r>
        <w:rPr>
          <w:rFonts w:ascii="Comic Sans MS" w:hAnsi="Comic Sans MS"/>
          <w:sz w:val="24"/>
          <w:szCs w:val="24"/>
        </w:rPr>
        <w:t>VY_32_INOVACE_</w:t>
      </w:r>
      <w:r w:rsidRPr="00235584">
        <w:rPr>
          <w:rFonts w:ascii="Comic Sans MS" w:hAnsi="Comic Sans MS"/>
          <w:sz w:val="24"/>
          <w:szCs w:val="24"/>
        </w:rPr>
        <w:t>15</w:t>
      </w:r>
      <w:r>
        <w:rPr>
          <w:rFonts w:ascii="Comic Sans MS" w:hAnsi="Comic Sans MS"/>
          <w:sz w:val="24"/>
          <w:szCs w:val="24"/>
        </w:rPr>
        <w:t>_VYJMENOVANÁ SLOVA PO S</w:t>
      </w:r>
    </w:p>
    <w:p w:rsidR="001952DC" w:rsidRPr="004F3165" w:rsidRDefault="001952DC" w:rsidP="00235584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1952DC" w:rsidRDefault="001952DC" w:rsidP="00235584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Pr="004F3165">
        <w:rPr>
          <w:rFonts w:ascii="Comic Sans MS" w:hAnsi="Comic Sans MS"/>
          <w:b/>
          <w:sz w:val="24"/>
          <w:szCs w:val="24"/>
        </w:rPr>
        <w:t>Datum tvorby:</w:t>
      </w:r>
      <w:r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27.2. 2012</w:t>
      </w:r>
    </w:p>
    <w:p w:rsidR="001952DC" w:rsidRPr="004F3165" w:rsidRDefault="001952DC" w:rsidP="00235584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Pr="004F3165">
        <w:rPr>
          <w:rFonts w:ascii="Comic Sans MS" w:hAnsi="Comic Sans MS"/>
          <w:b/>
          <w:sz w:val="24"/>
          <w:szCs w:val="24"/>
        </w:rPr>
        <w:t>Anotace:</w:t>
      </w:r>
    </w:p>
    <w:p w:rsidR="001952DC" w:rsidRPr="004F3165" w:rsidRDefault="001952DC" w:rsidP="00235584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4F3165">
        <w:rPr>
          <w:rFonts w:ascii="Comic Sans MS" w:hAnsi="Comic Sans MS"/>
          <w:sz w:val="24"/>
          <w:szCs w:val="24"/>
        </w:rPr>
        <w:t xml:space="preserve">Pracovní list je určen pro žáky 3. ročníku, procvičuje </w:t>
      </w:r>
      <w:r>
        <w:rPr>
          <w:rFonts w:ascii="Comic Sans MS" w:hAnsi="Comic Sans MS"/>
          <w:sz w:val="24"/>
          <w:szCs w:val="24"/>
        </w:rPr>
        <w:t>vyjmenovaná slova po S</w:t>
      </w:r>
      <w:r w:rsidRPr="004F3165">
        <w:rPr>
          <w:rFonts w:ascii="Comic Sans MS" w:hAnsi="Comic Sans MS"/>
          <w:sz w:val="24"/>
          <w:szCs w:val="24"/>
        </w:rPr>
        <w:t xml:space="preserve"> a slova k nim příbuzná.</w:t>
      </w:r>
    </w:p>
    <w:p w:rsidR="001952DC" w:rsidRPr="004F3165" w:rsidRDefault="001952DC" w:rsidP="0023558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pracovní list lze promítat na interaktivní tabuli</w:t>
      </w:r>
    </w:p>
    <w:p w:rsidR="001952DC" w:rsidRPr="004F3165" w:rsidRDefault="001952DC" w:rsidP="0023558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lze ho pustit žákům na jejich počítače a ti ho budou vyplňovat samostatně</w:t>
      </w:r>
    </w:p>
    <w:p w:rsidR="001952DC" w:rsidRPr="004F3165" w:rsidRDefault="001952DC" w:rsidP="0023558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lze ho také vytisknout pro samostatnou i společnou práci žáků</w:t>
      </w:r>
    </w:p>
    <w:p w:rsidR="001952DC" w:rsidRPr="004F3165" w:rsidRDefault="001952DC" w:rsidP="0023558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pracovní list lze vyplňovat barevnými fixy přímo na interaktivní tabuli</w:t>
      </w:r>
    </w:p>
    <w:p w:rsidR="001952DC" w:rsidRDefault="001952DC" w:rsidP="00235584">
      <w:pPr>
        <w:pStyle w:val="ListParagraph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1952DC" w:rsidRPr="004F3165" w:rsidRDefault="001952DC" w:rsidP="00235584">
      <w:pPr>
        <w:pStyle w:val="ListParagraph"/>
        <w:spacing w:line="360" w:lineRule="auto"/>
        <w:rPr>
          <w:rFonts w:ascii="Comic Sans MS" w:hAnsi="Comic Sans MS"/>
          <w:b/>
          <w:sz w:val="24"/>
          <w:szCs w:val="24"/>
        </w:rPr>
      </w:pPr>
      <w:r w:rsidRPr="004F3165">
        <w:rPr>
          <w:rFonts w:ascii="Comic Sans MS" w:hAnsi="Comic Sans MS"/>
          <w:b/>
          <w:sz w:val="24"/>
          <w:szCs w:val="24"/>
        </w:rPr>
        <w:t>Použité zdroje:</w:t>
      </w:r>
    </w:p>
    <w:p w:rsidR="001952DC" w:rsidRPr="004F3165" w:rsidRDefault="001952DC" w:rsidP="00235584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4F3165">
        <w:rPr>
          <w:rFonts w:ascii="Comic Sans MS" w:hAnsi="Comic Sans MS"/>
          <w:sz w:val="24"/>
          <w:szCs w:val="24"/>
        </w:rPr>
        <w:t>Archiv autora.</w:t>
      </w:r>
    </w:p>
    <w:p w:rsidR="001952DC" w:rsidRDefault="001952DC" w:rsidP="00235584">
      <w:pPr>
        <w:spacing w:line="360" w:lineRule="auto"/>
        <w:rPr>
          <w:sz w:val="24"/>
          <w:szCs w:val="24"/>
        </w:rPr>
      </w:pPr>
    </w:p>
    <w:p w:rsidR="001952DC" w:rsidRDefault="001952DC" w:rsidP="00235584">
      <w:pPr>
        <w:spacing w:line="360" w:lineRule="auto"/>
        <w:rPr>
          <w:sz w:val="24"/>
          <w:szCs w:val="24"/>
        </w:rPr>
      </w:pPr>
      <w:bookmarkStart w:id="0" w:name="_GoBack"/>
      <w:bookmarkEnd w:id="0"/>
    </w:p>
    <w:p w:rsidR="001952DC" w:rsidRPr="004F3165" w:rsidRDefault="001952DC" w:rsidP="00235584">
      <w:pPr>
        <w:spacing w:line="360" w:lineRule="auto"/>
        <w:rPr>
          <w:sz w:val="24"/>
          <w:szCs w:val="24"/>
        </w:rPr>
      </w:pPr>
    </w:p>
    <w:p w:rsidR="001952DC" w:rsidRPr="004F3165" w:rsidRDefault="001952DC" w:rsidP="00235584">
      <w:pPr>
        <w:spacing w:line="360" w:lineRule="auto"/>
        <w:jc w:val="center"/>
        <w:rPr>
          <w:sz w:val="24"/>
          <w:szCs w:val="24"/>
        </w:rPr>
      </w:pPr>
    </w:p>
    <w:p w:rsidR="001952DC" w:rsidRDefault="001952DC" w:rsidP="00F75C5B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290911">
        <w:rPr>
          <w:rFonts w:ascii="Comic Sans MS" w:hAnsi="Comic Sans MS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327.75pt;height:63.75pt;visibility:visible">
            <v:imagedata r:id="rId5" o:title=""/>
          </v:shape>
        </w:pict>
      </w:r>
    </w:p>
    <w:p w:rsidR="001952DC" w:rsidRDefault="001952DC" w:rsidP="00F75C5B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952DC" w:rsidRDefault="001952DC" w:rsidP="00F75C5B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952DC" w:rsidRDefault="001952DC" w:rsidP="00F75C5B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952DC" w:rsidRDefault="001952DC" w:rsidP="00F75C5B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952DC" w:rsidRDefault="001952DC" w:rsidP="00F75C5B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952DC" w:rsidRDefault="001952DC" w:rsidP="00F75C5B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F75C5B">
        <w:rPr>
          <w:rFonts w:ascii="Comic Sans MS" w:hAnsi="Comic Sans MS"/>
          <w:b/>
          <w:sz w:val="24"/>
          <w:szCs w:val="24"/>
        </w:rPr>
        <w:t>Vyjmenovaná slova po S</w:t>
      </w:r>
    </w:p>
    <w:p w:rsidR="001952DC" w:rsidRDefault="001952DC" w:rsidP="00F75C5B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952DC" w:rsidRDefault="001952DC" w:rsidP="00F75C5B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 Doplň správně y/ý a i/í do textu.</w:t>
      </w:r>
    </w:p>
    <w:p w:rsidR="001952DC" w:rsidRDefault="001952DC" w:rsidP="00F75C5B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Měs__c pros__nec, s__lonová bunda, s__pký sn__h, us__nat unaven__, s__chravé počas__, zas__chající rána, houkán__ s__čka, s__vá holub__čka, zas__t ob__lí, zápach s__ry, třásl se jako os__ka, s__slí tváře, s__rové maso, s__rky, s__pat ptáčkům, s__novec S__mon, chuť s__ra, s__rovátka, pos__lovna, s__lná S__mona.</w: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2. Napiš do rámečků řešení hádanky.</w: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2" o:spid="_x0000_s1026" style="position:absolute;left:0;text-align:left;margin-left:268.65pt;margin-top:14.5pt;width:159pt;height:31.5pt;z-index:251646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" strokecolor="#ffc000" strokeweight="2pt"/>
        </w:pic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Slizký plž, který má na zádech domeček.</w: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3" o:spid="_x0000_s1027" style="position:absolute;left:0;text-align:left;margin-left:110.4pt;margin-top:17.6pt;width:161.25pt;height:31.5pt;z-index:251648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" strokecolor="#ffc000" strokeweight="2pt"/>
        </w:pic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Létající savec.</w:t>
      </w:r>
      <w:r w:rsidRPr="00C66C0A">
        <w:rPr>
          <w:rFonts w:ascii="Comic Sans MS" w:hAnsi="Comic Sans MS"/>
          <w:noProof/>
          <w:sz w:val="24"/>
          <w:szCs w:val="24"/>
        </w:rPr>
        <w:t xml:space="preserve"> </w: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4" o:spid="_x0000_s1028" style="position:absolute;left:0;text-align:left;margin-left:136.65pt;margin-top:17.65pt;width:153.75pt;height:31.5pt;z-index:251649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" strokecolor="#ffc000" strokeweight="2pt"/>
        </w:pic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Samice sudokopytníka.</w: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5" o:spid="_x0000_s1029" style="position:absolute;left:0;text-align:left;margin-left:117.9pt;margin-top:18.5pt;width:153.75pt;height:31.5pt;z-index:251650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" strokecolor="#ffc000" strokeweight="2pt"/>
        </w:pic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Beznohá ještěrka.</w: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6" o:spid="_x0000_s1030" style="position:absolute;left:0;text-align:left;margin-left:216.9pt;margin-top:15.6pt;width:109.5pt;height:31.5pt;z-index:251651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" strokecolor="#ffc000" strokeweight="2pt"/>
        </w:pic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Malý hlodavec, kterého chytá kočka. </w: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7" o:spid="_x0000_s1031" style="position:absolute;left:0;text-align:left;margin-left:69.15pt;margin-top:16.4pt;width:136.5pt;height:31.5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" strokecolor="#ffc000" strokeweight="2pt"/>
        </w:pic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Malá sova. </w: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Mrak 15" o:spid="_x0000_s1032" style="position:absolute;left:0;text-align:left;margin-left:188.25pt;margin-top:17.2pt;width:157.5pt;height:100.5pt;z-index:251655168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re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17296,773403;100013,749856;320781,1031096;269478,1042353;762966,1154919;732036,1103511;1334750,1026723;1322388,1083125;1580244,678179;1730772,889013;1935334,453636;1868289,532699;1774481,160312;1778000,197657;1346372,116762;1380728,69136;1025174,139453;1041797,98385;648229,153398;708422,193225;191089,466488;180578,424564" o:connectangles="0,0,0,0,0,0,0,0,0,0,0,0,0,0,0,0,0,0,0,0,0,0" textboxrect="0,0,43200,43200"/>
            <v:handles>
              <v:h position="@3,#0" polar="10800,10800"/>
              <v:h position="#2,#1" polar="10800,10800" radiusrange="0,10800"/>
            </v:handles>
            <v:textbox>
              <w:txbxContent>
                <w:p w:rsidR="001952DC" w:rsidRPr="00290911" w:rsidRDefault="001952DC" w:rsidP="00BB0E9F">
                  <w:pPr>
                    <w:jc w:val="center"/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čeksý</w:t>
                  </w:r>
                </w:p>
                <w:p w:rsidR="001952DC" w:rsidRDefault="001952DC" w:rsidP="00BB0E9F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hAnsi="Comic Sans MS"/>
          <w:sz w:val="24"/>
          <w:szCs w:val="24"/>
        </w:rPr>
        <w:t>3. Napiš správně popletená slova.</w:t>
      </w:r>
    </w:p>
    <w:p w:rsidR="001952DC" w:rsidRDefault="001952DC" w:rsidP="00F75C5B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Mrak 13" o:spid="_x0000_s1033" style="position:absolute;left:0;text-align:left;margin-left:-15pt;margin-top:6.4pt;width:157.5pt;height:100.5pt;z-index:251653120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re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17296,773403;100013,749856;320781,1031096;269478,1042353;762966,1154919;732036,1103511;1334750,1026723;1322388,1083125;1580244,678179;1730772,889013;1935334,453636;1868289,532699;1774481,160312;1778000,197657;1346372,116762;1380728,69136;1025174,139453;1041797,98385;648229,153398;708422,193225;191089,466488;180578,424564" o:connectangles="0,0,0,0,0,0,0,0,0,0,0,0,0,0,0,0,0,0,0,0,0,0" textboxrect="0,0,43200,43200"/>
            <v:handles>
              <v:h position="@3,#0" polar="10800,10800"/>
              <v:h position="#2,#1" polar="10800,10800" radiusrange="0,10800"/>
            </v:handles>
            <v:textbox>
              <w:txbxContent>
                <w:p w:rsidR="001952DC" w:rsidRPr="00290911" w:rsidRDefault="001952DC" w:rsidP="00BB0E9F">
                  <w:pPr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slivnamy</w:t>
                  </w:r>
                </w:p>
              </w:txbxContent>
            </v:textbox>
          </v:shape>
        </w:pict>
      </w:r>
      <w:r>
        <w:rPr>
          <w:noProof/>
        </w:rPr>
        <w:pict>
          <v:shape id="Mrak 17" o:spid="_x0000_s1034" style="position:absolute;left:0;text-align:left;margin-left:278.25pt;margin-top:100.9pt;width:157.5pt;height:100.5pt;z-index:251657216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re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17296,773403;100013,749856;320781,1031096;269478,1042353;762966,1154919;732036,1103511;1334750,1026723;1322388,1083125;1580244,678179;1730772,889013;1935334,453636;1868289,532699;1774481,160312;1778000,197657;1346372,116762;1380728,69136;1025174,139453;1041797,98385;648229,153398;708422,193225;191089,466488;180578,424564" o:connectangles="0,0,0,0,0,0,0,0,0,0,0,0,0,0,0,0,0,0,0,0,0,0" textboxrect="0,0,43200,43200"/>
            <v:handles>
              <v:h position="@3,#0" polar="10800,10800"/>
              <v:h position="#2,#1" polar="10800,10800" radiusrange="0,10800"/>
            </v:handles>
            <v:textbox>
              <w:txbxContent>
                <w:p w:rsidR="001952DC" w:rsidRPr="00290911" w:rsidRDefault="001952DC" w:rsidP="00BB0E9F">
                  <w:pPr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 xml:space="preserve">   korasý</w:t>
                  </w:r>
                </w:p>
                <w:p w:rsidR="001952DC" w:rsidRDefault="001952DC" w:rsidP="00BB0E9F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Mrak 16" o:spid="_x0000_s1035" style="position:absolute;left:0;text-align:left;margin-left:381pt;margin-top:.4pt;width:157.5pt;height:100.5pt;z-index:251656192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re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17296,773403;100013,749856;320781,1031096;269478,1042353;762966,1154919;732036,1103511;1334750,1026723;1322388,1083125;1580244,678179;1730772,889013;1935334,453636;1868289,532699;1774481,160312;1778000,197657;1346372,116762;1380728,69136;1025174,139453;1041797,98385;648229,153398;708422,193225;191089,466488;180578,424564" o:connectangles="0,0,0,0,0,0,0,0,0,0,0,0,0,0,0,0,0,0,0,0,0,0" textboxrect="0,0,43200,43200"/>
            <v:handles>
              <v:h position="@3,#0" polar="10800,10800"/>
              <v:h position="#2,#1" polar="10800,10800" radiusrange="0,10800"/>
            </v:handles>
            <v:textbox>
              <w:txbxContent>
                <w:p w:rsidR="001952DC" w:rsidRPr="00290911" w:rsidRDefault="001952DC" w:rsidP="00BB0E9F">
                  <w:pPr>
                    <w:jc w:val="center"/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šičkamy</w:t>
                  </w:r>
                </w:p>
                <w:p w:rsidR="001952DC" w:rsidRPr="00290911" w:rsidRDefault="001952DC" w:rsidP="00BB0E9F">
                  <w:pPr>
                    <w:jc w:val="center"/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</w:p>
                <w:p w:rsidR="001952DC" w:rsidRDefault="001952DC" w:rsidP="00BB0E9F">
                  <w:pPr>
                    <w:jc w:val="center"/>
                  </w:pPr>
                </w:p>
              </w:txbxContent>
            </v:textbox>
          </v:shape>
        </w:pict>
      </w:r>
    </w:p>
    <w:p w:rsidR="001952DC" w:rsidRPr="00BB0E9F" w:rsidRDefault="001952DC" w:rsidP="00BB0E9F">
      <w:pPr>
        <w:rPr>
          <w:rFonts w:ascii="Comic Sans MS" w:hAnsi="Comic Sans MS"/>
          <w:sz w:val="24"/>
          <w:szCs w:val="24"/>
        </w:rPr>
      </w:pPr>
    </w:p>
    <w:p w:rsidR="001952DC" w:rsidRPr="00BB0E9F" w:rsidRDefault="001952DC" w:rsidP="00BB0E9F">
      <w:pPr>
        <w:rPr>
          <w:rFonts w:ascii="Comic Sans MS" w:hAnsi="Comic Sans MS"/>
          <w:sz w:val="24"/>
          <w:szCs w:val="24"/>
        </w:rPr>
      </w:pPr>
    </w:p>
    <w:p w:rsidR="001952DC" w:rsidRPr="00BB0E9F" w:rsidRDefault="001952DC" w:rsidP="00BB0E9F">
      <w:pPr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Mrak 14" o:spid="_x0000_s1036" style="position:absolute;margin-left:96pt;margin-top:9.1pt;width:157.5pt;height:100.5pt;z-index:251654144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re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17296,773403;100013,749856;320781,1031096;269478,1042353;762966,1154919;732036,1103511;1334750,1026723;1322388,1083125;1580244,678179;1730772,889013;1935334,453636;1868289,532699;1774481,160312;1778000,197657;1346372,116762;1380728,69136;1025174,139453;1041797,98385;648229,153398;708422,193225;191089,466488;180578,424564" o:connectangles="0,0,0,0,0,0,0,0,0,0,0,0,0,0,0,0,0,0,0,0,0,0" textboxrect="0,0,43200,43200"/>
            <v:handles>
              <v:h position="@3,#0" polar="10800,10800"/>
              <v:h position="#2,#1" polar="10800,10800" radiusrange="0,10800"/>
            </v:handles>
            <v:textbox>
              <w:txbxContent>
                <w:p w:rsidR="001952DC" w:rsidRPr="00290911" w:rsidRDefault="001952DC" w:rsidP="00BB0E9F">
                  <w:pPr>
                    <w:jc w:val="center"/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tonepýr</w:t>
                  </w:r>
                </w:p>
                <w:p w:rsidR="001952DC" w:rsidRDefault="001952DC" w:rsidP="00BB0E9F">
                  <w:pPr>
                    <w:jc w:val="center"/>
                  </w:pPr>
                </w:p>
              </w:txbxContent>
            </v:textbox>
          </v:shape>
        </w:pict>
      </w:r>
    </w:p>
    <w:p w:rsidR="001952DC" w:rsidRPr="00BB0E9F" w:rsidRDefault="001952DC" w:rsidP="00BB0E9F">
      <w:pPr>
        <w:rPr>
          <w:rFonts w:ascii="Comic Sans MS" w:hAnsi="Comic Sans MS"/>
          <w:sz w:val="24"/>
          <w:szCs w:val="24"/>
        </w:rPr>
      </w:pPr>
    </w:p>
    <w:p w:rsidR="001952DC" w:rsidRDefault="001952DC" w:rsidP="00BB0E9F">
      <w:pPr>
        <w:rPr>
          <w:rFonts w:ascii="Comic Sans MS" w:hAnsi="Comic Sans MS"/>
          <w:sz w:val="24"/>
          <w:szCs w:val="24"/>
        </w:rPr>
      </w:pPr>
    </w:p>
    <w:p w:rsidR="001952DC" w:rsidRDefault="001952DC" w:rsidP="00BB0E9F">
      <w:pPr>
        <w:tabs>
          <w:tab w:val="left" w:pos="922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1952DC" w:rsidRDefault="001952DC" w:rsidP="00BB0E9F">
      <w:pPr>
        <w:tabs>
          <w:tab w:val="left" w:pos="9225"/>
        </w:tabs>
        <w:rPr>
          <w:rFonts w:ascii="Comic Sans MS" w:hAnsi="Comic Sans MS"/>
          <w:sz w:val="24"/>
          <w:szCs w:val="24"/>
        </w:rPr>
      </w:pPr>
    </w:p>
    <w:p w:rsidR="001952DC" w:rsidRDefault="001952DC" w:rsidP="00BB0E9F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F75C5B">
        <w:rPr>
          <w:rFonts w:ascii="Comic Sans MS" w:hAnsi="Comic Sans MS"/>
          <w:b/>
          <w:sz w:val="24"/>
          <w:szCs w:val="24"/>
        </w:rPr>
        <w:t>Vyjmenovaná slova po S</w:t>
      </w:r>
    </w:p>
    <w:p w:rsidR="001952DC" w:rsidRDefault="001952DC" w:rsidP="00BB0E9F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952DC" w:rsidRPr="00BB0E9F" w:rsidRDefault="001952DC" w:rsidP="00BB0E9F">
      <w:pPr>
        <w:spacing w:after="0" w:line="240" w:lineRule="auto"/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BB0E9F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1952DC" w:rsidRDefault="001952DC" w:rsidP="00BB0E9F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952DC" w:rsidRDefault="001952DC" w:rsidP="00BB0E9F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 Doplň správně y/ý a i/í do textu.</w:t>
      </w:r>
    </w:p>
    <w:p w:rsidR="001952DC" w:rsidRDefault="001952DC" w:rsidP="00BB0E9F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Měs</w:t>
      </w:r>
      <w:r w:rsidRPr="00A52DC8">
        <w:rPr>
          <w:rFonts w:ascii="Comic Sans MS" w:hAnsi="Comic Sans MS"/>
          <w:sz w:val="24"/>
          <w:szCs w:val="24"/>
          <w:highlight w:val="cyan"/>
        </w:rPr>
        <w:t>í</w:t>
      </w:r>
      <w:r>
        <w:rPr>
          <w:rFonts w:ascii="Comic Sans MS" w:hAnsi="Comic Sans MS"/>
          <w:sz w:val="24"/>
          <w:szCs w:val="24"/>
        </w:rPr>
        <w:t>c pros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nec, s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lonová bunda, s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pký sn</w:t>
      </w:r>
      <w:r w:rsidRPr="00A52DC8">
        <w:rPr>
          <w:rFonts w:ascii="Comic Sans MS" w:hAnsi="Comic Sans MS"/>
          <w:sz w:val="24"/>
          <w:szCs w:val="24"/>
          <w:highlight w:val="cyan"/>
        </w:rPr>
        <w:t>í</w:t>
      </w:r>
      <w:r>
        <w:rPr>
          <w:rFonts w:ascii="Comic Sans MS" w:hAnsi="Comic Sans MS"/>
          <w:sz w:val="24"/>
          <w:szCs w:val="24"/>
        </w:rPr>
        <w:t>h, us</w:t>
      </w:r>
      <w:r w:rsidRPr="00A52DC8">
        <w:rPr>
          <w:rFonts w:ascii="Comic Sans MS" w:hAnsi="Comic Sans MS"/>
          <w:sz w:val="24"/>
          <w:szCs w:val="24"/>
          <w:highlight w:val="cyan"/>
        </w:rPr>
        <w:t>í</w:t>
      </w:r>
      <w:r>
        <w:rPr>
          <w:rFonts w:ascii="Comic Sans MS" w:hAnsi="Comic Sans MS"/>
          <w:sz w:val="24"/>
          <w:szCs w:val="24"/>
        </w:rPr>
        <w:t>nat unaven</w:t>
      </w:r>
      <w:r w:rsidRPr="00A52DC8">
        <w:rPr>
          <w:rFonts w:ascii="Comic Sans MS" w:hAnsi="Comic Sans MS"/>
          <w:sz w:val="24"/>
          <w:szCs w:val="24"/>
          <w:highlight w:val="cyan"/>
        </w:rPr>
        <w:t>ý</w:t>
      </w:r>
      <w:r>
        <w:rPr>
          <w:rFonts w:ascii="Comic Sans MS" w:hAnsi="Comic Sans MS"/>
          <w:sz w:val="24"/>
          <w:szCs w:val="24"/>
        </w:rPr>
        <w:t>, s</w:t>
      </w:r>
      <w:r w:rsidRPr="00A52DC8">
        <w:rPr>
          <w:rFonts w:ascii="Comic Sans MS" w:hAnsi="Comic Sans MS"/>
          <w:sz w:val="24"/>
          <w:szCs w:val="24"/>
          <w:highlight w:val="cyan"/>
        </w:rPr>
        <w:t>y</w:t>
      </w:r>
      <w:r>
        <w:rPr>
          <w:rFonts w:ascii="Comic Sans MS" w:hAnsi="Comic Sans MS"/>
          <w:sz w:val="24"/>
          <w:szCs w:val="24"/>
        </w:rPr>
        <w:t>chravé počas</w:t>
      </w:r>
      <w:r w:rsidRPr="00A52DC8">
        <w:rPr>
          <w:rFonts w:ascii="Comic Sans MS" w:hAnsi="Comic Sans MS"/>
          <w:sz w:val="24"/>
          <w:szCs w:val="24"/>
          <w:highlight w:val="cyan"/>
        </w:rPr>
        <w:t>í</w:t>
      </w:r>
      <w:r>
        <w:rPr>
          <w:rFonts w:ascii="Comic Sans MS" w:hAnsi="Comic Sans MS"/>
          <w:sz w:val="24"/>
          <w:szCs w:val="24"/>
        </w:rPr>
        <w:t>, zas</w:t>
      </w:r>
      <w:r w:rsidRPr="00A52DC8">
        <w:rPr>
          <w:rFonts w:ascii="Comic Sans MS" w:hAnsi="Comic Sans MS"/>
          <w:sz w:val="24"/>
          <w:szCs w:val="24"/>
          <w:highlight w:val="cyan"/>
        </w:rPr>
        <w:t>y</w:t>
      </w:r>
      <w:r>
        <w:rPr>
          <w:rFonts w:ascii="Comic Sans MS" w:hAnsi="Comic Sans MS"/>
          <w:sz w:val="24"/>
          <w:szCs w:val="24"/>
        </w:rPr>
        <w:t>chající rána, houkán</w:t>
      </w:r>
      <w:r w:rsidRPr="00A52DC8">
        <w:rPr>
          <w:rFonts w:ascii="Comic Sans MS" w:hAnsi="Comic Sans MS"/>
          <w:sz w:val="24"/>
          <w:szCs w:val="24"/>
          <w:highlight w:val="cyan"/>
        </w:rPr>
        <w:t>í</w:t>
      </w:r>
      <w:r>
        <w:rPr>
          <w:rFonts w:ascii="Comic Sans MS" w:hAnsi="Comic Sans MS"/>
          <w:sz w:val="24"/>
          <w:szCs w:val="24"/>
        </w:rPr>
        <w:t xml:space="preserve"> s</w:t>
      </w:r>
      <w:r w:rsidRPr="00A52DC8">
        <w:rPr>
          <w:rFonts w:ascii="Comic Sans MS" w:hAnsi="Comic Sans MS"/>
          <w:sz w:val="24"/>
          <w:szCs w:val="24"/>
          <w:highlight w:val="cyan"/>
        </w:rPr>
        <w:t>ý</w:t>
      </w:r>
      <w:r>
        <w:rPr>
          <w:rFonts w:ascii="Comic Sans MS" w:hAnsi="Comic Sans MS"/>
          <w:sz w:val="24"/>
          <w:szCs w:val="24"/>
        </w:rPr>
        <w:t>čka, s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vá holub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čka, zas</w:t>
      </w:r>
      <w:r w:rsidRPr="00A52DC8">
        <w:rPr>
          <w:rFonts w:ascii="Comic Sans MS" w:hAnsi="Comic Sans MS"/>
          <w:sz w:val="24"/>
          <w:szCs w:val="24"/>
          <w:highlight w:val="cyan"/>
        </w:rPr>
        <w:t>í</w:t>
      </w:r>
      <w:r>
        <w:rPr>
          <w:rFonts w:ascii="Comic Sans MS" w:hAnsi="Comic Sans MS"/>
          <w:sz w:val="24"/>
          <w:szCs w:val="24"/>
        </w:rPr>
        <w:t>t ob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lí, zápach s</w:t>
      </w:r>
      <w:r w:rsidRPr="00A52DC8">
        <w:rPr>
          <w:rFonts w:ascii="Comic Sans MS" w:hAnsi="Comic Sans MS"/>
          <w:sz w:val="24"/>
          <w:szCs w:val="24"/>
          <w:highlight w:val="cyan"/>
        </w:rPr>
        <w:t>í</w:t>
      </w:r>
      <w:r>
        <w:rPr>
          <w:rFonts w:ascii="Comic Sans MS" w:hAnsi="Comic Sans MS"/>
          <w:sz w:val="24"/>
          <w:szCs w:val="24"/>
        </w:rPr>
        <w:t>ry, třásl se jako os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ka, s</w:t>
      </w:r>
      <w:r w:rsidRPr="00A52DC8">
        <w:rPr>
          <w:rFonts w:ascii="Comic Sans MS" w:hAnsi="Comic Sans MS"/>
          <w:sz w:val="24"/>
          <w:szCs w:val="24"/>
          <w:highlight w:val="cyan"/>
        </w:rPr>
        <w:t>y</w:t>
      </w:r>
      <w:r>
        <w:rPr>
          <w:rFonts w:ascii="Comic Sans MS" w:hAnsi="Comic Sans MS"/>
          <w:sz w:val="24"/>
          <w:szCs w:val="24"/>
        </w:rPr>
        <w:t>slí tváře, s</w:t>
      </w:r>
      <w:r w:rsidRPr="00A52DC8">
        <w:rPr>
          <w:rFonts w:ascii="Comic Sans MS" w:hAnsi="Comic Sans MS"/>
          <w:sz w:val="24"/>
          <w:szCs w:val="24"/>
          <w:highlight w:val="cyan"/>
        </w:rPr>
        <w:t>y</w:t>
      </w:r>
      <w:r>
        <w:rPr>
          <w:rFonts w:ascii="Comic Sans MS" w:hAnsi="Comic Sans MS"/>
          <w:sz w:val="24"/>
          <w:szCs w:val="24"/>
        </w:rPr>
        <w:t>rové maso, s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rky, s</w:t>
      </w:r>
      <w:r w:rsidRPr="00A52DC8">
        <w:rPr>
          <w:rFonts w:ascii="Comic Sans MS" w:hAnsi="Comic Sans MS"/>
          <w:sz w:val="24"/>
          <w:szCs w:val="24"/>
          <w:highlight w:val="cyan"/>
        </w:rPr>
        <w:t>y</w:t>
      </w:r>
      <w:r>
        <w:rPr>
          <w:rFonts w:ascii="Comic Sans MS" w:hAnsi="Comic Sans MS"/>
          <w:sz w:val="24"/>
          <w:szCs w:val="24"/>
        </w:rPr>
        <w:t>pat ptáčkům, s</w:t>
      </w:r>
      <w:r w:rsidRPr="00A52DC8">
        <w:rPr>
          <w:rFonts w:ascii="Comic Sans MS" w:hAnsi="Comic Sans MS"/>
          <w:sz w:val="24"/>
          <w:szCs w:val="24"/>
          <w:highlight w:val="cyan"/>
        </w:rPr>
        <w:t>y</w:t>
      </w:r>
      <w:r>
        <w:rPr>
          <w:rFonts w:ascii="Comic Sans MS" w:hAnsi="Comic Sans MS"/>
          <w:sz w:val="24"/>
          <w:szCs w:val="24"/>
        </w:rPr>
        <w:t>novec S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mon, chuť s</w:t>
      </w:r>
      <w:r w:rsidRPr="00A52DC8">
        <w:rPr>
          <w:rFonts w:ascii="Comic Sans MS" w:hAnsi="Comic Sans MS"/>
          <w:sz w:val="24"/>
          <w:szCs w:val="24"/>
          <w:highlight w:val="cyan"/>
        </w:rPr>
        <w:t>ý</w:t>
      </w:r>
      <w:r>
        <w:rPr>
          <w:rFonts w:ascii="Comic Sans MS" w:hAnsi="Comic Sans MS"/>
          <w:sz w:val="24"/>
          <w:szCs w:val="24"/>
        </w:rPr>
        <w:t>ra, s</w:t>
      </w:r>
      <w:r w:rsidRPr="00A52DC8">
        <w:rPr>
          <w:rFonts w:ascii="Comic Sans MS" w:hAnsi="Comic Sans MS"/>
          <w:sz w:val="24"/>
          <w:szCs w:val="24"/>
          <w:highlight w:val="cyan"/>
        </w:rPr>
        <w:t>y</w:t>
      </w:r>
      <w:r>
        <w:rPr>
          <w:rFonts w:ascii="Comic Sans MS" w:hAnsi="Comic Sans MS"/>
          <w:sz w:val="24"/>
          <w:szCs w:val="24"/>
        </w:rPr>
        <w:t>rovátka, pos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lovna, s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lná S</w:t>
      </w:r>
      <w:r w:rsidRPr="00A52DC8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mona.</w: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2. Napiš do rámečků řešení hádanky.</w: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18" o:spid="_x0000_s1037" style="position:absolute;left:0;text-align:left;margin-left:268.65pt;margin-top:14.5pt;width:159pt;height:31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" strokecolor="#ffc000" strokeweight="2pt">
            <v:textbox>
              <w:txbxContent>
                <w:p w:rsidR="001952DC" w:rsidRDefault="001952DC" w:rsidP="00EE3FCF">
                  <w:pPr>
                    <w:jc w:val="center"/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hlemýžď</w:t>
                  </w:r>
                </w:p>
              </w:txbxContent>
            </v:textbox>
          </v:rect>
        </w:pic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Slizký plž, který má na zádech domeček.</w: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19" o:spid="_x0000_s1038" style="position:absolute;left:0;text-align:left;margin-left:110.4pt;margin-top:17.6pt;width:161.25pt;height:31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" strokecolor="#ffc000" strokeweight="2pt">
            <v:textbox>
              <w:txbxContent>
                <w:p w:rsidR="001952DC" w:rsidRDefault="001952DC" w:rsidP="00EE3FCF">
                  <w:pPr>
                    <w:jc w:val="center"/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netopýr</w:t>
                  </w:r>
                </w:p>
              </w:txbxContent>
            </v:textbox>
          </v:rect>
        </w:pic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Létající savec.</w:t>
      </w:r>
      <w:r w:rsidRPr="00C66C0A">
        <w:rPr>
          <w:rFonts w:ascii="Comic Sans MS" w:hAnsi="Comic Sans MS"/>
          <w:noProof/>
          <w:sz w:val="24"/>
          <w:szCs w:val="24"/>
        </w:rPr>
        <w:t xml:space="preserve"> </w: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20" o:spid="_x0000_s1039" style="position:absolute;left:0;text-align:left;margin-left:136.65pt;margin-top:17.65pt;width:153.75pt;height:31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" strokecolor="#ffc000" strokeweight="2pt">
            <v:textbox>
              <w:txbxContent>
                <w:p w:rsidR="001952DC" w:rsidRDefault="001952DC" w:rsidP="00EE3FCF">
                  <w:pPr>
                    <w:jc w:val="center"/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kobyla</w:t>
                  </w:r>
                </w:p>
              </w:txbxContent>
            </v:textbox>
          </v:rect>
        </w:pic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Samice sudokopytníka.</w: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21" o:spid="_x0000_s1040" style="position:absolute;left:0;text-align:left;margin-left:117.9pt;margin-top:18.5pt;width:153.75pt;height:31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" strokecolor="#ffc000" strokeweight="2pt">
            <v:textbox>
              <w:txbxContent>
                <w:p w:rsidR="001952DC" w:rsidRDefault="001952DC" w:rsidP="00EE3FCF">
                  <w:pPr>
                    <w:jc w:val="center"/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slepýš</w:t>
                  </w:r>
                </w:p>
              </w:txbxContent>
            </v:textbox>
          </v:rect>
        </w:pic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Beznohá ještěrka.</w: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22" o:spid="_x0000_s1041" style="position:absolute;left:0;text-align:left;margin-left:216.9pt;margin-top:15.6pt;width:109.5pt;height:31.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" strokecolor="#ffc000" strokeweight="2pt">
            <v:textbox>
              <w:txbxContent>
                <w:p w:rsidR="001952DC" w:rsidRDefault="001952DC" w:rsidP="00EE3FCF">
                  <w:pPr>
                    <w:jc w:val="center"/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myš</w:t>
                  </w:r>
                </w:p>
              </w:txbxContent>
            </v:textbox>
          </v:rect>
        </w:pic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Malý hlodavec, kterého chytá kočka. </w: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rect id="Obdélník 23" o:spid="_x0000_s1042" style="position:absolute;left:0;text-align:left;margin-left:69.15pt;margin-top:16.4pt;width:136.5pt;height:31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" strokecolor="#ffc000" strokeweight="2pt">
            <v:textbox>
              <w:txbxContent>
                <w:p w:rsidR="001952DC" w:rsidRDefault="001952DC" w:rsidP="00EE3FCF">
                  <w:pPr>
                    <w:jc w:val="center"/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sýček</w:t>
                  </w:r>
                </w:p>
              </w:txbxContent>
            </v:textbox>
          </v:rect>
        </w:pic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Malá sova. </w:t>
      </w: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</w:p>
    <w:p w:rsidR="001952DC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Mrak 24" o:spid="_x0000_s1043" style="position:absolute;left:0;text-align:left;margin-left:188.25pt;margin-top:17.2pt;width:157.5pt;height:100.5pt;z-index:251666432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re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17296,773403;100013,749856;320781,1031096;269478,1042353;762966,1154919;732036,1103511;1334750,1026723;1322388,1083125;1580244,678179;1730772,889013;1935334,453636;1868289,532699;1774481,160312;1778000,197657;1346372,116762;1380728,69136;1025174,139453;1041797,98385;648229,153398;708422,193225;191089,466488;180578,424564" o:connectangles="0,0,0,0,0,0,0,0,0,0,0,0,0,0,0,0,0,0,0,0,0,0" textboxrect="0,0,43200,43200"/>
            <v:handles>
              <v:h position="@3,#0" polar="10800,10800"/>
              <v:h position="#2,#1" polar="10800,10800" radiusrange="0,10800"/>
            </v:handles>
            <v:textbox>
              <w:txbxContent>
                <w:p w:rsidR="001952DC" w:rsidRPr="00290911" w:rsidRDefault="001952DC" w:rsidP="00EE3FCF">
                  <w:pPr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 xml:space="preserve">   sýček</w:t>
                  </w:r>
                </w:p>
                <w:p w:rsidR="001952DC" w:rsidRDefault="001952DC" w:rsidP="00BB0E9F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hAnsi="Comic Sans MS"/>
          <w:sz w:val="24"/>
          <w:szCs w:val="24"/>
        </w:rPr>
        <w:t>3. Napiš správně popletená slova.</w:t>
      </w:r>
    </w:p>
    <w:p w:rsidR="001952DC" w:rsidRPr="00F75C5B" w:rsidRDefault="001952DC" w:rsidP="00BB0E9F">
      <w:pPr>
        <w:spacing w:after="0"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noProof/>
        </w:rPr>
        <w:pict>
          <v:shape id="Mrak 25" o:spid="_x0000_s1044" style="position:absolute;left:0;text-align:left;margin-left:-15pt;margin-top:6.4pt;width:157.5pt;height:100.5pt;z-index:251664384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re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17296,773403;100013,749856;320781,1031096;269478,1042353;762966,1154919;732036,1103511;1334750,1026723;1322388,1083125;1580244,678179;1730772,889013;1935334,453636;1868289,532699;1774481,160312;1778000,197657;1346372,116762;1380728,69136;1025174,139453;1041797,98385;648229,153398;708422,193225;191089,466488;180578,424564" o:connectangles="0,0,0,0,0,0,0,0,0,0,0,0,0,0,0,0,0,0,0,0,0,0" textboxrect="0,0,43200,43200"/>
            <v:handles>
              <v:h position="@3,#0" polar="10800,10800"/>
              <v:h position="#2,#1" polar="10800,10800" radiusrange="0,10800"/>
            </v:handles>
            <v:textbox>
              <w:txbxContent>
                <w:p w:rsidR="001952DC" w:rsidRPr="00290911" w:rsidRDefault="001952DC" w:rsidP="00BB0E9F">
                  <w:pPr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myslivna</w:t>
                  </w:r>
                </w:p>
              </w:txbxContent>
            </v:textbox>
          </v:shape>
        </w:pict>
      </w:r>
      <w:r>
        <w:rPr>
          <w:noProof/>
        </w:rPr>
        <w:pict>
          <v:shape id="Mrak 26" o:spid="_x0000_s1045" style="position:absolute;left:0;text-align:left;margin-left:278.25pt;margin-top:100.9pt;width:157.5pt;height:100.5pt;z-index:251668480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re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17296,773403;100013,749856;320781,1031096;269478,1042353;762966,1154919;732036,1103511;1334750,1026723;1322388,1083125;1580244,678179;1730772,889013;1935334,453636;1868289,532699;1774481,160312;1778000,197657;1346372,116762;1380728,69136;1025174,139453;1041797,98385;648229,153398;708422,193225;191089,466488;180578,424564" o:connectangles="0,0,0,0,0,0,0,0,0,0,0,0,0,0,0,0,0,0,0,0,0,0" textboxrect="0,0,43200,43200"/>
            <v:handles>
              <v:h position="@3,#0" polar="10800,10800"/>
              <v:h position="#2,#1" polar="10800,10800" radiusrange="0,10800"/>
            </v:handles>
            <v:textbox>
              <w:txbxContent>
                <w:p w:rsidR="001952DC" w:rsidRPr="00290911" w:rsidRDefault="001952DC" w:rsidP="00BB0E9F">
                  <w:pPr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 xml:space="preserve">   sýkora</w:t>
                  </w:r>
                </w:p>
                <w:p w:rsidR="001952DC" w:rsidRDefault="001952DC" w:rsidP="00BB0E9F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Mrak 27" o:spid="_x0000_s1046" style="position:absolute;left:0;text-align:left;margin-left:96pt;margin-top:103.9pt;width:157.5pt;height:100.5pt;z-index:251665408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re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17296,773403;100013,749856;320781,1031096;269478,1042353;762966,1154919;732036,1103511;1334750,1026723;1322388,1083125;1580244,678179;1730772,889013;1935334,453636;1868289,532699;1774481,160312;1778000,197657;1346372,116762;1380728,69136;1025174,139453;1041797,98385;648229,153398;708422,193225;191089,466488;180578,424564" o:connectangles="0,0,0,0,0,0,0,0,0,0,0,0,0,0,0,0,0,0,0,0,0,0" textboxrect="0,0,43200,43200"/>
            <v:handles>
              <v:h position="@3,#0" polar="10800,10800"/>
              <v:h position="#2,#1" polar="10800,10800" radiusrange="0,10800"/>
            </v:handles>
            <v:textbox>
              <w:txbxContent>
                <w:p w:rsidR="001952DC" w:rsidRPr="00290911" w:rsidRDefault="001952DC" w:rsidP="00BB0E9F">
                  <w:pPr>
                    <w:jc w:val="center"/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netopýr</w:t>
                  </w:r>
                </w:p>
                <w:p w:rsidR="001952DC" w:rsidRDefault="001952DC" w:rsidP="00BB0E9F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Mrak 28" o:spid="_x0000_s1047" style="position:absolute;left:0;text-align:left;margin-left:381pt;margin-top:.4pt;width:157.5pt;height:100.5pt;z-index:251667456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re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217296,773403;100013,749856;320781,1031096;269478,1042353;762966,1154919;732036,1103511;1334750,1026723;1322388,1083125;1580244,678179;1730772,889013;1935334,453636;1868289,532699;1774481,160312;1778000,197657;1346372,116762;1380728,69136;1025174,139453;1041797,98385;648229,153398;708422,193225;191089,466488;180578,424564" o:connectangles="0,0,0,0,0,0,0,0,0,0,0,0,0,0,0,0,0,0,0,0,0,0" textboxrect="0,0,43200,43200"/>
            <v:handles>
              <v:h position="@3,#0" polar="10800,10800"/>
              <v:h position="#2,#1" polar="10800,10800" radiusrange="0,10800"/>
            </v:handles>
            <v:textbox>
              <w:txbxContent>
                <w:p w:rsidR="001952DC" w:rsidRPr="00290911" w:rsidRDefault="001952DC" w:rsidP="00BB0E9F">
                  <w:pPr>
                    <w:jc w:val="center"/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  <w:r w:rsidRPr="00290911"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  <w:t>myšička</w:t>
                  </w:r>
                </w:p>
                <w:p w:rsidR="001952DC" w:rsidRPr="00290911" w:rsidRDefault="001952DC" w:rsidP="00BB0E9F">
                  <w:pPr>
                    <w:jc w:val="center"/>
                    <w:rPr>
                      <w:rFonts w:ascii="Comic Sans MS" w:hAnsi="Comic Sans MS"/>
                      <w:b/>
                      <w:color w:val="000000"/>
                      <w:sz w:val="36"/>
                      <w:szCs w:val="36"/>
                    </w:rPr>
                  </w:pPr>
                </w:p>
                <w:p w:rsidR="001952DC" w:rsidRDefault="001952DC" w:rsidP="00BB0E9F">
                  <w:pPr>
                    <w:jc w:val="center"/>
                  </w:pPr>
                </w:p>
              </w:txbxContent>
            </v:textbox>
          </v:shape>
        </w:pict>
      </w:r>
    </w:p>
    <w:p w:rsidR="001952DC" w:rsidRPr="00BB0E9F" w:rsidRDefault="001952DC" w:rsidP="00BB0E9F">
      <w:pPr>
        <w:tabs>
          <w:tab w:val="left" w:pos="9225"/>
        </w:tabs>
        <w:rPr>
          <w:rFonts w:ascii="Comic Sans MS" w:hAnsi="Comic Sans MS"/>
          <w:sz w:val="24"/>
          <w:szCs w:val="24"/>
        </w:rPr>
      </w:pPr>
    </w:p>
    <w:sectPr w:rsidR="001952DC" w:rsidRPr="00BB0E9F" w:rsidSect="00C66C0A">
      <w:pgSz w:w="11906" w:h="16838" w:code="9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5584"/>
    <w:rsid w:val="001952DC"/>
    <w:rsid w:val="00235584"/>
    <w:rsid w:val="00290911"/>
    <w:rsid w:val="003E14DC"/>
    <w:rsid w:val="004F3165"/>
    <w:rsid w:val="00864DC4"/>
    <w:rsid w:val="00A52DC8"/>
    <w:rsid w:val="00B83675"/>
    <w:rsid w:val="00BB0E9F"/>
    <w:rsid w:val="00C34AD4"/>
    <w:rsid w:val="00C66C0A"/>
    <w:rsid w:val="00C83D7E"/>
    <w:rsid w:val="00D046FC"/>
    <w:rsid w:val="00EE3FCF"/>
    <w:rsid w:val="00F75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584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35584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35584"/>
    <w:rPr>
      <w:rFonts w:ascii="Cambria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99"/>
    <w:qFormat/>
    <w:rsid w:val="002355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35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5584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262</Words>
  <Characters>1546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 Základní škola a Mateřská škola Bečváry, okres Kolín</dc:title>
  <dc:subject/>
  <dc:creator>pc1</dc:creator>
  <cp:keywords/>
  <dc:description/>
  <cp:lastModifiedBy>DUM</cp:lastModifiedBy>
  <cp:revision>2</cp:revision>
  <dcterms:created xsi:type="dcterms:W3CDTF">2013-06-05T19:31:00Z</dcterms:created>
  <dcterms:modified xsi:type="dcterms:W3CDTF">2013-06-05T19:31:00Z</dcterms:modified>
</cp:coreProperties>
</file>