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7481" w:rsidRPr="00E75B58" w:rsidRDefault="00777481">
      <w:pPr>
        <w:rPr>
          <w:sz w:val="36"/>
          <w:szCs w:val="36"/>
          <w:u w:val="single"/>
        </w:rPr>
      </w:pPr>
      <w:r w:rsidRPr="00E75B58">
        <w:rPr>
          <w:sz w:val="36"/>
          <w:szCs w:val="36"/>
          <w:u w:val="single"/>
        </w:rPr>
        <w:t>Tvořte věty v přítomném čase</w:t>
      </w:r>
    </w:p>
    <w:p w:rsidR="00777481" w:rsidRPr="000E09AE" w:rsidRDefault="00777481" w:rsidP="00417EEE">
      <w:pPr>
        <w:pStyle w:val="ListParagraph"/>
        <w:numPr>
          <w:ilvl w:val="0"/>
          <w:numId w:val="1"/>
        </w:numPr>
        <w:rPr>
          <w:sz w:val="32"/>
          <w:szCs w:val="32"/>
        </w:rPr>
      </w:pPr>
      <w:r w:rsidRPr="000E09AE">
        <w:rPr>
          <w:sz w:val="32"/>
          <w:szCs w:val="32"/>
        </w:rPr>
        <w:t>Hanz – lernen – Deutsch – müssen</w:t>
      </w:r>
    </w:p>
    <w:p w:rsidR="00777481" w:rsidRPr="000E09AE" w:rsidRDefault="00777481">
      <w:pPr>
        <w:rPr>
          <w:sz w:val="32"/>
          <w:szCs w:val="32"/>
        </w:rPr>
      </w:pPr>
    </w:p>
    <w:p w:rsidR="00777481" w:rsidRPr="000E09AE" w:rsidRDefault="00777481" w:rsidP="00417EEE">
      <w:pPr>
        <w:pStyle w:val="ListParagraph"/>
        <w:numPr>
          <w:ilvl w:val="0"/>
          <w:numId w:val="1"/>
        </w:numPr>
        <w:rPr>
          <w:sz w:val="32"/>
          <w:szCs w:val="32"/>
        </w:rPr>
      </w:pPr>
      <w:r w:rsidRPr="000E09AE">
        <w:rPr>
          <w:sz w:val="32"/>
          <w:szCs w:val="32"/>
        </w:rPr>
        <w:t>arbeiten – er – zuHause – sollen</w:t>
      </w:r>
    </w:p>
    <w:p w:rsidR="00777481" w:rsidRPr="000E09AE" w:rsidRDefault="00777481">
      <w:pPr>
        <w:rPr>
          <w:sz w:val="32"/>
          <w:szCs w:val="32"/>
        </w:rPr>
      </w:pPr>
    </w:p>
    <w:p w:rsidR="00777481" w:rsidRPr="000E09AE" w:rsidRDefault="00777481" w:rsidP="00417EEE">
      <w:pPr>
        <w:pStyle w:val="ListParagraph"/>
        <w:numPr>
          <w:ilvl w:val="0"/>
          <w:numId w:val="1"/>
        </w:numPr>
        <w:rPr>
          <w:sz w:val="32"/>
          <w:szCs w:val="32"/>
        </w:rPr>
      </w:pPr>
      <w:r w:rsidRPr="000E09AE">
        <w:rPr>
          <w:sz w:val="32"/>
          <w:szCs w:val="32"/>
        </w:rPr>
        <w:t>?wann - gehen – du-  ins Kino – wollen</w:t>
      </w:r>
    </w:p>
    <w:p w:rsidR="00777481" w:rsidRPr="000E09AE" w:rsidRDefault="00777481">
      <w:pPr>
        <w:rPr>
          <w:sz w:val="32"/>
          <w:szCs w:val="32"/>
        </w:rPr>
      </w:pPr>
    </w:p>
    <w:p w:rsidR="00777481" w:rsidRPr="000E09AE" w:rsidRDefault="00777481" w:rsidP="00417EEE">
      <w:pPr>
        <w:pStyle w:val="ListParagraph"/>
        <w:numPr>
          <w:ilvl w:val="0"/>
          <w:numId w:val="1"/>
        </w:numPr>
        <w:rPr>
          <w:sz w:val="32"/>
          <w:szCs w:val="32"/>
        </w:rPr>
      </w:pPr>
      <w:r w:rsidRPr="000E09AE">
        <w:rPr>
          <w:sz w:val="32"/>
          <w:szCs w:val="32"/>
        </w:rPr>
        <w:t>?helfen – du – mir – können</w:t>
      </w:r>
    </w:p>
    <w:p w:rsidR="00777481" w:rsidRPr="000E09AE" w:rsidRDefault="00777481">
      <w:pPr>
        <w:rPr>
          <w:sz w:val="32"/>
          <w:szCs w:val="32"/>
        </w:rPr>
      </w:pPr>
    </w:p>
    <w:p w:rsidR="00777481" w:rsidRPr="000E09AE" w:rsidRDefault="00777481" w:rsidP="00417EEE">
      <w:pPr>
        <w:pStyle w:val="ListParagraph"/>
        <w:numPr>
          <w:ilvl w:val="0"/>
          <w:numId w:val="1"/>
        </w:numPr>
        <w:rPr>
          <w:sz w:val="32"/>
          <w:szCs w:val="32"/>
        </w:rPr>
      </w:pPr>
      <w:r w:rsidRPr="000E09AE">
        <w:rPr>
          <w:sz w:val="32"/>
          <w:szCs w:val="32"/>
        </w:rPr>
        <w:t>wissen – ihr – es – bestimmt</w:t>
      </w:r>
    </w:p>
    <w:p w:rsidR="00777481" w:rsidRPr="000E09AE" w:rsidRDefault="00777481">
      <w:pPr>
        <w:rPr>
          <w:sz w:val="32"/>
          <w:szCs w:val="32"/>
        </w:rPr>
      </w:pPr>
    </w:p>
    <w:p w:rsidR="00777481" w:rsidRPr="000E09AE" w:rsidRDefault="00777481" w:rsidP="00417EEE">
      <w:pPr>
        <w:pStyle w:val="ListParagraph"/>
        <w:numPr>
          <w:ilvl w:val="0"/>
          <w:numId w:val="1"/>
        </w:numPr>
        <w:rPr>
          <w:sz w:val="32"/>
          <w:szCs w:val="32"/>
        </w:rPr>
      </w:pPr>
      <w:r w:rsidRPr="000E09AE">
        <w:rPr>
          <w:sz w:val="32"/>
          <w:szCs w:val="32"/>
        </w:rPr>
        <w:t>mögen – ich – zum Essen – SchweinebratenmitKrautundKnödeln</w:t>
      </w:r>
    </w:p>
    <w:p w:rsidR="00777481" w:rsidRPr="000E09AE" w:rsidRDefault="00777481">
      <w:pPr>
        <w:rPr>
          <w:sz w:val="32"/>
          <w:szCs w:val="32"/>
        </w:rPr>
      </w:pPr>
    </w:p>
    <w:p w:rsidR="00777481" w:rsidRPr="000E09AE" w:rsidRDefault="00777481" w:rsidP="00417EEE">
      <w:pPr>
        <w:pStyle w:val="ListParagraph"/>
        <w:numPr>
          <w:ilvl w:val="0"/>
          <w:numId w:val="1"/>
        </w:numPr>
        <w:rPr>
          <w:sz w:val="32"/>
          <w:szCs w:val="32"/>
        </w:rPr>
      </w:pPr>
      <w:r w:rsidRPr="000E09AE">
        <w:rPr>
          <w:sz w:val="32"/>
          <w:szCs w:val="32"/>
        </w:rPr>
        <w:t>liegen –meineSchwester – den  ganzenTag – wollen – imBett</w:t>
      </w:r>
    </w:p>
    <w:p w:rsidR="00777481" w:rsidRPr="000E09AE" w:rsidRDefault="00777481">
      <w:pPr>
        <w:rPr>
          <w:sz w:val="32"/>
          <w:szCs w:val="32"/>
        </w:rPr>
      </w:pPr>
    </w:p>
    <w:p w:rsidR="00777481" w:rsidRPr="000E09AE" w:rsidRDefault="00777481" w:rsidP="00417EEE">
      <w:pPr>
        <w:pStyle w:val="ListParagraph"/>
        <w:numPr>
          <w:ilvl w:val="0"/>
          <w:numId w:val="1"/>
        </w:numPr>
        <w:rPr>
          <w:sz w:val="32"/>
          <w:szCs w:val="32"/>
        </w:rPr>
      </w:pPr>
      <w:r w:rsidRPr="000E09AE">
        <w:rPr>
          <w:sz w:val="32"/>
          <w:szCs w:val="32"/>
        </w:rPr>
        <w:t>wissen – ich – leider – nicht – es</w:t>
      </w:r>
    </w:p>
    <w:p w:rsidR="00777481" w:rsidRPr="000E09AE" w:rsidRDefault="00777481">
      <w:pPr>
        <w:rPr>
          <w:sz w:val="32"/>
          <w:szCs w:val="32"/>
        </w:rPr>
      </w:pPr>
    </w:p>
    <w:p w:rsidR="00777481" w:rsidRPr="000E09AE" w:rsidRDefault="00777481" w:rsidP="00417EEE">
      <w:pPr>
        <w:pStyle w:val="ListParagraph"/>
        <w:numPr>
          <w:ilvl w:val="0"/>
          <w:numId w:val="1"/>
        </w:numPr>
        <w:rPr>
          <w:sz w:val="32"/>
          <w:szCs w:val="32"/>
        </w:rPr>
      </w:pPr>
      <w:r w:rsidRPr="000E09AE">
        <w:rPr>
          <w:sz w:val="32"/>
          <w:szCs w:val="32"/>
        </w:rPr>
        <w:t>schreiben – Sie – uns – eineAnsichtskarte – können</w:t>
      </w:r>
    </w:p>
    <w:p w:rsidR="00777481" w:rsidRPr="000E09AE" w:rsidRDefault="00777481">
      <w:pPr>
        <w:rPr>
          <w:sz w:val="32"/>
          <w:szCs w:val="32"/>
        </w:rPr>
      </w:pPr>
    </w:p>
    <w:p w:rsidR="00777481" w:rsidRPr="000E09AE" w:rsidRDefault="00777481" w:rsidP="00417EEE">
      <w:pPr>
        <w:pStyle w:val="ListParagraph"/>
        <w:numPr>
          <w:ilvl w:val="0"/>
          <w:numId w:val="1"/>
        </w:numPr>
        <w:rPr>
          <w:sz w:val="32"/>
          <w:szCs w:val="32"/>
        </w:rPr>
      </w:pPr>
      <w:r w:rsidRPr="000E09AE">
        <w:rPr>
          <w:sz w:val="32"/>
          <w:szCs w:val="32"/>
        </w:rPr>
        <w:t>nicht – dürfen – er – frechsein</w:t>
      </w:r>
      <w:bookmarkStart w:id="0" w:name="_GoBack"/>
      <w:bookmarkEnd w:id="0"/>
      <w:r w:rsidRPr="000E09AE">
        <w:rPr>
          <w:sz w:val="32"/>
          <w:szCs w:val="32"/>
        </w:rPr>
        <w:t>(být zlý)</w:t>
      </w:r>
    </w:p>
    <w:p w:rsidR="00777481" w:rsidRPr="000E09AE" w:rsidRDefault="00777481">
      <w:pPr>
        <w:rPr>
          <w:sz w:val="32"/>
          <w:szCs w:val="32"/>
        </w:rPr>
      </w:pPr>
    </w:p>
    <w:p w:rsidR="00777481" w:rsidRDefault="00777481" w:rsidP="00E75B58">
      <w:pPr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Lösung</w:t>
      </w:r>
    </w:p>
    <w:p w:rsidR="00777481" w:rsidRDefault="00777481" w:rsidP="00E75B58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Tvořte věty v přítomném čase</w:t>
      </w:r>
    </w:p>
    <w:p w:rsidR="00777481" w:rsidRDefault="00777481" w:rsidP="00E75B58">
      <w:pPr>
        <w:pStyle w:val="ListParagraph"/>
        <w:numPr>
          <w:ilvl w:val="0"/>
          <w:numId w:val="2"/>
        </w:numPr>
      </w:pPr>
      <w:r>
        <w:t>Hanz – lernen – Deutsch – müssen</w:t>
      </w:r>
    </w:p>
    <w:p w:rsidR="00777481" w:rsidRDefault="00777481" w:rsidP="00E75B58">
      <w:pPr>
        <w:ind w:firstLine="708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Hanz muss Deutsch lernen.</w:t>
      </w:r>
    </w:p>
    <w:p w:rsidR="00777481" w:rsidRDefault="00777481" w:rsidP="00E75B58">
      <w:pPr>
        <w:pStyle w:val="ListParagraph"/>
        <w:numPr>
          <w:ilvl w:val="0"/>
          <w:numId w:val="2"/>
        </w:numPr>
      </w:pPr>
      <w:r>
        <w:t>arbeiten – er – zu Hause – sollen</w:t>
      </w:r>
    </w:p>
    <w:p w:rsidR="00777481" w:rsidRDefault="00777481" w:rsidP="00E75B58">
      <w:pPr>
        <w:ind w:firstLine="708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Er soll zu Hause arbeiten.</w:t>
      </w:r>
    </w:p>
    <w:p w:rsidR="00777481" w:rsidRDefault="00777481" w:rsidP="00E75B58">
      <w:pPr>
        <w:pStyle w:val="ListParagraph"/>
        <w:numPr>
          <w:ilvl w:val="0"/>
          <w:numId w:val="2"/>
        </w:numPr>
      </w:pPr>
      <w:r>
        <w:t>?wann - gehen – du-  ins Kino – wollen</w:t>
      </w:r>
    </w:p>
    <w:p w:rsidR="00777481" w:rsidRDefault="00777481" w:rsidP="00E75B58">
      <w:pPr>
        <w:ind w:firstLine="708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Wann willst du ins Kino gehen?</w:t>
      </w:r>
    </w:p>
    <w:p w:rsidR="00777481" w:rsidRDefault="00777481" w:rsidP="00E75B58">
      <w:pPr>
        <w:pStyle w:val="ListParagraph"/>
        <w:numPr>
          <w:ilvl w:val="0"/>
          <w:numId w:val="2"/>
        </w:numPr>
      </w:pPr>
      <w:r>
        <w:t>?helfen – du – mir – können</w:t>
      </w:r>
    </w:p>
    <w:p w:rsidR="00777481" w:rsidRDefault="00777481" w:rsidP="00E75B58">
      <w:pPr>
        <w:ind w:firstLine="708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Kannst du mir helfen?</w:t>
      </w:r>
    </w:p>
    <w:p w:rsidR="00777481" w:rsidRDefault="00777481" w:rsidP="00E75B58">
      <w:pPr>
        <w:pStyle w:val="ListParagraph"/>
        <w:numPr>
          <w:ilvl w:val="0"/>
          <w:numId w:val="2"/>
        </w:numPr>
      </w:pPr>
      <w:r>
        <w:t>wissen – ihr – es – bestimmt</w:t>
      </w:r>
    </w:p>
    <w:p w:rsidR="00777481" w:rsidRDefault="00777481" w:rsidP="00E75B58">
      <w:pPr>
        <w:ind w:firstLine="708"/>
      </w:pPr>
      <w:r>
        <w:rPr>
          <w:b/>
          <w:bCs/>
          <w:sz w:val="24"/>
          <w:szCs w:val="24"/>
        </w:rPr>
        <w:t>Ihr wisst es bestimmt</w:t>
      </w:r>
      <w:r>
        <w:t>.</w:t>
      </w:r>
    </w:p>
    <w:p w:rsidR="00777481" w:rsidRDefault="00777481" w:rsidP="00E75B58">
      <w:pPr>
        <w:pStyle w:val="ListParagraph"/>
        <w:numPr>
          <w:ilvl w:val="0"/>
          <w:numId w:val="2"/>
        </w:numPr>
      </w:pPr>
      <w:r>
        <w:t>mögen – ich – zum Essen – Schweinebraten mit Kraut und Knödeln</w:t>
      </w:r>
    </w:p>
    <w:p w:rsidR="00777481" w:rsidRDefault="00777481" w:rsidP="00E75B58">
      <w:pPr>
        <w:ind w:firstLine="708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Ich mag Schweinebraten mit Kraut und Knödeln zum Essen.</w:t>
      </w:r>
    </w:p>
    <w:p w:rsidR="00777481" w:rsidRDefault="00777481" w:rsidP="00E75B58">
      <w:pPr>
        <w:pStyle w:val="ListParagraph"/>
        <w:numPr>
          <w:ilvl w:val="0"/>
          <w:numId w:val="2"/>
        </w:numPr>
      </w:pPr>
      <w:r>
        <w:t>liegen –meine Schwester – den  ganzenTag – wollen – im Bett</w:t>
      </w:r>
    </w:p>
    <w:p w:rsidR="00777481" w:rsidRDefault="00777481" w:rsidP="00E75B58">
      <w:pPr>
        <w:ind w:firstLine="708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Meine Schwester will den ganzen Tag im Bett liegen.</w:t>
      </w:r>
    </w:p>
    <w:p w:rsidR="00777481" w:rsidRDefault="00777481" w:rsidP="00E75B58">
      <w:pPr>
        <w:pStyle w:val="ListParagraph"/>
        <w:numPr>
          <w:ilvl w:val="0"/>
          <w:numId w:val="2"/>
        </w:numPr>
      </w:pPr>
      <w:r>
        <w:t>wissen – ich – leider – nicht – es</w:t>
      </w:r>
    </w:p>
    <w:p w:rsidR="00777481" w:rsidRDefault="00777481" w:rsidP="00E75B58">
      <w:pPr>
        <w:ind w:firstLine="708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Ich weiß es leider nicht.</w:t>
      </w:r>
    </w:p>
    <w:p w:rsidR="00777481" w:rsidRDefault="00777481" w:rsidP="00E75B58">
      <w:pPr>
        <w:pStyle w:val="ListParagraph"/>
        <w:numPr>
          <w:ilvl w:val="0"/>
          <w:numId w:val="2"/>
        </w:numPr>
      </w:pPr>
      <w:r>
        <w:t>schreiben – Sie – uns – eine Ansichtskarte – können</w:t>
      </w:r>
    </w:p>
    <w:p w:rsidR="00777481" w:rsidRDefault="00777481" w:rsidP="00E75B58">
      <w:pPr>
        <w:ind w:firstLine="708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Sie können uns eine Ansichtskarte schreiben.</w:t>
      </w:r>
    </w:p>
    <w:p w:rsidR="00777481" w:rsidRDefault="00777481" w:rsidP="00E75B58"/>
    <w:p w:rsidR="00777481" w:rsidRPr="000E09AE" w:rsidRDefault="00777481">
      <w:pPr>
        <w:rPr>
          <w:sz w:val="32"/>
          <w:szCs w:val="32"/>
        </w:rPr>
      </w:pPr>
    </w:p>
    <w:p w:rsidR="00777481" w:rsidRPr="000E09AE" w:rsidRDefault="00777481">
      <w:pPr>
        <w:rPr>
          <w:sz w:val="32"/>
          <w:szCs w:val="32"/>
        </w:rPr>
      </w:pPr>
    </w:p>
    <w:sectPr w:rsidR="00777481" w:rsidRPr="000E09AE" w:rsidSect="00D7097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F3326DC"/>
    <w:multiLevelType w:val="hybridMultilevel"/>
    <w:tmpl w:val="F274FEC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characterSpacingControl w:val="doNotCompress"/>
  <w:doNotValidateAgainstSchema/>
  <w:doNotDemarcateInvalidXml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E4622"/>
    <w:rsid w:val="000D24E0"/>
    <w:rsid w:val="000E09AE"/>
    <w:rsid w:val="001C219C"/>
    <w:rsid w:val="003960BE"/>
    <w:rsid w:val="003F5FB1"/>
    <w:rsid w:val="00417EEE"/>
    <w:rsid w:val="00460D10"/>
    <w:rsid w:val="005253BA"/>
    <w:rsid w:val="00544BB3"/>
    <w:rsid w:val="005B4A8D"/>
    <w:rsid w:val="00663F6C"/>
    <w:rsid w:val="006B3354"/>
    <w:rsid w:val="00777481"/>
    <w:rsid w:val="008976FB"/>
    <w:rsid w:val="00985526"/>
    <w:rsid w:val="009E4622"/>
    <w:rsid w:val="009F27FF"/>
    <w:rsid w:val="00C83C75"/>
    <w:rsid w:val="00D7097C"/>
    <w:rsid w:val="00E75B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7097C"/>
    <w:pPr>
      <w:spacing w:after="200" w:line="276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417EE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649364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168</TotalTime>
  <Pages>2</Pages>
  <Words>168</Words>
  <Characters>997</Characters>
  <Application>Microsoft Office Outlook</Application>
  <DocSecurity>0</DocSecurity>
  <Lines>0</Lines>
  <Paragraphs>0</Paragraphs>
  <ScaleCrop>false</ScaleCrop>
  <Company>SŠ a VOŠ cestovního ruchu, České Budějovice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Uživatel</dc:creator>
  <cp:keywords/>
  <dc:description/>
  <cp:lastModifiedBy>samblerova</cp:lastModifiedBy>
  <cp:revision>6</cp:revision>
  <cp:lastPrinted>2013-01-07T08:43:00Z</cp:lastPrinted>
  <dcterms:created xsi:type="dcterms:W3CDTF">2011-05-11T05:20:00Z</dcterms:created>
  <dcterms:modified xsi:type="dcterms:W3CDTF">2013-06-10T08:27:00Z</dcterms:modified>
</cp:coreProperties>
</file>