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205491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205491">
        <w:t>VY_32_INOVACE</w:t>
      </w:r>
      <w:r w:rsidR="007D5D0F">
        <w:t>_</w:t>
      </w:r>
      <w:r w:rsidR="0058071A">
        <w:t>13_</w:t>
      </w:r>
      <w:r w:rsidR="007D5D0F">
        <w:t>KvAj9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205491">
        <w:rPr>
          <w:b/>
        </w:rPr>
        <w:t xml:space="preserve"> </w:t>
      </w:r>
      <w:r w:rsidR="00205491">
        <w:tab/>
        <w:t>Anglický jazyk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205491">
        <w:t>9.</w:t>
      </w:r>
    </w:p>
    <w:p w:rsidR="007D5D0F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proofErr w:type="spellStart"/>
      <w:r w:rsidR="007D5D0F">
        <w:t>Cooking</w:t>
      </w:r>
      <w:proofErr w:type="spellEnd"/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205491">
        <w:tab/>
      </w:r>
      <w:proofErr w:type="spellStart"/>
      <w:r w:rsidR="00205491">
        <w:t>Sponge</w:t>
      </w:r>
      <w:proofErr w:type="spellEnd"/>
      <w:r w:rsidR="00205491">
        <w:t xml:space="preserve"> </w:t>
      </w:r>
      <w:proofErr w:type="spellStart"/>
      <w:r w:rsidR="00205491">
        <w:t>cake</w:t>
      </w:r>
      <w:proofErr w:type="spellEnd"/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205491">
        <w:t xml:space="preserve">Mgr. Vlasta </w:t>
      </w:r>
      <w:proofErr w:type="spellStart"/>
      <w:r w:rsidR="00205491">
        <w:t>Kouříková</w:t>
      </w:r>
      <w:proofErr w:type="spellEnd"/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205491">
        <w:t>P</w:t>
      </w:r>
      <w:r w:rsidR="004C49E1">
        <w:t>racovní list s receptem na přípravu bábovky doplněný o cvičení na rozšíření slovní zásoby</w:t>
      </w:r>
    </w:p>
    <w:p w:rsidR="0004313B" w:rsidRDefault="0004313B" w:rsidP="00832803"/>
    <w:p w:rsidR="00B611B4" w:rsidRDefault="00B22694" w:rsidP="00B611B4">
      <w:pPr>
        <w:jc w:val="center"/>
      </w:pPr>
      <w:r>
        <w:br w:type="page"/>
      </w:r>
    </w:p>
    <w:p w:rsidR="00116782" w:rsidRDefault="00116782" w:rsidP="00B611B4">
      <w:pPr>
        <w:jc w:val="center"/>
      </w:pPr>
    </w:p>
    <w:p w:rsidR="00116782" w:rsidRDefault="00116782" w:rsidP="00116782">
      <w:r>
        <w:t xml:space="preserve">Metodika: </w:t>
      </w:r>
    </w:p>
    <w:p w:rsidR="00116782" w:rsidRDefault="00B45125" w:rsidP="00116782">
      <w:r>
        <w:t xml:space="preserve">Žáci </w:t>
      </w:r>
      <w:r w:rsidR="000D7DA5">
        <w:t>doplní recept na bábovku. Mohou použít slovník. Na tuto činnost mohou navázat prací na internetu, kde vyhledají jiný recept v angličtině a vypíší si z něj další slovní zásobu týkající se vaření.</w:t>
      </w:r>
    </w:p>
    <w:p w:rsidR="000D7DA5" w:rsidRDefault="000D7DA5" w:rsidP="00116782">
      <w:r>
        <w:t xml:space="preserve">Další </w:t>
      </w:r>
      <w:r w:rsidR="00184648">
        <w:t>čá</w:t>
      </w:r>
      <w:r>
        <w:t xml:space="preserve">st </w:t>
      </w:r>
      <w:r w:rsidR="00184648">
        <w:t>hodiny využijí ke konverzaci ve dvojicích o svých oblíbených receptech.</w:t>
      </w: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Default="00116782" w:rsidP="00B611B4">
      <w:pPr>
        <w:jc w:val="center"/>
      </w:pPr>
    </w:p>
    <w:p w:rsidR="00116782" w:rsidRPr="00B21C66" w:rsidRDefault="00116782" w:rsidP="00B611B4">
      <w:pPr>
        <w:jc w:val="center"/>
        <w:rPr>
          <w:b/>
          <w:sz w:val="40"/>
          <w:szCs w:val="40"/>
          <w:u w:val="single"/>
          <w:lang w:val="en-GB"/>
        </w:rPr>
      </w:pPr>
    </w:p>
    <w:p w:rsidR="00B611B4" w:rsidRPr="00B21C66" w:rsidRDefault="00B611B4" w:rsidP="00B611B4">
      <w:pPr>
        <w:rPr>
          <w:b/>
          <w:sz w:val="24"/>
          <w:szCs w:val="24"/>
          <w:lang w:val="en-GB"/>
        </w:rPr>
      </w:pPr>
      <w:r w:rsidRPr="00B21C66">
        <w:rPr>
          <w:b/>
          <w:sz w:val="24"/>
          <w:szCs w:val="24"/>
          <w:lang w:val="en-GB"/>
        </w:rPr>
        <w:t xml:space="preserve">1. Fill the gaps in the recipe. Choose the right word: 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speed, bake, </w:t>
      </w:r>
      <w:r w:rsidR="004218ED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pan, </w:t>
      </w:r>
      <w:r w:rsidR="009D1783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sift, brown, beat, stir in</w:t>
      </w:r>
      <w:r w:rsidR="001B3A9C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, oil, and</w:t>
      </w:r>
      <w:r w:rsidR="004218ED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, pour out</w:t>
      </w:r>
    </w:p>
    <w:p w:rsidR="00B611B4" w:rsidRPr="00B21C66" w:rsidRDefault="00B611B4" w:rsidP="00B611B4">
      <w:pPr>
        <w:rPr>
          <w:b/>
          <w:sz w:val="24"/>
          <w:szCs w:val="24"/>
          <w:lang w:val="en-GB"/>
        </w:rPr>
      </w:pPr>
      <w:r w:rsidRPr="00B21C66">
        <w:rPr>
          <w:b/>
          <w:sz w:val="24"/>
          <w:szCs w:val="24"/>
          <w:lang w:val="en-GB"/>
        </w:rPr>
        <w:t xml:space="preserve"> </w:t>
      </w:r>
    </w:p>
    <w:p w:rsidR="00B611B4" w:rsidRPr="00B21C66" w:rsidRDefault="00B611B4" w:rsidP="00B611B4">
      <w:pPr>
        <w:jc w:val="center"/>
        <w:rPr>
          <w:b/>
          <w:sz w:val="28"/>
          <w:szCs w:val="28"/>
          <w:u w:val="single"/>
          <w:lang w:val="en-GB"/>
        </w:rPr>
      </w:pPr>
    </w:p>
    <w:p w:rsidR="00B611B4" w:rsidRPr="00B21C66" w:rsidRDefault="00B611B4" w:rsidP="00B611B4">
      <w:pPr>
        <w:jc w:val="center"/>
        <w:rPr>
          <w:b/>
          <w:sz w:val="28"/>
          <w:szCs w:val="28"/>
          <w:u w:val="single"/>
          <w:lang w:val="en-GB"/>
        </w:rPr>
      </w:pPr>
      <w:r w:rsidRPr="00B21C66">
        <w:rPr>
          <w:b/>
          <w:sz w:val="28"/>
          <w:szCs w:val="28"/>
          <w:u w:val="single"/>
          <w:lang w:val="en-GB"/>
        </w:rPr>
        <w:t>Sponge cake</w:t>
      </w:r>
    </w:p>
    <w:p w:rsidR="00B611B4" w:rsidRPr="00B21C66" w:rsidRDefault="00B611B4" w:rsidP="00B611B4">
      <w:pPr>
        <w:rPr>
          <w:b/>
          <w:sz w:val="28"/>
          <w:szCs w:val="28"/>
          <w:lang w:val="en-GB"/>
        </w:rPr>
      </w:pPr>
    </w:p>
    <w:p w:rsidR="00B611B4" w:rsidRPr="00B21C66" w:rsidRDefault="00B611B4" w:rsidP="00B611B4">
      <w:pPr>
        <w:rPr>
          <w:b/>
          <w:sz w:val="28"/>
          <w:szCs w:val="28"/>
          <w:lang w:val="en-GB"/>
        </w:rPr>
      </w:pPr>
    </w:p>
    <w:p w:rsidR="00B611B4" w:rsidRPr="00B21C66" w:rsidRDefault="00B611B4" w:rsidP="00B611B4">
      <w:pPr>
        <w:rPr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Prep time</w:t>
      </w:r>
      <w:r w:rsidRPr="00B21C66">
        <w:rPr>
          <w:sz w:val="28"/>
          <w:szCs w:val="28"/>
          <w:lang w:val="en-GB"/>
        </w:rPr>
        <w:t>: 10 minutes</w:t>
      </w:r>
    </w:p>
    <w:p w:rsidR="00B611B4" w:rsidRPr="00B21C66" w:rsidRDefault="00B611B4" w:rsidP="00B611B4">
      <w:pPr>
        <w:rPr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Cook time</w:t>
      </w:r>
      <w:r w:rsidRPr="00B21C66">
        <w:rPr>
          <w:sz w:val="28"/>
          <w:szCs w:val="28"/>
          <w:lang w:val="en-GB"/>
        </w:rPr>
        <w:t>: 35 minutes</w:t>
      </w:r>
    </w:p>
    <w:p w:rsidR="004218ED" w:rsidRPr="00B21C66" w:rsidRDefault="004218ED" w:rsidP="00B611B4">
      <w:pPr>
        <w:rPr>
          <w:b/>
          <w:sz w:val="28"/>
          <w:szCs w:val="28"/>
          <w:lang w:val="en-GB"/>
        </w:rPr>
      </w:pPr>
    </w:p>
    <w:p w:rsidR="00B611B4" w:rsidRPr="00B21C66" w:rsidRDefault="00B611B4" w:rsidP="00B611B4">
      <w:pPr>
        <w:rPr>
          <w:b/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Ingredients</w:t>
      </w:r>
    </w:p>
    <w:p w:rsidR="00B611B4" w:rsidRPr="00B21C66" w:rsidRDefault="00B611B4" w:rsidP="00B611B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3 eggs</w:t>
      </w:r>
    </w:p>
    <w:p w:rsidR="00B611B4" w:rsidRPr="00B21C66" w:rsidRDefault="00B611B4" w:rsidP="00B611B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1.5 cup sugar</w:t>
      </w:r>
    </w:p>
    <w:p w:rsidR="00B611B4" w:rsidRPr="00B21C66" w:rsidRDefault="00B611B4" w:rsidP="00B611B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3/4 cup water</w:t>
      </w:r>
    </w:p>
    <w:p w:rsidR="00B611B4" w:rsidRPr="00B21C66" w:rsidRDefault="00B611B4" w:rsidP="00B611B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1/2 cup vegetable oil</w:t>
      </w:r>
    </w:p>
    <w:p w:rsidR="00B611B4" w:rsidRPr="00B21C66" w:rsidRDefault="00B611B4" w:rsidP="00B611B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3 cup flour</w:t>
      </w:r>
    </w:p>
    <w:p w:rsidR="00B611B4" w:rsidRPr="00B21C66" w:rsidRDefault="00B611B4" w:rsidP="00B611B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1 backing powder</w:t>
      </w:r>
    </w:p>
    <w:p w:rsidR="00B611B4" w:rsidRPr="00B21C66" w:rsidRDefault="00B611B4" w:rsidP="00B611B4">
      <w:pPr>
        <w:pStyle w:val="Odstavecseseznamem"/>
        <w:rPr>
          <w:sz w:val="28"/>
          <w:szCs w:val="28"/>
        </w:rPr>
      </w:pPr>
    </w:p>
    <w:p w:rsidR="00B611B4" w:rsidRPr="00B21C66" w:rsidRDefault="00B611B4" w:rsidP="00B611B4">
      <w:pPr>
        <w:rPr>
          <w:b/>
          <w:sz w:val="28"/>
          <w:szCs w:val="28"/>
          <w:lang w:val="en-GB"/>
        </w:rPr>
      </w:pPr>
    </w:p>
    <w:p w:rsidR="00B611B4" w:rsidRPr="00B21C66" w:rsidRDefault="00B611B4" w:rsidP="00B611B4">
      <w:pPr>
        <w:rPr>
          <w:b/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METHOD</w:t>
      </w: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US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1.</w:t>
      </w:r>
      <w:r w:rsidR="009D1783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_________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 together the flour</w:t>
      </w:r>
      <w:r w:rsidR="001B3A9C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_________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 backing powder, set a side.</w:t>
      </w: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2. In a mixer, </w:t>
      </w:r>
      <w:r w:rsidR="009D1783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_________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the 3 eggs on high speed until frothy.</w:t>
      </w: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3. Lower the_________, and beat in sugar</w:t>
      </w:r>
      <w:r w:rsidR="009D1783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,</w:t>
      </w:r>
      <w:r w:rsid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 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vege</w:t>
      </w:r>
      <w:r w:rsidR="002E37E2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table</w:t>
      </w:r>
      <w:r w:rsid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 oil________</w:t>
      </w:r>
      <w:r w:rsidR="00B21C66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and</w:t>
      </w:r>
      <w:r w:rsidR="009D1783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 water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.</w:t>
      </w: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4. </w:t>
      </w:r>
      <w:r w:rsidR="009D1783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_________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the flour mixture, a third at a time. </w:t>
      </w: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5.</w:t>
      </w:r>
      <w:r w:rsidR="00014784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 _________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the ba</w:t>
      </w:r>
      <w:r w:rsidR="004218ED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tter into your prepared cake ________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.</w:t>
      </w: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B611B4" w:rsidRPr="00B21C66" w:rsidRDefault="00B611B4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6. _________ the cake for 35 minutes or until it is golden</w:t>
      </w:r>
      <w:r w:rsidR="009D1783"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_________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.</w:t>
      </w:r>
    </w:p>
    <w:p w:rsidR="00391745" w:rsidRPr="00B21C66" w:rsidRDefault="00391745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B611B4">
      <w:pPr>
        <w:rPr>
          <w:b/>
          <w:sz w:val="24"/>
          <w:szCs w:val="24"/>
          <w:lang w:val="en-GB"/>
        </w:rPr>
      </w:pPr>
    </w:p>
    <w:p w:rsidR="00333C7D" w:rsidRPr="00B21C66" w:rsidRDefault="00184944" w:rsidP="00B611B4">
      <w:pPr>
        <w:rPr>
          <w:b/>
          <w:sz w:val="24"/>
          <w:szCs w:val="24"/>
          <w:lang w:val="en-GB"/>
        </w:rPr>
      </w:pPr>
      <w:r w:rsidRPr="00B21C66">
        <w:rPr>
          <w:b/>
          <w:sz w:val="24"/>
          <w:szCs w:val="24"/>
          <w:lang w:val="en-GB"/>
        </w:rPr>
        <w:t xml:space="preserve">2. </w:t>
      </w:r>
      <w:r w:rsidR="00333C7D" w:rsidRPr="00B21C66">
        <w:rPr>
          <w:b/>
          <w:sz w:val="24"/>
          <w:szCs w:val="24"/>
          <w:lang w:val="en-GB"/>
        </w:rPr>
        <w:t>Use the internet, find out</w:t>
      </w:r>
      <w:bookmarkStart w:id="0" w:name="_GoBack"/>
      <w:bookmarkEnd w:id="0"/>
      <w:r w:rsidR="00333C7D" w:rsidRPr="00B21C66">
        <w:rPr>
          <w:b/>
          <w:sz w:val="24"/>
          <w:szCs w:val="24"/>
          <w:lang w:val="en-GB"/>
        </w:rPr>
        <w:t xml:space="preserve"> another recipe </w:t>
      </w:r>
      <w:r w:rsidR="00116782" w:rsidRPr="00B21C66">
        <w:rPr>
          <w:b/>
          <w:sz w:val="24"/>
          <w:szCs w:val="24"/>
          <w:lang w:val="en-GB"/>
        </w:rPr>
        <w:t xml:space="preserve">in English </w:t>
      </w:r>
      <w:r w:rsidR="00333C7D" w:rsidRPr="00B21C66">
        <w:rPr>
          <w:b/>
          <w:sz w:val="24"/>
          <w:szCs w:val="24"/>
          <w:lang w:val="en-GB"/>
        </w:rPr>
        <w:t xml:space="preserve">and learn more vocabulary </w:t>
      </w:r>
      <w:r w:rsidR="00B07435" w:rsidRPr="00B21C66">
        <w:rPr>
          <w:b/>
          <w:sz w:val="24"/>
          <w:szCs w:val="24"/>
          <w:lang w:val="en-GB"/>
        </w:rPr>
        <w:t>about cooking.</w:t>
      </w:r>
      <w:r w:rsidR="00333C7D" w:rsidRPr="00B21C66">
        <w:rPr>
          <w:b/>
          <w:sz w:val="24"/>
          <w:szCs w:val="24"/>
          <w:lang w:val="en-GB"/>
        </w:rPr>
        <w:t xml:space="preserve"> </w:t>
      </w:r>
    </w:p>
    <w:p w:rsidR="00333C7D" w:rsidRPr="00B21C66" w:rsidRDefault="00333C7D" w:rsidP="00B611B4">
      <w:pPr>
        <w:rPr>
          <w:b/>
          <w:sz w:val="24"/>
          <w:szCs w:val="24"/>
          <w:lang w:val="en-GB"/>
        </w:rPr>
      </w:pPr>
    </w:p>
    <w:p w:rsidR="00391745" w:rsidRPr="00B21C66" w:rsidRDefault="00333C7D" w:rsidP="00B611B4">
      <w:pPr>
        <w:rPr>
          <w:b/>
          <w:sz w:val="24"/>
          <w:szCs w:val="24"/>
          <w:lang w:val="en-GB"/>
        </w:rPr>
      </w:pPr>
      <w:r w:rsidRPr="00B21C66">
        <w:rPr>
          <w:b/>
          <w:sz w:val="24"/>
          <w:szCs w:val="24"/>
          <w:lang w:val="en-GB"/>
        </w:rPr>
        <w:t>3.</w:t>
      </w:r>
      <w:r w:rsidR="00B07435" w:rsidRPr="00B21C66">
        <w:rPr>
          <w:b/>
          <w:sz w:val="24"/>
          <w:szCs w:val="24"/>
          <w:lang w:val="en-GB"/>
        </w:rPr>
        <w:t xml:space="preserve"> </w:t>
      </w:r>
      <w:r w:rsidR="00184944" w:rsidRPr="00B21C66">
        <w:rPr>
          <w:b/>
          <w:sz w:val="24"/>
          <w:szCs w:val="24"/>
          <w:lang w:val="en-GB"/>
        </w:rPr>
        <w:t>Speak about your</w:t>
      </w:r>
      <w:r w:rsidR="00014784" w:rsidRPr="00B21C66">
        <w:rPr>
          <w:b/>
          <w:sz w:val="24"/>
          <w:szCs w:val="24"/>
          <w:lang w:val="en-GB"/>
        </w:rPr>
        <w:t xml:space="preserve"> favourite</w:t>
      </w:r>
      <w:r w:rsidRPr="00B21C66">
        <w:rPr>
          <w:b/>
          <w:sz w:val="24"/>
          <w:szCs w:val="24"/>
          <w:lang w:val="en-GB"/>
        </w:rPr>
        <w:t xml:space="preserve"> recipe</w:t>
      </w:r>
      <w:r w:rsidR="00B07435" w:rsidRPr="00B21C66">
        <w:rPr>
          <w:b/>
          <w:sz w:val="24"/>
          <w:szCs w:val="24"/>
          <w:lang w:val="en-GB"/>
        </w:rPr>
        <w:t xml:space="preserve"> with your friend.</w:t>
      </w:r>
    </w:p>
    <w:p w:rsidR="00391745" w:rsidRPr="00B21C66" w:rsidRDefault="00391745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B611B4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391745">
      <w:pPr>
        <w:rPr>
          <w:b/>
          <w:sz w:val="24"/>
          <w:szCs w:val="24"/>
          <w:lang w:val="en-GB"/>
        </w:rPr>
      </w:pPr>
      <w:r w:rsidRPr="00B21C66">
        <w:rPr>
          <w:b/>
          <w:sz w:val="24"/>
          <w:szCs w:val="24"/>
          <w:lang w:val="en-GB"/>
        </w:rPr>
        <w:t xml:space="preserve">1. Fill the gaps in the recipe. Choose the right word: </w:t>
      </w: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speed, bake, pan, sift, brown, beat, stir in, oil, and, pour out</w:t>
      </w:r>
    </w:p>
    <w:p w:rsidR="00391745" w:rsidRPr="00B21C66" w:rsidRDefault="00391745" w:rsidP="00391745">
      <w:pPr>
        <w:rPr>
          <w:b/>
          <w:sz w:val="24"/>
          <w:szCs w:val="24"/>
          <w:lang w:val="en-GB"/>
        </w:rPr>
      </w:pPr>
      <w:r w:rsidRPr="00B21C66">
        <w:rPr>
          <w:b/>
          <w:sz w:val="24"/>
          <w:szCs w:val="24"/>
          <w:lang w:val="en-GB"/>
        </w:rPr>
        <w:t xml:space="preserve"> </w:t>
      </w:r>
    </w:p>
    <w:p w:rsidR="00391745" w:rsidRPr="00B21C66" w:rsidRDefault="00391745" w:rsidP="00391745">
      <w:pPr>
        <w:jc w:val="center"/>
        <w:rPr>
          <w:b/>
          <w:sz w:val="28"/>
          <w:szCs w:val="28"/>
          <w:u w:val="single"/>
          <w:lang w:val="en-GB"/>
        </w:rPr>
      </w:pPr>
    </w:p>
    <w:p w:rsidR="00391745" w:rsidRPr="00B21C66" w:rsidRDefault="00391745" w:rsidP="00391745">
      <w:pPr>
        <w:jc w:val="center"/>
        <w:rPr>
          <w:b/>
          <w:sz w:val="28"/>
          <w:szCs w:val="28"/>
          <w:u w:val="single"/>
          <w:lang w:val="en-GB"/>
        </w:rPr>
      </w:pPr>
      <w:r w:rsidRPr="00B21C66">
        <w:rPr>
          <w:b/>
          <w:sz w:val="28"/>
          <w:szCs w:val="28"/>
          <w:u w:val="single"/>
          <w:lang w:val="en-GB"/>
        </w:rPr>
        <w:t>Sponge cake</w:t>
      </w:r>
    </w:p>
    <w:p w:rsidR="00391745" w:rsidRPr="00B21C66" w:rsidRDefault="00391745" w:rsidP="00391745">
      <w:pPr>
        <w:rPr>
          <w:b/>
          <w:sz w:val="28"/>
          <w:szCs w:val="28"/>
          <w:lang w:val="en-GB"/>
        </w:rPr>
      </w:pPr>
    </w:p>
    <w:p w:rsidR="00391745" w:rsidRPr="00B21C66" w:rsidRDefault="00391745" w:rsidP="00391745">
      <w:pPr>
        <w:rPr>
          <w:b/>
          <w:sz w:val="28"/>
          <w:szCs w:val="28"/>
          <w:lang w:val="en-GB"/>
        </w:rPr>
      </w:pPr>
    </w:p>
    <w:p w:rsidR="00391745" w:rsidRPr="00B21C66" w:rsidRDefault="00391745" w:rsidP="00391745">
      <w:pPr>
        <w:rPr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Prep time</w:t>
      </w:r>
      <w:r w:rsidRPr="00B21C66">
        <w:rPr>
          <w:sz w:val="28"/>
          <w:szCs w:val="28"/>
          <w:lang w:val="en-GB"/>
        </w:rPr>
        <w:t>: 10 minutes</w:t>
      </w:r>
    </w:p>
    <w:p w:rsidR="00391745" w:rsidRPr="00B21C66" w:rsidRDefault="00391745" w:rsidP="00391745">
      <w:pPr>
        <w:rPr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Cook time</w:t>
      </w:r>
      <w:r w:rsidRPr="00B21C66">
        <w:rPr>
          <w:sz w:val="28"/>
          <w:szCs w:val="28"/>
          <w:lang w:val="en-GB"/>
        </w:rPr>
        <w:t>: 35 minutes</w:t>
      </w:r>
    </w:p>
    <w:p w:rsidR="00391745" w:rsidRPr="00B21C66" w:rsidRDefault="00391745" w:rsidP="00391745">
      <w:pPr>
        <w:rPr>
          <w:b/>
          <w:sz w:val="28"/>
          <w:szCs w:val="28"/>
          <w:lang w:val="en-GB"/>
        </w:rPr>
      </w:pPr>
    </w:p>
    <w:p w:rsidR="00391745" w:rsidRPr="00B21C66" w:rsidRDefault="00391745" w:rsidP="00391745">
      <w:pPr>
        <w:rPr>
          <w:b/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Ingredients</w:t>
      </w:r>
    </w:p>
    <w:p w:rsidR="00391745" w:rsidRPr="00B21C66" w:rsidRDefault="00391745" w:rsidP="0039174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3 eggs</w:t>
      </w:r>
    </w:p>
    <w:p w:rsidR="00391745" w:rsidRPr="00B21C66" w:rsidRDefault="00391745" w:rsidP="0039174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1.5 cup sugar</w:t>
      </w:r>
    </w:p>
    <w:p w:rsidR="00391745" w:rsidRPr="00B21C66" w:rsidRDefault="00391745" w:rsidP="0039174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3/4 cup water</w:t>
      </w:r>
    </w:p>
    <w:p w:rsidR="00391745" w:rsidRPr="00B21C66" w:rsidRDefault="00391745" w:rsidP="0039174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1/2 cup vegetable oil</w:t>
      </w:r>
    </w:p>
    <w:p w:rsidR="00391745" w:rsidRPr="00B21C66" w:rsidRDefault="00391745" w:rsidP="0039174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3 cup flour</w:t>
      </w:r>
    </w:p>
    <w:p w:rsidR="00391745" w:rsidRPr="00B21C66" w:rsidRDefault="00391745" w:rsidP="0039174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21C66">
        <w:rPr>
          <w:sz w:val="28"/>
          <w:szCs w:val="28"/>
        </w:rPr>
        <w:t>1 backing powder</w:t>
      </w:r>
    </w:p>
    <w:p w:rsidR="00391745" w:rsidRPr="00B21C66" w:rsidRDefault="00391745" w:rsidP="00391745">
      <w:pPr>
        <w:pStyle w:val="Odstavecseseznamem"/>
        <w:rPr>
          <w:sz w:val="28"/>
          <w:szCs w:val="28"/>
        </w:rPr>
      </w:pPr>
    </w:p>
    <w:p w:rsidR="00391745" w:rsidRPr="00B21C66" w:rsidRDefault="00391745" w:rsidP="00391745">
      <w:pPr>
        <w:rPr>
          <w:b/>
          <w:sz w:val="28"/>
          <w:szCs w:val="28"/>
          <w:lang w:val="en-GB"/>
        </w:rPr>
      </w:pPr>
    </w:p>
    <w:p w:rsidR="00391745" w:rsidRPr="00B21C66" w:rsidRDefault="00391745" w:rsidP="00391745">
      <w:pPr>
        <w:rPr>
          <w:b/>
          <w:sz w:val="28"/>
          <w:szCs w:val="28"/>
          <w:lang w:val="en-GB"/>
        </w:rPr>
      </w:pPr>
      <w:r w:rsidRPr="00B21C66">
        <w:rPr>
          <w:b/>
          <w:sz w:val="28"/>
          <w:szCs w:val="28"/>
          <w:lang w:val="en-GB"/>
        </w:rPr>
        <w:t>METHOD</w:t>
      </w: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1. Sift together the flour and backing powder, set a side.</w:t>
      </w: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2. In a mixer beat the 3 eggs on high speed until frothy.</w:t>
      </w: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3. Lower the speed, and beat in sugar, vegetable oil and water.</w:t>
      </w: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 xml:space="preserve">4. Stir the flour mixture, a third at a time. </w:t>
      </w: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5. Pour out the batter into your prepared cake pan.</w:t>
      </w: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</w:p>
    <w:p w:rsidR="00391745" w:rsidRPr="00B21C66" w:rsidRDefault="00391745" w:rsidP="00391745">
      <w:pPr>
        <w:rPr>
          <w:rFonts w:asciiTheme="minorHAnsi" w:eastAsiaTheme="minorHAnsi" w:hAnsiTheme="minorHAnsi" w:cstheme="minorBidi"/>
          <w:sz w:val="28"/>
          <w:szCs w:val="28"/>
          <w:lang w:val="en-GB"/>
        </w:rPr>
      </w:pPr>
      <w:r w:rsidRPr="00B21C66">
        <w:rPr>
          <w:rFonts w:asciiTheme="minorHAnsi" w:eastAsiaTheme="minorHAnsi" w:hAnsiTheme="minorHAnsi" w:cstheme="minorBidi"/>
          <w:sz w:val="28"/>
          <w:szCs w:val="28"/>
          <w:lang w:val="en-GB"/>
        </w:rPr>
        <w:t>6. Bake the cake for 35 minutes or until it is golden brown.</w:t>
      </w:r>
    </w:p>
    <w:p w:rsidR="00391745" w:rsidRDefault="00391745" w:rsidP="00391745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391745" w:rsidRDefault="00391745" w:rsidP="00391745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391745" w:rsidRDefault="00391745" w:rsidP="00391745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B22694" w:rsidRPr="00832803" w:rsidRDefault="00B22694" w:rsidP="00832803"/>
    <w:sectPr w:rsidR="00B22694" w:rsidRPr="00832803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56C" w:rsidRDefault="00E9056C" w:rsidP="006A0033">
      <w:r>
        <w:separator/>
      </w:r>
    </w:p>
  </w:endnote>
  <w:endnote w:type="continuationSeparator" w:id="0">
    <w:p w:rsidR="00E9056C" w:rsidRDefault="00E9056C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135" w:rsidRPr="001716CE" w:rsidRDefault="006C4135" w:rsidP="006C4135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716CE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6C4135" w:rsidRPr="001716CE" w:rsidRDefault="006C4135" w:rsidP="006C4135">
    <w:pPr>
      <w:jc w:val="center"/>
      <w:rPr>
        <w:rFonts w:ascii="Calibri" w:hAnsi="Calibri"/>
        <w:i/>
        <w:noProof/>
        <w:color w:val="000000"/>
      </w:rPr>
    </w:pPr>
    <w:r w:rsidRPr="001716CE"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6C4135" w:rsidRDefault="006C413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86D" w:rsidRPr="001716CE" w:rsidRDefault="00D6686D" w:rsidP="00D6686D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716CE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D6686D" w:rsidRPr="001716CE" w:rsidRDefault="00D6686D" w:rsidP="00D6686D">
    <w:pPr>
      <w:jc w:val="center"/>
      <w:rPr>
        <w:rFonts w:ascii="Calibri" w:hAnsi="Calibri"/>
        <w:i/>
        <w:noProof/>
        <w:color w:val="000000"/>
      </w:rPr>
    </w:pPr>
    <w:r w:rsidRPr="001716CE"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D6686D" w:rsidRDefault="00D6686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56C" w:rsidRDefault="00E9056C" w:rsidP="006A0033">
      <w:r>
        <w:separator/>
      </w:r>
    </w:p>
  </w:footnote>
  <w:footnote w:type="continuationSeparator" w:id="0">
    <w:p w:rsidR="00E9056C" w:rsidRDefault="00E9056C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9026436"/>
    <w:multiLevelType w:val="hybridMultilevel"/>
    <w:tmpl w:val="46140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1B4"/>
    <w:rsid w:val="00014784"/>
    <w:rsid w:val="0004313B"/>
    <w:rsid w:val="00043C08"/>
    <w:rsid w:val="00083091"/>
    <w:rsid w:val="000B3F64"/>
    <w:rsid w:val="000C19B5"/>
    <w:rsid w:val="000C6ED6"/>
    <w:rsid w:val="000D7DA5"/>
    <w:rsid w:val="000E1782"/>
    <w:rsid w:val="00107676"/>
    <w:rsid w:val="00116782"/>
    <w:rsid w:val="0012244A"/>
    <w:rsid w:val="001247F1"/>
    <w:rsid w:val="00130B4A"/>
    <w:rsid w:val="00141695"/>
    <w:rsid w:val="00184648"/>
    <w:rsid w:val="00184944"/>
    <w:rsid w:val="00191D42"/>
    <w:rsid w:val="001B3A9C"/>
    <w:rsid w:val="001C368B"/>
    <w:rsid w:val="00205491"/>
    <w:rsid w:val="00223AFE"/>
    <w:rsid w:val="00260E1C"/>
    <w:rsid w:val="00261352"/>
    <w:rsid w:val="002E3264"/>
    <w:rsid w:val="002E37E2"/>
    <w:rsid w:val="003245A3"/>
    <w:rsid w:val="00326812"/>
    <w:rsid w:val="00333C7D"/>
    <w:rsid w:val="00346E88"/>
    <w:rsid w:val="003562D0"/>
    <w:rsid w:val="00362017"/>
    <w:rsid w:val="00362AE7"/>
    <w:rsid w:val="00391745"/>
    <w:rsid w:val="003A6134"/>
    <w:rsid w:val="003F2236"/>
    <w:rsid w:val="004218ED"/>
    <w:rsid w:val="0043089E"/>
    <w:rsid w:val="0045733A"/>
    <w:rsid w:val="004876B5"/>
    <w:rsid w:val="004C49E1"/>
    <w:rsid w:val="004D0397"/>
    <w:rsid w:val="005012DB"/>
    <w:rsid w:val="0050682E"/>
    <w:rsid w:val="00520471"/>
    <w:rsid w:val="005213C8"/>
    <w:rsid w:val="005272B5"/>
    <w:rsid w:val="00571079"/>
    <w:rsid w:val="0058071A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4135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D5D0F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D1783"/>
    <w:rsid w:val="009E1A89"/>
    <w:rsid w:val="009F090C"/>
    <w:rsid w:val="00A0092C"/>
    <w:rsid w:val="00A507CC"/>
    <w:rsid w:val="00A7644D"/>
    <w:rsid w:val="00AD2FF9"/>
    <w:rsid w:val="00AE61C9"/>
    <w:rsid w:val="00B07435"/>
    <w:rsid w:val="00B21C66"/>
    <w:rsid w:val="00B22694"/>
    <w:rsid w:val="00B26D85"/>
    <w:rsid w:val="00B45125"/>
    <w:rsid w:val="00B52423"/>
    <w:rsid w:val="00B611B4"/>
    <w:rsid w:val="00BB48CD"/>
    <w:rsid w:val="00BF1C0E"/>
    <w:rsid w:val="00BF76EA"/>
    <w:rsid w:val="00C03825"/>
    <w:rsid w:val="00C10A96"/>
    <w:rsid w:val="00C14BB9"/>
    <w:rsid w:val="00C172FC"/>
    <w:rsid w:val="00C225FA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32EFB"/>
    <w:rsid w:val="00D6488A"/>
    <w:rsid w:val="00D6686D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56C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B611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val="en-GB"/>
    </w:rPr>
  </w:style>
  <w:style w:type="paragraph" w:styleId="Zkladntext">
    <w:name w:val="Body Text"/>
    <w:basedOn w:val="Normln"/>
    <w:link w:val="ZkladntextChar"/>
    <w:rsid w:val="00D6686D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6686D"/>
    <w:rPr>
      <w:rFonts w:ascii="Times New Roman" w:eastAsia="Times New Roman" w:hAnsi="Times New Roman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733D9-5E2A-4B56-A48A-472BD327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44</TotalTime>
  <Pages>4</Pages>
  <Words>313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10</cp:revision>
  <cp:lastPrinted>2011-05-17T22:28:00Z</cp:lastPrinted>
  <dcterms:created xsi:type="dcterms:W3CDTF">2013-01-05T19:44:00Z</dcterms:created>
  <dcterms:modified xsi:type="dcterms:W3CDTF">2013-02-16T17:10:00Z</dcterms:modified>
</cp:coreProperties>
</file>