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Pr="0039645A" w:rsidRDefault="006F6BBC" w:rsidP="006F6BBC">
      <w:pPr>
        <w:pStyle w:val="Nzev"/>
        <w:rPr>
          <w:lang w:val="cs-CZ"/>
        </w:rPr>
      </w:pPr>
      <w:r w:rsidRPr="0039645A">
        <w:rPr>
          <w:lang w:val="cs-CZ"/>
        </w:rPr>
        <w:t>EU peníze školám</w:t>
      </w:r>
    </w:p>
    <w:p w:rsidR="00832803" w:rsidRPr="0039645A" w:rsidRDefault="006F6BBC" w:rsidP="006F6BBC">
      <w:pPr>
        <w:pStyle w:val="Podtitul"/>
        <w:rPr>
          <w:lang w:val="cs-CZ"/>
        </w:rPr>
      </w:pPr>
      <w:r w:rsidRPr="0039645A">
        <w:rPr>
          <w:lang w:val="cs-CZ"/>
        </w:rPr>
        <w:t xml:space="preserve">Základní škola </w:t>
      </w:r>
      <w:r w:rsidR="00616561" w:rsidRPr="0039645A">
        <w:rPr>
          <w:lang w:val="cs-CZ"/>
        </w:rPr>
        <w:t>Čachovice a Mateřská škola Struhy</w:t>
      </w:r>
      <w:r w:rsidRPr="0039645A">
        <w:rPr>
          <w:lang w:val="cs-CZ"/>
        </w:rPr>
        <w:t xml:space="preserve">, Komenského </w:t>
      </w:r>
      <w:r w:rsidR="00616561" w:rsidRPr="0039645A">
        <w:rPr>
          <w:lang w:val="cs-CZ"/>
        </w:rPr>
        <w:t>96</w:t>
      </w:r>
      <w:r w:rsidRPr="0039645A">
        <w:rPr>
          <w:lang w:val="cs-CZ"/>
        </w:rPr>
        <w:t>, příspěvková organizace</w:t>
      </w:r>
    </w:p>
    <w:p w:rsidR="00832803" w:rsidRPr="0039645A" w:rsidRDefault="006F6BBC" w:rsidP="006F6BBC">
      <w:pPr>
        <w:pStyle w:val="Informace"/>
        <w:rPr>
          <w:lang w:val="cs-CZ"/>
        </w:rPr>
      </w:pPr>
      <w:r w:rsidRPr="0039645A">
        <w:rPr>
          <w:b/>
          <w:lang w:val="cs-CZ"/>
        </w:rPr>
        <w:t>Označení:</w:t>
      </w:r>
      <w:r w:rsidRPr="0039645A">
        <w:rPr>
          <w:lang w:val="cs-CZ"/>
        </w:rPr>
        <w:tab/>
      </w:r>
      <w:r w:rsidR="00C464E6" w:rsidRPr="0039645A">
        <w:rPr>
          <w:lang w:val="cs-CZ"/>
        </w:rPr>
        <w:t>VY_32_INOVACE_15_KvAj8</w:t>
      </w:r>
    </w:p>
    <w:p w:rsidR="006F6BBC" w:rsidRPr="0039645A" w:rsidRDefault="006F6BBC" w:rsidP="006F6BBC">
      <w:pPr>
        <w:pStyle w:val="Informace"/>
        <w:rPr>
          <w:lang w:val="cs-CZ"/>
        </w:rPr>
      </w:pPr>
      <w:r w:rsidRPr="0039645A">
        <w:rPr>
          <w:b/>
          <w:lang w:val="cs-CZ"/>
        </w:rPr>
        <w:t>Předmět:</w:t>
      </w:r>
      <w:r w:rsidR="00DB0255" w:rsidRPr="0039645A">
        <w:rPr>
          <w:lang w:val="cs-CZ"/>
        </w:rPr>
        <w:tab/>
        <w:t>Anglický jazyk</w:t>
      </w:r>
    </w:p>
    <w:p w:rsidR="006F6BBC" w:rsidRPr="0039645A" w:rsidRDefault="006F6BBC" w:rsidP="006F6BBC">
      <w:pPr>
        <w:pStyle w:val="Informace"/>
        <w:rPr>
          <w:lang w:val="cs-CZ"/>
        </w:rPr>
      </w:pPr>
      <w:r w:rsidRPr="0039645A">
        <w:rPr>
          <w:b/>
          <w:lang w:val="cs-CZ"/>
        </w:rPr>
        <w:t>Ročník:</w:t>
      </w:r>
      <w:r w:rsidR="00DB0255" w:rsidRPr="0039645A">
        <w:rPr>
          <w:lang w:val="cs-CZ"/>
        </w:rPr>
        <w:tab/>
        <w:t>8.</w:t>
      </w:r>
    </w:p>
    <w:p w:rsidR="006F6BBC" w:rsidRPr="0039645A" w:rsidRDefault="006F6BBC" w:rsidP="006F6BBC">
      <w:pPr>
        <w:pStyle w:val="Informace"/>
        <w:rPr>
          <w:lang w:val="cs-CZ"/>
        </w:rPr>
      </w:pPr>
      <w:r w:rsidRPr="0039645A">
        <w:rPr>
          <w:b/>
          <w:lang w:val="cs-CZ"/>
        </w:rPr>
        <w:t>Téma:</w:t>
      </w:r>
      <w:r w:rsidR="00DB0255" w:rsidRPr="0039645A">
        <w:rPr>
          <w:lang w:val="cs-CZ"/>
        </w:rPr>
        <w:tab/>
        <w:t>V restauraci</w:t>
      </w:r>
    </w:p>
    <w:p w:rsidR="006F6BBC" w:rsidRPr="0039645A" w:rsidRDefault="006F6BBC" w:rsidP="006F6BBC">
      <w:pPr>
        <w:pStyle w:val="Informace"/>
        <w:rPr>
          <w:lang w:val="cs-CZ"/>
        </w:rPr>
      </w:pPr>
      <w:r w:rsidRPr="0039645A">
        <w:rPr>
          <w:b/>
          <w:lang w:val="cs-CZ"/>
        </w:rPr>
        <w:t>Název:</w:t>
      </w:r>
      <w:r w:rsidR="001A03D1">
        <w:rPr>
          <w:lang w:val="cs-CZ"/>
        </w:rPr>
        <w:tab/>
      </w:r>
      <w:bookmarkStart w:id="0" w:name="_GoBack"/>
      <w:r w:rsidR="001A03D1">
        <w:rPr>
          <w:lang w:val="cs-CZ"/>
        </w:rPr>
        <w:t xml:space="preserve">In </w:t>
      </w:r>
      <w:proofErr w:type="spellStart"/>
      <w:r w:rsidR="001A03D1">
        <w:rPr>
          <w:lang w:val="cs-CZ"/>
        </w:rPr>
        <w:t>the</w:t>
      </w:r>
      <w:proofErr w:type="spellEnd"/>
      <w:r w:rsidR="001A03D1">
        <w:rPr>
          <w:lang w:val="cs-CZ"/>
        </w:rPr>
        <w:t xml:space="preserve"> R</w:t>
      </w:r>
      <w:r w:rsidR="00DB0255" w:rsidRPr="0039645A">
        <w:rPr>
          <w:lang w:val="cs-CZ"/>
        </w:rPr>
        <w:t>estaurant</w:t>
      </w:r>
      <w:bookmarkEnd w:id="0"/>
    </w:p>
    <w:p w:rsidR="006F6BBC" w:rsidRPr="0039645A" w:rsidRDefault="006F6BBC" w:rsidP="006F6BBC">
      <w:pPr>
        <w:pStyle w:val="Informace"/>
        <w:rPr>
          <w:lang w:val="cs-CZ"/>
        </w:rPr>
      </w:pPr>
      <w:r w:rsidRPr="0039645A">
        <w:rPr>
          <w:b/>
          <w:lang w:val="cs-CZ"/>
        </w:rPr>
        <w:t>Autor:</w:t>
      </w:r>
      <w:r w:rsidR="00DB0255" w:rsidRPr="0039645A">
        <w:rPr>
          <w:lang w:val="cs-CZ"/>
        </w:rPr>
        <w:tab/>
        <w:t xml:space="preserve">Mgr. Vlasta </w:t>
      </w:r>
      <w:proofErr w:type="spellStart"/>
      <w:r w:rsidR="00DB0255" w:rsidRPr="0039645A">
        <w:rPr>
          <w:lang w:val="cs-CZ"/>
        </w:rPr>
        <w:t>Kouříková</w:t>
      </w:r>
      <w:proofErr w:type="spellEnd"/>
    </w:p>
    <w:p w:rsidR="00177805" w:rsidRPr="0039645A" w:rsidRDefault="006F6BBC" w:rsidP="00177805">
      <w:pPr>
        <w:pStyle w:val="Informace"/>
        <w:rPr>
          <w:lang w:val="cs-CZ"/>
        </w:rPr>
      </w:pPr>
      <w:r w:rsidRPr="0039645A">
        <w:rPr>
          <w:b/>
          <w:lang w:val="cs-CZ"/>
        </w:rPr>
        <w:t>Popis:</w:t>
      </w:r>
      <w:r w:rsidR="00DB0255" w:rsidRPr="0039645A">
        <w:rPr>
          <w:lang w:val="cs-CZ"/>
        </w:rPr>
        <w:tab/>
      </w:r>
      <w:r w:rsidR="00177805" w:rsidRPr="0039645A">
        <w:rPr>
          <w:lang w:val="cs-CZ"/>
        </w:rPr>
        <w:t>Pracovní list s rozhovorem</w:t>
      </w:r>
      <w:r w:rsidR="0039645A">
        <w:rPr>
          <w:lang w:val="cs-CZ"/>
        </w:rPr>
        <w:t xml:space="preserve"> hosta v </w:t>
      </w:r>
      <w:proofErr w:type="gramStart"/>
      <w:r w:rsidR="0039645A">
        <w:rPr>
          <w:lang w:val="cs-CZ"/>
        </w:rPr>
        <w:t>restau</w:t>
      </w:r>
      <w:r w:rsidR="00177805" w:rsidRPr="0039645A">
        <w:rPr>
          <w:lang w:val="cs-CZ"/>
        </w:rPr>
        <w:t>raci</w:t>
      </w:r>
      <w:proofErr w:type="gramEnd"/>
      <w:r w:rsidR="00177805" w:rsidRPr="0039645A">
        <w:rPr>
          <w:lang w:val="cs-CZ"/>
        </w:rPr>
        <w:t xml:space="preserve"> a číšníka</w:t>
      </w:r>
    </w:p>
    <w:p w:rsidR="00783F72" w:rsidRPr="0039645A" w:rsidRDefault="00783F72" w:rsidP="00783F72">
      <w:pPr>
        <w:pStyle w:val="Informace"/>
        <w:rPr>
          <w:lang w:val="cs-CZ"/>
        </w:rPr>
      </w:pPr>
    </w:p>
    <w:p w:rsidR="00783F72" w:rsidRPr="0039645A" w:rsidRDefault="00783F72" w:rsidP="00783F72">
      <w:pPr>
        <w:pStyle w:val="Informace"/>
        <w:rPr>
          <w:lang w:val="cs-CZ"/>
        </w:rPr>
      </w:pPr>
    </w:p>
    <w:p w:rsidR="00783F72" w:rsidRPr="0039645A" w:rsidRDefault="00783F72" w:rsidP="00783F72">
      <w:pPr>
        <w:pStyle w:val="Informace"/>
        <w:rPr>
          <w:lang w:val="cs-CZ"/>
        </w:rPr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783F72" w:rsidRDefault="00783F72" w:rsidP="00783F72">
      <w:pPr>
        <w:pStyle w:val="Informace"/>
      </w:pPr>
    </w:p>
    <w:p w:rsidR="009458E2" w:rsidRDefault="009458E2" w:rsidP="009458E2">
      <w:pPr>
        <w:pStyle w:val="Informace"/>
      </w:pPr>
    </w:p>
    <w:p w:rsidR="009458E2" w:rsidRPr="009458E2" w:rsidRDefault="009458E2" w:rsidP="009458E2">
      <w:pPr>
        <w:pStyle w:val="Informace"/>
        <w:rPr>
          <w:rFonts w:ascii="Times New Roman" w:hAnsi="Times New Roman"/>
          <w:lang w:val="cs-CZ"/>
        </w:rPr>
      </w:pPr>
      <w:r w:rsidRPr="009458E2">
        <w:rPr>
          <w:rFonts w:ascii="Times New Roman" w:hAnsi="Times New Roman"/>
          <w:b/>
          <w:lang w:val="cs-CZ"/>
        </w:rPr>
        <w:t>Metodika k materiálu:</w:t>
      </w:r>
    </w:p>
    <w:p w:rsidR="009458E2" w:rsidRPr="009458E2" w:rsidRDefault="009458E2" w:rsidP="009458E2">
      <w:pPr>
        <w:pStyle w:val="Informace"/>
        <w:spacing w:line="240" w:lineRule="auto"/>
        <w:rPr>
          <w:rFonts w:ascii="Times New Roman" w:hAnsi="Times New Roman"/>
          <w:lang w:val="cs-CZ"/>
        </w:rPr>
      </w:pPr>
      <w:r w:rsidRPr="009458E2">
        <w:rPr>
          <w:rFonts w:ascii="Times New Roman" w:hAnsi="Times New Roman"/>
          <w:lang w:val="cs-CZ"/>
        </w:rPr>
        <w:t>1. Žáci si pozorně přečtou jednotlivé věty a seřadí je do dvou sloupců dle toho, co říká host a co říká číšník.</w:t>
      </w:r>
    </w:p>
    <w:p w:rsidR="009458E2" w:rsidRPr="009458E2" w:rsidRDefault="009458E2" w:rsidP="009458E2">
      <w:pPr>
        <w:pStyle w:val="Informace"/>
        <w:spacing w:line="240" w:lineRule="auto"/>
        <w:rPr>
          <w:rFonts w:ascii="Times New Roman" w:hAnsi="Times New Roman"/>
          <w:lang w:val="cs-CZ"/>
        </w:rPr>
      </w:pPr>
    </w:p>
    <w:p w:rsidR="009458E2" w:rsidRPr="009458E2" w:rsidRDefault="009458E2" w:rsidP="009458E2">
      <w:pPr>
        <w:pStyle w:val="Informace"/>
        <w:spacing w:line="240" w:lineRule="auto"/>
        <w:rPr>
          <w:rFonts w:ascii="Times New Roman" w:hAnsi="Times New Roman"/>
          <w:lang w:val="cs-CZ"/>
        </w:rPr>
      </w:pPr>
      <w:r w:rsidRPr="009458E2">
        <w:rPr>
          <w:rFonts w:ascii="Times New Roman" w:hAnsi="Times New Roman"/>
          <w:lang w:val="cs-CZ"/>
        </w:rPr>
        <w:t xml:space="preserve">2. Seřadí správně všechny věty tak, jak by měly jít za sebou. </w:t>
      </w:r>
    </w:p>
    <w:p w:rsidR="009458E2" w:rsidRPr="009458E2" w:rsidRDefault="009458E2" w:rsidP="009458E2">
      <w:pPr>
        <w:pStyle w:val="Informace"/>
        <w:spacing w:line="240" w:lineRule="auto"/>
        <w:rPr>
          <w:rFonts w:ascii="Times New Roman" w:hAnsi="Times New Roman"/>
          <w:lang w:val="cs-CZ"/>
        </w:rPr>
      </w:pPr>
    </w:p>
    <w:p w:rsidR="009458E2" w:rsidRPr="009458E2" w:rsidRDefault="009458E2" w:rsidP="009458E2">
      <w:pPr>
        <w:pStyle w:val="Informace"/>
        <w:spacing w:line="240" w:lineRule="auto"/>
        <w:rPr>
          <w:rFonts w:ascii="Times New Roman" w:hAnsi="Times New Roman"/>
          <w:lang w:val="cs-CZ"/>
        </w:rPr>
      </w:pPr>
      <w:r w:rsidRPr="009458E2">
        <w:rPr>
          <w:rFonts w:ascii="Times New Roman" w:hAnsi="Times New Roman"/>
          <w:lang w:val="cs-CZ"/>
        </w:rPr>
        <w:t>3. Následně se naučí stejný nebo obměněný rozhovor.</w:t>
      </w:r>
    </w:p>
    <w:p w:rsidR="009458E2" w:rsidRPr="009458E2" w:rsidRDefault="009458E2" w:rsidP="009458E2">
      <w:pPr>
        <w:pStyle w:val="Informace"/>
        <w:spacing w:line="240" w:lineRule="auto"/>
        <w:rPr>
          <w:rFonts w:ascii="Times New Roman" w:hAnsi="Times New Roman"/>
          <w:lang w:val="cs-CZ"/>
        </w:rPr>
      </w:pPr>
    </w:p>
    <w:p w:rsidR="009458E2" w:rsidRPr="009458E2" w:rsidRDefault="009458E2" w:rsidP="009458E2">
      <w:pPr>
        <w:pStyle w:val="Informace"/>
        <w:spacing w:line="240" w:lineRule="auto"/>
        <w:rPr>
          <w:rFonts w:ascii="Times New Roman" w:hAnsi="Times New Roman"/>
          <w:lang w:val="cs-CZ"/>
        </w:rPr>
      </w:pPr>
      <w:r w:rsidRPr="009458E2">
        <w:rPr>
          <w:rFonts w:ascii="Times New Roman" w:hAnsi="Times New Roman"/>
          <w:lang w:val="cs-CZ"/>
        </w:rPr>
        <w:t>4. Dalším úkolem může být vyjmenování běžných jídel v restauraci.</w:t>
      </w:r>
    </w:p>
    <w:p w:rsidR="009458E2" w:rsidRPr="0062106B" w:rsidRDefault="009458E2" w:rsidP="009458E2">
      <w:pPr>
        <w:pStyle w:val="Informace"/>
        <w:spacing w:line="240" w:lineRule="auto"/>
        <w:rPr>
          <w:rFonts w:ascii="Times New Roman" w:hAnsi="Times New Roman"/>
        </w:rPr>
      </w:pPr>
    </w:p>
    <w:p w:rsidR="009458E2" w:rsidRDefault="009458E2" w:rsidP="00783F72">
      <w:pPr>
        <w:pStyle w:val="Informace"/>
      </w:pPr>
    </w:p>
    <w:p w:rsidR="00783F72" w:rsidRDefault="00783F72" w:rsidP="00783F72">
      <w:pPr>
        <w:pStyle w:val="Informace"/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9458E2" w:rsidRDefault="009458E2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644C51" w:rsidRDefault="00644C51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</w:p>
    <w:p w:rsidR="00B749CF" w:rsidRPr="008F3107" w:rsidRDefault="00B749CF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8F3107">
        <w:rPr>
          <w:b/>
        </w:rPr>
        <w:t>1</w:t>
      </w:r>
      <w:r w:rsidRPr="008F31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 xml:space="preserve">. Make two groups of sentences. </w:t>
      </w:r>
    </w:p>
    <w:p w:rsidR="00B749CF" w:rsidRPr="008F3107" w:rsidRDefault="008F3107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a) What does a host</w:t>
      </w:r>
      <w:r w:rsidR="00B749CF" w:rsidRPr="008F31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 xml:space="preserve"> say?</w:t>
      </w:r>
    </w:p>
    <w:p w:rsidR="00B749CF" w:rsidRPr="008F3107" w:rsidRDefault="00B749CF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b) What does a waiter say?</w:t>
      </w:r>
    </w:p>
    <w:p w:rsidR="00B749CF" w:rsidRPr="008F3107" w:rsidRDefault="00B749CF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B749CF" w:rsidRPr="008F3107" w:rsidRDefault="00B749CF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Would you like anything to drink?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And what would you like for a main course?</w:t>
      </w:r>
    </w:p>
    <w:p w:rsidR="00783F72" w:rsidRPr="008F3107" w:rsidRDefault="006C5564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A table for two</w:t>
      </w:r>
      <w:r w:rsid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 xml:space="preserve">, </w:t>
      </w:r>
      <w:r w:rsidR="00783F72"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please.</w:t>
      </w:r>
      <w:proofErr w:type="gramEnd"/>
      <w:r w:rsidR="00783F72"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 xml:space="preserve"> We would like the table by the window.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Can I bring you anything else?</w:t>
      </w:r>
    </w:p>
    <w:p w:rsidR="00783F72" w:rsidRPr="008F3107" w:rsidRDefault="008F3107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No,</w:t>
      </w:r>
      <w:r w:rsidR="006C5564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 xml:space="preserve"> thank you</w:t>
      </w:r>
      <w:r w:rsidR="00783F72"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.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That's £11.50.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Hello, what can I do for you?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Still, but no ice, please.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I'd like to have some lunch. May I have a menu, please?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Could I pay by card?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Yes, I'd like a glass of water, please.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Of course, you could.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Would you like a starter?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I’d like to pay. How much is it?</w:t>
      </w:r>
    </w:p>
    <w:p w:rsidR="00783F72" w:rsidRPr="008F3107" w:rsidRDefault="00783F72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I'd like a chicken salad.</w:t>
      </w:r>
    </w:p>
    <w:p w:rsidR="00783F72" w:rsidRDefault="006C5564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cs-CZ"/>
        </w:rPr>
        <w:t xml:space="preserve">Would you like still </w:t>
      </w:r>
      <w:r w:rsidR="00783F72"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or sparkling?</w:t>
      </w:r>
    </w:p>
    <w:p w:rsidR="00663CBD" w:rsidRDefault="00663CBD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663CBD" w:rsidRDefault="00663CBD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663CBD" w:rsidRPr="0062106B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</w:rPr>
      </w:pPr>
      <w:r w:rsidRPr="00663CBD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2. Order the conversat</w:t>
      </w:r>
      <w:r w:rsidR="00E45B31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ion of the host and the waiter</w:t>
      </w:r>
      <w:r w:rsidRPr="00663CBD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.</w:t>
      </w:r>
    </w:p>
    <w:p w:rsidR="00663CBD" w:rsidRPr="008F3107" w:rsidRDefault="00663CBD" w:rsidP="00783F72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4C68F4" w:rsidRPr="008F3107" w:rsidRDefault="00663CBD" w:rsidP="008F310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3</w:t>
      </w:r>
      <w:r w:rsidR="008F3107" w:rsidRPr="008F31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 xml:space="preserve">. </w:t>
      </w:r>
      <w:r w:rsidR="00B749CF" w:rsidRPr="008F3107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Play a dialogue between the host in a restaurant and a waite</w:t>
      </w:r>
      <w:r w:rsidR="00B749CF" w:rsidRPr="008F3107">
        <w:rPr>
          <w:b/>
          <w:bCs/>
        </w:rPr>
        <w:t>r.</w:t>
      </w:r>
      <w:r w:rsidR="00B749CF" w:rsidRPr="008F3107">
        <w:rPr>
          <w:b/>
        </w:rPr>
        <w:br/>
      </w:r>
      <w:r w:rsidR="00B749CF" w:rsidRPr="008F3107">
        <w:rPr>
          <w:color w:val="000000"/>
          <w:sz w:val="18"/>
          <w:szCs w:val="18"/>
        </w:rPr>
        <w:br/>
      </w:r>
      <w:r>
        <w:rPr>
          <w:rFonts w:ascii="Times New Roman" w:eastAsia="Times New Roman" w:hAnsi="Times New Roman"/>
          <w:b/>
          <w:bCs/>
          <w:kern w:val="1"/>
          <w:sz w:val="24"/>
          <w:szCs w:val="24"/>
          <w:lang w:eastAsia="cs-CZ"/>
        </w:rPr>
        <w:t>4.</w:t>
      </w:r>
      <w:r w:rsidR="008F3107" w:rsidRPr="008F3107">
        <w:rPr>
          <w:rFonts w:ascii="Times New Roman" w:eastAsia="Times New Roman" w:hAnsi="Times New Roman"/>
          <w:b/>
          <w:bCs/>
          <w:kern w:val="1"/>
          <w:sz w:val="24"/>
          <w:szCs w:val="24"/>
          <w:lang w:eastAsia="cs-CZ"/>
        </w:rPr>
        <w:t xml:space="preserve"> </w:t>
      </w:r>
      <w:r w:rsidR="006C5564">
        <w:rPr>
          <w:rFonts w:ascii="Times New Roman" w:eastAsia="Times New Roman" w:hAnsi="Times New Roman"/>
          <w:b/>
          <w:bCs/>
          <w:kern w:val="1"/>
          <w:sz w:val="24"/>
          <w:szCs w:val="24"/>
          <w:lang w:eastAsia="cs-CZ"/>
        </w:rPr>
        <w:t>Name kinds of</w:t>
      </w:r>
      <w:r w:rsidR="00B749CF" w:rsidRPr="008F3107">
        <w:rPr>
          <w:rFonts w:ascii="Times New Roman" w:eastAsia="Times New Roman" w:hAnsi="Times New Roman"/>
          <w:b/>
          <w:bCs/>
          <w:kern w:val="1"/>
          <w:sz w:val="24"/>
          <w:szCs w:val="24"/>
          <w:lang w:eastAsia="cs-CZ"/>
        </w:rPr>
        <w:t xml:space="preserve"> food and drinks that you normally find on a menu.</w:t>
      </w:r>
      <w:r w:rsidR="00B749CF" w:rsidRPr="008F3107">
        <w:rPr>
          <w:color w:val="000000"/>
          <w:sz w:val="18"/>
          <w:szCs w:val="18"/>
        </w:rPr>
        <w:br/>
      </w:r>
    </w:p>
    <w:p w:rsidR="004C68F4" w:rsidRDefault="004C68F4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8821E2" w:rsidRDefault="008821E2" w:rsidP="004C68F4"/>
    <w:p w:rsidR="00B749CF" w:rsidRDefault="00B749CF" w:rsidP="004C68F4">
      <w:pPr>
        <w:rPr>
          <w:color w:val="000000"/>
          <w:sz w:val="18"/>
          <w:szCs w:val="18"/>
        </w:rPr>
      </w:pPr>
    </w:p>
    <w:p w:rsidR="00B749CF" w:rsidRDefault="00B749CF" w:rsidP="004C68F4">
      <w:pPr>
        <w:rPr>
          <w:color w:val="000000"/>
          <w:sz w:val="18"/>
          <w:szCs w:val="18"/>
        </w:rPr>
      </w:pPr>
    </w:p>
    <w:p w:rsidR="00B749CF" w:rsidRDefault="00B749CF" w:rsidP="004C68F4">
      <w:pPr>
        <w:rPr>
          <w:color w:val="000000"/>
          <w:sz w:val="18"/>
          <w:szCs w:val="18"/>
        </w:rPr>
      </w:pPr>
    </w:p>
    <w:p w:rsidR="00B749CF" w:rsidRDefault="00B749CF" w:rsidP="004C68F4">
      <w:pPr>
        <w:rPr>
          <w:color w:val="000000"/>
          <w:sz w:val="18"/>
          <w:szCs w:val="18"/>
        </w:rPr>
      </w:pPr>
    </w:p>
    <w:p w:rsidR="00B749CF" w:rsidRDefault="00B749CF" w:rsidP="004C68F4">
      <w:pPr>
        <w:rPr>
          <w:color w:val="000000"/>
          <w:sz w:val="18"/>
          <w:szCs w:val="18"/>
        </w:rPr>
      </w:pPr>
    </w:p>
    <w:p w:rsidR="00B749CF" w:rsidRDefault="00B749CF" w:rsidP="004C68F4">
      <w:pPr>
        <w:rPr>
          <w:color w:val="000000"/>
          <w:sz w:val="18"/>
          <w:szCs w:val="18"/>
        </w:rPr>
      </w:pPr>
    </w:p>
    <w:p w:rsidR="00B749CF" w:rsidRDefault="00B749CF" w:rsidP="004C68F4">
      <w:pPr>
        <w:rPr>
          <w:color w:val="000000"/>
          <w:sz w:val="18"/>
          <w:szCs w:val="18"/>
        </w:rPr>
      </w:pPr>
    </w:p>
    <w:p w:rsidR="00663CBD" w:rsidRDefault="00663CBD" w:rsidP="004C68F4">
      <w:pPr>
        <w:rPr>
          <w:color w:val="000000"/>
          <w:sz w:val="18"/>
          <w:szCs w:val="18"/>
        </w:rPr>
      </w:pPr>
    </w:p>
    <w:p w:rsidR="00663CBD" w:rsidRDefault="00663CBD" w:rsidP="004C68F4">
      <w:pPr>
        <w:rPr>
          <w:color w:val="000000"/>
          <w:sz w:val="18"/>
          <w:szCs w:val="18"/>
        </w:rPr>
      </w:pPr>
    </w:p>
    <w:p w:rsidR="00663CBD" w:rsidRDefault="00663CBD" w:rsidP="004C68F4">
      <w:pPr>
        <w:rPr>
          <w:color w:val="000000"/>
          <w:sz w:val="18"/>
          <w:szCs w:val="18"/>
        </w:rPr>
      </w:pPr>
    </w:p>
    <w:p w:rsidR="00663CBD" w:rsidRDefault="00663CBD" w:rsidP="004C68F4">
      <w:pPr>
        <w:rPr>
          <w:color w:val="000000"/>
          <w:sz w:val="18"/>
          <w:szCs w:val="18"/>
        </w:rPr>
      </w:pPr>
    </w:p>
    <w:p w:rsidR="00663CBD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color w:val="000000"/>
          <w:sz w:val="18"/>
          <w:szCs w:val="18"/>
        </w:rPr>
      </w:pPr>
    </w:p>
    <w:p w:rsidR="00663CBD" w:rsidRPr="00E602FC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E602FC">
        <w:rPr>
          <w:b/>
          <w:color w:val="000000"/>
          <w:sz w:val="24"/>
          <w:szCs w:val="24"/>
        </w:rPr>
        <w:t xml:space="preserve">               </w:t>
      </w:r>
      <w:r w:rsidR="00E602FC">
        <w:rPr>
          <w:b/>
          <w:color w:val="000000"/>
          <w:sz w:val="24"/>
          <w:szCs w:val="24"/>
        </w:rPr>
        <w:t xml:space="preserve">    </w:t>
      </w:r>
      <w:r w:rsidRPr="00E602FC">
        <w:rPr>
          <w:b/>
          <w:color w:val="000000"/>
          <w:sz w:val="24"/>
          <w:szCs w:val="24"/>
        </w:rPr>
        <w:t xml:space="preserve">  a)</w:t>
      </w:r>
    </w:p>
    <w:p w:rsidR="00663CBD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663CBD" w:rsidRPr="008F3107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Would you like anything to drink?</w:t>
      </w:r>
    </w:p>
    <w:p w:rsidR="00663CBD" w:rsidRPr="008F3107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And what would you like for a main course?</w:t>
      </w:r>
    </w:p>
    <w:p w:rsidR="00663CBD" w:rsidRPr="008F3107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Can I bring you anything else?</w:t>
      </w:r>
    </w:p>
    <w:p w:rsidR="00663CBD" w:rsidRPr="008F3107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That's £11.50.</w:t>
      </w:r>
    </w:p>
    <w:p w:rsidR="00663CBD" w:rsidRPr="008F3107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Hello, what can I do for you?</w:t>
      </w:r>
    </w:p>
    <w:p w:rsidR="00663CBD" w:rsidRPr="008F3107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Of course, you could.</w:t>
      </w:r>
    </w:p>
    <w:p w:rsidR="00663CBD" w:rsidRPr="008F3107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Would you like a starter?</w:t>
      </w:r>
    </w:p>
    <w:p w:rsidR="00663CBD" w:rsidRDefault="00663CBD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cs-CZ"/>
        </w:rPr>
        <w:t xml:space="preserve">Would you like still </w:t>
      </w: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or sparkling?</w:t>
      </w:r>
    </w:p>
    <w:p w:rsidR="00455E14" w:rsidRDefault="00455E14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455E14" w:rsidRPr="00455E14" w:rsidRDefault="00455E14" w:rsidP="00663CB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color w:val="000000"/>
          <w:sz w:val="24"/>
          <w:szCs w:val="24"/>
        </w:rPr>
      </w:pP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ind w:left="709" w:firstLine="709"/>
        <w:textAlignment w:val="baseline"/>
        <w:rPr>
          <w:b/>
          <w:color w:val="000000"/>
          <w:sz w:val="24"/>
          <w:szCs w:val="24"/>
        </w:rPr>
      </w:pPr>
      <w:r w:rsidRPr="00455E14">
        <w:rPr>
          <w:b/>
          <w:color w:val="000000"/>
          <w:sz w:val="24"/>
          <w:szCs w:val="24"/>
        </w:rPr>
        <w:t>b)</w:t>
      </w:r>
    </w:p>
    <w:p w:rsidR="00455E14" w:rsidRP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ind w:left="709" w:firstLine="709"/>
        <w:textAlignment w:val="baseline"/>
        <w:rPr>
          <w:b/>
          <w:color w:val="000000"/>
          <w:sz w:val="24"/>
          <w:szCs w:val="24"/>
        </w:rPr>
      </w:pPr>
    </w:p>
    <w:p w:rsidR="00663CBD" w:rsidRDefault="00663CBD" w:rsidP="004C68F4">
      <w:pPr>
        <w:rPr>
          <w:color w:val="000000"/>
          <w:sz w:val="18"/>
          <w:szCs w:val="18"/>
        </w:rPr>
      </w:pP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proofErr w:type="gramStart"/>
      <w:r>
        <w:rPr>
          <w:rFonts w:ascii="Times New Roman" w:eastAsia="Times New Roman" w:hAnsi="Times New Roman"/>
          <w:kern w:val="1"/>
          <w:sz w:val="24"/>
          <w:szCs w:val="24"/>
          <w:lang w:eastAsia="cs-CZ"/>
        </w:rPr>
        <w:t xml:space="preserve">A table for two, </w:t>
      </w: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please.</w:t>
      </w:r>
      <w:proofErr w:type="gramEnd"/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 xml:space="preserve"> We would like the table by the window.</w:t>
      </w: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No, thank you</w:t>
      </w: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.</w:t>
      </w: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Still, but no ice, please.</w:t>
      </w: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I'd like to have some lunch. May I have a menu, please?</w:t>
      </w:r>
    </w:p>
    <w:p w:rsidR="00455E14" w:rsidRPr="008F3107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Could I pay by card?</w:t>
      </w: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Yes, I'd like a glass of water, please.</w:t>
      </w: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I’d like to pay. How much is it?</w:t>
      </w:r>
    </w:p>
    <w:p w:rsidR="00455E14" w:rsidRPr="008F3107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  <w:r w:rsidRPr="008F3107">
        <w:rPr>
          <w:rFonts w:ascii="Times New Roman" w:eastAsia="Times New Roman" w:hAnsi="Times New Roman"/>
          <w:kern w:val="1"/>
          <w:sz w:val="24"/>
          <w:szCs w:val="24"/>
          <w:lang w:eastAsia="cs-CZ"/>
        </w:rPr>
        <w:t>I'd like a chicken salad.</w:t>
      </w:r>
    </w:p>
    <w:p w:rsidR="00455E14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3612F8" w:rsidRPr="00E45B31" w:rsidRDefault="003612F8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AE1602">
        <w:rPr>
          <w:rFonts w:ascii="Times New Roman" w:eastAsia="Times New Roman" w:hAnsi="Times New Roman"/>
          <w:sz w:val="24"/>
          <w:szCs w:val="24"/>
          <w:lang w:eastAsia="cs-CZ"/>
        </w:rPr>
        <w:t>Hello, w</w:t>
      </w: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hat can I do for you?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A table for two, please.</w:t>
      </w:r>
      <w:proofErr w:type="gramEnd"/>
      <w:r w:rsidRPr="00AE160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We would like the table by the window.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I'd like to have some lunch.</w:t>
      </w:r>
      <w:r w:rsidRPr="00AE160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May I have a menu, please?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Would you like a starter?</w:t>
      </w:r>
    </w:p>
    <w:p w:rsidR="003612F8" w:rsidRPr="00AE1602" w:rsidRDefault="00E45B31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/>
          <w:sz w:val="24"/>
          <w:szCs w:val="24"/>
          <w:lang w:eastAsia="cs-CZ"/>
        </w:rPr>
        <w:t>No, thank you</w:t>
      </w:r>
      <w:r w:rsidR="003612F8" w:rsidRPr="00E45B31">
        <w:rPr>
          <w:rFonts w:ascii="Times New Roman" w:eastAsia="Times New Roman" w:hAnsi="Times New Roman"/>
          <w:sz w:val="24"/>
          <w:szCs w:val="24"/>
          <w:lang w:eastAsia="cs-CZ"/>
        </w:rPr>
        <w:t>.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And what would you like for a main course?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I'd like a chicken salad.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Would you like anything to drink?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 xml:space="preserve">Yes, </w:t>
      </w:r>
      <w:r w:rsidRPr="00AE1602">
        <w:rPr>
          <w:rFonts w:ascii="Times New Roman" w:eastAsia="Times New Roman" w:hAnsi="Times New Roman"/>
          <w:sz w:val="24"/>
          <w:szCs w:val="24"/>
          <w:lang w:eastAsia="cs-CZ"/>
        </w:rPr>
        <w:t>I'd like a glass of water</w:t>
      </w: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, please.</w:t>
      </w:r>
    </w:p>
    <w:p w:rsidR="00E45B31" w:rsidRPr="00AE1602" w:rsidRDefault="00E45B31" w:rsidP="00AE1602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AE1602">
        <w:rPr>
          <w:rFonts w:ascii="Times New Roman" w:eastAsia="Times New Roman" w:hAnsi="Times New Roman"/>
          <w:sz w:val="24"/>
          <w:szCs w:val="24"/>
          <w:lang w:eastAsia="cs-CZ"/>
        </w:rPr>
        <w:t>Would you like still or sparkling?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Still, but no ice, please.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Can I bring you anything else?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I’d like to pay.</w:t>
      </w:r>
      <w:r w:rsidRPr="00AE1602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How much is it?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AE1602">
        <w:rPr>
          <w:rFonts w:ascii="Times New Roman" w:eastAsia="Times New Roman" w:hAnsi="Times New Roman"/>
          <w:sz w:val="24"/>
          <w:szCs w:val="24"/>
          <w:lang w:eastAsia="cs-CZ"/>
        </w:rPr>
        <w:t>That's £11</w:t>
      </w: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.50.</w:t>
      </w:r>
    </w:p>
    <w:p w:rsidR="003612F8" w:rsidRPr="00AE1602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Could I pay by card?</w:t>
      </w:r>
    </w:p>
    <w:p w:rsidR="003612F8" w:rsidRPr="00E45B31" w:rsidRDefault="003612F8" w:rsidP="003612F8">
      <w:pPr>
        <w:rPr>
          <w:rFonts w:ascii="Times New Roman" w:eastAsia="Times New Roman" w:hAnsi="Times New Roman"/>
          <w:sz w:val="24"/>
          <w:szCs w:val="24"/>
          <w:lang w:eastAsia="cs-CZ"/>
        </w:rPr>
      </w:pPr>
      <w:r w:rsidRPr="00E45B31">
        <w:rPr>
          <w:rFonts w:ascii="Times New Roman" w:eastAsia="Times New Roman" w:hAnsi="Times New Roman"/>
          <w:sz w:val="24"/>
          <w:szCs w:val="24"/>
          <w:lang w:eastAsia="cs-CZ"/>
        </w:rPr>
        <w:t>Of course, you could.</w:t>
      </w:r>
    </w:p>
    <w:p w:rsidR="003612F8" w:rsidRPr="00AE1602" w:rsidRDefault="003612F8" w:rsidP="00AE1602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55E14" w:rsidRPr="00AE1602" w:rsidRDefault="00455E14" w:rsidP="00AE1602">
      <w:pPr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455E14" w:rsidRPr="008F3107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455E14" w:rsidRPr="008F3107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455E14" w:rsidRPr="008F3107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455E14" w:rsidRPr="008F3107" w:rsidRDefault="00455E14" w:rsidP="00455E1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eastAsia="Times New Roman" w:hAnsi="Times New Roman"/>
          <w:kern w:val="1"/>
          <w:sz w:val="24"/>
          <w:szCs w:val="24"/>
          <w:lang w:eastAsia="cs-CZ"/>
        </w:rPr>
      </w:pPr>
    </w:p>
    <w:p w:rsidR="00B22694" w:rsidRDefault="00B22694" w:rsidP="00832803"/>
    <w:p w:rsidR="00A011A2" w:rsidRDefault="00A011A2" w:rsidP="00832803"/>
    <w:p w:rsidR="004F5028" w:rsidRPr="00AC6086" w:rsidRDefault="00A011A2" w:rsidP="00832803">
      <w:pPr>
        <w:rPr>
          <w:b/>
          <w:sz w:val="22"/>
          <w:lang w:val="cs-CZ"/>
        </w:rPr>
      </w:pPr>
      <w:r w:rsidRPr="00AC6086">
        <w:rPr>
          <w:b/>
          <w:sz w:val="22"/>
          <w:lang w:val="cs-CZ"/>
        </w:rPr>
        <w:lastRenderedPageBreak/>
        <w:t xml:space="preserve">Použitá literatura: </w:t>
      </w:r>
    </w:p>
    <w:p w:rsidR="00A011A2" w:rsidRPr="00AC6086" w:rsidRDefault="004F5028" w:rsidP="00832803">
      <w:pPr>
        <w:rPr>
          <w:b/>
          <w:sz w:val="22"/>
          <w:lang w:val="cs-CZ"/>
        </w:rPr>
      </w:pPr>
      <w:r w:rsidRPr="00AC6086">
        <w:rPr>
          <w:rFonts w:cs="Arial"/>
          <w:szCs w:val="20"/>
          <w:lang w:val="cs-CZ"/>
        </w:rPr>
        <w:t xml:space="preserve">KUBÍČKOVÁ, Julie. </w:t>
      </w:r>
      <w:proofErr w:type="spellStart"/>
      <w:r w:rsidRPr="00AC6086">
        <w:rPr>
          <w:rFonts w:cs="Arial"/>
          <w:i/>
          <w:iCs/>
          <w:szCs w:val="20"/>
          <w:lang w:val="cs-CZ"/>
        </w:rPr>
        <w:t>English</w:t>
      </w:r>
      <w:proofErr w:type="spellEnd"/>
      <w:r w:rsidRPr="00AC6086">
        <w:rPr>
          <w:rFonts w:cs="Arial"/>
          <w:i/>
          <w:iCs/>
          <w:szCs w:val="20"/>
          <w:lang w:val="cs-CZ"/>
        </w:rPr>
        <w:t xml:space="preserve"> </w:t>
      </w:r>
      <w:proofErr w:type="spellStart"/>
      <w:r w:rsidRPr="00AC6086">
        <w:rPr>
          <w:rFonts w:cs="Arial"/>
          <w:i/>
          <w:iCs/>
          <w:szCs w:val="20"/>
          <w:lang w:val="cs-CZ"/>
        </w:rPr>
        <w:t>for</w:t>
      </w:r>
      <w:proofErr w:type="spellEnd"/>
      <w:r w:rsidRPr="00AC6086">
        <w:rPr>
          <w:rFonts w:cs="Arial"/>
          <w:i/>
          <w:iCs/>
          <w:szCs w:val="20"/>
          <w:lang w:val="cs-CZ"/>
        </w:rPr>
        <w:t xml:space="preserve"> </w:t>
      </w:r>
      <w:proofErr w:type="spellStart"/>
      <w:r w:rsidRPr="00AC6086">
        <w:rPr>
          <w:rFonts w:cs="Arial"/>
          <w:i/>
          <w:iCs/>
          <w:szCs w:val="20"/>
          <w:lang w:val="cs-CZ"/>
        </w:rPr>
        <w:t>everyday</w:t>
      </w:r>
      <w:proofErr w:type="spellEnd"/>
      <w:r w:rsidRPr="00AC6086">
        <w:rPr>
          <w:rFonts w:cs="Arial"/>
          <w:i/>
          <w:iCs/>
          <w:szCs w:val="20"/>
          <w:lang w:val="cs-CZ"/>
        </w:rPr>
        <w:t xml:space="preserve"> use: Anglická konverzace pro každý den</w:t>
      </w:r>
      <w:r w:rsidRPr="00AC6086">
        <w:rPr>
          <w:rFonts w:cs="Arial"/>
          <w:szCs w:val="20"/>
          <w:lang w:val="cs-CZ"/>
        </w:rPr>
        <w:t>. 1. vyd. Praha: Českomoravské nakladatelství IMPRES, 1991, 173 s. ISBN 80-900-8370-6.</w:t>
      </w:r>
    </w:p>
    <w:sectPr w:rsidR="00A011A2" w:rsidRPr="00AC6086" w:rsidSect="00832803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D98" w:rsidRDefault="00984D98" w:rsidP="006A0033">
      <w:r>
        <w:separator/>
      </w:r>
    </w:p>
  </w:endnote>
  <w:endnote w:type="continuationSeparator" w:id="0">
    <w:p w:rsidR="00984D98" w:rsidRDefault="00984D98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D0" w:rsidRDefault="00DC13D0" w:rsidP="00DC13D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DC13D0" w:rsidRDefault="00DC13D0" w:rsidP="00DC13D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DC13D0" w:rsidRDefault="00DC13D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3D0" w:rsidRDefault="00DC13D0" w:rsidP="00DC13D0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DC13D0" w:rsidRDefault="00DC13D0" w:rsidP="00DC13D0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DC13D0" w:rsidRDefault="00DC13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D98" w:rsidRDefault="00984D98" w:rsidP="006A0033">
      <w:r>
        <w:separator/>
      </w:r>
    </w:p>
  </w:footnote>
  <w:footnote w:type="continuationSeparator" w:id="0">
    <w:p w:rsidR="00984D98" w:rsidRDefault="00984D98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CBD" w:rsidRDefault="00663CBD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CBD" w:rsidRDefault="00663CB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F197C0F"/>
    <w:multiLevelType w:val="multilevel"/>
    <w:tmpl w:val="1F22E2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2587"/>
    <w:rsid w:val="0004313B"/>
    <w:rsid w:val="00043C08"/>
    <w:rsid w:val="00083091"/>
    <w:rsid w:val="00094481"/>
    <w:rsid w:val="000B2587"/>
    <w:rsid w:val="000B3F64"/>
    <w:rsid w:val="000C19B5"/>
    <w:rsid w:val="000C6ED6"/>
    <w:rsid w:val="000E1782"/>
    <w:rsid w:val="00105FB6"/>
    <w:rsid w:val="00107676"/>
    <w:rsid w:val="0012244A"/>
    <w:rsid w:val="001247F1"/>
    <w:rsid w:val="00130B4A"/>
    <w:rsid w:val="00141695"/>
    <w:rsid w:val="00177805"/>
    <w:rsid w:val="00191D42"/>
    <w:rsid w:val="001A03D1"/>
    <w:rsid w:val="001C368B"/>
    <w:rsid w:val="00260E1C"/>
    <w:rsid w:val="00261352"/>
    <w:rsid w:val="002E3264"/>
    <w:rsid w:val="00316D94"/>
    <w:rsid w:val="003245A3"/>
    <w:rsid w:val="00326812"/>
    <w:rsid w:val="003562D0"/>
    <w:rsid w:val="003612F8"/>
    <w:rsid w:val="00362017"/>
    <w:rsid w:val="00362AE7"/>
    <w:rsid w:val="0039645A"/>
    <w:rsid w:val="003A6134"/>
    <w:rsid w:val="003F2236"/>
    <w:rsid w:val="0043089E"/>
    <w:rsid w:val="00455E14"/>
    <w:rsid w:val="0045733A"/>
    <w:rsid w:val="004876B5"/>
    <w:rsid w:val="004C68F4"/>
    <w:rsid w:val="004D0397"/>
    <w:rsid w:val="004F5028"/>
    <w:rsid w:val="005012DB"/>
    <w:rsid w:val="0050682E"/>
    <w:rsid w:val="00520471"/>
    <w:rsid w:val="005213C8"/>
    <w:rsid w:val="005272B5"/>
    <w:rsid w:val="00571079"/>
    <w:rsid w:val="00577E79"/>
    <w:rsid w:val="005905EB"/>
    <w:rsid w:val="00590D7C"/>
    <w:rsid w:val="005A5B53"/>
    <w:rsid w:val="00602356"/>
    <w:rsid w:val="00616561"/>
    <w:rsid w:val="00634226"/>
    <w:rsid w:val="00641C55"/>
    <w:rsid w:val="00644C51"/>
    <w:rsid w:val="0066358D"/>
    <w:rsid w:val="00663CBD"/>
    <w:rsid w:val="00665665"/>
    <w:rsid w:val="006765E9"/>
    <w:rsid w:val="00683507"/>
    <w:rsid w:val="00684F36"/>
    <w:rsid w:val="00687E87"/>
    <w:rsid w:val="0069195B"/>
    <w:rsid w:val="006A0033"/>
    <w:rsid w:val="006A4AF9"/>
    <w:rsid w:val="006B3D1B"/>
    <w:rsid w:val="006C1C7E"/>
    <w:rsid w:val="006C5564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3F72"/>
    <w:rsid w:val="007876FD"/>
    <w:rsid w:val="007A3E65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21E2"/>
    <w:rsid w:val="00883CF4"/>
    <w:rsid w:val="008B78BF"/>
    <w:rsid w:val="008D6A2E"/>
    <w:rsid w:val="008E2189"/>
    <w:rsid w:val="008F3107"/>
    <w:rsid w:val="009027A1"/>
    <w:rsid w:val="00930656"/>
    <w:rsid w:val="00932B92"/>
    <w:rsid w:val="00934ED9"/>
    <w:rsid w:val="009458E2"/>
    <w:rsid w:val="009519AE"/>
    <w:rsid w:val="009541BE"/>
    <w:rsid w:val="009612F7"/>
    <w:rsid w:val="009763DF"/>
    <w:rsid w:val="00984D98"/>
    <w:rsid w:val="009E1A89"/>
    <w:rsid w:val="009F090C"/>
    <w:rsid w:val="00A0092C"/>
    <w:rsid w:val="00A011A2"/>
    <w:rsid w:val="00A12831"/>
    <w:rsid w:val="00A507CC"/>
    <w:rsid w:val="00A542B4"/>
    <w:rsid w:val="00A7644D"/>
    <w:rsid w:val="00AC6086"/>
    <w:rsid w:val="00AD2FF9"/>
    <w:rsid w:val="00AD5FAB"/>
    <w:rsid w:val="00AE1602"/>
    <w:rsid w:val="00AE61C9"/>
    <w:rsid w:val="00AF26AD"/>
    <w:rsid w:val="00B22694"/>
    <w:rsid w:val="00B26D85"/>
    <w:rsid w:val="00B52423"/>
    <w:rsid w:val="00B749CF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464E6"/>
    <w:rsid w:val="00C7564E"/>
    <w:rsid w:val="00C8633E"/>
    <w:rsid w:val="00C94379"/>
    <w:rsid w:val="00CC22D4"/>
    <w:rsid w:val="00CD1920"/>
    <w:rsid w:val="00CD39D4"/>
    <w:rsid w:val="00CD6A6F"/>
    <w:rsid w:val="00CE418B"/>
    <w:rsid w:val="00CF7C5B"/>
    <w:rsid w:val="00D07EEB"/>
    <w:rsid w:val="00D275BD"/>
    <w:rsid w:val="00D30E25"/>
    <w:rsid w:val="00D6488A"/>
    <w:rsid w:val="00D811D9"/>
    <w:rsid w:val="00DB0255"/>
    <w:rsid w:val="00DB0F40"/>
    <w:rsid w:val="00DB5108"/>
    <w:rsid w:val="00DC13D0"/>
    <w:rsid w:val="00DF3391"/>
    <w:rsid w:val="00E128A9"/>
    <w:rsid w:val="00E141C4"/>
    <w:rsid w:val="00E22C27"/>
    <w:rsid w:val="00E43956"/>
    <w:rsid w:val="00E45B31"/>
    <w:rsid w:val="00E602FC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Siln">
    <w:name w:val="Strong"/>
    <w:basedOn w:val="Standardnpsmoodstavce"/>
    <w:uiPriority w:val="22"/>
    <w:qFormat/>
    <w:rsid w:val="004C68F4"/>
    <w:rPr>
      <w:b/>
      <w:bCs/>
    </w:rPr>
  </w:style>
  <w:style w:type="paragraph" w:styleId="Zkladntext">
    <w:name w:val="Body Text"/>
    <w:basedOn w:val="Normln"/>
    <w:link w:val="ZkladntextChar"/>
    <w:semiHidden/>
    <w:unhideWhenUsed/>
    <w:rsid w:val="00DC13D0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C13D0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95</TotalTime>
  <Pages>1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26</cp:revision>
  <cp:lastPrinted>2011-05-17T22:28:00Z</cp:lastPrinted>
  <dcterms:created xsi:type="dcterms:W3CDTF">2013-01-06T15:35:00Z</dcterms:created>
  <dcterms:modified xsi:type="dcterms:W3CDTF">2013-06-13T10:45:00Z</dcterms:modified>
</cp:coreProperties>
</file>