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Pr="007146DB" w:rsidRDefault="006F6BBC" w:rsidP="006F6BBC">
      <w:pPr>
        <w:pStyle w:val="Nzev"/>
        <w:rPr>
          <w:lang w:val="cs-CZ"/>
        </w:rPr>
      </w:pPr>
      <w:r w:rsidRPr="007146DB">
        <w:rPr>
          <w:lang w:val="cs-CZ"/>
        </w:rPr>
        <w:t>EU peníze školám</w:t>
      </w:r>
    </w:p>
    <w:p w:rsidR="00832803" w:rsidRPr="007146DB" w:rsidRDefault="006F6BBC" w:rsidP="006F6BBC">
      <w:pPr>
        <w:pStyle w:val="Podtitul"/>
        <w:rPr>
          <w:lang w:val="cs-CZ"/>
        </w:rPr>
      </w:pPr>
      <w:r w:rsidRPr="007146DB">
        <w:rPr>
          <w:lang w:val="cs-CZ"/>
        </w:rPr>
        <w:t xml:space="preserve">Základní škola </w:t>
      </w:r>
      <w:r w:rsidR="00616561" w:rsidRPr="007146DB">
        <w:rPr>
          <w:lang w:val="cs-CZ"/>
        </w:rPr>
        <w:t>Čachovice a Mateřská škola Struhy</w:t>
      </w:r>
      <w:r w:rsidRPr="007146DB">
        <w:rPr>
          <w:lang w:val="cs-CZ"/>
        </w:rPr>
        <w:t xml:space="preserve">, Komenského </w:t>
      </w:r>
      <w:r w:rsidR="00616561" w:rsidRPr="007146DB">
        <w:rPr>
          <w:lang w:val="cs-CZ"/>
        </w:rPr>
        <w:t>96</w:t>
      </w:r>
      <w:r w:rsidRPr="007146DB">
        <w:rPr>
          <w:lang w:val="cs-CZ"/>
        </w:rPr>
        <w:t>, příspěvková organizace</w:t>
      </w:r>
    </w:p>
    <w:p w:rsidR="00832803" w:rsidRPr="007146DB" w:rsidRDefault="006F6BBC" w:rsidP="006F6BBC">
      <w:pPr>
        <w:pStyle w:val="Informace"/>
        <w:rPr>
          <w:lang w:val="cs-CZ"/>
        </w:rPr>
      </w:pPr>
      <w:proofErr w:type="spellStart"/>
      <w:proofErr w:type="gramStart"/>
      <w:r w:rsidRPr="007146DB">
        <w:rPr>
          <w:b/>
          <w:lang w:val="cs-CZ"/>
        </w:rPr>
        <w:t>O</w:t>
      </w:r>
      <w:r w:rsidR="00DB59BD" w:rsidRPr="007146DB">
        <w:rPr>
          <w:b/>
          <w:lang w:val="cs-CZ"/>
        </w:rPr>
        <w:t>.</w:t>
      </w:r>
      <w:r w:rsidRPr="007146DB">
        <w:rPr>
          <w:b/>
          <w:lang w:val="cs-CZ"/>
        </w:rPr>
        <w:t>značení</w:t>
      </w:r>
      <w:proofErr w:type="spellEnd"/>
      <w:proofErr w:type="gramEnd"/>
      <w:r w:rsidRPr="007146DB">
        <w:rPr>
          <w:b/>
          <w:lang w:val="cs-CZ"/>
        </w:rPr>
        <w:t>:</w:t>
      </w:r>
      <w:r w:rsidRPr="007146DB">
        <w:rPr>
          <w:lang w:val="cs-CZ"/>
        </w:rPr>
        <w:tab/>
      </w:r>
      <w:r w:rsidR="004A3739" w:rsidRPr="007146DB">
        <w:rPr>
          <w:lang w:val="cs-CZ"/>
        </w:rPr>
        <w:t>VY_32_INOVACE_16_KvAj7</w:t>
      </w:r>
      <w:bookmarkStart w:id="0" w:name="_GoBack"/>
      <w:bookmarkEnd w:id="0"/>
    </w:p>
    <w:p w:rsidR="006F6BBC" w:rsidRPr="007146DB" w:rsidRDefault="006F6BBC" w:rsidP="006F6BBC">
      <w:pPr>
        <w:pStyle w:val="Informace"/>
        <w:rPr>
          <w:lang w:val="cs-CZ"/>
        </w:rPr>
      </w:pPr>
      <w:r w:rsidRPr="007146DB">
        <w:rPr>
          <w:b/>
          <w:lang w:val="cs-CZ"/>
        </w:rPr>
        <w:t>Předmět:</w:t>
      </w:r>
      <w:r w:rsidR="00DB59BD" w:rsidRPr="007146DB">
        <w:rPr>
          <w:lang w:val="cs-CZ"/>
        </w:rPr>
        <w:tab/>
        <w:t>Anglický jazyk</w:t>
      </w:r>
    </w:p>
    <w:p w:rsidR="006F6BBC" w:rsidRPr="007146DB" w:rsidRDefault="006F6BBC" w:rsidP="006F6BBC">
      <w:pPr>
        <w:pStyle w:val="Informace"/>
        <w:rPr>
          <w:lang w:val="cs-CZ"/>
        </w:rPr>
      </w:pPr>
      <w:r w:rsidRPr="007146DB">
        <w:rPr>
          <w:b/>
          <w:lang w:val="cs-CZ"/>
        </w:rPr>
        <w:t>Ročník:</w:t>
      </w:r>
      <w:r w:rsidR="00DB59BD" w:rsidRPr="007146DB">
        <w:rPr>
          <w:lang w:val="cs-CZ"/>
        </w:rPr>
        <w:tab/>
        <w:t>7.</w:t>
      </w:r>
    </w:p>
    <w:p w:rsidR="006F6BBC" w:rsidRPr="007146DB" w:rsidRDefault="006F6BBC" w:rsidP="006F6BBC">
      <w:pPr>
        <w:pStyle w:val="Informace"/>
        <w:rPr>
          <w:lang w:val="cs-CZ"/>
        </w:rPr>
      </w:pPr>
      <w:r w:rsidRPr="007146DB">
        <w:rPr>
          <w:b/>
          <w:lang w:val="cs-CZ"/>
        </w:rPr>
        <w:t>Téma:</w:t>
      </w:r>
      <w:r w:rsidRPr="007146DB">
        <w:rPr>
          <w:lang w:val="cs-CZ"/>
        </w:rPr>
        <w:tab/>
      </w:r>
      <w:proofErr w:type="spellStart"/>
      <w:r w:rsidR="00A44D94" w:rsidRPr="007146DB">
        <w:rPr>
          <w:lang w:val="cs-CZ"/>
        </w:rPr>
        <w:t>Christmas</w:t>
      </w:r>
      <w:proofErr w:type="spellEnd"/>
    </w:p>
    <w:p w:rsidR="006F6BBC" w:rsidRPr="007146DB" w:rsidRDefault="006F6BBC" w:rsidP="006F6BBC">
      <w:pPr>
        <w:pStyle w:val="Informace"/>
        <w:rPr>
          <w:lang w:val="cs-CZ"/>
        </w:rPr>
      </w:pPr>
      <w:r w:rsidRPr="007146DB">
        <w:rPr>
          <w:b/>
          <w:lang w:val="cs-CZ"/>
        </w:rPr>
        <w:t>Název:</w:t>
      </w:r>
      <w:r w:rsidR="00DB59BD" w:rsidRPr="007146DB">
        <w:rPr>
          <w:lang w:val="cs-CZ"/>
        </w:rPr>
        <w:tab/>
        <w:t xml:space="preserve">Gotthard - </w:t>
      </w:r>
      <w:proofErr w:type="spellStart"/>
      <w:r w:rsidR="00DB59BD" w:rsidRPr="007146DB">
        <w:rPr>
          <w:lang w:val="cs-CZ"/>
        </w:rPr>
        <w:t>Merry</w:t>
      </w:r>
      <w:proofErr w:type="spellEnd"/>
      <w:r w:rsidR="00DB59BD" w:rsidRPr="007146DB">
        <w:rPr>
          <w:lang w:val="cs-CZ"/>
        </w:rPr>
        <w:t xml:space="preserve"> </w:t>
      </w:r>
      <w:proofErr w:type="spellStart"/>
      <w:r w:rsidR="00DB59BD" w:rsidRPr="007146DB">
        <w:rPr>
          <w:lang w:val="cs-CZ"/>
        </w:rPr>
        <w:t>Christmas</w:t>
      </w:r>
      <w:proofErr w:type="spellEnd"/>
    </w:p>
    <w:p w:rsidR="006F6BBC" w:rsidRPr="007146DB" w:rsidRDefault="006F6BBC" w:rsidP="006F6BBC">
      <w:pPr>
        <w:pStyle w:val="Informace"/>
        <w:rPr>
          <w:lang w:val="cs-CZ"/>
        </w:rPr>
      </w:pPr>
      <w:r w:rsidRPr="007146DB">
        <w:rPr>
          <w:b/>
          <w:lang w:val="cs-CZ"/>
        </w:rPr>
        <w:t>Autor:</w:t>
      </w:r>
      <w:r w:rsidRPr="007146DB">
        <w:rPr>
          <w:lang w:val="cs-CZ"/>
        </w:rPr>
        <w:tab/>
      </w:r>
      <w:r w:rsidR="00DB59BD" w:rsidRPr="007146DB">
        <w:rPr>
          <w:lang w:val="cs-CZ"/>
        </w:rPr>
        <w:t xml:space="preserve">Mgr. Vlasta </w:t>
      </w:r>
      <w:proofErr w:type="spellStart"/>
      <w:r w:rsidR="00DB59BD" w:rsidRPr="007146DB">
        <w:rPr>
          <w:lang w:val="cs-CZ"/>
        </w:rPr>
        <w:t>Kouříková</w:t>
      </w:r>
      <w:proofErr w:type="spellEnd"/>
    </w:p>
    <w:p w:rsidR="006F6BBC" w:rsidRPr="007146DB" w:rsidRDefault="006F6BBC" w:rsidP="006F6BBC">
      <w:pPr>
        <w:pStyle w:val="Informace"/>
        <w:rPr>
          <w:lang w:val="cs-CZ"/>
        </w:rPr>
      </w:pPr>
      <w:r w:rsidRPr="007146DB">
        <w:rPr>
          <w:b/>
          <w:lang w:val="cs-CZ"/>
        </w:rPr>
        <w:t>Popis:</w:t>
      </w:r>
      <w:r w:rsidR="00DB59BD" w:rsidRPr="007146DB">
        <w:rPr>
          <w:lang w:val="cs-CZ"/>
        </w:rPr>
        <w:tab/>
        <w:t xml:space="preserve">Pracovní list s </w:t>
      </w:r>
      <w:proofErr w:type="spellStart"/>
      <w:r w:rsidR="00DB59BD" w:rsidRPr="007146DB">
        <w:rPr>
          <w:lang w:val="cs-CZ"/>
        </w:rPr>
        <w:t>neúplým</w:t>
      </w:r>
      <w:proofErr w:type="spellEnd"/>
      <w:r w:rsidR="00DB59BD" w:rsidRPr="007146DB">
        <w:rPr>
          <w:lang w:val="cs-CZ"/>
        </w:rPr>
        <w:t xml:space="preserve"> textem písně na doplnění</w:t>
      </w:r>
    </w:p>
    <w:p w:rsidR="0004313B" w:rsidRDefault="0004313B" w:rsidP="00832803"/>
    <w:p w:rsidR="00A44D94" w:rsidRDefault="00A44D94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8F6AA8" w:rsidRDefault="008F6AA8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0D19FE" w:rsidRDefault="000D19FE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6C7D9A" w:rsidRPr="0061494A" w:rsidRDefault="006C7D9A" w:rsidP="006C7D9A">
      <w:pPr>
        <w:pStyle w:val="Informace"/>
        <w:spacing w:line="240" w:lineRule="auto"/>
        <w:rPr>
          <w:rFonts w:ascii="Calibri" w:hAnsi="Calibri" w:cs="Calibri"/>
          <w:b/>
          <w:lang w:val="cs-CZ"/>
        </w:rPr>
      </w:pPr>
      <w:r w:rsidRPr="0061494A">
        <w:rPr>
          <w:rFonts w:ascii="Calibri" w:hAnsi="Calibri" w:cs="Calibri"/>
          <w:b/>
          <w:lang w:val="cs-CZ"/>
        </w:rPr>
        <w:lastRenderedPageBreak/>
        <w:t>Metodika k materiálu:</w:t>
      </w:r>
    </w:p>
    <w:p w:rsidR="006C7D9A" w:rsidRPr="0061494A" w:rsidRDefault="006C7D9A" w:rsidP="006C7D9A">
      <w:pPr>
        <w:pStyle w:val="Informace"/>
        <w:spacing w:line="240" w:lineRule="auto"/>
        <w:rPr>
          <w:rFonts w:ascii="Calibri" w:hAnsi="Calibri" w:cs="Calibri"/>
          <w:lang w:val="cs-CZ"/>
        </w:rPr>
      </w:pPr>
    </w:p>
    <w:p w:rsidR="006C7D9A" w:rsidRPr="0061494A" w:rsidRDefault="006C7D9A" w:rsidP="006C7D9A">
      <w:pPr>
        <w:rPr>
          <w:rFonts w:ascii="Times New Roman" w:hAnsi="Times New Roman"/>
          <w:szCs w:val="24"/>
          <w:lang w:val="cs-CZ"/>
        </w:rPr>
      </w:pPr>
      <w:r w:rsidRPr="0061494A">
        <w:rPr>
          <w:szCs w:val="24"/>
          <w:lang w:val="cs-CZ"/>
        </w:rPr>
        <w:t xml:space="preserve">Žáci doplní text podle poslechu písně a podle pokynů učitele </w:t>
      </w:r>
      <w:r w:rsidR="00E156C6" w:rsidRPr="0061494A">
        <w:rPr>
          <w:szCs w:val="24"/>
          <w:lang w:val="cs-CZ"/>
        </w:rPr>
        <w:t>vyhledávají asociace z textu ke slovům Vánoce a pocity. Následovat může konverzace na téma Vánoce ve dvojicích.</w:t>
      </w:r>
    </w:p>
    <w:p w:rsidR="000D19FE" w:rsidRPr="0061494A" w:rsidRDefault="000D19FE" w:rsidP="00832803">
      <w:pPr>
        <w:rPr>
          <w:rFonts w:eastAsia="Times New Roman" w:cs="Arial"/>
          <w:b/>
          <w:bCs/>
          <w:color w:val="0288C7"/>
          <w:sz w:val="29"/>
          <w:szCs w:val="29"/>
          <w:lang w:val="cs-CZ" w:eastAsia="cs-CZ"/>
        </w:rPr>
      </w:pPr>
    </w:p>
    <w:p w:rsidR="000D19FE" w:rsidRPr="0061494A" w:rsidRDefault="000D19FE" w:rsidP="000D19FE">
      <w:pPr>
        <w:rPr>
          <w:lang w:val="cs-CZ" w:eastAsia="cs-CZ"/>
        </w:rPr>
      </w:pPr>
      <w:r w:rsidRPr="0061494A">
        <w:rPr>
          <w:lang w:val="cs-CZ" w:eastAsia="cs-CZ"/>
        </w:rPr>
        <w:br w:type="page"/>
      </w:r>
    </w:p>
    <w:p w:rsidR="009B6348" w:rsidRPr="005D5E7F" w:rsidRDefault="009B6348" w:rsidP="009B6348">
      <w:pPr>
        <w:pStyle w:val="Nadpis2"/>
        <w:rPr>
          <w:b w:val="0"/>
          <w:color w:val="auto"/>
        </w:rPr>
      </w:pPr>
      <w:r w:rsidRPr="005D5E7F">
        <w:rPr>
          <w:b w:val="0"/>
          <w:color w:val="auto"/>
        </w:rPr>
        <w:lastRenderedPageBreak/>
        <w:t>Gotthard - Merry Christmas</w:t>
      </w:r>
    </w:p>
    <w:p w:rsidR="005D5E7F" w:rsidRPr="005D5E7F" w:rsidRDefault="009B6348" w:rsidP="009B6348">
      <w:pPr>
        <w:sectPr w:rsidR="005D5E7F" w:rsidRPr="005D5E7F" w:rsidSect="00832803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  <w:r w:rsidRPr="005D5E7F">
        <w:br/>
      </w:r>
      <w:r w:rsidRPr="005D5E7F">
        <w:br/>
      </w:r>
    </w:p>
    <w:p w:rsidR="00F8363F" w:rsidRPr="005D5E7F" w:rsidRDefault="009B6348" w:rsidP="009B6348">
      <w:r w:rsidRPr="005D5E7F">
        <w:lastRenderedPageBreak/>
        <w:t>No one __________</w:t>
      </w:r>
      <w:r w:rsidR="00A32854" w:rsidRPr="005D5E7F">
        <w:t xml:space="preserve"> </w:t>
      </w:r>
      <w:r w:rsidRPr="005D5E7F">
        <w:t xml:space="preserve">no one there </w:t>
      </w:r>
      <w:r w:rsidRPr="005D5E7F">
        <w:br/>
        <w:t xml:space="preserve">I see desolation __________ </w:t>
      </w:r>
      <w:r w:rsidRPr="005D5E7F">
        <w:br/>
        <w:t xml:space="preserve">Just run out of tears to cry </w:t>
      </w:r>
      <w:r w:rsidRPr="005D5E7F">
        <w:br/>
        <w:t xml:space="preserve">It‘s getting _________ every day </w:t>
      </w:r>
      <w:r w:rsidRPr="005D5E7F">
        <w:br/>
        <w:t xml:space="preserve">In this God forgotten _________ I pray </w:t>
      </w:r>
      <w:r w:rsidRPr="005D5E7F">
        <w:br/>
        <w:t>As I look up to the__________</w:t>
      </w:r>
      <w:r w:rsidRPr="005D5E7F">
        <w:br/>
      </w:r>
    </w:p>
    <w:p w:rsidR="009B6348" w:rsidRPr="005D5E7F" w:rsidRDefault="009B6348" w:rsidP="009B6348">
      <w:r w:rsidRPr="005D5E7F">
        <w:t xml:space="preserve">Is there something I can </w:t>
      </w:r>
      <w:r w:rsidR="00A32854" w:rsidRPr="005D5E7F">
        <w:t>__________</w:t>
      </w:r>
      <w:r w:rsidRPr="005D5E7F">
        <w:t xml:space="preserve">? </w:t>
      </w:r>
      <w:r w:rsidRPr="005D5E7F">
        <w:br/>
        <w:t xml:space="preserve">To give back hope to this horizon </w:t>
      </w:r>
      <w:r w:rsidRPr="005D5E7F">
        <w:br/>
        <w:t xml:space="preserve">Close my __________ </w:t>
      </w:r>
      <w:r w:rsidRPr="005D5E7F">
        <w:br/>
        <w:t xml:space="preserve">As if it would stop the __________ on me. </w:t>
      </w:r>
      <w:r w:rsidRPr="005D5E7F">
        <w:br/>
        <w:t xml:space="preserve">I can‘t get my fears away </w:t>
      </w:r>
      <w:r w:rsidRPr="005D5E7F">
        <w:br/>
      </w:r>
      <w:proofErr w:type="gramStart"/>
      <w:r w:rsidRPr="005D5E7F">
        <w:t>With</w:t>
      </w:r>
      <w:proofErr w:type="gramEnd"/>
      <w:r w:rsidRPr="005D5E7F">
        <w:t xml:space="preserve"> those ___________ I hear you say </w:t>
      </w:r>
      <w:r w:rsidRPr="005D5E7F">
        <w:br/>
      </w:r>
      <w:r w:rsidRPr="005D5E7F">
        <w:br/>
        <w:t>Wish you _______________________</w:t>
      </w:r>
      <w:r w:rsidRPr="005D5E7F">
        <w:br/>
        <w:t xml:space="preserve">Wish you _______________________ </w:t>
      </w:r>
      <w:r w:rsidRPr="005D5E7F">
        <w:br/>
        <w:t xml:space="preserve">Hope you____________ a thought </w:t>
      </w:r>
      <w:r w:rsidRPr="005D5E7F">
        <w:br/>
        <w:t>For something that is ____________</w:t>
      </w:r>
      <w:r w:rsidRPr="005D5E7F">
        <w:br/>
        <w:t xml:space="preserve">I ___________ a Merry Christmas to you! </w:t>
      </w:r>
      <w:r w:rsidRPr="005D5E7F">
        <w:br/>
      </w:r>
      <w:r w:rsidRPr="005D5E7F">
        <w:br/>
      </w:r>
      <w:r w:rsidRPr="005D5E7F">
        <w:br/>
        <w:t xml:space="preserve">Greeting </w:t>
      </w:r>
      <w:r w:rsidR="00F8363F" w:rsidRPr="005D5E7F">
        <w:t>___________</w:t>
      </w:r>
      <w:r w:rsidRPr="005D5E7F">
        <w:t xml:space="preserve"> that you read </w:t>
      </w:r>
      <w:r w:rsidRPr="005D5E7F">
        <w:br/>
        <w:t xml:space="preserve">You got everything you really need </w:t>
      </w:r>
      <w:r w:rsidRPr="005D5E7F">
        <w:br/>
        <w:t xml:space="preserve">In your world of </w:t>
      </w:r>
      <w:proofErr w:type="spellStart"/>
      <w:r w:rsidRPr="005D5E7F">
        <w:t>red‘n</w:t>
      </w:r>
      <w:proofErr w:type="spellEnd"/>
      <w:r w:rsidR="00F8363F" w:rsidRPr="005D5E7F">
        <w:t xml:space="preserve"> </w:t>
      </w:r>
      <w:r w:rsidRPr="005D5E7F">
        <w:t>‘</w:t>
      </w:r>
      <w:r w:rsidR="00F8363F" w:rsidRPr="005D5E7F">
        <w:t>___________</w:t>
      </w:r>
      <w:r w:rsidRPr="005D5E7F">
        <w:br/>
        <w:t xml:space="preserve">Flying high right to the </w:t>
      </w:r>
      <w:r w:rsidR="00F8363F" w:rsidRPr="005D5E7F">
        <w:t>___________</w:t>
      </w:r>
      <w:r w:rsidRPr="005D5E7F">
        <w:br/>
        <w:t>But the sparkle in your</w:t>
      </w:r>
      <w:r w:rsidR="00F8363F" w:rsidRPr="005D5E7F">
        <w:t xml:space="preserve"> ___________ </w:t>
      </w:r>
      <w:r w:rsidRPr="005D5E7F">
        <w:t xml:space="preserve">has gone </w:t>
      </w:r>
      <w:r w:rsidRPr="005D5E7F">
        <w:br/>
        <w:t xml:space="preserve">It‘s so easy to </w:t>
      </w:r>
      <w:r w:rsidR="00F8363F" w:rsidRPr="005D5E7F">
        <w:t>___________</w:t>
      </w:r>
      <w:r w:rsidRPr="005D5E7F">
        <w:br/>
      </w:r>
      <w:r w:rsidRPr="005D5E7F">
        <w:br/>
      </w:r>
      <w:r w:rsidRPr="005D5E7F">
        <w:lastRenderedPageBreak/>
        <w:t xml:space="preserve">Is there something I can </w:t>
      </w:r>
      <w:r w:rsidR="00F8363F" w:rsidRPr="005D5E7F">
        <w:t>___________</w:t>
      </w:r>
      <w:r w:rsidRPr="005D5E7F">
        <w:br/>
        <w:t xml:space="preserve">I don‘t </w:t>
      </w:r>
      <w:proofErr w:type="spellStart"/>
      <w:r w:rsidRPr="005D5E7F">
        <w:t>wanna</w:t>
      </w:r>
      <w:proofErr w:type="spellEnd"/>
      <w:r w:rsidRPr="005D5E7F">
        <w:t xml:space="preserve"> weep in silence </w:t>
      </w:r>
      <w:r w:rsidRPr="005D5E7F">
        <w:br/>
        <w:t xml:space="preserve">There‘s no such </w:t>
      </w:r>
      <w:r w:rsidR="00F8363F" w:rsidRPr="005D5E7F">
        <w:t>___________</w:t>
      </w:r>
      <w:r w:rsidRPr="005D5E7F">
        <w:t xml:space="preserve"> </w:t>
      </w:r>
      <w:r w:rsidRPr="005D5E7F">
        <w:br/>
        <w:t>When you just don‘t want to</w:t>
      </w:r>
      <w:r w:rsidR="00F8363F" w:rsidRPr="005D5E7F">
        <w:t xml:space="preserve"> ___________</w:t>
      </w:r>
      <w:r w:rsidR="00E07B34" w:rsidRPr="005D5E7F">
        <w:br/>
        <w:t>But I can‘t ease</w:t>
      </w:r>
      <w:r w:rsidRPr="005D5E7F">
        <w:t xml:space="preserve"> my </w:t>
      </w:r>
      <w:r w:rsidR="00F8363F" w:rsidRPr="005D5E7F">
        <w:t>___________</w:t>
      </w:r>
      <w:r w:rsidR="00A32854" w:rsidRPr="005D5E7F">
        <w:t xml:space="preserve"> </w:t>
      </w:r>
      <w:r w:rsidRPr="005D5E7F">
        <w:t xml:space="preserve">today </w:t>
      </w:r>
      <w:r w:rsidRPr="005D5E7F">
        <w:br/>
        <w:t>With the</w:t>
      </w:r>
      <w:r w:rsidR="00A32854" w:rsidRPr="005D5E7F">
        <w:t xml:space="preserve"> </w:t>
      </w:r>
      <w:r w:rsidR="00F8363F" w:rsidRPr="005D5E7F">
        <w:t>___________</w:t>
      </w:r>
      <w:r w:rsidR="00A32854" w:rsidRPr="005D5E7F">
        <w:t xml:space="preserve"> </w:t>
      </w:r>
      <w:r w:rsidRPr="005D5E7F">
        <w:t>I hear you say</w:t>
      </w:r>
    </w:p>
    <w:p w:rsidR="009B6348" w:rsidRPr="005D5E7F" w:rsidRDefault="009B6348" w:rsidP="009B6348"/>
    <w:p w:rsidR="00F8363F" w:rsidRPr="005D5E7F" w:rsidRDefault="009B6348" w:rsidP="00F8363F">
      <w:r w:rsidRPr="005D5E7F">
        <w:t xml:space="preserve">Wish you </w:t>
      </w:r>
      <w:r w:rsidR="00F8363F" w:rsidRPr="005D5E7F">
        <w:t>_______________________</w:t>
      </w:r>
      <w:r w:rsidR="00F8363F" w:rsidRPr="005D5E7F">
        <w:br/>
        <w:t>Wish you _______________________</w:t>
      </w:r>
      <w:r w:rsidR="00F8363F" w:rsidRPr="005D5E7F">
        <w:br/>
        <w:t xml:space="preserve">Hope you ___________ </w:t>
      </w:r>
      <w:r w:rsidRPr="005D5E7F">
        <w:t xml:space="preserve">a thought </w:t>
      </w:r>
      <w:r w:rsidRPr="005D5E7F">
        <w:br/>
      </w:r>
      <w:proofErr w:type="gramStart"/>
      <w:r w:rsidRPr="005D5E7F">
        <w:t>For</w:t>
      </w:r>
      <w:proofErr w:type="gramEnd"/>
      <w:r w:rsidRPr="005D5E7F">
        <w:t xml:space="preserve"> something that is</w:t>
      </w:r>
      <w:r w:rsidR="00F8363F" w:rsidRPr="005D5E7F">
        <w:t xml:space="preserve"> ___________</w:t>
      </w:r>
      <w:r w:rsidR="00F8363F" w:rsidRPr="005D5E7F">
        <w:br/>
        <w:t>I ___________</w:t>
      </w:r>
      <w:r w:rsidRPr="005D5E7F">
        <w:t xml:space="preserve"> a Merry Christmas to you! </w:t>
      </w:r>
      <w:r w:rsidRPr="005D5E7F">
        <w:br/>
        <w:t xml:space="preserve"> </w:t>
      </w:r>
      <w:r w:rsidR="00F8363F" w:rsidRPr="005D5E7F">
        <w:t xml:space="preserve"> </w:t>
      </w:r>
      <w:r w:rsidRPr="005D5E7F">
        <w:br/>
      </w:r>
      <w:r w:rsidRPr="005D5E7F">
        <w:br/>
      </w:r>
      <w:r w:rsidR="00F8363F" w:rsidRPr="005D5E7F">
        <w:t>Is there something I can ___________</w:t>
      </w:r>
      <w:r w:rsidR="00F8363F" w:rsidRPr="005D5E7F">
        <w:br/>
        <w:t xml:space="preserve">I don‘t </w:t>
      </w:r>
      <w:proofErr w:type="spellStart"/>
      <w:r w:rsidR="00F8363F" w:rsidRPr="005D5E7F">
        <w:t>wanna</w:t>
      </w:r>
      <w:proofErr w:type="spellEnd"/>
      <w:r w:rsidR="00F8363F" w:rsidRPr="005D5E7F">
        <w:t xml:space="preserve"> weep in silence </w:t>
      </w:r>
      <w:r w:rsidR="00F8363F" w:rsidRPr="005D5E7F">
        <w:br/>
        <w:t xml:space="preserve">There‘s no such ___________ </w:t>
      </w:r>
      <w:r w:rsidR="00F8363F" w:rsidRPr="005D5E7F">
        <w:br/>
        <w:t>When you just don‘t want to ___________</w:t>
      </w:r>
      <w:r w:rsidR="00544DF6" w:rsidRPr="005D5E7F">
        <w:br/>
        <w:t>But I can‘t ease</w:t>
      </w:r>
      <w:r w:rsidR="00F8363F" w:rsidRPr="005D5E7F">
        <w:t xml:space="preserve"> my ___________</w:t>
      </w:r>
      <w:r w:rsidR="00A32854" w:rsidRPr="005D5E7F">
        <w:t xml:space="preserve"> </w:t>
      </w:r>
      <w:r w:rsidR="00F8363F" w:rsidRPr="005D5E7F">
        <w:t xml:space="preserve">today </w:t>
      </w:r>
      <w:r w:rsidR="00F8363F" w:rsidRPr="005D5E7F">
        <w:br/>
        <w:t>With the</w:t>
      </w:r>
      <w:r w:rsidR="00544DF6" w:rsidRPr="005D5E7F">
        <w:t xml:space="preserve"> </w:t>
      </w:r>
      <w:r w:rsidR="00F8363F" w:rsidRPr="005D5E7F">
        <w:t>___________</w:t>
      </w:r>
      <w:r w:rsidR="00544DF6" w:rsidRPr="005D5E7F">
        <w:t xml:space="preserve"> I </w:t>
      </w:r>
      <w:r w:rsidR="00F8363F" w:rsidRPr="005D5E7F">
        <w:t>hear you say</w:t>
      </w:r>
    </w:p>
    <w:p w:rsidR="009B6348" w:rsidRPr="005D5E7F" w:rsidRDefault="009B6348" w:rsidP="009B6348">
      <w:r w:rsidRPr="005D5E7F">
        <w:br/>
      </w:r>
    </w:p>
    <w:p w:rsidR="00F8363F" w:rsidRPr="005D5E7F" w:rsidRDefault="00F8363F" w:rsidP="00832803">
      <w:r w:rsidRPr="005D5E7F">
        <w:t>Wish you _______________________</w:t>
      </w:r>
      <w:r w:rsidRPr="005D5E7F">
        <w:br/>
        <w:t>Wish you _______________________</w:t>
      </w:r>
      <w:r w:rsidRPr="005D5E7F">
        <w:br/>
        <w:t xml:space="preserve">Hope you ___________ a thought </w:t>
      </w:r>
      <w:r w:rsidRPr="005D5E7F">
        <w:br/>
      </w:r>
      <w:proofErr w:type="gramStart"/>
      <w:r w:rsidRPr="005D5E7F">
        <w:t>For</w:t>
      </w:r>
      <w:proofErr w:type="gramEnd"/>
      <w:r w:rsidRPr="005D5E7F">
        <w:t xml:space="preserve"> something that is ___________</w:t>
      </w:r>
      <w:r w:rsidRPr="005D5E7F">
        <w:br/>
        <w:t xml:space="preserve">I ___________ a Merry Christmas to you! </w:t>
      </w:r>
    </w:p>
    <w:p w:rsidR="005D5E7F" w:rsidRPr="005D5E7F" w:rsidRDefault="005D5E7F" w:rsidP="00832803">
      <w:pPr>
        <w:sectPr w:rsidR="005D5E7F" w:rsidRPr="005D5E7F" w:rsidSect="005D5E7F">
          <w:type w:val="continuous"/>
          <w:pgSz w:w="11906" w:h="16838" w:code="9"/>
          <w:pgMar w:top="1418" w:right="1418" w:bottom="1418" w:left="1418" w:header="567" w:footer="567" w:gutter="0"/>
          <w:cols w:num="2" w:space="708"/>
          <w:titlePg/>
          <w:docGrid w:linePitch="360"/>
        </w:sectPr>
      </w:pPr>
    </w:p>
    <w:p w:rsidR="00544DF6" w:rsidRPr="005D5E7F" w:rsidRDefault="00544DF6" w:rsidP="00832803"/>
    <w:p w:rsidR="005D5E7F" w:rsidRPr="005D5E7F" w:rsidRDefault="005D5E7F" w:rsidP="00F20018">
      <w:pPr>
        <w:pStyle w:val="Nadpis2"/>
        <w:rPr>
          <w:color w:val="auto"/>
        </w:rPr>
      </w:pPr>
      <w:r w:rsidRPr="005D5E7F">
        <w:rPr>
          <w:color w:val="auto"/>
        </w:rPr>
        <w:t>1. Fill the gaps</w:t>
      </w:r>
    </w:p>
    <w:p w:rsidR="005D5E7F" w:rsidRDefault="005D5E7F" w:rsidP="005D5E7F">
      <w:pPr>
        <w:pStyle w:val="Nadpis2"/>
        <w:rPr>
          <w:color w:val="auto"/>
        </w:rPr>
      </w:pPr>
      <w:r w:rsidRPr="005D5E7F">
        <w:rPr>
          <w:color w:val="auto"/>
        </w:rPr>
        <w:t xml:space="preserve">2. Find out the expression associated with Christmas and feelings. </w:t>
      </w:r>
    </w:p>
    <w:p w:rsidR="005D5E7F" w:rsidRPr="005D5E7F" w:rsidRDefault="005D5E7F" w:rsidP="005D5E7F"/>
    <w:p w:rsidR="005D5E7F" w:rsidRDefault="005D5E7F" w:rsidP="00F20018">
      <w:pPr>
        <w:pStyle w:val="Nadpis2"/>
        <w:rPr>
          <w:b w:val="0"/>
          <w:color w:val="auto"/>
        </w:rPr>
      </w:pPr>
    </w:p>
    <w:p w:rsidR="005D5E7F" w:rsidRDefault="005D5E7F" w:rsidP="00F20018">
      <w:pPr>
        <w:pStyle w:val="Nadpis2"/>
        <w:rPr>
          <w:b w:val="0"/>
          <w:color w:val="auto"/>
        </w:rPr>
      </w:pPr>
    </w:p>
    <w:p w:rsidR="005D5E7F" w:rsidRDefault="005D5E7F" w:rsidP="00F20018">
      <w:pPr>
        <w:pStyle w:val="Nadpis2"/>
        <w:rPr>
          <w:b w:val="0"/>
          <w:color w:val="auto"/>
        </w:rPr>
      </w:pPr>
    </w:p>
    <w:p w:rsidR="005D5E7F" w:rsidRDefault="005D5E7F" w:rsidP="00F20018">
      <w:pPr>
        <w:pStyle w:val="Nadpis2"/>
        <w:rPr>
          <w:b w:val="0"/>
          <w:color w:val="auto"/>
        </w:rPr>
      </w:pPr>
    </w:p>
    <w:p w:rsidR="005D5E7F" w:rsidRDefault="005D5E7F" w:rsidP="00F20018">
      <w:pPr>
        <w:pStyle w:val="Nadpis2"/>
        <w:rPr>
          <w:b w:val="0"/>
          <w:color w:val="auto"/>
        </w:rPr>
      </w:pPr>
    </w:p>
    <w:p w:rsidR="005D5E7F" w:rsidRDefault="005D5E7F" w:rsidP="00F20018">
      <w:pPr>
        <w:pStyle w:val="Nadpis2"/>
        <w:rPr>
          <w:b w:val="0"/>
          <w:color w:val="auto"/>
        </w:rPr>
      </w:pPr>
    </w:p>
    <w:p w:rsidR="005D5E7F" w:rsidRDefault="005D5E7F" w:rsidP="00F20018">
      <w:pPr>
        <w:pStyle w:val="Nadpis2"/>
        <w:rPr>
          <w:b w:val="0"/>
          <w:color w:val="auto"/>
        </w:rPr>
      </w:pPr>
    </w:p>
    <w:p w:rsidR="005D5E7F" w:rsidRDefault="005D5E7F" w:rsidP="00F20018">
      <w:pPr>
        <w:pStyle w:val="Nadpis2"/>
        <w:rPr>
          <w:b w:val="0"/>
          <w:color w:val="auto"/>
        </w:rPr>
      </w:pPr>
    </w:p>
    <w:p w:rsidR="005D5E7F" w:rsidRDefault="005D5E7F" w:rsidP="00F20018">
      <w:pPr>
        <w:pStyle w:val="Nadpis2"/>
        <w:rPr>
          <w:b w:val="0"/>
          <w:color w:val="auto"/>
        </w:rPr>
      </w:pPr>
    </w:p>
    <w:p w:rsidR="00F20018" w:rsidRDefault="00F20018" w:rsidP="00832803"/>
    <w:p w:rsidR="005D5E7F" w:rsidRDefault="005D5E7F" w:rsidP="00832803"/>
    <w:p w:rsidR="005D5E7F" w:rsidRDefault="005D5E7F" w:rsidP="00832803"/>
    <w:p w:rsidR="00A3435B" w:rsidRPr="00A3435B" w:rsidRDefault="00A3435B" w:rsidP="005D5E7F">
      <w:pPr>
        <w:pStyle w:val="Nadpis2"/>
        <w:rPr>
          <w:color w:val="auto"/>
        </w:rPr>
      </w:pPr>
      <w:r w:rsidRPr="00A3435B">
        <w:rPr>
          <w:color w:val="auto"/>
        </w:rPr>
        <w:lastRenderedPageBreak/>
        <w:t>1.</w:t>
      </w:r>
    </w:p>
    <w:p w:rsidR="005D5E7F" w:rsidRPr="00F20018" w:rsidRDefault="005D5E7F" w:rsidP="005D5E7F">
      <w:pPr>
        <w:pStyle w:val="Nadpis2"/>
        <w:rPr>
          <w:b w:val="0"/>
          <w:color w:val="auto"/>
        </w:rPr>
      </w:pPr>
      <w:r>
        <w:rPr>
          <w:b w:val="0"/>
          <w:color w:val="auto"/>
        </w:rPr>
        <w:t>Gotthard - Merry Christmas</w:t>
      </w:r>
    </w:p>
    <w:p w:rsidR="005D5E7F" w:rsidRDefault="005D5E7F" w:rsidP="005D5E7F">
      <w:r>
        <w:br/>
      </w:r>
      <w:r>
        <w:br/>
        <w:t xml:space="preserve">No one here, no one there </w:t>
      </w:r>
      <w:r>
        <w:br/>
        <w:t xml:space="preserve">I see desolation everywhere </w:t>
      </w:r>
      <w:r>
        <w:br/>
        <w:t xml:space="preserve">Just run out of tears to cry </w:t>
      </w:r>
      <w:r>
        <w:br/>
        <w:t xml:space="preserve">It‘s getting colder every day </w:t>
      </w:r>
      <w:r>
        <w:br/>
        <w:t xml:space="preserve">In this God forgotten world I pray </w:t>
      </w:r>
      <w:r>
        <w:br/>
        <w:t xml:space="preserve">As I look up to the sky </w:t>
      </w:r>
    </w:p>
    <w:p w:rsidR="005D5E7F" w:rsidRDefault="005D5E7F" w:rsidP="005D5E7F"/>
    <w:p w:rsidR="00A3435B" w:rsidRDefault="005D5E7F" w:rsidP="005D5E7F">
      <w:r>
        <w:t xml:space="preserve">Is there something I can do? </w:t>
      </w:r>
      <w:r>
        <w:br/>
        <w:t xml:space="preserve">To give back hope to this horizon </w:t>
      </w:r>
      <w:r>
        <w:br/>
        <w:t xml:space="preserve">Close my eyes, </w:t>
      </w:r>
      <w:r>
        <w:br/>
        <w:t xml:space="preserve">As if it would stop the rain on me. </w:t>
      </w:r>
      <w:r>
        <w:br/>
        <w:t xml:space="preserve">I can‘t get my fears away </w:t>
      </w:r>
      <w:r>
        <w:br/>
        <w:t xml:space="preserve">With those words I hear you say </w:t>
      </w:r>
      <w:r>
        <w:br/>
      </w:r>
      <w:r>
        <w:br/>
        <w:t xml:space="preserve">Wish you all a Merry Christmas </w:t>
      </w:r>
      <w:r>
        <w:br/>
        <w:t xml:space="preserve">Wish you all a great New Year </w:t>
      </w:r>
      <w:r>
        <w:br/>
        <w:t xml:space="preserve">Hope you save a thought </w:t>
      </w:r>
      <w:r>
        <w:br/>
        <w:t xml:space="preserve">For something that is true </w:t>
      </w:r>
      <w:r>
        <w:br/>
        <w:t>I wi</w:t>
      </w:r>
      <w:r w:rsidR="00A3435B">
        <w:t xml:space="preserve">sh a Merry Christmas to you! </w:t>
      </w:r>
      <w:r w:rsidR="00A3435B">
        <w:br/>
      </w:r>
    </w:p>
    <w:p w:rsidR="005D5E7F" w:rsidRDefault="005D5E7F" w:rsidP="005D5E7F">
      <w:r>
        <w:t xml:space="preserve">Greeting cards, that you read </w:t>
      </w:r>
      <w:r>
        <w:br/>
        <w:t xml:space="preserve">You got everything you really need </w:t>
      </w:r>
      <w:r>
        <w:br/>
        <w:t xml:space="preserve">In your world of </w:t>
      </w:r>
      <w:proofErr w:type="spellStart"/>
      <w:r>
        <w:t>red‘n‘white</w:t>
      </w:r>
      <w:proofErr w:type="spellEnd"/>
      <w:r>
        <w:t xml:space="preserve"> </w:t>
      </w:r>
      <w:r>
        <w:br/>
        <w:t xml:space="preserve">Flying high right to the sun </w:t>
      </w:r>
      <w:r>
        <w:br/>
        <w:t xml:space="preserve">But the sparkle in your eyes has gone </w:t>
      </w:r>
      <w:r>
        <w:br/>
        <w:t xml:space="preserve">It‘s so easy to forget </w:t>
      </w:r>
      <w:r>
        <w:br/>
      </w:r>
      <w:r>
        <w:br/>
        <w:t xml:space="preserve">Is there something I can do? </w:t>
      </w:r>
      <w:r>
        <w:br/>
        <w:t xml:space="preserve">I don‘t </w:t>
      </w:r>
      <w:proofErr w:type="spellStart"/>
      <w:r>
        <w:t>wanna</w:t>
      </w:r>
      <w:proofErr w:type="spellEnd"/>
      <w:r>
        <w:t xml:space="preserve"> weep in silence </w:t>
      </w:r>
      <w:r>
        <w:br/>
        <w:t>There‘s no such blind</w:t>
      </w:r>
      <w:r w:rsidR="007177F8">
        <w:t xml:space="preserve"> </w:t>
      </w:r>
      <w:r>
        <w:t xml:space="preserve">man </w:t>
      </w:r>
      <w:r>
        <w:br/>
        <w:t xml:space="preserve">When you just don‘t want to see </w:t>
      </w:r>
      <w:r>
        <w:br/>
        <w:t xml:space="preserve">But I can‘t ease my pain today </w:t>
      </w:r>
      <w:r>
        <w:br/>
        <w:t xml:space="preserve">With the words I hear you say </w:t>
      </w:r>
      <w:r>
        <w:br/>
      </w:r>
      <w:r>
        <w:br/>
        <w:t xml:space="preserve">Wish you all a Merry Christmas </w:t>
      </w:r>
      <w:r>
        <w:br/>
        <w:t xml:space="preserve">Wish you all a great New Year </w:t>
      </w:r>
      <w:r>
        <w:br/>
        <w:t xml:space="preserve">Hope you save a thought for something </w:t>
      </w:r>
      <w:r>
        <w:br/>
        <w:t xml:space="preserve">That is true </w:t>
      </w:r>
      <w:r>
        <w:br/>
        <w:t>I wish a Merry Christmas to you!</w:t>
      </w:r>
      <w:r>
        <w:br/>
      </w:r>
      <w:r>
        <w:br/>
        <w:t xml:space="preserve">Is there something I can do? </w:t>
      </w:r>
      <w:r>
        <w:br/>
        <w:t xml:space="preserve">I don‘t </w:t>
      </w:r>
      <w:proofErr w:type="spellStart"/>
      <w:r>
        <w:t>wanna</w:t>
      </w:r>
      <w:proofErr w:type="spellEnd"/>
      <w:r>
        <w:t xml:space="preserve"> weep in </w:t>
      </w:r>
      <w:r w:rsidR="00A3435B">
        <w:t xml:space="preserve">silence </w:t>
      </w:r>
      <w:r w:rsidR="00A3435B">
        <w:br/>
        <w:t>There‘s no such blind</w:t>
      </w:r>
      <w:r w:rsidR="007177F8">
        <w:t xml:space="preserve"> </w:t>
      </w:r>
      <w:r w:rsidR="00A3435B">
        <w:t>ma</w:t>
      </w:r>
      <w:r>
        <w:t xml:space="preserve">n </w:t>
      </w:r>
      <w:r>
        <w:br/>
        <w:t xml:space="preserve">When you just don‘t want to see </w:t>
      </w:r>
      <w:r>
        <w:br/>
        <w:t xml:space="preserve">But I can‘t ease my pain today </w:t>
      </w:r>
      <w:r>
        <w:br/>
        <w:t xml:space="preserve">With the words I hear you say </w:t>
      </w:r>
      <w:r>
        <w:br/>
      </w:r>
      <w:r>
        <w:br/>
        <w:t xml:space="preserve">Wish you all a Merry Christmas </w:t>
      </w:r>
      <w:r>
        <w:br/>
        <w:t xml:space="preserve">Wish you all a great New Year </w:t>
      </w:r>
      <w:r>
        <w:br/>
        <w:t xml:space="preserve">Hope you save a thought for something </w:t>
      </w:r>
      <w:r>
        <w:br/>
        <w:t xml:space="preserve">That is true </w:t>
      </w:r>
      <w:r>
        <w:br/>
        <w:t>I wish a Merry Christmas to you!</w:t>
      </w:r>
    </w:p>
    <w:p w:rsidR="00A3435B" w:rsidRDefault="00A3435B" w:rsidP="005D5E7F"/>
    <w:p w:rsidR="00DD48CB" w:rsidRDefault="00A3435B" w:rsidP="005D5E7F">
      <w:r w:rsidRPr="00A3435B">
        <w:rPr>
          <w:b/>
        </w:rPr>
        <w:t>2.</w:t>
      </w:r>
      <w:r>
        <w:rPr>
          <w:b/>
        </w:rPr>
        <w:t xml:space="preserve"> Christmas – </w:t>
      </w:r>
      <w:r w:rsidRPr="005A2A40">
        <w:t>colder, God, merry, card, great New Year</w:t>
      </w:r>
      <w:r w:rsidR="005A2A40" w:rsidRPr="005A2A40">
        <w:t xml:space="preserve">, wish, </w:t>
      </w:r>
      <w:r w:rsidR="005A2A40">
        <w:t>sparkle</w:t>
      </w:r>
      <w:r w:rsidR="00BD0ED6">
        <w:t xml:space="preserve">   </w:t>
      </w:r>
    </w:p>
    <w:p w:rsidR="00FF08CD" w:rsidRDefault="00DD48CB" w:rsidP="00832803">
      <w:r>
        <w:t xml:space="preserve">    </w:t>
      </w:r>
      <w:r w:rsidR="00BD0ED6" w:rsidRPr="00DD48CB">
        <w:rPr>
          <w:b/>
        </w:rPr>
        <w:t>Feelings</w:t>
      </w:r>
      <w:r w:rsidR="00BD0ED6">
        <w:t xml:space="preserve"> – tears, cry, pray, fears, ease my pain</w:t>
      </w:r>
    </w:p>
    <w:p w:rsidR="00FF08CD" w:rsidRPr="00FF08CD" w:rsidRDefault="00FF08CD" w:rsidP="00832803">
      <w:pPr>
        <w:rPr>
          <w:b/>
          <w:lang w:val="cs-CZ"/>
        </w:rPr>
      </w:pPr>
      <w:proofErr w:type="spellStart"/>
      <w:r w:rsidRPr="00FF08CD">
        <w:rPr>
          <w:b/>
        </w:rPr>
        <w:lastRenderedPageBreak/>
        <w:t>Zdroje</w:t>
      </w:r>
      <w:proofErr w:type="spellEnd"/>
      <w:r w:rsidRPr="00FF08CD">
        <w:rPr>
          <w:b/>
          <w:lang w:val="cs-CZ"/>
        </w:rPr>
        <w:t>:</w:t>
      </w:r>
    </w:p>
    <w:p w:rsidR="00FF08CD" w:rsidRDefault="00FF08CD" w:rsidP="00832803">
      <w:pPr>
        <w:rPr>
          <w:b/>
        </w:rPr>
      </w:pPr>
    </w:p>
    <w:p w:rsidR="00562D01" w:rsidRPr="00FF08CD" w:rsidRDefault="00562D01" w:rsidP="00832803">
      <w:pPr>
        <w:rPr>
          <w:b/>
        </w:rPr>
      </w:pPr>
      <w:r>
        <w:t>[</w:t>
      </w:r>
      <w:proofErr w:type="gramStart"/>
      <w:r>
        <w:t>online</w:t>
      </w:r>
      <w:proofErr w:type="gramEnd"/>
      <w:r>
        <w:t>]. [</w:t>
      </w:r>
      <w:proofErr w:type="gramStart"/>
      <w:r>
        <w:t>cit</w:t>
      </w:r>
      <w:proofErr w:type="gramEnd"/>
      <w:r>
        <w:t xml:space="preserve">. 2013-01-06]. </w:t>
      </w:r>
      <w:proofErr w:type="spellStart"/>
      <w:r>
        <w:t>Dostupné</w:t>
      </w:r>
      <w:proofErr w:type="spellEnd"/>
      <w:r>
        <w:t xml:space="preserve"> z: http://mp3ky.net/gotthard-merry-christmas</w:t>
      </w:r>
    </w:p>
    <w:p w:rsidR="00562D01" w:rsidRDefault="00562D01" w:rsidP="00832803"/>
    <w:p w:rsidR="00562D01" w:rsidRPr="00832803" w:rsidRDefault="00562D01" w:rsidP="00832803">
      <w:r>
        <w:t>[</w:t>
      </w:r>
      <w:proofErr w:type="gramStart"/>
      <w:r>
        <w:t>online</w:t>
      </w:r>
      <w:proofErr w:type="gramEnd"/>
      <w:r>
        <w:t>]. [</w:t>
      </w:r>
      <w:proofErr w:type="gramStart"/>
      <w:r>
        <w:t>cit</w:t>
      </w:r>
      <w:proofErr w:type="gramEnd"/>
      <w:r>
        <w:t xml:space="preserve">. 2013-01-06]. </w:t>
      </w:r>
      <w:proofErr w:type="spellStart"/>
      <w:r>
        <w:t>Dostupné</w:t>
      </w:r>
      <w:proofErr w:type="spellEnd"/>
      <w:r>
        <w:t xml:space="preserve"> z: http://www.karaoketexty.cz/texty-pisni/gotthard/merry-christmas-297111</w:t>
      </w:r>
    </w:p>
    <w:sectPr w:rsidR="00562D01" w:rsidRPr="00832803" w:rsidSect="00832803"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F8E" w:rsidRDefault="000F3F8E" w:rsidP="006A0033">
      <w:r>
        <w:separator/>
      </w:r>
    </w:p>
  </w:endnote>
  <w:endnote w:type="continuationSeparator" w:id="0">
    <w:p w:rsidR="000F3F8E" w:rsidRDefault="000F3F8E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630" w:rsidRDefault="00AF0630" w:rsidP="00AF0630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AF0630" w:rsidRDefault="00AF0630" w:rsidP="00AF0630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AF0630" w:rsidRDefault="00AF063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630" w:rsidRDefault="00AF0630" w:rsidP="00AF0630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AF0630" w:rsidRDefault="00AF0630" w:rsidP="00AF0630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AF0630" w:rsidRDefault="00AF063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F8E" w:rsidRDefault="000F3F8E" w:rsidP="006A0033">
      <w:r>
        <w:separator/>
      </w:r>
    </w:p>
  </w:footnote>
  <w:footnote w:type="continuationSeparator" w:id="0">
    <w:p w:rsidR="000F3F8E" w:rsidRDefault="000F3F8E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  <w:rPr>
        <w:lang w:val="en-US"/>
      </w:rPr>
    </w:pPr>
  </w:p>
  <w:p w:rsidR="00A44D94" w:rsidRDefault="00A44D94" w:rsidP="00CD6A6F">
    <w:pPr>
      <w:pStyle w:val="Zhlav"/>
      <w:tabs>
        <w:tab w:val="clear" w:pos="4536"/>
        <w:tab w:val="clear" w:pos="9072"/>
      </w:tabs>
      <w:jc w:val="center"/>
      <w:rPr>
        <w:lang w:val="en-US"/>
      </w:rPr>
    </w:pPr>
  </w:p>
  <w:p w:rsidR="00A44D94" w:rsidRPr="00A44D94" w:rsidRDefault="00A44D94" w:rsidP="00CD6A6F">
    <w:pPr>
      <w:pStyle w:val="Zhlav"/>
      <w:tabs>
        <w:tab w:val="clear" w:pos="4536"/>
        <w:tab w:val="clear" w:pos="9072"/>
      </w:tabs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18D09318" wp14:editId="14A7CD7F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3739"/>
    <w:rsid w:val="0004313B"/>
    <w:rsid w:val="00043C08"/>
    <w:rsid w:val="00083091"/>
    <w:rsid w:val="00094481"/>
    <w:rsid w:val="000B3F64"/>
    <w:rsid w:val="000C19B5"/>
    <w:rsid w:val="000C6ED6"/>
    <w:rsid w:val="000D19FE"/>
    <w:rsid w:val="000E1782"/>
    <w:rsid w:val="000F3F8E"/>
    <w:rsid w:val="00107676"/>
    <w:rsid w:val="0012244A"/>
    <w:rsid w:val="001247F1"/>
    <w:rsid w:val="00130B4A"/>
    <w:rsid w:val="00141695"/>
    <w:rsid w:val="00191D42"/>
    <w:rsid w:val="001B727E"/>
    <w:rsid w:val="001C368B"/>
    <w:rsid w:val="001C6EEC"/>
    <w:rsid w:val="00252888"/>
    <w:rsid w:val="00260E1C"/>
    <w:rsid w:val="00261352"/>
    <w:rsid w:val="002E3264"/>
    <w:rsid w:val="0032348C"/>
    <w:rsid w:val="003245A3"/>
    <w:rsid w:val="00326812"/>
    <w:rsid w:val="003562D0"/>
    <w:rsid w:val="00362017"/>
    <w:rsid w:val="00362AE7"/>
    <w:rsid w:val="003A6134"/>
    <w:rsid w:val="003F2236"/>
    <w:rsid w:val="0043089E"/>
    <w:rsid w:val="0045733A"/>
    <w:rsid w:val="00475D51"/>
    <w:rsid w:val="004876B5"/>
    <w:rsid w:val="004A3739"/>
    <w:rsid w:val="004D0397"/>
    <w:rsid w:val="005012DB"/>
    <w:rsid w:val="0050682E"/>
    <w:rsid w:val="00520471"/>
    <w:rsid w:val="005213C8"/>
    <w:rsid w:val="005272B5"/>
    <w:rsid w:val="00544DF6"/>
    <w:rsid w:val="00562D01"/>
    <w:rsid w:val="00571079"/>
    <w:rsid w:val="005905EB"/>
    <w:rsid w:val="00590D7C"/>
    <w:rsid w:val="005A2A40"/>
    <w:rsid w:val="005A5B53"/>
    <w:rsid w:val="005D5E7F"/>
    <w:rsid w:val="00602356"/>
    <w:rsid w:val="0061494A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C7D9A"/>
    <w:rsid w:val="006D3962"/>
    <w:rsid w:val="006F6274"/>
    <w:rsid w:val="006F6BBC"/>
    <w:rsid w:val="007146DB"/>
    <w:rsid w:val="007177F8"/>
    <w:rsid w:val="007422B4"/>
    <w:rsid w:val="00743931"/>
    <w:rsid w:val="00745F71"/>
    <w:rsid w:val="00763B30"/>
    <w:rsid w:val="0076458E"/>
    <w:rsid w:val="00764D19"/>
    <w:rsid w:val="00764DC1"/>
    <w:rsid w:val="00766AD0"/>
    <w:rsid w:val="00767BEA"/>
    <w:rsid w:val="0077757D"/>
    <w:rsid w:val="007876FD"/>
    <w:rsid w:val="007A503A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8F6AA8"/>
    <w:rsid w:val="009027A1"/>
    <w:rsid w:val="00930656"/>
    <w:rsid w:val="00932B92"/>
    <w:rsid w:val="00934ED9"/>
    <w:rsid w:val="009519AE"/>
    <w:rsid w:val="009541BE"/>
    <w:rsid w:val="009612F7"/>
    <w:rsid w:val="009763DF"/>
    <w:rsid w:val="009A2563"/>
    <w:rsid w:val="009B6348"/>
    <w:rsid w:val="009C3141"/>
    <w:rsid w:val="009E1A89"/>
    <w:rsid w:val="009F090C"/>
    <w:rsid w:val="00A0092C"/>
    <w:rsid w:val="00A32854"/>
    <w:rsid w:val="00A3435B"/>
    <w:rsid w:val="00A44D94"/>
    <w:rsid w:val="00A507CC"/>
    <w:rsid w:val="00A7644D"/>
    <w:rsid w:val="00AC230B"/>
    <w:rsid w:val="00AD2FF9"/>
    <w:rsid w:val="00AE61C9"/>
    <w:rsid w:val="00AF0630"/>
    <w:rsid w:val="00B22694"/>
    <w:rsid w:val="00B26D85"/>
    <w:rsid w:val="00B52423"/>
    <w:rsid w:val="00BB48CD"/>
    <w:rsid w:val="00BC7AAC"/>
    <w:rsid w:val="00BD0ED6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43028"/>
    <w:rsid w:val="00D6488A"/>
    <w:rsid w:val="00D811D9"/>
    <w:rsid w:val="00DB0F40"/>
    <w:rsid w:val="00DB5108"/>
    <w:rsid w:val="00DB59BD"/>
    <w:rsid w:val="00DD48CB"/>
    <w:rsid w:val="00DF3391"/>
    <w:rsid w:val="00E07B34"/>
    <w:rsid w:val="00E128A9"/>
    <w:rsid w:val="00E141C4"/>
    <w:rsid w:val="00E156C6"/>
    <w:rsid w:val="00E22C27"/>
    <w:rsid w:val="00E43956"/>
    <w:rsid w:val="00E55FA1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20018"/>
    <w:rsid w:val="00F3330E"/>
    <w:rsid w:val="00F65FA4"/>
    <w:rsid w:val="00F66639"/>
    <w:rsid w:val="00F76FCD"/>
    <w:rsid w:val="00F819AF"/>
    <w:rsid w:val="00F8363F"/>
    <w:rsid w:val="00F93EE1"/>
    <w:rsid w:val="00FA285A"/>
    <w:rsid w:val="00FC2141"/>
    <w:rsid w:val="00FD0E38"/>
    <w:rsid w:val="00FD3F71"/>
    <w:rsid w:val="00FF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character" w:styleId="Hypertextovodkaz">
    <w:name w:val="Hyperlink"/>
    <w:basedOn w:val="Standardnpsmoodstavce"/>
    <w:uiPriority w:val="99"/>
    <w:unhideWhenUsed/>
    <w:rsid w:val="00A44D94"/>
    <w:rPr>
      <w:color w:val="0288C7"/>
      <w:sz w:val="19"/>
      <w:szCs w:val="19"/>
      <w:u w:val="single"/>
    </w:rPr>
  </w:style>
  <w:style w:type="paragraph" w:customStyle="1" w:styleId="text">
    <w:name w:val="text"/>
    <w:basedOn w:val="Normln"/>
    <w:rsid w:val="00A44D94"/>
    <w:pPr>
      <w:spacing w:before="100" w:beforeAutospacing="1" w:after="100" w:afterAutospacing="1" w:line="384" w:lineRule="atLeast"/>
    </w:pPr>
    <w:rPr>
      <w:rFonts w:eastAsia="Times New Roman" w:cs="Arial"/>
      <w:color w:val="222222"/>
      <w:sz w:val="22"/>
      <w:lang w:val="cs-CZ"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562D01"/>
    <w:rPr>
      <w:color w:val="800080" w:themeColor="followedHyperlink"/>
      <w:u w:val="single"/>
    </w:rPr>
  </w:style>
  <w:style w:type="paragraph" w:styleId="Zkladntext">
    <w:name w:val="Body Text"/>
    <w:basedOn w:val="Normln"/>
    <w:link w:val="ZkladntextChar"/>
    <w:semiHidden/>
    <w:unhideWhenUsed/>
    <w:rsid w:val="00AF0630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AF0630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6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6641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93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92812">
                      <w:marLeft w:val="675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350651">
                      <w:marLeft w:val="36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906703">
                      <w:marLeft w:val="30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06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067AD-BD7A-4031-BBC3-45C7A4BCA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88</TotalTime>
  <Pages>5</Pages>
  <Words>575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33</cp:revision>
  <cp:lastPrinted>2011-05-17T22:28:00Z</cp:lastPrinted>
  <dcterms:created xsi:type="dcterms:W3CDTF">2013-01-06T20:37:00Z</dcterms:created>
  <dcterms:modified xsi:type="dcterms:W3CDTF">2013-02-16T17:16:00Z</dcterms:modified>
</cp:coreProperties>
</file>