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3C39A0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3C39A0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4F41D2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>
        <w:tab/>
      </w:r>
      <w:r w:rsidR="001625EB">
        <w:t>VY</w:t>
      </w:r>
      <w:r w:rsidR="001625EB">
        <w:rPr>
          <w:lang w:val="cs-CZ"/>
        </w:rPr>
        <w:t>_</w:t>
      </w:r>
      <w:r w:rsidR="001625EB">
        <w:t>32_</w:t>
      </w:r>
      <w:r w:rsidR="00972E7B">
        <w:t>INOVACE_17_KvAj7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9447C0">
        <w:tab/>
      </w:r>
      <w:proofErr w:type="spellStart"/>
      <w:r w:rsidR="009447C0">
        <w:t>Anglický</w:t>
      </w:r>
      <w:proofErr w:type="spellEnd"/>
      <w:r w:rsidR="009447C0">
        <w:t xml:space="preserve"> </w:t>
      </w:r>
      <w:proofErr w:type="spellStart"/>
      <w:r w:rsidR="009447C0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9447C0">
        <w:tab/>
        <w:t>7.</w:t>
      </w:r>
    </w:p>
    <w:p w:rsidR="001625EB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1625EB">
        <w:tab/>
        <w:t>Hotel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902C56">
        <w:t xml:space="preserve"> </w:t>
      </w:r>
      <w:r w:rsidR="001625EB">
        <w:tab/>
      </w:r>
      <w:r w:rsidR="009A3232">
        <w:t>Hotel, rooms</w:t>
      </w:r>
      <w:bookmarkStart w:id="0" w:name="_GoBack"/>
      <w:bookmarkEnd w:id="0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1625EB">
        <w:t xml:space="preserve"> </w:t>
      </w:r>
      <w:r w:rsidR="001625EB">
        <w:tab/>
        <w:t xml:space="preserve">Mgr. </w:t>
      </w:r>
      <w:proofErr w:type="spellStart"/>
      <w:r w:rsidR="001625EB">
        <w:t>Vlasta</w:t>
      </w:r>
      <w:proofErr w:type="spellEnd"/>
      <w:r w:rsidR="001625EB">
        <w:t xml:space="preserve"> </w:t>
      </w:r>
      <w:proofErr w:type="spellStart"/>
      <w:r w:rsidR="001625EB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9447C0">
        <w:tab/>
      </w:r>
      <w:proofErr w:type="spellStart"/>
      <w:r w:rsidR="009447C0">
        <w:t>Pracovní</w:t>
      </w:r>
      <w:proofErr w:type="spellEnd"/>
      <w:r w:rsidR="009447C0">
        <w:t xml:space="preserve"> list se </w:t>
      </w:r>
      <w:proofErr w:type="spellStart"/>
      <w:r w:rsidR="009447C0">
        <w:t>slovní</w:t>
      </w:r>
      <w:proofErr w:type="spellEnd"/>
      <w:r w:rsidR="009447C0">
        <w:t xml:space="preserve"> </w:t>
      </w:r>
      <w:proofErr w:type="spellStart"/>
      <w:r w:rsidR="009447C0">
        <w:t>zásobou</w:t>
      </w:r>
      <w:proofErr w:type="spellEnd"/>
      <w:r w:rsidR="009447C0">
        <w:t xml:space="preserve"> </w:t>
      </w:r>
      <w:proofErr w:type="spellStart"/>
      <w:r w:rsidR="009447C0">
        <w:t>určenou</w:t>
      </w:r>
      <w:proofErr w:type="spellEnd"/>
      <w:r w:rsidR="009447C0">
        <w:t xml:space="preserve"> </w:t>
      </w:r>
      <w:proofErr w:type="spellStart"/>
      <w:r w:rsidR="009447C0">
        <w:t>ke</w:t>
      </w:r>
      <w:proofErr w:type="spellEnd"/>
      <w:r w:rsidR="009447C0">
        <w:t xml:space="preserve"> </w:t>
      </w:r>
      <w:proofErr w:type="spellStart"/>
      <w:r w:rsidR="009447C0">
        <w:t>konverzaci</w:t>
      </w:r>
      <w:proofErr w:type="spellEnd"/>
      <w:r w:rsidR="009447C0">
        <w:t xml:space="preserve"> a </w:t>
      </w:r>
      <w:proofErr w:type="spellStart"/>
      <w:r w:rsidR="009447C0">
        <w:t>tabulka</w:t>
      </w:r>
      <w:proofErr w:type="spellEnd"/>
      <w:r w:rsidR="009447C0">
        <w:t xml:space="preserve"> </w:t>
      </w:r>
      <w:proofErr w:type="spellStart"/>
      <w:r w:rsidR="009447C0">
        <w:t>lístků</w:t>
      </w:r>
      <w:proofErr w:type="spellEnd"/>
      <w:r w:rsidR="009447C0">
        <w:t xml:space="preserve"> k roztříhání</w:t>
      </w:r>
    </w:p>
    <w:p w:rsidR="0004313B" w:rsidRDefault="0004313B" w:rsidP="00832803"/>
    <w:p w:rsidR="004F41D2" w:rsidRDefault="004F41D2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Pr="00A06E9A" w:rsidRDefault="003B0615" w:rsidP="003C39A0">
      <w:pPr>
        <w:rPr>
          <w:b/>
          <w:sz w:val="24"/>
          <w:szCs w:val="24"/>
          <w:lang w:val="cs-CZ"/>
        </w:rPr>
      </w:pPr>
      <w:r w:rsidRPr="00A06E9A">
        <w:rPr>
          <w:b/>
          <w:sz w:val="24"/>
          <w:szCs w:val="24"/>
          <w:lang w:val="cs-CZ"/>
        </w:rPr>
        <w:t xml:space="preserve">Metodika k materiálu: </w:t>
      </w:r>
    </w:p>
    <w:p w:rsidR="00A06E9A" w:rsidRPr="00F361BC" w:rsidRDefault="003B0615" w:rsidP="003C39A0">
      <w:pPr>
        <w:rPr>
          <w:sz w:val="24"/>
          <w:szCs w:val="24"/>
          <w:lang w:val="cs-CZ"/>
        </w:rPr>
      </w:pPr>
      <w:r w:rsidRPr="00F361BC">
        <w:rPr>
          <w:sz w:val="24"/>
          <w:szCs w:val="24"/>
          <w:lang w:val="cs-CZ"/>
        </w:rPr>
        <w:t xml:space="preserve">Učitel před hodinou připraví pracovní list s pojmy, které se týkají ubytování v hotelu (stačí jeden pro </w:t>
      </w:r>
      <w:r w:rsidR="00431D70" w:rsidRPr="00F361BC">
        <w:rPr>
          <w:sz w:val="24"/>
          <w:szCs w:val="24"/>
          <w:lang w:val="cs-CZ"/>
        </w:rPr>
        <w:t>dvojici žáků) a dál</w:t>
      </w:r>
      <w:r w:rsidR="0003260B">
        <w:rPr>
          <w:sz w:val="24"/>
          <w:szCs w:val="24"/>
          <w:lang w:val="cs-CZ"/>
        </w:rPr>
        <w:t>e nakopíruje (</w:t>
      </w:r>
      <w:r w:rsidR="00431D70" w:rsidRPr="00F361BC">
        <w:rPr>
          <w:sz w:val="24"/>
          <w:szCs w:val="24"/>
          <w:lang w:val="cs-CZ"/>
        </w:rPr>
        <w:t>pop</w:t>
      </w:r>
      <w:r w:rsidR="00802C04" w:rsidRPr="00F361BC">
        <w:rPr>
          <w:sz w:val="24"/>
          <w:szCs w:val="24"/>
          <w:lang w:val="cs-CZ"/>
        </w:rPr>
        <w:t>ř</w:t>
      </w:r>
      <w:r w:rsidR="00431D70" w:rsidRPr="00F361BC">
        <w:rPr>
          <w:sz w:val="24"/>
          <w:szCs w:val="24"/>
          <w:lang w:val="cs-CZ"/>
        </w:rPr>
        <w:t xml:space="preserve">ípadě </w:t>
      </w:r>
      <w:proofErr w:type="spellStart"/>
      <w:r w:rsidR="00431D70" w:rsidRPr="00F361BC">
        <w:rPr>
          <w:sz w:val="24"/>
          <w:szCs w:val="24"/>
          <w:lang w:val="cs-CZ"/>
        </w:rPr>
        <w:t>zalaminuje</w:t>
      </w:r>
      <w:proofErr w:type="spellEnd"/>
      <w:r w:rsidR="00431D70" w:rsidRPr="00F361BC">
        <w:rPr>
          <w:sz w:val="24"/>
          <w:szCs w:val="24"/>
          <w:lang w:val="cs-CZ"/>
        </w:rPr>
        <w:t xml:space="preserve"> tabulku s lístky</w:t>
      </w:r>
      <w:r w:rsidR="00802C04" w:rsidRPr="00F361BC">
        <w:rPr>
          <w:sz w:val="24"/>
          <w:szCs w:val="24"/>
          <w:lang w:val="cs-CZ"/>
        </w:rPr>
        <w:t>), kterou roz</w:t>
      </w:r>
      <w:r w:rsidR="00A06E9A" w:rsidRPr="00F361BC">
        <w:rPr>
          <w:sz w:val="24"/>
          <w:szCs w:val="24"/>
          <w:lang w:val="cs-CZ"/>
        </w:rPr>
        <w:t>s</w:t>
      </w:r>
      <w:r w:rsidR="00802C04" w:rsidRPr="00F361BC">
        <w:rPr>
          <w:sz w:val="24"/>
          <w:szCs w:val="24"/>
          <w:lang w:val="cs-CZ"/>
        </w:rPr>
        <w:t>tříhá na jednotlivé pojmy.</w:t>
      </w:r>
      <w:r w:rsidR="00431D70" w:rsidRPr="00F361BC">
        <w:rPr>
          <w:sz w:val="24"/>
          <w:szCs w:val="24"/>
          <w:lang w:val="cs-CZ"/>
        </w:rPr>
        <w:t xml:space="preserve"> S</w:t>
      </w:r>
      <w:r w:rsidRPr="00F361BC">
        <w:rPr>
          <w:sz w:val="24"/>
          <w:szCs w:val="24"/>
          <w:lang w:val="cs-CZ"/>
        </w:rPr>
        <w:t>polečně s</w:t>
      </w:r>
      <w:r w:rsidR="00802C04" w:rsidRPr="00F361BC">
        <w:rPr>
          <w:sz w:val="24"/>
          <w:szCs w:val="24"/>
          <w:lang w:val="cs-CZ"/>
        </w:rPr>
        <w:t>e</w:t>
      </w:r>
      <w:r w:rsidRPr="00F361BC">
        <w:rPr>
          <w:sz w:val="24"/>
          <w:szCs w:val="24"/>
          <w:lang w:val="cs-CZ"/>
        </w:rPr>
        <w:t xml:space="preserve"> žáky vysvětlí slovní zásobu</w:t>
      </w:r>
      <w:r w:rsidR="00431D70" w:rsidRPr="00F361BC">
        <w:rPr>
          <w:sz w:val="24"/>
          <w:szCs w:val="24"/>
          <w:lang w:val="cs-CZ"/>
        </w:rPr>
        <w:t xml:space="preserve"> pracovního listu</w:t>
      </w:r>
      <w:r w:rsidRPr="00F361BC">
        <w:rPr>
          <w:sz w:val="24"/>
          <w:szCs w:val="24"/>
          <w:lang w:val="cs-CZ"/>
        </w:rPr>
        <w:t xml:space="preserve"> a zadá úkol 1 – vyber si jeden pojem</w:t>
      </w:r>
      <w:r w:rsidR="00431D70" w:rsidRPr="00F361BC">
        <w:rPr>
          <w:sz w:val="24"/>
          <w:szCs w:val="24"/>
          <w:lang w:val="cs-CZ"/>
        </w:rPr>
        <w:t xml:space="preserve"> </w:t>
      </w:r>
    </w:p>
    <w:p w:rsidR="003B0615" w:rsidRDefault="0003260B" w:rsidP="003C39A0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(</w:t>
      </w:r>
      <w:r w:rsidR="00431D70" w:rsidRPr="00F361BC">
        <w:rPr>
          <w:sz w:val="24"/>
          <w:szCs w:val="24"/>
          <w:lang w:val="cs-CZ"/>
        </w:rPr>
        <w:t>zařízení pokoje nebo hotelu a</w:t>
      </w:r>
      <w:r w:rsidR="003B0615" w:rsidRPr="00F361BC">
        <w:rPr>
          <w:sz w:val="24"/>
          <w:szCs w:val="24"/>
          <w:lang w:val="cs-CZ"/>
        </w:rPr>
        <w:t xml:space="preserve"> pokus se </w:t>
      </w:r>
      <w:r w:rsidR="00431D70" w:rsidRPr="00F361BC">
        <w:rPr>
          <w:sz w:val="24"/>
          <w:szCs w:val="24"/>
          <w:lang w:val="cs-CZ"/>
        </w:rPr>
        <w:t>vysvětlit jeho výhody a jakým způsobem se dá hostem využít). Vyvolá několik dobrovolníků a n</w:t>
      </w:r>
      <w:r w:rsidR="00802C04" w:rsidRPr="00F361BC">
        <w:rPr>
          <w:sz w:val="24"/>
          <w:szCs w:val="24"/>
          <w:lang w:val="cs-CZ"/>
        </w:rPr>
        <w:t>a jejich práci dovysvětlí úkol – upřesní představu.</w:t>
      </w:r>
      <w:r w:rsidR="00431D70" w:rsidRPr="00F361BC">
        <w:rPr>
          <w:sz w:val="24"/>
          <w:szCs w:val="24"/>
          <w:lang w:val="cs-CZ"/>
        </w:rPr>
        <w:t xml:space="preserve"> </w:t>
      </w:r>
      <w:r w:rsidR="00802C04" w:rsidRPr="00F361BC">
        <w:rPr>
          <w:sz w:val="24"/>
          <w:szCs w:val="24"/>
          <w:lang w:val="cs-CZ"/>
        </w:rPr>
        <w:t>Ú</w:t>
      </w:r>
      <w:r w:rsidR="00431D70" w:rsidRPr="00F361BC">
        <w:rPr>
          <w:sz w:val="24"/>
          <w:szCs w:val="24"/>
          <w:lang w:val="cs-CZ"/>
        </w:rPr>
        <w:t xml:space="preserve">kolem </w:t>
      </w:r>
      <w:r w:rsidR="00802C04" w:rsidRPr="00F361BC">
        <w:rPr>
          <w:sz w:val="24"/>
          <w:szCs w:val="24"/>
          <w:lang w:val="cs-CZ"/>
        </w:rPr>
        <w:t xml:space="preserve">2 </w:t>
      </w:r>
      <w:r w:rsidR="00431D70" w:rsidRPr="00F361BC">
        <w:rPr>
          <w:sz w:val="24"/>
          <w:szCs w:val="24"/>
          <w:lang w:val="cs-CZ"/>
        </w:rPr>
        <w:t>je rozšíření této činnosti, tj. konverzace ve dvojicích. Žáci si sednou do kroužku, každý</w:t>
      </w:r>
      <w:r w:rsidR="00802C04" w:rsidRPr="00F361BC">
        <w:rPr>
          <w:sz w:val="24"/>
          <w:szCs w:val="24"/>
          <w:lang w:val="cs-CZ"/>
        </w:rPr>
        <w:t xml:space="preserve"> druhý žák</w:t>
      </w:r>
      <w:r w:rsidR="00431D70" w:rsidRPr="00F361BC">
        <w:rPr>
          <w:sz w:val="24"/>
          <w:szCs w:val="24"/>
          <w:lang w:val="cs-CZ"/>
        </w:rPr>
        <w:t xml:space="preserve"> má jeden lístek s</w:t>
      </w:r>
      <w:r w:rsidR="00802C04" w:rsidRPr="00F361BC">
        <w:rPr>
          <w:sz w:val="24"/>
          <w:szCs w:val="24"/>
          <w:lang w:val="cs-CZ"/>
        </w:rPr>
        <w:t xml:space="preserve"> pojmem a sousedovi po pravé ruce vysvětluje výhody, podobně jako v úloze 1. Dále si žáci vysvětlující výhody lístky předají po kruhu a žáci naslouchající se posunou k jinému žáku v opačném směru.</w:t>
      </w:r>
      <w:r w:rsidR="00A06E9A" w:rsidRPr="00F361BC">
        <w:rPr>
          <w:sz w:val="24"/>
          <w:szCs w:val="24"/>
          <w:lang w:val="cs-CZ"/>
        </w:rPr>
        <w:t xml:space="preserve"> Takto konverzace pokračuje, dokud učitel nedá pokyn k výměně rolí dvojic.</w:t>
      </w:r>
    </w:p>
    <w:p w:rsidR="00AF406C" w:rsidRPr="00F361BC" w:rsidRDefault="00AF406C" w:rsidP="003C39A0">
      <w:pPr>
        <w:rPr>
          <w:sz w:val="24"/>
          <w:szCs w:val="24"/>
          <w:lang w:val="cs-CZ"/>
        </w:rPr>
      </w:pPr>
    </w:p>
    <w:p w:rsidR="003B0615" w:rsidRPr="00F361BC" w:rsidRDefault="003B0615" w:rsidP="003C39A0"/>
    <w:p w:rsidR="003B0615" w:rsidRPr="00F361BC" w:rsidRDefault="003B0615" w:rsidP="003C39A0"/>
    <w:p w:rsidR="003B0615" w:rsidRPr="00F361BC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/>
    <w:p w:rsidR="003B0615" w:rsidRDefault="003B0615" w:rsidP="003C39A0">
      <w:pPr>
        <w:sectPr w:rsidR="003B0615" w:rsidSect="004F41D2">
          <w:headerReference w:type="default" r:id="rId9"/>
          <w:headerReference w:type="first" r:id="rId10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A06E9A" w:rsidRDefault="00A06E9A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  <w:sectPr w:rsidR="005446AE" w:rsidSect="007D7512">
          <w:headerReference w:type="first" r:id="rId11"/>
          <w:type w:val="continuous"/>
          <w:pgSz w:w="11906" w:h="16838" w:code="9"/>
          <w:pgMar w:top="1418" w:right="1418" w:bottom="1418" w:left="1418" w:header="567" w:footer="567" w:gutter="0"/>
          <w:cols w:num="2" w:space="708"/>
          <w:titlePg/>
          <w:docGrid w:linePitch="360"/>
        </w:sectPr>
      </w:pPr>
    </w:p>
    <w:p w:rsidR="00AF406C" w:rsidRDefault="00AF406C" w:rsidP="003C39A0">
      <w:pPr>
        <w:rPr>
          <w:b/>
        </w:rPr>
      </w:pPr>
    </w:p>
    <w:p w:rsidR="003C39A0" w:rsidRPr="00372AE3" w:rsidRDefault="003C39A0" w:rsidP="003C39A0">
      <w:pPr>
        <w:rPr>
          <w:b/>
        </w:rPr>
      </w:pPr>
      <w:r w:rsidRPr="00372AE3">
        <w:rPr>
          <w:b/>
        </w:rPr>
        <w:t>ROOM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radio</w:t>
      </w:r>
      <w:proofErr w:type="gramEnd"/>
    </w:p>
    <w:p w:rsidR="003C39A0" w:rsidRPr="00372AE3" w:rsidRDefault="003C39A0" w:rsidP="003C39A0"/>
    <w:p w:rsidR="003C39A0" w:rsidRPr="00372AE3" w:rsidRDefault="003C39A0" w:rsidP="003C39A0">
      <w:r w:rsidRPr="00372AE3">
        <w:t>TV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hairdryer</w:t>
      </w:r>
      <w:proofErr w:type="gramEnd"/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mini</w:t>
      </w:r>
      <w:proofErr w:type="gramEnd"/>
      <w:r w:rsidRPr="00372AE3">
        <w:t xml:space="preserve"> bar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bathroom</w:t>
      </w:r>
      <w:proofErr w:type="gramEnd"/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tea</w:t>
      </w:r>
      <w:proofErr w:type="gramEnd"/>
      <w:r w:rsidRPr="00372AE3">
        <w:t xml:space="preserve"> and coffee making facilities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air-</w:t>
      </w:r>
      <w:proofErr w:type="gramEnd"/>
      <w:r w:rsidRPr="00372AE3">
        <w:t xml:space="preserve"> conditioning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telephone</w:t>
      </w:r>
      <w:proofErr w:type="gramEnd"/>
      <w:r w:rsidRPr="00372AE3">
        <w:t xml:space="preserve"> </w:t>
      </w:r>
    </w:p>
    <w:p w:rsidR="003C39A0" w:rsidRPr="00372AE3" w:rsidRDefault="003C39A0" w:rsidP="003C39A0"/>
    <w:p w:rsidR="003C39A0" w:rsidRPr="00372AE3" w:rsidRDefault="00372AE3" w:rsidP="003C39A0">
      <w:proofErr w:type="gramStart"/>
      <w:r>
        <w:t>balcony</w:t>
      </w:r>
      <w:proofErr w:type="gramEnd"/>
      <w:r>
        <w:t xml:space="preserve"> with sea view</w:t>
      </w: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5446AE" w:rsidRDefault="005446AE" w:rsidP="003C39A0">
      <w:pPr>
        <w:rPr>
          <w:b/>
        </w:rPr>
      </w:pPr>
    </w:p>
    <w:p w:rsidR="003C39A0" w:rsidRPr="00372AE3" w:rsidRDefault="003C39A0" w:rsidP="003C39A0">
      <w:pPr>
        <w:rPr>
          <w:b/>
        </w:rPr>
      </w:pPr>
      <w:r w:rsidRPr="00372AE3">
        <w:rPr>
          <w:b/>
        </w:rPr>
        <w:t>HOTEL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sauna</w:t>
      </w:r>
      <w:proofErr w:type="gramEnd"/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good</w:t>
      </w:r>
      <w:proofErr w:type="gramEnd"/>
      <w:r w:rsidRPr="00372AE3">
        <w:t xml:space="preserve"> restaurant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baby-sitting</w:t>
      </w:r>
      <w:proofErr w:type="gramEnd"/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car</w:t>
      </w:r>
      <w:proofErr w:type="gramEnd"/>
      <w:r w:rsidRPr="00372AE3">
        <w:t xml:space="preserve"> park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free</w:t>
      </w:r>
      <w:proofErr w:type="gramEnd"/>
      <w:r w:rsidRPr="00372AE3">
        <w:t xml:space="preserve"> newspaper 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swimming</w:t>
      </w:r>
      <w:proofErr w:type="gramEnd"/>
      <w:r w:rsidRPr="00372AE3">
        <w:t xml:space="preserve"> pool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single</w:t>
      </w:r>
      <w:proofErr w:type="gramEnd"/>
      <w:r w:rsidRPr="00372AE3">
        <w:t xml:space="preserve"> rooms</w:t>
      </w:r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mini-gym</w:t>
      </w:r>
      <w:proofErr w:type="gramEnd"/>
    </w:p>
    <w:p w:rsidR="003C39A0" w:rsidRPr="00372AE3" w:rsidRDefault="003C39A0" w:rsidP="003C39A0"/>
    <w:p w:rsidR="003C39A0" w:rsidRPr="00372AE3" w:rsidRDefault="003C39A0" w:rsidP="003C39A0">
      <w:proofErr w:type="gramStart"/>
      <w:r w:rsidRPr="00372AE3">
        <w:t>solarium</w:t>
      </w:r>
      <w:proofErr w:type="gramEnd"/>
    </w:p>
    <w:p w:rsidR="003C39A0" w:rsidRPr="00372AE3" w:rsidRDefault="003C39A0" w:rsidP="003C39A0"/>
    <w:p w:rsidR="003C39A0" w:rsidRPr="00372AE3" w:rsidRDefault="003C39A0" w:rsidP="003C39A0"/>
    <w:p w:rsidR="003C39A0" w:rsidRDefault="003C39A0" w:rsidP="003C39A0"/>
    <w:p w:rsidR="003C39A0" w:rsidRDefault="003C39A0" w:rsidP="003C39A0"/>
    <w:p w:rsidR="003C39A0" w:rsidRDefault="003C39A0" w:rsidP="003C39A0"/>
    <w:p w:rsidR="00B22694" w:rsidRDefault="00B22694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/>
    <w:p w:rsidR="00BC4CCC" w:rsidRDefault="00BC4CCC" w:rsidP="00832803">
      <w:r>
        <w:br w:type="page"/>
      </w:r>
    </w:p>
    <w:p w:rsidR="007D7512" w:rsidRDefault="007D7512" w:rsidP="00832803">
      <w:pPr>
        <w:sectPr w:rsidR="007D7512" w:rsidSect="005446AE">
          <w:pgSz w:w="11906" w:h="16838" w:code="9"/>
          <w:pgMar w:top="1418" w:right="1418" w:bottom="1418" w:left="1418" w:header="567" w:footer="567" w:gutter="0"/>
          <w:cols w:num="2" w:space="708"/>
          <w:titlePg/>
          <w:docGrid w:linePitch="360"/>
        </w:sectPr>
      </w:pPr>
    </w:p>
    <w:p w:rsidR="007D7512" w:rsidRDefault="007D7512" w:rsidP="00832803">
      <w:r>
        <w:rPr>
          <w:b/>
          <w:sz w:val="28"/>
          <w:szCs w:val="28"/>
        </w:rPr>
        <w:lastRenderedPageBreak/>
        <w:t xml:space="preserve">                    </w:t>
      </w:r>
      <w:r w:rsidRPr="007D7512">
        <w:rPr>
          <w:b/>
          <w:sz w:val="28"/>
          <w:szCs w:val="28"/>
        </w:rPr>
        <w:t>ROOM</w:t>
      </w:r>
      <w:r w:rsidRPr="007D7512">
        <w:rPr>
          <w:b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7D7512">
        <w:rPr>
          <w:b/>
          <w:sz w:val="28"/>
          <w:szCs w:val="28"/>
        </w:rPr>
        <w:t>HOTEL</w:t>
      </w:r>
    </w:p>
    <w:tbl>
      <w:tblPr>
        <w:tblStyle w:val="Mkatabulky"/>
        <w:tblpPr w:leftFromText="141" w:rightFromText="141" w:horzAnchor="margin" w:tblpY="450"/>
        <w:tblW w:w="9346" w:type="dxa"/>
        <w:tblLook w:val="04A0" w:firstRow="1" w:lastRow="0" w:firstColumn="1" w:lastColumn="0" w:noHBand="0" w:noVBand="1"/>
      </w:tblPr>
      <w:tblGrid>
        <w:gridCol w:w="4673"/>
        <w:gridCol w:w="4673"/>
      </w:tblGrid>
      <w:tr w:rsidR="007D7512" w:rsidTr="007D7512">
        <w:trPr>
          <w:trHeight w:val="1144"/>
        </w:trPr>
        <w:tc>
          <w:tcPr>
            <w:tcW w:w="4673" w:type="dxa"/>
          </w:tcPr>
          <w:p w:rsidR="00B84C3C" w:rsidRPr="00B84C3C" w:rsidRDefault="00B84C3C" w:rsidP="007D7512">
            <w:pPr>
              <w:rPr>
                <w:sz w:val="40"/>
                <w:szCs w:val="40"/>
              </w:rPr>
            </w:pPr>
          </w:p>
          <w:p w:rsidR="007D7512" w:rsidRPr="00B84C3C" w:rsidRDefault="00B84C3C" w:rsidP="007D7512">
            <w:pPr>
              <w:rPr>
                <w:sz w:val="40"/>
                <w:szCs w:val="40"/>
              </w:rPr>
            </w:pPr>
            <w:r w:rsidRPr="00B84C3C">
              <w:rPr>
                <w:sz w:val="40"/>
                <w:szCs w:val="40"/>
              </w:rPr>
              <w:t xml:space="preserve">             </w:t>
            </w:r>
            <w:r>
              <w:rPr>
                <w:sz w:val="40"/>
                <w:szCs w:val="40"/>
              </w:rPr>
              <w:t xml:space="preserve">  </w:t>
            </w:r>
            <w:r w:rsidR="007D7512" w:rsidRPr="00B84C3C">
              <w:rPr>
                <w:sz w:val="40"/>
                <w:szCs w:val="40"/>
              </w:rPr>
              <w:t>radio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  <w:tc>
          <w:tcPr>
            <w:tcW w:w="4673" w:type="dxa"/>
          </w:tcPr>
          <w:p w:rsidR="00FE5B30" w:rsidRDefault="00FE5B30" w:rsidP="00002FC8">
            <w:pPr>
              <w:rPr>
                <w:sz w:val="40"/>
                <w:szCs w:val="40"/>
              </w:rPr>
            </w:pPr>
          </w:p>
          <w:p w:rsidR="00002FC8" w:rsidRPr="00B84C3C" w:rsidRDefault="00FE5B30" w:rsidP="00002FC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</w:t>
            </w:r>
            <w:r w:rsidR="00002FC8" w:rsidRPr="00B84C3C">
              <w:rPr>
                <w:sz w:val="40"/>
                <w:szCs w:val="40"/>
              </w:rPr>
              <w:t>sauna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</w:tr>
      <w:tr w:rsidR="007D7512" w:rsidTr="007D7512">
        <w:trPr>
          <w:trHeight w:val="1144"/>
        </w:trPr>
        <w:tc>
          <w:tcPr>
            <w:tcW w:w="4673" w:type="dxa"/>
          </w:tcPr>
          <w:p w:rsidR="00B84C3C" w:rsidRPr="00B84C3C" w:rsidRDefault="00B84C3C" w:rsidP="007D7512">
            <w:pPr>
              <w:rPr>
                <w:sz w:val="40"/>
                <w:szCs w:val="40"/>
              </w:rPr>
            </w:pPr>
          </w:p>
          <w:p w:rsidR="007D7512" w:rsidRPr="00B84C3C" w:rsidRDefault="00B84C3C" w:rsidP="007D7512">
            <w:pPr>
              <w:rPr>
                <w:sz w:val="40"/>
                <w:szCs w:val="40"/>
              </w:rPr>
            </w:pPr>
            <w:r w:rsidRPr="00B84C3C">
              <w:rPr>
                <w:sz w:val="40"/>
                <w:szCs w:val="40"/>
              </w:rPr>
              <w:t xml:space="preserve">              </w:t>
            </w:r>
            <w:r>
              <w:rPr>
                <w:sz w:val="40"/>
                <w:szCs w:val="40"/>
              </w:rPr>
              <w:t xml:space="preserve">  </w:t>
            </w:r>
            <w:r w:rsidR="007D7512" w:rsidRPr="00B84C3C">
              <w:rPr>
                <w:sz w:val="40"/>
                <w:szCs w:val="40"/>
              </w:rPr>
              <w:t>TV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  <w:tc>
          <w:tcPr>
            <w:tcW w:w="4673" w:type="dxa"/>
          </w:tcPr>
          <w:p w:rsidR="00FE5B30" w:rsidRDefault="00FE5B30" w:rsidP="00B84C3C">
            <w:pPr>
              <w:rPr>
                <w:sz w:val="40"/>
                <w:szCs w:val="40"/>
              </w:rPr>
            </w:pPr>
          </w:p>
          <w:p w:rsidR="00B84C3C" w:rsidRPr="00B84C3C" w:rsidRDefault="00FE5B30" w:rsidP="00B84C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</w:t>
            </w:r>
            <w:r w:rsidR="00B84C3C" w:rsidRPr="00B84C3C">
              <w:rPr>
                <w:sz w:val="40"/>
                <w:szCs w:val="40"/>
              </w:rPr>
              <w:t>good restaurant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</w:tr>
      <w:tr w:rsidR="007D7512" w:rsidTr="007D7512">
        <w:trPr>
          <w:trHeight w:val="1144"/>
        </w:trPr>
        <w:tc>
          <w:tcPr>
            <w:tcW w:w="4673" w:type="dxa"/>
          </w:tcPr>
          <w:p w:rsidR="00B84C3C" w:rsidRPr="00B84C3C" w:rsidRDefault="00B84C3C" w:rsidP="007D7512">
            <w:pPr>
              <w:rPr>
                <w:sz w:val="40"/>
                <w:szCs w:val="40"/>
              </w:rPr>
            </w:pPr>
          </w:p>
          <w:p w:rsidR="007D7512" w:rsidRPr="00B84C3C" w:rsidRDefault="00B84C3C" w:rsidP="007D7512">
            <w:pPr>
              <w:rPr>
                <w:sz w:val="40"/>
                <w:szCs w:val="40"/>
              </w:rPr>
            </w:pPr>
            <w:r w:rsidRPr="00B84C3C">
              <w:rPr>
                <w:sz w:val="40"/>
                <w:szCs w:val="40"/>
              </w:rPr>
              <w:t xml:space="preserve">          </w:t>
            </w:r>
            <w:r>
              <w:rPr>
                <w:sz w:val="40"/>
                <w:szCs w:val="40"/>
              </w:rPr>
              <w:t xml:space="preserve">  </w:t>
            </w:r>
            <w:r w:rsidR="007D7512" w:rsidRPr="00B84C3C">
              <w:rPr>
                <w:sz w:val="40"/>
                <w:szCs w:val="40"/>
              </w:rPr>
              <w:t>hairdryer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  <w:tc>
          <w:tcPr>
            <w:tcW w:w="4673" w:type="dxa"/>
          </w:tcPr>
          <w:p w:rsidR="00FE5B30" w:rsidRDefault="00FE5B30" w:rsidP="00B84C3C">
            <w:pPr>
              <w:rPr>
                <w:sz w:val="40"/>
                <w:szCs w:val="40"/>
              </w:rPr>
            </w:pPr>
          </w:p>
          <w:p w:rsidR="00B84C3C" w:rsidRPr="00B84C3C" w:rsidRDefault="00FE5B30" w:rsidP="00B84C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</w:t>
            </w:r>
            <w:r w:rsidR="00B84C3C" w:rsidRPr="00B84C3C">
              <w:rPr>
                <w:sz w:val="40"/>
                <w:szCs w:val="40"/>
              </w:rPr>
              <w:t>baby-sitting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</w:tr>
      <w:tr w:rsidR="007D7512" w:rsidTr="007D7512">
        <w:trPr>
          <w:trHeight w:val="1144"/>
        </w:trPr>
        <w:tc>
          <w:tcPr>
            <w:tcW w:w="4673" w:type="dxa"/>
          </w:tcPr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  <w:p w:rsidR="007D7512" w:rsidRPr="00B84C3C" w:rsidRDefault="00B84C3C" w:rsidP="007D751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</w:t>
            </w:r>
            <w:r w:rsidR="007D7512" w:rsidRPr="00B84C3C">
              <w:rPr>
                <w:sz w:val="40"/>
                <w:szCs w:val="40"/>
              </w:rPr>
              <w:t>mini bar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  <w:tc>
          <w:tcPr>
            <w:tcW w:w="4673" w:type="dxa"/>
          </w:tcPr>
          <w:p w:rsidR="00FE5B30" w:rsidRDefault="00FE5B30" w:rsidP="00B84C3C">
            <w:pPr>
              <w:rPr>
                <w:sz w:val="40"/>
                <w:szCs w:val="40"/>
              </w:rPr>
            </w:pPr>
          </w:p>
          <w:p w:rsidR="00B84C3C" w:rsidRPr="00B84C3C" w:rsidRDefault="00FE5B30" w:rsidP="00B84C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B84C3C" w:rsidRPr="00B84C3C">
              <w:rPr>
                <w:sz w:val="40"/>
                <w:szCs w:val="40"/>
              </w:rPr>
              <w:t>car park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</w:tr>
      <w:tr w:rsidR="007D7512" w:rsidTr="007D7512">
        <w:trPr>
          <w:trHeight w:val="1144"/>
        </w:trPr>
        <w:tc>
          <w:tcPr>
            <w:tcW w:w="4673" w:type="dxa"/>
          </w:tcPr>
          <w:p w:rsidR="00B84C3C" w:rsidRDefault="00B84C3C" w:rsidP="007D751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</w:t>
            </w:r>
          </w:p>
          <w:p w:rsidR="007D7512" w:rsidRPr="00B84C3C" w:rsidRDefault="00B84C3C" w:rsidP="007D751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7D7512" w:rsidRPr="00B84C3C">
              <w:rPr>
                <w:sz w:val="40"/>
                <w:szCs w:val="40"/>
              </w:rPr>
              <w:t>bathroom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  <w:tc>
          <w:tcPr>
            <w:tcW w:w="4673" w:type="dxa"/>
          </w:tcPr>
          <w:p w:rsidR="00FE5B30" w:rsidRDefault="00FE5B30" w:rsidP="00B84C3C">
            <w:pPr>
              <w:rPr>
                <w:sz w:val="40"/>
                <w:szCs w:val="40"/>
              </w:rPr>
            </w:pPr>
          </w:p>
          <w:p w:rsidR="00B84C3C" w:rsidRPr="00B84C3C" w:rsidRDefault="00FE5B30" w:rsidP="00B84C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</w:t>
            </w:r>
            <w:r w:rsidR="00B84C3C" w:rsidRPr="00B84C3C">
              <w:rPr>
                <w:sz w:val="40"/>
                <w:szCs w:val="40"/>
              </w:rPr>
              <w:t xml:space="preserve">free newspaper 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</w:tr>
      <w:tr w:rsidR="007D7512" w:rsidTr="007D7512">
        <w:trPr>
          <w:trHeight w:val="1144"/>
        </w:trPr>
        <w:tc>
          <w:tcPr>
            <w:tcW w:w="4673" w:type="dxa"/>
          </w:tcPr>
          <w:p w:rsidR="00B84C3C" w:rsidRDefault="00B84C3C" w:rsidP="007D7512">
            <w:pPr>
              <w:rPr>
                <w:sz w:val="40"/>
                <w:szCs w:val="40"/>
              </w:rPr>
            </w:pPr>
          </w:p>
          <w:p w:rsidR="007D7512" w:rsidRPr="00B84C3C" w:rsidRDefault="007D7512" w:rsidP="00B84C3C">
            <w:pPr>
              <w:jc w:val="center"/>
              <w:rPr>
                <w:sz w:val="40"/>
                <w:szCs w:val="40"/>
              </w:rPr>
            </w:pPr>
            <w:r w:rsidRPr="00B84C3C">
              <w:rPr>
                <w:sz w:val="40"/>
                <w:szCs w:val="40"/>
              </w:rPr>
              <w:t xml:space="preserve">tea and coffee making </w:t>
            </w:r>
            <w:r w:rsidR="00B84C3C">
              <w:rPr>
                <w:sz w:val="40"/>
                <w:szCs w:val="40"/>
              </w:rPr>
              <w:t xml:space="preserve">   </w:t>
            </w:r>
            <w:r w:rsidRPr="00B84C3C">
              <w:rPr>
                <w:sz w:val="40"/>
                <w:szCs w:val="40"/>
              </w:rPr>
              <w:t>facilities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  <w:tc>
          <w:tcPr>
            <w:tcW w:w="4673" w:type="dxa"/>
          </w:tcPr>
          <w:p w:rsidR="00B84C3C" w:rsidRPr="00B84C3C" w:rsidRDefault="00B84C3C" w:rsidP="00B84C3C">
            <w:pPr>
              <w:rPr>
                <w:sz w:val="40"/>
                <w:szCs w:val="40"/>
              </w:rPr>
            </w:pPr>
          </w:p>
          <w:p w:rsidR="00B84C3C" w:rsidRPr="00B84C3C" w:rsidRDefault="00B84C3C" w:rsidP="00B84C3C">
            <w:pPr>
              <w:rPr>
                <w:sz w:val="40"/>
                <w:szCs w:val="40"/>
              </w:rPr>
            </w:pPr>
            <w:r w:rsidRPr="00B84C3C">
              <w:rPr>
                <w:sz w:val="40"/>
                <w:szCs w:val="40"/>
              </w:rPr>
              <w:t xml:space="preserve">   </w:t>
            </w:r>
            <w:r w:rsidR="00FE5B30">
              <w:rPr>
                <w:sz w:val="40"/>
                <w:szCs w:val="40"/>
              </w:rPr>
              <w:t xml:space="preserve">   </w:t>
            </w:r>
            <w:r w:rsidR="003B0615">
              <w:rPr>
                <w:sz w:val="40"/>
                <w:szCs w:val="40"/>
              </w:rPr>
              <w:t xml:space="preserve"> </w:t>
            </w:r>
            <w:r w:rsidRPr="00B84C3C">
              <w:rPr>
                <w:sz w:val="40"/>
                <w:szCs w:val="40"/>
              </w:rPr>
              <w:t>swimming pool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</w:tr>
      <w:tr w:rsidR="007D7512" w:rsidTr="007D7512">
        <w:trPr>
          <w:trHeight w:val="1144"/>
        </w:trPr>
        <w:tc>
          <w:tcPr>
            <w:tcW w:w="4673" w:type="dxa"/>
          </w:tcPr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  <w:p w:rsidR="007D7512" w:rsidRPr="00B84C3C" w:rsidRDefault="00B84C3C" w:rsidP="007D751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</w:t>
            </w:r>
            <w:r w:rsidR="007D7512" w:rsidRPr="00B84C3C">
              <w:rPr>
                <w:sz w:val="40"/>
                <w:szCs w:val="40"/>
              </w:rPr>
              <w:t>air- conditioning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  <w:tc>
          <w:tcPr>
            <w:tcW w:w="4673" w:type="dxa"/>
          </w:tcPr>
          <w:p w:rsidR="003B0615" w:rsidRDefault="00FE5B30" w:rsidP="00B84C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</w:t>
            </w:r>
          </w:p>
          <w:p w:rsidR="00B84C3C" w:rsidRPr="00B84C3C" w:rsidRDefault="003B0615" w:rsidP="00B84C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="00B84C3C" w:rsidRPr="00B84C3C">
              <w:rPr>
                <w:sz w:val="40"/>
                <w:szCs w:val="40"/>
              </w:rPr>
              <w:t>single rooms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</w:tr>
      <w:tr w:rsidR="007D7512" w:rsidTr="007D7512">
        <w:trPr>
          <w:trHeight w:val="1220"/>
        </w:trPr>
        <w:tc>
          <w:tcPr>
            <w:tcW w:w="4673" w:type="dxa"/>
          </w:tcPr>
          <w:p w:rsidR="00B84C3C" w:rsidRDefault="00B84C3C" w:rsidP="007D7512">
            <w:pPr>
              <w:rPr>
                <w:sz w:val="40"/>
                <w:szCs w:val="40"/>
              </w:rPr>
            </w:pPr>
          </w:p>
          <w:p w:rsidR="007D7512" w:rsidRPr="00B84C3C" w:rsidRDefault="00B84C3C" w:rsidP="007D751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7D7512" w:rsidRPr="00B84C3C">
              <w:rPr>
                <w:sz w:val="40"/>
                <w:szCs w:val="40"/>
              </w:rPr>
              <w:t xml:space="preserve">telephone 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  <w:tc>
          <w:tcPr>
            <w:tcW w:w="4673" w:type="dxa"/>
          </w:tcPr>
          <w:p w:rsidR="003B0615" w:rsidRDefault="003B0615" w:rsidP="00B84C3C">
            <w:pPr>
              <w:rPr>
                <w:sz w:val="40"/>
                <w:szCs w:val="40"/>
              </w:rPr>
            </w:pPr>
          </w:p>
          <w:p w:rsidR="00B84C3C" w:rsidRPr="00B84C3C" w:rsidRDefault="003B0615" w:rsidP="00B84C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B84C3C" w:rsidRPr="00B84C3C">
              <w:rPr>
                <w:sz w:val="40"/>
                <w:szCs w:val="40"/>
              </w:rPr>
              <w:t>mini-gym</w:t>
            </w:r>
          </w:p>
          <w:p w:rsidR="007D7512" w:rsidRPr="00B84C3C" w:rsidRDefault="007D7512" w:rsidP="007D7512">
            <w:pPr>
              <w:rPr>
                <w:sz w:val="40"/>
                <w:szCs w:val="40"/>
              </w:rPr>
            </w:pPr>
          </w:p>
        </w:tc>
      </w:tr>
      <w:tr w:rsidR="007D7512" w:rsidTr="007D7512">
        <w:trPr>
          <w:trHeight w:val="1220"/>
        </w:trPr>
        <w:tc>
          <w:tcPr>
            <w:tcW w:w="4673" w:type="dxa"/>
          </w:tcPr>
          <w:p w:rsidR="00B84C3C" w:rsidRDefault="00B84C3C" w:rsidP="007D7512">
            <w:pPr>
              <w:rPr>
                <w:sz w:val="40"/>
                <w:szCs w:val="40"/>
              </w:rPr>
            </w:pPr>
          </w:p>
          <w:p w:rsidR="007D7512" w:rsidRPr="00B84C3C" w:rsidRDefault="007D7512" w:rsidP="00B84C3C">
            <w:pPr>
              <w:jc w:val="center"/>
              <w:rPr>
                <w:sz w:val="40"/>
                <w:szCs w:val="40"/>
              </w:rPr>
            </w:pPr>
            <w:r w:rsidRPr="00B84C3C">
              <w:rPr>
                <w:sz w:val="40"/>
                <w:szCs w:val="40"/>
              </w:rPr>
              <w:t xml:space="preserve">balcony with </w:t>
            </w:r>
            <w:r w:rsidR="00B84C3C">
              <w:rPr>
                <w:sz w:val="40"/>
                <w:szCs w:val="40"/>
              </w:rPr>
              <w:t xml:space="preserve">                </w:t>
            </w:r>
            <w:r w:rsidR="003B0615">
              <w:rPr>
                <w:sz w:val="40"/>
                <w:szCs w:val="40"/>
              </w:rPr>
              <w:t xml:space="preserve">sea </w:t>
            </w:r>
            <w:r w:rsidRPr="00B84C3C">
              <w:rPr>
                <w:sz w:val="40"/>
                <w:szCs w:val="40"/>
              </w:rPr>
              <w:t>view</w:t>
            </w:r>
          </w:p>
        </w:tc>
        <w:tc>
          <w:tcPr>
            <w:tcW w:w="4673" w:type="dxa"/>
          </w:tcPr>
          <w:p w:rsidR="003B0615" w:rsidRDefault="003B0615" w:rsidP="007D7512">
            <w:pPr>
              <w:rPr>
                <w:sz w:val="40"/>
                <w:szCs w:val="40"/>
              </w:rPr>
            </w:pPr>
          </w:p>
          <w:p w:rsidR="007D7512" w:rsidRPr="00B84C3C" w:rsidRDefault="003B0615" w:rsidP="007D751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  <w:r w:rsidR="00B84C3C" w:rsidRPr="00B84C3C">
              <w:rPr>
                <w:sz w:val="40"/>
                <w:szCs w:val="40"/>
              </w:rPr>
              <w:t>solarium</w:t>
            </w:r>
          </w:p>
        </w:tc>
      </w:tr>
    </w:tbl>
    <w:p w:rsidR="007D7512" w:rsidRDefault="007D7512" w:rsidP="00832803"/>
    <w:p w:rsidR="00BC4CCC" w:rsidRPr="00832803" w:rsidRDefault="00BC4CCC" w:rsidP="00832803"/>
    <w:sectPr w:rsidR="00BC4CCC" w:rsidRPr="00832803" w:rsidSect="007D7512"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A22" w:rsidRDefault="00B81A22" w:rsidP="006A0033">
      <w:r>
        <w:separator/>
      </w:r>
    </w:p>
  </w:endnote>
  <w:endnote w:type="continuationSeparator" w:id="0">
    <w:p w:rsidR="00B81A22" w:rsidRDefault="00B81A22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A22" w:rsidRDefault="00B81A22" w:rsidP="006A0033">
      <w:r>
        <w:separator/>
      </w:r>
    </w:p>
  </w:footnote>
  <w:footnote w:type="continuationSeparator" w:id="0">
    <w:p w:rsidR="00B81A22" w:rsidRDefault="00B81A22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F50847">
    <w:pPr>
      <w:pStyle w:val="Zhlav"/>
    </w:pPr>
    <w:r>
      <w:rPr>
        <w:noProof/>
        <w:lang w:val="cs-CZ" w:eastAsia="cs-CZ"/>
      </w:rPr>
      <w:drawing>
        <wp:inline distT="0" distB="0" distL="0" distR="0" wp14:anchorId="0497E6B0" wp14:editId="5279AE13">
          <wp:extent cx="5759450" cy="1089918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899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DA0" w:rsidRDefault="00C34DA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39A0"/>
    <w:rsid w:val="00002FC8"/>
    <w:rsid w:val="0003260B"/>
    <w:rsid w:val="0004313B"/>
    <w:rsid w:val="00043C08"/>
    <w:rsid w:val="00083091"/>
    <w:rsid w:val="00094481"/>
    <w:rsid w:val="000A5206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625EB"/>
    <w:rsid w:val="00191D42"/>
    <w:rsid w:val="001C368B"/>
    <w:rsid w:val="00260E1C"/>
    <w:rsid w:val="00261352"/>
    <w:rsid w:val="002E3264"/>
    <w:rsid w:val="002F5423"/>
    <w:rsid w:val="003245A3"/>
    <w:rsid w:val="00326812"/>
    <w:rsid w:val="003562D0"/>
    <w:rsid w:val="00362017"/>
    <w:rsid w:val="00362AE7"/>
    <w:rsid w:val="00372AE3"/>
    <w:rsid w:val="003731C3"/>
    <w:rsid w:val="003A6134"/>
    <w:rsid w:val="003B0615"/>
    <w:rsid w:val="003C1DB2"/>
    <w:rsid w:val="003C39A0"/>
    <w:rsid w:val="003F2236"/>
    <w:rsid w:val="0043089E"/>
    <w:rsid w:val="00431D70"/>
    <w:rsid w:val="0045733A"/>
    <w:rsid w:val="004876B5"/>
    <w:rsid w:val="004D0397"/>
    <w:rsid w:val="004F41D2"/>
    <w:rsid w:val="005012DB"/>
    <w:rsid w:val="0050682E"/>
    <w:rsid w:val="00520471"/>
    <w:rsid w:val="005213C8"/>
    <w:rsid w:val="005272B5"/>
    <w:rsid w:val="005446AE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4218"/>
    <w:rsid w:val="00665665"/>
    <w:rsid w:val="00683507"/>
    <w:rsid w:val="00684F36"/>
    <w:rsid w:val="0069195B"/>
    <w:rsid w:val="006A0033"/>
    <w:rsid w:val="006A4AF9"/>
    <w:rsid w:val="006A7305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96DF3"/>
    <w:rsid w:val="007B2793"/>
    <w:rsid w:val="007B7004"/>
    <w:rsid w:val="007C07BB"/>
    <w:rsid w:val="007C7A04"/>
    <w:rsid w:val="007D7512"/>
    <w:rsid w:val="00800BF6"/>
    <w:rsid w:val="00802C04"/>
    <w:rsid w:val="00812FE1"/>
    <w:rsid w:val="00832803"/>
    <w:rsid w:val="008351CA"/>
    <w:rsid w:val="00842323"/>
    <w:rsid w:val="0085657E"/>
    <w:rsid w:val="00871E3D"/>
    <w:rsid w:val="00883CF4"/>
    <w:rsid w:val="008B41F5"/>
    <w:rsid w:val="008B78BF"/>
    <w:rsid w:val="008D6A2E"/>
    <w:rsid w:val="008E2189"/>
    <w:rsid w:val="009027A1"/>
    <w:rsid w:val="00902C56"/>
    <w:rsid w:val="00930656"/>
    <w:rsid w:val="00932B92"/>
    <w:rsid w:val="00934ED9"/>
    <w:rsid w:val="009447C0"/>
    <w:rsid w:val="009519AE"/>
    <w:rsid w:val="009541BE"/>
    <w:rsid w:val="009612F7"/>
    <w:rsid w:val="00972E7B"/>
    <w:rsid w:val="009763DF"/>
    <w:rsid w:val="009964A1"/>
    <w:rsid w:val="009A3232"/>
    <w:rsid w:val="009E1A89"/>
    <w:rsid w:val="009F090C"/>
    <w:rsid w:val="00A0092C"/>
    <w:rsid w:val="00A06E9A"/>
    <w:rsid w:val="00A507CC"/>
    <w:rsid w:val="00A7644D"/>
    <w:rsid w:val="00AD2FF9"/>
    <w:rsid w:val="00AE61C9"/>
    <w:rsid w:val="00AF406C"/>
    <w:rsid w:val="00B22694"/>
    <w:rsid w:val="00B26D85"/>
    <w:rsid w:val="00B52423"/>
    <w:rsid w:val="00B81A22"/>
    <w:rsid w:val="00B84C3C"/>
    <w:rsid w:val="00BB48CD"/>
    <w:rsid w:val="00BC4CCC"/>
    <w:rsid w:val="00BF1C0E"/>
    <w:rsid w:val="00C03825"/>
    <w:rsid w:val="00C10A96"/>
    <w:rsid w:val="00C14BB9"/>
    <w:rsid w:val="00C172FC"/>
    <w:rsid w:val="00C23036"/>
    <w:rsid w:val="00C27294"/>
    <w:rsid w:val="00C34DA0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361BC"/>
    <w:rsid w:val="00F50847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  <w:rsid w:val="00FE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BC4C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86D4B-FE66-4A74-B53B-4B5737DD6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205</TotalTime>
  <Pages>4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19</cp:revision>
  <cp:lastPrinted>2011-05-17T22:28:00Z</cp:lastPrinted>
  <dcterms:created xsi:type="dcterms:W3CDTF">2013-01-19T20:59:00Z</dcterms:created>
  <dcterms:modified xsi:type="dcterms:W3CDTF">2013-02-17T14:27:00Z</dcterms:modified>
</cp:coreProperties>
</file>