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FC3" w:rsidRDefault="000E5FC3" w:rsidP="00792F8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1.75pt;visibility:visible">
            <v:imagedata r:id="rId7" o:title=""/>
          </v:shape>
        </w:pict>
      </w:r>
      <w:r>
        <w:br/>
      </w:r>
    </w:p>
    <w:p w:rsidR="000E5FC3" w:rsidRDefault="000E5FC3" w:rsidP="00792F8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E5FC3" w:rsidRPr="00E53526" w:rsidRDefault="000E5FC3" w:rsidP="00792F8E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62C5F">
        <w:rPr>
          <w:sz w:val="40"/>
          <w:szCs w:val="40"/>
        </w:rPr>
        <w:t>TEST-ryby, obojživelníci, plazi</w:t>
      </w:r>
    </w:p>
    <w:p w:rsidR="000E5FC3" w:rsidRPr="004D2AAB" w:rsidRDefault="000E5FC3" w:rsidP="00792F8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62C5F">
        <w:rPr>
          <w:sz w:val="40"/>
          <w:szCs w:val="40"/>
        </w:rPr>
        <w:t>TEST-ryby, obojživelníci, plazi</w:t>
      </w:r>
    </w:p>
    <w:p w:rsidR="000E5FC3" w:rsidRPr="00C818C2" w:rsidRDefault="000E5FC3" w:rsidP="00792F8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E5FC3" w:rsidRPr="00C818C2" w:rsidRDefault="000E5FC3" w:rsidP="00792F8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0E5FC3" w:rsidRPr="00C818C2" w:rsidRDefault="000E5FC3" w:rsidP="00792F8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62C5F">
        <w:rPr>
          <w:sz w:val="40"/>
          <w:szCs w:val="40"/>
        </w:rPr>
        <w:t>TEST-ryby, obojživelníci, plazi</w:t>
      </w:r>
      <w:r>
        <w:rPr>
          <w:sz w:val="28"/>
          <w:szCs w:val="28"/>
        </w:rPr>
        <w:br/>
        <w:t>(práce s interaktivní tabulí, pracovní list)</w:t>
      </w:r>
    </w:p>
    <w:p w:rsidR="000E5FC3" w:rsidRDefault="000E5FC3" w:rsidP="00792F8E"/>
    <w:p w:rsidR="000E5FC3" w:rsidRDefault="000E5FC3" w:rsidP="00792F8E">
      <w:pPr>
        <w:pBdr>
          <w:bottom w:val="single" w:sz="4" w:space="1" w:color="auto"/>
        </w:pBdr>
      </w:pPr>
    </w:p>
    <w:p w:rsidR="000E5FC3" w:rsidRPr="009862F8" w:rsidRDefault="000E5FC3" w:rsidP="00792F8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E5FC3" w:rsidRPr="009862F8" w:rsidRDefault="000E5FC3" w:rsidP="00792F8E">
      <w:pPr>
        <w:jc w:val="center"/>
        <w:rPr>
          <w:sz w:val="16"/>
          <w:szCs w:val="16"/>
        </w:rPr>
      </w:pPr>
    </w:p>
    <w:p w:rsidR="000E5FC3" w:rsidRPr="009862F8" w:rsidRDefault="000E5FC3" w:rsidP="00792F8E">
      <w:pPr>
        <w:jc w:val="center"/>
        <w:rPr>
          <w:sz w:val="16"/>
          <w:szCs w:val="16"/>
        </w:rPr>
      </w:pPr>
    </w:p>
    <w:p w:rsidR="000E5FC3" w:rsidRPr="009862F8" w:rsidRDefault="000E5FC3" w:rsidP="00792F8E">
      <w:pPr>
        <w:jc w:val="center"/>
        <w:rPr>
          <w:sz w:val="16"/>
          <w:szCs w:val="16"/>
        </w:rPr>
      </w:pPr>
    </w:p>
    <w:p w:rsidR="000E5FC3" w:rsidRPr="00346C0B" w:rsidRDefault="000E5FC3" w:rsidP="00A94062">
      <w:pPr>
        <w:rPr>
          <w:rFonts w:ascii="Arial" w:hAnsi="Arial" w:cs="Arial"/>
          <w:i/>
          <w:sz w:val="24"/>
          <w:szCs w:val="24"/>
          <w:u w:val="single"/>
        </w:rPr>
      </w:pPr>
      <w:r w:rsidRPr="00346C0B">
        <w:rPr>
          <w:rFonts w:ascii="Arial" w:hAnsi="Arial" w:cs="Arial"/>
          <w:i/>
          <w:sz w:val="24"/>
          <w:szCs w:val="24"/>
          <w:u w:val="single"/>
        </w:rPr>
        <w:t>SPRÁVNOU ODPOVĚĎ ZAŠKRTI</w:t>
      </w: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Ryby žijí:</w:t>
      </w:r>
    </w:p>
    <w:p w:rsidR="000E5FC3" w:rsidRPr="00346C0B" w:rsidRDefault="000E5FC3" w:rsidP="00BB4D4E">
      <w:pPr>
        <w:numPr>
          <w:ilvl w:val="0"/>
          <w:numId w:val="10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na souši</w:t>
      </w:r>
    </w:p>
    <w:p w:rsidR="000E5FC3" w:rsidRPr="00346C0B" w:rsidRDefault="000E5FC3" w:rsidP="00BB4D4E">
      <w:pPr>
        <w:numPr>
          <w:ilvl w:val="0"/>
          <w:numId w:val="10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ve vodě</w:t>
      </w:r>
    </w:p>
    <w:p w:rsidR="000E5FC3" w:rsidRPr="00346C0B" w:rsidRDefault="000E5FC3" w:rsidP="00BB4D4E">
      <w:pPr>
        <w:numPr>
          <w:ilvl w:val="0"/>
          <w:numId w:val="10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část života ve vodě a část na souši</w:t>
      </w: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Obojživelníci žijí:</w:t>
      </w:r>
    </w:p>
    <w:p w:rsidR="000E5FC3" w:rsidRPr="00346C0B" w:rsidRDefault="000E5FC3" w:rsidP="00BB4D4E">
      <w:pPr>
        <w:numPr>
          <w:ilvl w:val="0"/>
          <w:numId w:val="12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na souši</w:t>
      </w:r>
    </w:p>
    <w:p w:rsidR="000E5FC3" w:rsidRPr="00346C0B" w:rsidRDefault="000E5FC3" w:rsidP="00BB4D4E">
      <w:pPr>
        <w:numPr>
          <w:ilvl w:val="0"/>
          <w:numId w:val="12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ve vodě</w:t>
      </w:r>
    </w:p>
    <w:p w:rsidR="000E5FC3" w:rsidRPr="00346C0B" w:rsidRDefault="000E5FC3" w:rsidP="00BB4D4E">
      <w:pPr>
        <w:numPr>
          <w:ilvl w:val="0"/>
          <w:numId w:val="12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část života ve vodě a část na souši</w:t>
      </w: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Plazi žijí:</w:t>
      </w:r>
    </w:p>
    <w:p w:rsidR="000E5FC3" w:rsidRPr="00346C0B" w:rsidRDefault="000E5FC3" w:rsidP="00BB4D4E">
      <w:pPr>
        <w:numPr>
          <w:ilvl w:val="0"/>
          <w:numId w:val="14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na souši</w:t>
      </w:r>
    </w:p>
    <w:p w:rsidR="000E5FC3" w:rsidRPr="00346C0B" w:rsidRDefault="000E5FC3" w:rsidP="00BB4D4E">
      <w:pPr>
        <w:numPr>
          <w:ilvl w:val="0"/>
          <w:numId w:val="14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ve vodě</w:t>
      </w:r>
    </w:p>
    <w:p w:rsidR="000E5FC3" w:rsidRPr="00346C0B" w:rsidRDefault="000E5FC3" w:rsidP="00BB4D4E">
      <w:pPr>
        <w:numPr>
          <w:ilvl w:val="0"/>
          <w:numId w:val="14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část života ve vodě a část na souši</w:t>
      </w: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Tělo ryb je pokryto:</w:t>
      </w:r>
    </w:p>
    <w:p w:rsidR="000E5FC3" w:rsidRPr="00346C0B" w:rsidRDefault="000E5FC3" w:rsidP="00BB4D4E">
      <w:pPr>
        <w:numPr>
          <w:ilvl w:val="0"/>
          <w:numId w:val="15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srstí</w:t>
      </w:r>
    </w:p>
    <w:p w:rsidR="000E5FC3" w:rsidRPr="00346C0B" w:rsidRDefault="000E5FC3" w:rsidP="00BB4D4E">
      <w:pPr>
        <w:numPr>
          <w:ilvl w:val="0"/>
          <w:numId w:val="15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peřím</w:t>
      </w:r>
    </w:p>
    <w:p w:rsidR="000E5FC3" w:rsidRDefault="000E5FC3" w:rsidP="00BB4D4E">
      <w:pPr>
        <w:numPr>
          <w:ilvl w:val="0"/>
          <w:numId w:val="15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šupinami</w:t>
      </w:r>
    </w:p>
    <w:p w:rsidR="000E5FC3" w:rsidRPr="00346C0B" w:rsidRDefault="000E5FC3" w:rsidP="00346C0B">
      <w:pPr>
        <w:ind w:left="720"/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BB4D4E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Obojživelníci v dospělosti dýchají:</w:t>
      </w:r>
    </w:p>
    <w:p w:rsidR="000E5FC3" w:rsidRPr="00346C0B" w:rsidRDefault="000E5FC3" w:rsidP="00BB4D4E">
      <w:pPr>
        <w:numPr>
          <w:ilvl w:val="0"/>
          <w:numId w:val="16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plícemi </w:t>
      </w:r>
    </w:p>
    <w:p w:rsidR="000E5FC3" w:rsidRPr="00346C0B" w:rsidRDefault="000E5FC3" w:rsidP="00BB4D4E">
      <w:pPr>
        <w:numPr>
          <w:ilvl w:val="0"/>
          <w:numId w:val="16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žábrami</w:t>
      </w:r>
    </w:p>
    <w:p w:rsidR="000E5FC3" w:rsidRPr="00346C0B" w:rsidRDefault="000E5FC3" w:rsidP="00BB4D4E">
      <w:pPr>
        <w:numPr>
          <w:ilvl w:val="0"/>
          <w:numId w:val="16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srdcem</w:t>
      </w:r>
    </w:p>
    <w:p w:rsidR="000E5FC3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Ryby dýchají:</w:t>
      </w:r>
    </w:p>
    <w:p w:rsidR="000E5FC3" w:rsidRPr="00346C0B" w:rsidRDefault="000E5FC3" w:rsidP="00346C0B">
      <w:pPr>
        <w:numPr>
          <w:ilvl w:val="0"/>
          <w:numId w:val="23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plícemi </w:t>
      </w:r>
    </w:p>
    <w:p w:rsidR="000E5FC3" w:rsidRPr="00346C0B" w:rsidRDefault="000E5FC3" w:rsidP="00346C0B">
      <w:pPr>
        <w:numPr>
          <w:ilvl w:val="0"/>
          <w:numId w:val="23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žábrami</w:t>
      </w:r>
    </w:p>
    <w:p w:rsidR="000E5FC3" w:rsidRPr="00346C0B" w:rsidRDefault="000E5FC3" w:rsidP="00346C0B">
      <w:pPr>
        <w:numPr>
          <w:ilvl w:val="0"/>
          <w:numId w:val="23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srdcem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Plazi dýchají:</w:t>
      </w:r>
    </w:p>
    <w:p w:rsidR="000E5FC3" w:rsidRPr="00346C0B" w:rsidRDefault="000E5FC3" w:rsidP="00346C0B">
      <w:pPr>
        <w:numPr>
          <w:ilvl w:val="0"/>
          <w:numId w:val="25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plícemi </w:t>
      </w:r>
    </w:p>
    <w:p w:rsidR="000E5FC3" w:rsidRPr="00346C0B" w:rsidRDefault="000E5FC3" w:rsidP="00346C0B">
      <w:pPr>
        <w:numPr>
          <w:ilvl w:val="0"/>
          <w:numId w:val="25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žábrami</w:t>
      </w:r>
    </w:p>
    <w:p w:rsidR="000E5FC3" w:rsidRPr="00346C0B" w:rsidRDefault="000E5FC3" w:rsidP="00346C0B">
      <w:pPr>
        <w:numPr>
          <w:ilvl w:val="0"/>
          <w:numId w:val="25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srdcem</w:t>
      </w: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Ryby rozdělujeme na:</w:t>
      </w:r>
    </w:p>
    <w:p w:rsidR="000E5FC3" w:rsidRPr="00346C0B" w:rsidRDefault="000E5FC3" w:rsidP="00BB4D4E">
      <w:pPr>
        <w:numPr>
          <w:ilvl w:val="0"/>
          <w:numId w:val="17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typ čolkovitý a žabí</w:t>
      </w:r>
    </w:p>
    <w:p w:rsidR="000E5FC3" w:rsidRPr="00346C0B" w:rsidRDefault="000E5FC3" w:rsidP="00BB4D4E">
      <w:pPr>
        <w:numPr>
          <w:ilvl w:val="0"/>
          <w:numId w:val="17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sladkovodní a mořské</w:t>
      </w:r>
    </w:p>
    <w:p w:rsidR="000E5FC3" w:rsidRPr="00346C0B" w:rsidRDefault="000E5FC3" w:rsidP="00BB4D4E">
      <w:pPr>
        <w:numPr>
          <w:ilvl w:val="0"/>
          <w:numId w:val="17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ještěry, hadi, želvy, krokodýlové</w:t>
      </w:r>
    </w:p>
    <w:p w:rsidR="000E5FC3" w:rsidRPr="00346C0B" w:rsidRDefault="000E5FC3" w:rsidP="00BB4D4E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BB4D4E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Obojživelníky rozdělujeme na:</w:t>
      </w:r>
    </w:p>
    <w:p w:rsidR="000E5FC3" w:rsidRPr="00346C0B" w:rsidRDefault="000E5FC3" w:rsidP="00BB4D4E">
      <w:pPr>
        <w:numPr>
          <w:ilvl w:val="0"/>
          <w:numId w:val="1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typ čolkovitý a žabí</w:t>
      </w:r>
    </w:p>
    <w:p w:rsidR="000E5FC3" w:rsidRPr="00346C0B" w:rsidRDefault="000E5FC3" w:rsidP="00BB4D4E">
      <w:pPr>
        <w:numPr>
          <w:ilvl w:val="0"/>
          <w:numId w:val="1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sladkovodní a mořské</w:t>
      </w:r>
    </w:p>
    <w:p w:rsidR="000E5FC3" w:rsidRPr="00346C0B" w:rsidRDefault="000E5FC3" w:rsidP="00BB4D4E">
      <w:pPr>
        <w:numPr>
          <w:ilvl w:val="0"/>
          <w:numId w:val="1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ještěry, hadi, želvy, krokodýlové</w:t>
      </w: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Plazy rozdělujeme na:</w:t>
      </w:r>
    </w:p>
    <w:p w:rsidR="000E5FC3" w:rsidRPr="00346C0B" w:rsidRDefault="000E5FC3" w:rsidP="00346C0B">
      <w:pPr>
        <w:numPr>
          <w:ilvl w:val="0"/>
          <w:numId w:val="21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typ čolkovitý a žabí</w:t>
      </w:r>
    </w:p>
    <w:p w:rsidR="000E5FC3" w:rsidRPr="00346C0B" w:rsidRDefault="000E5FC3" w:rsidP="00346C0B">
      <w:pPr>
        <w:numPr>
          <w:ilvl w:val="0"/>
          <w:numId w:val="21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sladkovodní a mořské</w:t>
      </w:r>
    </w:p>
    <w:p w:rsidR="000E5FC3" w:rsidRPr="00346C0B" w:rsidRDefault="000E5FC3" w:rsidP="00346C0B">
      <w:pPr>
        <w:numPr>
          <w:ilvl w:val="0"/>
          <w:numId w:val="21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ještěry, hadi, želvy, krokodýlové</w:t>
      </w:r>
    </w:p>
    <w:p w:rsidR="000E5FC3" w:rsidRDefault="000E5FC3" w:rsidP="00A94062">
      <w:pPr>
        <w:rPr>
          <w:rFonts w:ascii="Arial" w:hAnsi="Arial" w:cs="Arial"/>
          <w:b/>
          <w:sz w:val="24"/>
          <w:szCs w:val="24"/>
        </w:rPr>
      </w:pPr>
    </w:p>
    <w:p w:rsidR="000E5FC3" w:rsidRDefault="000E5FC3" w:rsidP="00A94062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</w:p>
    <w:p w:rsidR="000E5FC3" w:rsidRDefault="000E5FC3" w:rsidP="00A94062">
      <w:pPr>
        <w:rPr>
          <w:rFonts w:ascii="Arial" w:hAnsi="Arial" w:cs="Arial"/>
          <w:i/>
          <w:sz w:val="24"/>
          <w:szCs w:val="24"/>
          <w:u w:val="single"/>
        </w:rPr>
      </w:pPr>
      <w:r w:rsidRPr="00346C0B">
        <w:rPr>
          <w:rFonts w:ascii="Arial" w:hAnsi="Arial" w:cs="Arial"/>
          <w:i/>
          <w:sz w:val="24"/>
          <w:szCs w:val="24"/>
          <w:u w:val="single"/>
        </w:rPr>
        <w:t>DOPLŇ</w:t>
      </w:r>
    </w:p>
    <w:p w:rsidR="000E5FC3" w:rsidRPr="00346C0B" w:rsidRDefault="000E5FC3" w:rsidP="00A94062">
      <w:pPr>
        <w:rPr>
          <w:rFonts w:ascii="Arial" w:hAnsi="Arial" w:cs="Arial"/>
          <w:i/>
          <w:sz w:val="24"/>
          <w:szCs w:val="24"/>
          <w:u w:val="single"/>
        </w:rPr>
      </w:pP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Vyjmenuj 3 ryby: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 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 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 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Vyjmenuj 3 obojživelníky: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 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 </w:t>
      </w: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Vyjmenuj 3 plazy: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 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 </w:t>
      </w:r>
    </w:p>
    <w:p w:rsidR="000E5FC3" w:rsidRPr="00346C0B" w:rsidRDefault="000E5FC3" w:rsidP="00A94062">
      <w:pPr>
        <w:rPr>
          <w:rFonts w:ascii="Arial" w:hAnsi="Arial" w:cs="Arial"/>
          <w:b/>
          <w:sz w:val="24"/>
          <w:szCs w:val="24"/>
        </w:rPr>
      </w:pPr>
    </w:p>
    <w:p w:rsidR="000E5FC3" w:rsidRDefault="000E5FC3">
      <w:pPr>
        <w:rPr>
          <w:sz w:val="24"/>
          <w:szCs w:val="24"/>
        </w:rPr>
      </w:pPr>
    </w:p>
    <w:p w:rsidR="000E5FC3" w:rsidRDefault="000E5FC3">
      <w:pPr>
        <w:rPr>
          <w:sz w:val="24"/>
          <w:szCs w:val="24"/>
        </w:rPr>
      </w:pPr>
    </w:p>
    <w:p w:rsidR="000E5FC3" w:rsidRDefault="000E5FC3">
      <w:pPr>
        <w:rPr>
          <w:sz w:val="24"/>
          <w:szCs w:val="24"/>
        </w:rPr>
      </w:pPr>
    </w:p>
    <w:p w:rsidR="000E5FC3" w:rsidRDefault="000E5FC3">
      <w:pPr>
        <w:rPr>
          <w:sz w:val="24"/>
          <w:szCs w:val="24"/>
        </w:rPr>
      </w:pPr>
    </w:p>
    <w:p w:rsidR="000E5FC3" w:rsidRDefault="000E5FC3">
      <w:pPr>
        <w:rPr>
          <w:sz w:val="24"/>
          <w:szCs w:val="24"/>
        </w:rPr>
      </w:pPr>
    </w:p>
    <w:p w:rsidR="000E5FC3" w:rsidRDefault="000E5FC3">
      <w:pPr>
        <w:rPr>
          <w:sz w:val="24"/>
          <w:szCs w:val="24"/>
        </w:rPr>
      </w:pPr>
    </w:p>
    <w:p w:rsidR="000E5FC3" w:rsidRDefault="000E5FC3">
      <w:pPr>
        <w:rPr>
          <w:sz w:val="24"/>
          <w:szCs w:val="24"/>
        </w:rPr>
      </w:pPr>
    </w:p>
    <w:p w:rsidR="000E5FC3" w:rsidRDefault="000E5FC3">
      <w:pPr>
        <w:rPr>
          <w:sz w:val="24"/>
          <w:szCs w:val="24"/>
        </w:rPr>
      </w:pPr>
    </w:p>
    <w:p w:rsidR="000E5FC3" w:rsidRDefault="000E5FC3">
      <w:pPr>
        <w:rPr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sz w:val="24"/>
          <w:szCs w:val="24"/>
          <w:u w:val="single"/>
        </w:rPr>
      </w:pPr>
    </w:p>
    <w:p w:rsidR="000E5FC3" w:rsidRPr="00346C0B" w:rsidRDefault="000E5FC3" w:rsidP="00346C0B">
      <w:pPr>
        <w:rPr>
          <w:rFonts w:ascii="Arial" w:hAnsi="Arial" w:cs="Arial"/>
          <w:i/>
          <w:sz w:val="36"/>
          <w:szCs w:val="36"/>
          <w:u w:val="single"/>
        </w:rPr>
      </w:pPr>
      <w:r w:rsidRPr="00346C0B">
        <w:rPr>
          <w:rFonts w:ascii="Arial" w:hAnsi="Arial" w:cs="Arial"/>
          <w:i/>
          <w:sz w:val="36"/>
          <w:szCs w:val="36"/>
          <w:u w:val="single"/>
        </w:rPr>
        <w:t>SPR</w:t>
      </w:r>
      <w:r>
        <w:rPr>
          <w:rFonts w:ascii="Arial" w:hAnsi="Arial" w:cs="Arial"/>
          <w:i/>
          <w:sz w:val="36"/>
          <w:szCs w:val="36"/>
          <w:u w:val="single"/>
        </w:rPr>
        <w:t>Á</w:t>
      </w:r>
      <w:r w:rsidRPr="00346C0B">
        <w:rPr>
          <w:rFonts w:ascii="Arial" w:hAnsi="Arial" w:cs="Arial"/>
          <w:i/>
          <w:sz w:val="36"/>
          <w:szCs w:val="36"/>
          <w:u w:val="single"/>
        </w:rPr>
        <w:t>VNÉ ODPOVĚDI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Ryby žijí:</w:t>
      </w:r>
    </w:p>
    <w:p w:rsidR="000E5FC3" w:rsidRPr="00346C0B" w:rsidRDefault="000E5FC3" w:rsidP="00346C0B">
      <w:pPr>
        <w:numPr>
          <w:ilvl w:val="0"/>
          <w:numId w:val="30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na souši</w:t>
      </w:r>
    </w:p>
    <w:p w:rsidR="000E5FC3" w:rsidRPr="00293D92" w:rsidRDefault="000E5FC3" w:rsidP="00346C0B">
      <w:pPr>
        <w:numPr>
          <w:ilvl w:val="0"/>
          <w:numId w:val="30"/>
        </w:numPr>
        <w:rPr>
          <w:rFonts w:ascii="Arial" w:hAnsi="Arial" w:cs="Arial"/>
          <w:b/>
          <w:i/>
          <w:sz w:val="24"/>
          <w:szCs w:val="24"/>
          <w:u w:val="single"/>
        </w:rPr>
      </w:pPr>
      <w:r w:rsidRPr="00293D92">
        <w:rPr>
          <w:rFonts w:ascii="Arial" w:hAnsi="Arial" w:cs="Arial"/>
          <w:b/>
          <w:i/>
          <w:sz w:val="24"/>
          <w:szCs w:val="24"/>
          <w:u w:val="single"/>
        </w:rPr>
        <w:t>ve vodě</w:t>
      </w:r>
    </w:p>
    <w:p w:rsidR="000E5FC3" w:rsidRPr="00346C0B" w:rsidRDefault="000E5FC3" w:rsidP="00346C0B">
      <w:pPr>
        <w:numPr>
          <w:ilvl w:val="0"/>
          <w:numId w:val="30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část života ve vodě a část na souši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Obojživelníci žijí:</w:t>
      </w:r>
    </w:p>
    <w:p w:rsidR="000E5FC3" w:rsidRPr="00346C0B" w:rsidRDefault="000E5FC3" w:rsidP="00346C0B">
      <w:pPr>
        <w:numPr>
          <w:ilvl w:val="0"/>
          <w:numId w:val="31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na souši</w:t>
      </w:r>
    </w:p>
    <w:p w:rsidR="000E5FC3" w:rsidRPr="00346C0B" w:rsidRDefault="000E5FC3" w:rsidP="00346C0B">
      <w:pPr>
        <w:numPr>
          <w:ilvl w:val="0"/>
          <w:numId w:val="31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ve vodě</w:t>
      </w:r>
    </w:p>
    <w:p w:rsidR="000E5FC3" w:rsidRPr="00293D92" w:rsidRDefault="000E5FC3" w:rsidP="00346C0B">
      <w:pPr>
        <w:numPr>
          <w:ilvl w:val="0"/>
          <w:numId w:val="31"/>
        </w:numPr>
        <w:rPr>
          <w:rFonts w:ascii="Arial" w:hAnsi="Arial" w:cs="Arial"/>
          <w:b/>
          <w:i/>
          <w:sz w:val="24"/>
          <w:szCs w:val="24"/>
          <w:u w:val="single"/>
        </w:rPr>
      </w:pPr>
      <w:r w:rsidRPr="00293D92">
        <w:rPr>
          <w:rFonts w:ascii="Arial" w:hAnsi="Arial" w:cs="Arial"/>
          <w:b/>
          <w:i/>
          <w:sz w:val="24"/>
          <w:szCs w:val="24"/>
          <w:u w:val="single"/>
        </w:rPr>
        <w:t>část života ve vodě a část na souši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Plazi žijí:</w:t>
      </w:r>
    </w:p>
    <w:p w:rsidR="000E5FC3" w:rsidRPr="00293D92" w:rsidRDefault="000E5FC3" w:rsidP="00346C0B">
      <w:pPr>
        <w:numPr>
          <w:ilvl w:val="0"/>
          <w:numId w:val="32"/>
        </w:numPr>
        <w:rPr>
          <w:rFonts w:ascii="Arial" w:hAnsi="Arial" w:cs="Arial"/>
          <w:b/>
          <w:i/>
          <w:sz w:val="24"/>
          <w:szCs w:val="24"/>
          <w:u w:val="single"/>
        </w:rPr>
      </w:pPr>
      <w:r w:rsidRPr="00293D92">
        <w:rPr>
          <w:rFonts w:ascii="Arial" w:hAnsi="Arial" w:cs="Arial"/>
          <w:b/>
          <w:i/>
          <w:sz w:val="24"/>
          <w:szCs w:val="24"/>
          <w:u w:val="single"/>
        </w:rPr>
        <w:t>na souši</w:t>
      </w:r>
    </w:p>
    <w:p w:rsidR="000E5FC3" w:rsidRPr="00346C0B" w:rsidRDefault="000E5FC3" w:rsidP="00346C0B">
      <w:pPr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ve vodě</w:t>
      </w:r>
    </w:p>
    <w:p w:rsidR="000E5FC3" w:rsidRPr="00346C0B" w:rsidRDefault="000E5FC3" w:rsidP="00346C0B">
      <w:pPr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část života ve vodě a část na souši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Tělo ryb je pokryto:</w:t>
      </w:r>
    </w:p>
    <w:p w:rsidR="000E5FC3" w:rsidRPr="00346C0B" w:rsidRDefault="000E5FC3" w:rsidP="00346C0B">
      <w:pPr>
        <w:numPr>
          <w:ilvl w:val="0"/>
          <w:numId w:val="33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srstí</w:t>
      </w:r>
    </w:p>
    <w:p w:rsidR="000E5FC3" w:rsidRPr="00346C0B" w:rsidRDefault="000E5FC3" w:rsidP="00346C0B">
      <w:pPr>
        <w:numPr>
          <w:ilvl w:val="0"/>
          <w:numId w:val="33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peřím</w:t>
      </w:r>
    </w:p>
    <w:p w:rsidR="000E5FC3" w:rsidRPr="00293D92" w:rsidRDefault="000E5FC3" w:rsidP="00346C0B">
      <w:pPr>
        <w:numPr>
          <w:ilvl w:val="0"/>
          <w:numId w:val="33"/>
        </w:numPr>
        <w:rPr>
          <w:rFonts w:ascii="Arial" w:hAnsi="Arial" w:cs="Arial"/>
          <w:b/>
          <w:i/>
          <w:sz w:val="24"/>
          <w:szCs w:val="24"/>
          <w:u w:val="single"/>
        </w:rPr>
      </w:pPr>
      <w:r w:rsidRPr="00293D92">
        <w:rPr>
          <w:rFonts w:ascii="Arial" w:hAnsi="Arial" w:cs="Arial"/>
          <w:b/>
          <w:i/>
          <w:sz w:val="24"/>
          <w:szCs w:val="24"/>
          <w:u w:val="single"/>
        </w:rPr>
        <w:t>šupinami</w:t>
      </w:r>
    </w:p>
    <w:p w:rsidR="000E5FC3" w:rsidRPr="00346C0B" w:rsidRDefault="000E5FC3" w:rsidP="00346C0B">
      <w:pPr>
        <w:ind w:left="720"/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Obojživelníci v dospělosti dýchají:</w:t>
      </w:r>
    </w:p>
    <w:p w:rsidR="000E5FC3" w:rsidRPr="00293D92" w:rsidRDefault="000E5FC3" w:rsidP="00346C0B">
      <w:pPr>
        <w:numPr>
          <w:ilvl w:val="0"/>
          <w:numId w:val="38"/>
        </w:numPr>
        <w:rPr>
          <w:rFonts w:ascii="Arial" w:hAnsi="Arial" w:cs="Arial"/>
          <w:b/>
          <w:i/>
          <w:sz w:val="24"/>
          <w:szCs w:val="24"/>
          <w:u w:val="single"/>
        </w:rPr>
      </w:pPr>
      <w:r w:rsidRPr="00293D92">
        <w:rPr>
          <w:rFonts w:ascii="Arial" w:hAnsi="Arial" w:cs="Arial"/>
          <w:b/>
          <w:i/>
          <w:sz w:val="24"/>
          <w:szCs w:val="24"/>
          <w:u w:val="single"/>
        </w:rPr>
        <w:t xml:space="preserve">plícemi </w:t>
      </w:r>
    </w:p>
    <w:p w:rsidR="000E5FC3" w:rsidRPr="00346C0B" w:rsidRDefault="000E5FC3" w:rsidP="00346C0B">
      <w:pPr>
        <w:numPr>
          <w:ilvl w:val="0"/>
          <w:numId w:val="38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žábrami</w:t>
      </w:r>
    </w:p>
    <w:p w:rsidR="000E5FC3" w:rsidRPr="00346C0B" w:rsidRDefault="000E5FC3" w:rsidP="00346C0B">
      <w:pPr>
        <w:numPr>
          <w:ilvl w:val="0"/>
          <w:numId w:val="38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srdcem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Ryby dýchají:</w:t>
      </w:r>
    </w:p>
    <w:p w:rsidR="000E5FC3" w:rsidRPr="00346C0B" w:rsidRDefault="000E5FC3" w:rsidP="00346C0B">
      <w:pPr>
        <w:numPr>
          <w:ilvl w:val="0"/>
          <w:numId w:val="45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 xml:space="preserve">plícemi </w:t>
      </w:r>
    </w:p>
    <w:p w:rsidR="000E5FC3" w:rsidRPr="00293D92" w:rsidRDefault="000E5FC3" w:rsidP="00346C0B">
      <w:pPr>
        <w:numPr>
          <w:ilvl w:val="0"/>
          <w:numId w:val="45"/>
        </w:numPr>
        <w:rPr>
          <w:rFonts w:ascii="Arial" w:hAnsi="Arial" w:cs="Arial"/>
          <w:b/>
          <w:i/>
          <w:sz w:val="24"/>
          <w:szCs w:val="24"/>
          <w:u w:val="single"/>
        </w:rPr>
      </w:pPr>
      <w:r w:rsidRPr="00293D92">
        <w:rPr>
          <w:rFonts w:ascii="Arial" w:hAnsi="Arial" w:cs="Arial"/>
          <w:b/>
          <w:i/>
          <w:sz w:val="24"/>
          <w:szCs w:val="24"/>
          <w:u w:val="single"/>
        </w:rPr>
        <w:t>žábrami</w:t>
      </w:r>
    </w:p>
    <w:p w:rsidR="000E5FC3" w:rsidRPr="00346C0B" w:rsidRDefault="000E5FC3" w:rsidP="00346C0B">
      <w:pPr>
        <w:numPr>
          <w:ilvl w:val="0"/>
          <w:numId w:val="45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srdcem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Plazi dýchají:</w:t>
      </w:r>
    </w:p>
    <w:p w:rsidR="000E5FC3" w:rsidRPr="00293D92" w:rsidRDefault="000E5FC3" w:rsidP="00346C0B">
      <w:pPr>
        <w:numPr>
          <w:ilvl w:val="0"/>
          <w:numId w:val="47"/>
        </w:numPr>
        <w:rPr>
          <w:rFonts w:ascii="Arial" w:hAnsi="Arial" w:cs="Arial"/>
          <w:b/>
          <w:i/>
          <w:sz w:val="24"/>
          <w:szCs w:val="24"/>
          <w:u w:val="single"/>
        </w:rPr>
      </w:pPr>
      <w:r w:rsidRPr="00293D92">
        <w:rPr>
          <w:rFonts w:ascii="Arial" w:hAnsi="Arial" w:cs="Arial"/>
          <w:b/>
          <w:i/>
          <w:sz w:val="24"/>
          <w:szCs w:val="24"/>
          <w:u w:val="single"/>
        </w:rPr>
        <w:t xml:space="preserve">plícemi </w:t>
      </w:r>
    </w:p>
    <w:p w:rsidR="000E5FC3" w:rsidRPr="00346C0B" w:rsidRDefault="000E5FC3" w:rsidP="00346C0B">
      <w:pPr>
        <w:numPr>
          <w:ilvl w:val="0"/>
          <w:numId w:val="47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žábrami</w:t>
      </w:r>
    </w:p>
    <w:p w:rsidR="000E5FC3" w:rsidRPr="00346C0B" w:rsidRDefault="000E5FC3" w:rsidP="00346C0B">
      <w:pPr>
        <w:numPr>
          <w:ilvl w:val="0"/>
          <w:numId w:val="47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srdcem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Ryby rozdělujeme na:</w:t>
      </w:r>
    </w:p>
    <w:p w:rsidR="000E5FC3" w:rsidRPr="00346C0B" w:rsidRDefault="000E5FC3" w:rsidP="00346C0B">
      <w:pPr>
        <w:numPr>
          <w:ilvl w:val="0"/>
          <w:numId w:val="3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typ čolkovitý a žabí</w:t>
      </w:r>
    </w:p>
    <w:p w:rsidR="000E5FC3" w:rsidRPr="00293D92" w:rsidRDefault="000E5FC3" w:rsidP="00346C0B">
      <w:pPr>
        <w:numPr>
          <w:ilvl w:val="0"/>
          <w:numId w:val="39"/>
        </w:numPr>
        <w:rPr>
          <w:rFonts w:ascii="Arial" w:hAnsi="Arial" w:cs="Arial"/>
          <w:b/>
          <w:i/>
          <w:sz w:val="24"/>
          <w:szCs w:val="24"/>
          <w:u w:val="single"/>
        </w:rPr>
      </w:pPr>
      <w:r w:rsidRPr="00293D92">
        <w:rPr>
          <w:rFonts w:ascii="Arial" w:hAnsi="Arial" w:cs="Arial"/>
          <w:b/>
          <w:i/>
          <w:sz w:val="24"/>
          <w:szCs w:val="24"/>
          <w:u w:val="single"/>
        </w:rPr>
        <w:t>sladkovodní a mořské</w:t>
      </w:r>
    </w:p>
    <w:p w:rsidR="000E5FC3" w:rsidRPr="00346C0B" w:rsidRDefault="000E5FC3" w:rsidP="00346C0B">
      <w:pPr>
        <w:numPr>
          <w:ilvl w:val="0"/>
          <w:numId w:val="39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ještěry, hadi, želvy, krokodýlové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Obojživelníky rozdělujeme na:</w:t>
      </w:r>
    </w:p>
    <w:p w:rsidR="000E5FC3" w:rsidRPr="00293D92" w:rsidRDefault="000E5FC3" w:rsidP="00346C0B">
      <w:pPr>
        <w:numPr>
          <w:ilvl w:val="0"/>
          <w:numId w:val="41"/>
        </w:numPr>
        <w:rPr>
          <w:rFonts w:ascii="Arial" w:hAnsi="Arial" w:cs="Arial"/>
          <w:b/>
          <w:i/>
          <w:sz w:val="24"/>
          <w:szCs w:val="24"/>
          <w:u w:val="single"/>
        </w:rPr>
      </w:pPr>
      <w:r w:rsidRPr="00293D92">
        <w:rPr>
          <w:rFonts w:ascii="Arial" w:hAnsi="Arial" w:cs="Arial"/>
          <w:b/>
          <w:i/>
          <w:sz w:val="24"/>
          <w:szCs w:val="24"/>
          <w:u w:val="single"/>
        </w:rPr>
        <w:t>typ čolkovitý a žabí</w:t>
      </w:r>
    </w:p>
    <w:p w:rsidR="000E5FC3" w:rsidRPr="00346C0B" w:rsidRDefault="000E5FC3" w:rsidP="00346C0B">
      <w:pPr>
        <w:numPr>
          <w:ilvl w:val="0"/>
          <w:numId w:val="41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sladkovodní a mořské</w:t>
      </w:r>
    </w:p>
    <w:p w:rsidR="000E5FC3" w:rsidRPr="00346C0B" w:rsidRDefault="000E5FC3" w:rsidP="00346C0B">
      <w:pPr>
        <w:numPr>
          <w:ilvl w:val="0"/>
          <w:numId w:val="41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ještěry, hadi, želvy, krokodýlové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Plazy rozdělujeme na:</w:t>
      </w:r>
    </w:p>
    <w:p w:rsidR="000E5FC3" w:rsidRPr="00346C0B" w:rsidRDefault="000E5FC3" w:rsidP="00346C0B">
      <w:pPr>
        <w:numPr>
          <w:ilvl w:val="0"/>
          <w:numId w:val="43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typ čolkovitý a žabí</w:t>
      </w:r>
    </w:p>
    <w:p w:rsidR="000E5FC3" w:rsidRPr="00346C0B" w:rsidRDefault="000E5FC3" w:rsidP="00346C0B">
      <w:pPr>
        <w:numPr>
          <w:ilvl w:val="0"/>
          <w:numId w:val="43"/>
        </w:num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sladkovodní a mořské</w:t>
      </w:r>
    </w:p>
    <w:p w:rsidR="000E5FC3" w:rsidRPr="00293D92" w:rsidRDefault="000E5FC3" w:rsidP="00346C0B">
      <w:pPr>
        <w:numPr>
          <w:ilvl w:val="0"/>
          <w:numId w:val="43"/>
        </w:numPr>
        <w:rPr>
          <w:rFonts w:ascii="Arial" w:hAnsi="Arial" w:cs="Arial"/>
          <w:b/>
          <w:i/>
          <w:sz w:val="24"/>
          <w:szCs w:val="24"/>
          <w:u w:val="single"/>
        </w:rPr>
      </w:pPr>
      <w:r w:rsidRPr="00293D92">
        <w:rPr>
          <w:rFonts w:ascii="Arial" w:hAnsi="Arial" w:cs="Arial"/>
          <w:b/>
          <w:i/>
          <w:sz w:val="24"/>
          <w:szCs w:val="24"/>
          <w:u w:val="single"/>
        </w:rPr>
        <w:t>ještěry, hadi, želvy, krokodýlové</w:t>
      </w:r>
    </w:p>
    <w:p w:rsidR="000E5FC3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i/>
          <w:sz w:val="24"/>
          <w:szCs w:val="24"/>
          <w:u w:val="single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Vyjmenuj 3 ryby:</w:t>
      </w:r>
    </w:p>
    <w:p w:rsidR="000E5FC3" w:rsidRDefault="000E5FC3" w:rsidP="00293D92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KAPR, CEJN, PLOTICE, OKOUN, ŠTIKA, SUMEC</w:t>
      </w:r>
    </w:p>
    <w:p w:rsidR="000E5FC3" w:rsidRPr="00293D92" w:rsidRDefault="000E5FC3" w:rsidP="00293D92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SLEĎ, TRESKA, MAKRELA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Vyjmenuj 3 obojživelníky: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SKOKAN, ROPUCHA, ROSNIČKA</w:t>
      </w:r>
    </w:p>
    <w:p w:rsidR="000E5FC3" w:rsidRPr="00293D92" w:rsidRDefault="000E5FC3" w:rsidP="00293D92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ČOLEK, MLOK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  <w:r w:rsidRPr="00346C0B">
        <w:rPr>
          <w:rFonts w:ascii="Arial" w:hAnsi="Arial" w:cs="Arial"/>
          <w:b/>
          <w:sz w:val="24"/>
          <w:szCs w:val="24"/>
        </w:rPr>
        <w:t>Vyjmenuj 3 plazy: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ZMIJE, UŽOVKA, ANAKONDA, CHŘESTÝŠ, KOBRA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JEŠTĚRKA</w:t>
      </w:r>
    </w:p>
    <w:p w:rsidR="000E5FC3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ŽELVA</w:t>
      </w:r>
    </w:p>
    <w:p w:rsidR="000E5FC3" w:rsidRPr="00346C0B" w:rsidRDefault="000E5FC3" w:rsidP="00346C0B">
      <w:pPr>
        <w:numPr>
          <w:ilvl w:val="0"/>
          <w:numId w:val="2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KROKODÝL, ALIGÁTOR</w:t>
      </w:r>
    </w:p>
    <w:p w:rsidR="000E5FC3" w:rsidRPr="00346C0B" w:rsidRDefault="000E5FC3" w:rsidP="00346C0B">
      <w:pPr>
        <w:rPr>
          <w:rFonts w:ascii="Arial" w:hAnsi="Arial" w:cs="Arial"/>
          <w:b/>
          <w:sz w:val="24"/>
          <w:szCs w:val="24"/>
        </w:rPr>
      </w:pPr>
    </w:p>
    <w:p w:rsidR="000E5FC3" w:rsidRPr="00346C0B" w:rsidRDefault="000E5FC3" w:rsidP="00346C0B">
      <w:pPr>
        <w:rPr>
          <w:sz w:val="24"/>
          <w:szCs w:val="24"/>
        </w:rPr>
      </w:pPr>
    </w:p>
    <w:p w:rsidR="000E5FC3" w:rsidRPr="00346C0B" w:rsidRDefault="000E5FC3">
      <w:pPr>
        <w:rPr>
          <w:sz w:val="24"/>
          <w:szCs w:val="24"/>
        </w:rPr>
      </w:pPr>
    </w:p>
    <w:sectPr w:rsidR="000E5FC3" w:rsidRPr="00346C0B" w:rsidSect="001C3011">
      <w:headerReference w:type="first" r:id="rId10"/>
      <w:pgSz w:w="11906" w:h="16838"/>
      <w:pgMar w:top="1418" w:right="1418" w:bottom="1418" w:left="1418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FC3" w:rsidRDefault="000E5FC3" w:rsidP="00C211DD">
      <w:pPr>
        <w:spacing w:after="0" w:line="240" w:lineRule="auto"/>
      </w:pPr>
      <w:r>
        <w:separator/>
      </w:r>
    </w:p>
  </w:endnote>
  <w:endnote w:type="continuationSeparator" w:id="0">
    <w:p w:rsidR="000E5FC3" w:rsidRDefault="000E5FC3" w:rsidP="00C2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FC3" w:rsidRDefault="000E5FC3" w:rsidP="00C211DD">
      <w:pPr>
        <w:spacing w:after="0" w:line="240" w:lineRule="auto"/>
      </w:pPr>
      <w:r>
        <w:separator/>
      </w:r>
    </w:p>
  </w:footnote>
  <w:footnote w:type="continuationSeparator" w:id="0">
    <w:p w:rsidR="000E5FC3" w:rsidRDefault="000E5FC3" w:rsidP="00C21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FC3" w:rsidRPr="00A159BD" w:rsidRDefault="000E5FC3" w:rsidP="00A159BD">
    <w:pPr>
      <w:pStyle w:val="Header"/>
      <w:rPr>
        <w:rFonts w:ascii="Arial" w:hAnsi="Arial" w:cs="Arial"/>
        <w:sz w:val="24"/>
        <w:szCs w:val="24"/>
      </w:rPr>
    </w:pPr>
    <w:r w:rsidRPr="00A159BD">
      <w:rPr>
        <w:rFonts w:ascii="Arial" w:hAnsi="Arial" w:cs="Arial"/>
        <w:sz w:val="24"/>
        <w:szCs w:val="24"/>
      </w:rPr>
      <w:t xml:space="preserve">Mgr.Zbyněk Němec, </w:t>
    </w:r>
    <w:r>
      <w:rPr>
        <w:rFonts w:ascii="Arial" w:hAnsi="Arial" w:cs="Arial"/>
        <w:sz w:val="24"/>
        <w:szCs w:val="24"/>
      </w:rPr>
      <w:t>24.11.2011, 8.ročník, III/2/I, Č</w:t>
    </w:r>
    <w:r w:rsidRPr="00A159BD">
      <w:rPr>
        <w:rFonts w:ascii="Arial" w:hAnsi="Arial" w:cs="Arial"/>
        <w:sz w:val="24"/>
        <w:szCs w:val="24"/>
      </w:rPr>
      <w:t xml:space="preserve">lověk </w:t>
    </w:r>
    <w:r>
      <w:rPr>
        <w:rFonts w:ascii="Arial" w:hAnsi="Arial" w:cs="Arial"/>
        <w:sz w:val="24"/>
        <w:szCs w:val="24"/>
      </w:rPr>
      <w:t>a příroda, Přírodopis, TEST-ryby, obojživelníci, plazi</w:t>
    </w:r>
    <w:r w:rsidRPr="00A159BD">
      <w:rPr>
        <w:rFonts w:ascii="Arial" w:hAnsi="Arial" w:cs="Arial"/>
        <w:sz w:val="24"/>
        <w:szCs w:val="24"/>
      </w:rPr>
      <w:t>, interaktivní práce žák - tabule</w:t>
    </w:r>
  </w:p>
  <w:p w:rsidR="000E5FC3" w:rsidRDefault="000E5FC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41711"/>
    <w:multiLevelType w:val="hybridMultilevel"/>
    <w:tmpl w:val="B560C2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BC5B12"/>
    <w:multiLevelType w:val="hybridMultilevel"/>
    <w:tmpl w:val="71DA29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C54276"/>
    <w:multiLevelType w:val="hybridMultilevel"/>
    <w:tmpl w:val="2BB2AC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86723"/>
    <w:multiLevelType w:val="hybridMultilevel"/>
    <w:tmpl w:val="EE1AE8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4536B4"/>
    <w:multiLevelType w:val="hybridMultilevel"/>
    <w:tmpl w:val="B560C2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3211473"/>
    <w:multiLevelType w:val="hybridMultilevel"/>
    <w:tmpl w:val="B560C2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4DF51A9"/>
    <w:multiLevelType w:val="hybridMultilevel"/>
    <w:tmpl w:val="0792ED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7C18F4"/>
    <w:multiLevelType w:val="hybridMultilevel"/>
    <w:tmpl w:val="AD8668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3F2253"/>
    <w:multiLevelType w:val="hybridMultilevel"/>
    <w:tmpl w:val="053403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530874"/>
    <w:multiLevelType w:val="hybridMultilevel"/>
    <w:tmpl w:val="A746A2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D02B3"/>
    <w:multiLevelType w:val="hybridMultilevel"/>
    <w:tmpl w:val="7C6E0F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3B43CB"/>
    <w:multiLevelType w:val="hybridMultilevel"/>
    <w:tmpl w:val="0792ED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3B21B98"/>
    <w:multiLevelType w:val="hybridMultilevel"/>
    <w:tmpl w:val="ADDC4A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006CEF"/>
    <w:multiLevelType w:val="hybridMultilevel"/>
    <w:tmpl w:val="9DB0D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1E51D1"/>
    <w:multiLevelType w:val="hybridMultilevel"/>
    <w:tmpl w:val="01D492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7D69CB"/>
    <w:multiLevelType w:val="hybridMultilevel"/>
    <w:tmpl w:val="D2E42C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A540DFF"/>
    <w:multiLevelType w:val="hybridMultilevel"/>
    <w:tmpl w:val="4D983A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7272D1"/>
    <w:multiLevelType w:val="hybridMultilevel"/>
    <w:tmpl w:val="0792ED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D4B5C6D"/>
    <w:multiLevelType w:val="hybridMultilevel"/>
    <w:tmpl w:val="0442C4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CD0B30"/>
    <w:multiLevelType w:val="hybridMultilevel"/>
    <w:tmpl w:val="F5F45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432ACB"/>
    <w:multiLevelType w:val="hybridMultilevel"/>
    <w:tmpl w:val="D33C33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062632E"/>
    <w:multiLevelType w:val="hybridMultilevel"/>
    <w:tmpl w:val="0792ED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0E74900"/>
    <w:multiLevelType w:val="hybridMultilevel"/>
    <w:tmpl w:val="D33C33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300318A"/>
    <w:multiLevelType w:val="hybridMultilevel"/>
    <w:tmpl w:val="A746A2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3910293"/>
    <w:multiLevelType w:val="hybridMultilevel"/>
    <w:tmpl w:val="71DA29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6F1697E"/>
    <w:multiLevelType w:val="hybridMultilevel"/>
    <w:tmpl w:val="AD8668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F60147B"/>
    <w:multiLevelType w:val="hybridMultilevel"/>
    <w:tmpl w:val="AD8668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2382B3A"/>
    <w:multiLevelType w:val="hybridMultilevel"/>
    <w:tmpl w:val="D33C33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24B6C1C"/>
    <w:multiLevelType w:val="hybridMultilevel"/>
    <w:tmpl w:val="71DA29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4AC370A"/>
    <w:multiLevelType w:val="hybridMultilevel"/>
    <w:tmpl w:val="AD8668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5F47184"/>
    <w:multiLevelType w:val="hybridMultilevel"/>
    <w:tmpl w:val="78A272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9400AF"/>
    <w:multiLevelType w:val="hybridMultilevel"/>
    <w:tmpl w:val="A746A2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F720A61"/>
    <w:multiLevelType w:val="hybridMultilevel"/>
    <w:tmpl w:val="D33C33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0865A32"/>
    <w:multiLevelType w:val="hybridMultilevel"/>
    <w:tmpl w:val="0616F1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4103272"/>
    <w:multiLevelType w:val="hybridMultilevel"/>
    <w:tmpl w:val="05FAAF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9E906D0"/>
    <w:multiLevelType w:val="hybridMultilevel"/>
    <w:tmpl w:val="18248F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DC78E9"/>
    <w:multiLevelType w:val="hybridMultilevel"/>
    <w:tmpl w:val="A746A2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7A605CC"/>
    <w:multiLevelType w:val="hybridMultilevel"/>
    <w:tmpl w:val="AD8668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E1B4CA6"/>
    <w:multiLevelType w:val="hybridMultilevel"/>
    <w:tmpl w:val="71DA29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E6D0C61"/>
    <w:multiLevelType w:val="hybridMultilevel"/>
    <w:tmpl w:val="0792ED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0F82876"/>
    <w:multiLevelType w:val="hybridMultilevel"/>
    <w:tmpl w:val="B560C2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1680088"/>
    <w:multiLevelType w:val="hybridMultilevel"/>
    <w:tmpl w:val="B560C2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2B97A0D"/>
    <w:multiLevelType w:val="hybridMultilevel"/>
    <w:tmpl w:val="048831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CB7B8B"/>
    <w:multiLevelType w:val="hybridMultilevel"/>
    <w:tmpl w:val="C4904F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BF2CC3"/>
    <w:multiLevelType w:val="hybridMultilevel"/>
    <w:tmpl w:val="D33C33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DFE53F0"/>
    <w:multiLevelType w:val="hybridMultilevel"/>
    <w:tmpl w:val="A746A2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E96141B"/>
    <w:multiLevelType w:val="hybridMultilevel"/>
    <w:tmpl w:val="71DA29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42"/>
  </w:num>
  <w:num w:numId="3">
    <w:abstractNumId w:val="30"/>
  </w:num>
  <w:num w:numId="4">
    <w:abstractNumId w:val="35"/>
  </w:num>
  <w:num w:numId="5">
    <w:abstractNumId w:val="2"/>
  </w:num>
  <w:num w:numId="6">
    <w:abstractNumId w:val="43"/>
  </w:num>
  <w:num w:numId="7">
    <w:abstractNumId w:val="19"/>
  </w:num>
  <w:num w:numId="8">
    <w:abstractNumId w:val="3"/>
  </w:num>
  <w:num w:numId="9">
    <w:abstractNumId w:val="13"/>
  </w:num>
  <w:num w:numId="10">
    <w:abstractNumId w:val="6"/>
  </w:num>
  <w:num w:numId="11">
    <w:abstractNumId w:val="17"/>
  </w:num>
  <w:num w:numId="12">
    <w:abstractNumId w:val="11"/>
  </w:num>
  <w:num w:numId="13">
    <w:abstractNumId w:val="39"/>
  </w:num>
  <w:num w:numId="14">
    <w:abstractNumId w:val="21"/>
  </w:num>
  <w:num w:numId="15">
    <w:abstractNumId w:val="12"/>
  </w:num>
  <w:num w:numId="16">
    <w:abstractNumId w:val="38"/>
  </w:num>
  <w:num w:numId="17">
    <w:abstractNumId w:val="20"/>
  </w:num>
  <w:num w:numId="18">
    <w:abstractNumId w:val="32"/>
  </w:num>
  <w:num w:numId="19">
    <w:abstractNumId w:val="22"/>
  </w:num>
  <w:num w:numId="20">
    <w:abstractNumId w:val="44"/>
  </w:num>
  <w:num w:numId="21">
    <w:abstractNumId w:val="27"/>
  </w:num>
  <w:num w:numId="22">
    <w:abstractNumId w:val="24"/>
  </w:num>
  <w:num w:numId="23">
    <w:abstractNumId w:val="1"/>
  </w:num>
  <w:num w:numId="24">
    <w:abstractNumId w:val="28"/>
  </w:num>
  <w:num w:numId="25">
    <w:abstractNumId w:val="46"/>
  </w:num>
  <w:num w:numId="26">
    <w:abstractNumId w:val="8"/>
  </w:num>
  <w:num w:numId="27">
    <w:abstractNumId w:val="10"/>
  </w:num>
  <w:num w:numId="28">
    <w:abstractNumId w:val="33"/>
  </w:num>
  <w:num w:numId="29">
    <w:abstractNumId w:val="14"/>
  </w:num>
  <w:num w:numId="30">
    <w:abstractNumId w:val="34"/>
  </w:num>
  <w:num w:numId="31">
    <w:abstractNumId w:val="18"/>
  </w:num>
  <w:num w:numId="32">
    <w:abstractNumId w:val="15"/>
  </w:num>
  <w:num w:numId="33">
    <w:abstractNumId w:val="36"/>
  </w:num>
  <w:num w:numId="34">
    <w:abstractNumId w:val="45"/>
  </w:num>
  <w:num w:numId="35">
    <w:abstractNumId w:val="31"/>
  </w:num>
  <w:num w:numId="36">
    <w:abstractNumId w:val="9"/>
  </w:num>
  <w:num w:numId="37">
    <w:abstractNumId w:val="23"/>
  </w:num>
  <w:num w:numId="38">
    <w:abstractNumId w:val="26"/>
  </w:num>
  <w:num w:numId="39">
    <w:abstractNumId w:val="4"/>
  </w:num>
  <w:num w:numId="40">
    <w:abstractNumId w:val="5"/>
  </w:num>
  <w:num w:numId="41">
    <w:abstractNumId w:val="0"/>
  </w:num>
  <w:num w:numId="42">
    <w:abstractNumId w:val="40"/>
  </w:num>
  <w:num w:numId="43">
    <w:abstractNumId w:val="41"/>
  </w:num>
  <w:num w:numId="44">
    <w:abstractNumId w:val="29"/>
  </w:num>
  <w:num w:numId="45">
    <w:abstractNumId w:val="7"/>
  </w:num>
  <w:num w:numId="46">
    <w:abstractNumId w:val="37"/>
  </w:num>
  <w:num w:numId="4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9C5"/>
    <w:rsid w:val="00017BAB"/>
    <w:rsid w:val="000355FD"/>
    <w:rsid w:val="0004647D"/>
    <w:rsid w:val="00070BBE"/>
    <w:rsid w:val="00074DB7"/>
    <w:rsid w:val="000A7223"/>
    <w:rsid w:val="000E5FC3"/>
    <w:rsid w:val="0010048F"/>
    <w:rsid w:val="00100973"/>
    <w:rsid w:val="00137545"/>
    <w:rsid w:val="00144497"/>
    <w:rsid w:val="00186EF2"/>
    <w:rsid w:val="001C3011"/>
    <w:rsid w:val="001D03EE"/>
    <w:rsid w:val="001E5917"/>
    <w:rsid w:val="00241D0D"/>
    <w:rsid w:val="00293D92"/>
    <w:rsid w:val="00346C0B"/>
    <w:rsid w:val="00362C5F"/>
    <w:rsid w:val="003C307A"/>
    <w:rsid w:val="00451B22"/>
    <w:rsid w:val="004D2AAB"/>
    <w:rsid w:val="00576639"/>
    <w:rsid w:val="0067403F"/>
    <w:rsid w:val="006B27A7"/>
    <w:rsid w:val="006E6E4C"/>
    <w:rsid w:val="0078495F"/>
    <w:rsid w:val="00792F8E"/>
    <w:rsid w:val="007B6C59"/>
    <w:rsid w:val="007C12BD"/>
    <w:rsid w:val="007C4EB2"/>
    <w:rsid w:val="008112CB"/>
    <w:rsid w:val="00833294"/>
    <w:rsid w:val="008B4336"/>
    <w:rsid w:val="00917BEB"/>
    <w:rsid w:val="009275F3"/>
    <w:rsid w:val="009862F8"/>
    <w:rsid w:val="009879B8"/>
    <w:rsid w:val="009C5207"/>
    <w:rsid w:val="00A159BD"/>
    <w:rsid w:val="00A61C80"/>
    <w:rsid w:val="00A73028"/>
    <w:rsid w:val="00A83FA0"/>
    <w:rsid w:val="00A94062"/>
    <w:rsid w:val="00AB2609"/>
    <w:rsid w:val="00B04E78"/>
    <w:rsid w:val="00B059F2"/>
    <w:rsid w:val="00B14CF2"/>
    <w:rsid w:val="00B32D56"/>
    <w:rsid w:val="00B33647"/>
    <w:rsid w:val="00B560FC"/>
    <w:rsid w:val="00B71E2C"/>
    <w:rsid w:val="00B73560"/>
    <w:rsid w:val="00B87BB2"/>
    <w:rsid w:val="00BB4D4E"/>
    <w:rsid w:val="00BF0964"/>
    <w:rsid w:val="00C018EB"/>
    <w:rsid w:val="00C211DD"/>
    <w:rsid w:val="00C5152E"/>
    <w:rsid w:val="00C818C2"/>
    <w:rsid w:val="00CE0339"/>
    <w:rsid w:val="00D46CFE"/>
    <w:rsid w:val="00DA1DA6"/>
    <w:rsid w:val="00DC5202"/>
    <w:rsid w:val="00E53526"/>
    <w:rsid w:val="00EA186A"/>
    <w:rsid w:val="00EA3E37"/>
    <w:rsid w:val="00ED6B5C"/>
    <w:rsid w:val="00F03C20"/>
    <w:rsid w:val="00F11A1C"/>
    <w:rsid w:val="00F369C5"/>
    <w:rsid w:val="00F80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D4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F369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Header">
    <w:name w:val="header"/>
    <w:basedOn w:val="Normal"/>
    <w:link w:val="HeaderChar"/>
    <w:uiPriority w:val="99"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211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211DD"/>
    <w:rPr>
      <w:rFonts w:cs="Times New Roman"/>
    </w:rPr>
  </w:style>
  <w:style w:type="character" w:styleId="Hyperlink">
    <w:name w:val="Hyperlink"/>
    <w:basedOn w:val="DefaultParagraphFont"/>
    <w:uiPriority w:val="99"/>
    <w:rsid w:val="00A94062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94062"/>
    <w:rPr>
      <w:rFonts w:cs="Times New Roman"/>
      <w:color w:val="800080"/>
      <w:u w:val="single"/>
    </w:rPr>
  </w:style>
  <w:style w:type="paragraph" w:styleId="ListParagraph">
    <w:name w:val="List Paragraph"/>
    <w:basedOn w:val="Normal"/>
    <w:uiPriority w:val="99"/>
    <w:qFormat/>
    <w:rsid w:val="001E59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8495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495F"/>
    <w:rPr>
      <w:rFonts w:ascii="Tahoma" w:hAnsi="Tahoma" w:cs="Times New Roman"/>
      <w:sz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363</Words>
  <Characters>2144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0K2T</dc:creator>
  <cp:keywords/>
  <dc:description/>
  <cp:lastModifiedBy>Maminka</cp:lastModifiedBy>
  <cp:revision>3</cp:revision>
  <dcterms:created xsi:type="dcterms:W3CDTF">2012-02-29T15:13:00Z</dcterms:created>
  <dcterms:modified xsi:type="dcterms:W3CDTF">2012-02-29T15:14:00Z</dcterms:modified>
</cp:coreProperties>
</file>