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Pr="008E5A34" w:rsidRDefault="006F6BBC" w:rsidP="006F6BBC">
      <w:pPr>
        <w:pStyle w:val="Nzev"/>
        <w:rPr>
          <w:lang w:val="cs-CZ"/>
        </w:rPr>
      </w:pPr>
      <w:r w:rsidRPr="008E5A34">
        <w:rPr>
          <w:lang w:val="cs-CZ"/>
        </w:rPr>
        <w:t>EU peníze školám</w:t>
      </w:r>
    </w:p>
    <w:p w:rsidR="00832803" w:rsidRPr="008E5A34" w:rsidRDefault="006F6BBC" w:rsidP="006F6BBC">
      <w:pPr>
        <w:pStyle w:val="Podtitul"/>
        <w:rPr>
          <w:lang w:val="cs-CZ"/>
        </w:rPr>
      </w:pPr>
      <w:r w:rsidRPr="008E5A34">
        <w:rPr>
          <w:lang w:val="cs-CZ"/>
        </w:rPr>
        <w:t xml:space="preserve">Základní škola </w:t>
      </w:r>
      <w:r w:rsidR="00616561" w:rsidRPr="008E5A34">
        <w:rPr>
          <w:lang w:val="cs-CZ"/>
        </w:rPr>
        <w:t>Čachovice a Mateřská škola Struhy</w:t>
      </w:r>
      <w:r w:rsidRPr="008E5A34">
        <w:rPr>
          <w:lang w:val="cs-CZ"/>
        </w:rPr>
        <w:t xml:space="preserve">, Komenského </w:t>
      </w:r>
      <w:r w:rsidR="00616561" w:rsidRPr="008E5A34">
        <w:rPr>
          <w:lang w:val="cs-CZ"/>
        </w:rPr>
        <w:t>96</w:t>
      </w:r>
      <w:r w:rsidRPr="008E5A34">
        <w:rPr>
          <w:lang w:val="cs-CZ"/>
        </w:rPr>
        <w:t>, příspěvková organizace</w:t>
      </w:r>
    </w:p>
    <w:p w:rsidR="00832803" w:rsidRPr="008E5A34" w:rsidRDefault="006F6BBC" w:rsidP="006F6BBC">
      <w:pPr>
        <w:pStyle w:val="Informace"/>
        <w:rPr>
          <w:lang w:val="cs-CZ"/>
        </w:rPr>
      </w:pPr>
      <w:r w:rsidRPr="008E5A34">
        <w:rPr>
          <w:b/>
          <w:lang w:val="cs-CZ"/>
        </w:rPr>
        <w:t>Označení:</w:t>
      </w:r>
      <w:r w:rsidR="008E5A34" w:rsidRPr="008E5A34">
        <w:rPr>
          <w:lang w:val="cs-CZ"/>
        </w:rPr>
        <w:tab/>
        <w:t>VY_32_INOVACE_18_KvAj9</w:t>
      </w:r>
    </w:p>
    <w:p w:rsidR="006F6BBC" w:rsidRPr="008E5A34" w:rsidRDefault="006F6BBC" w:rsidP="006F6BBC">
      <w:pPr>
        <w:pStyle w:val="Informace"/>
        <w:rPr>
          <w:lang w:val="cs-CZ"/>
        </w:rPr>
      </w:pPr>
      <w:r w:rsidRPr="008E5A34">
        <w:rPr>
          <w:b/>
          <w:lang w:val="cs-CZ"/>
        </w:rPr>
        <w:t>Předmět:</w:t>
      </w:r>
      <w:r w:rsidRPr="008E5A34">
        <w:rPr>
          <w:lang w:val="cs-CZ"/>
        </w:rPr>
        <w:tab/>
      </w:r>
      <w:r w:rsidR="008E5A34" w:rsidRPr="008E5A34">
        <w:rPr>
          <w:lang w:val="cs-CZ"/>
        </w:rPr>
        <w:t>Anglický jazyk</w:t>
      </w:r>
    </w:p>
    <w:p w:rsidR="006F6BBC" w:rsidRPr="008E5A34" w:rsidRDefault="006F6BBC" w:rsidP="006F6BBC">
      <w:pPr>
        <w:pStyle w:val="Informace"/>
        <w:rPr>
          <w:lang w:val="cs-CZ"/>
        </w:rPr>
      </w:pPr>
      <w:r w:rsidRPr="008E5A34">
        <w:rPr>
          <w:b/>
          <w:lang w:val="cs-CZ"/>
        </w:rPr>
        <w:t>Ročník:</w:t>
      </w:r>
      <w:r w:rsidR="008E5A34" w:rsidRPr="008E5A34">
        <w:rPr>
          <w:lang w:val="cs-CZ"/>
        </w:rPr>
        <w:tab/>
        <w:t>9.</w:t>
      </w:r>
    </w:p>
    <w:p w:rsidR="006F6BBC" w:rsidRPr="008E5A34" w:rsidRDefault="006F6BBC" w:rsidP="006F6BBC">
      <w:pPr>
        <w:pStyle w:val="Informace"/>
        <w:rPr>
          <w:lang w:val="cs-CZ"/>
        </w:rPr>
      </w:pPr>
      <w:r w:rsidRPr="008E5A34">
        <w:rPr>
          <w:b/>
          <w:lang w:val="cs-CZ"/>
        </w:rPr>
        <w:t>Téma:</w:t>
      </w:r>
      <w:r w:rsidR="008E5A34" w:rsidRPr="008E5A34">
        <w:rPr>
          <w:lang w:val="cs-CZ"/>
        </w:rPr>
        <w:tab/>
        <w:t>V hotelu</w:t>
      </w:r>
    </w:p>
    <w:p w:rsidR="006F6BBC" w:rsidRPr="008E5A34" w:rsidRDefault="006F6BBC" w:rsidP="006F6BBC">
      <w:pPr>
        <w:pStyle w:val="Informace"/>
        <w:rPr>
          <w:lang w:val="cs-CZ"/>
        </w:rPr>
      </w:pPr>
      <w:r w:rsidRPr="008E5A34">
        <w:rPr>
          <w:b/>
          <w:lang w:val="cs-CZ"/>
        </w:rPr>
        <w:t>Název:</w:t>
      </w:r>
      <w:r w:rsidR="00C63CB4" w:rsidRPr="008E5A34">
        <w:rPr>
          <w:b/>
          <w:lang w:val="cs-CZ"/>
        </w:rPr>
        <w:t xml:space="preserve"> </w:t>
      </w:r>
      <w:r w:rsidR="00775561">
        <w:rPr>
          <w:b/>
          <w:lang w:val="cs-CZ"/>
        </w:rPr>
        <w:t xml:space="preserve">        </w:t>
      </w:r>
      <w:r w:rsidR="00C63CB4" w:rsidRPr="008E5A34">
        <w:rPr>
          <w:b/>
          <w:lang w:val="cs-CZ"/>
        </w:rPr>
        <w:t xml:space="preserve"> </w:t>
      </w:r>
      <w:proofErr w:type="spellStart"/>
      <w:r w:rsidR="002E4965">
        <w:rPr>
          <w:lang w:val="cs-CZ"/>
        </w:rPr>
        <w:t>Choose</w:t>
      </w:r>
      <w:proofErr w:type="spellEnd"/>
      <w:r w:rsidR="002E4965">
        <w:rPr>
          <w:lang w:val="cs-CZ"/>
        </w:rPr>
        <w:t xml:space="preserve"> a H</w:t>
      </w:r>
      <w:bookmarkStart w:id="0" w:name="_GoBack"/>
      <w:bookmarkEnd w:id="0"/>
      <w:r w:rsidR="00C63CB4" w:rsidRPr="008E5A34">
        <w:rPr>
          <w:lang w:val="cs-CZ"/>
        </w:rPr>
        <w:t>otel</w:t>
      </w:r>
    </w:p>
    <w:p w:rsidR="006F6BBC" w:rsidRPr="008E5A34" w:rsidRDefault="006F6BBC" w:rsidP="006F6BBC">
      <w:pPr>
        <w:pStyle w:val="Informace"/>
        <w:rPr>
          <w:lang w:val="cs-CZ"/>
        </w:rPr>
      </w:pPr>
      <w:r w:rsidRPr="008E5A34">
        <w:rPr>
          <w:b/>
          <w:lang w:val="cs-CZ"/>
        </w:rPr>
        <w:t>Autor:</w:t>
      </w:r>
      <w:r w:rsidR="008E5A34" w:rsidRPr="008E5A34">
        <w:rPr>
          <w:lang w:val="cs-CZ"/>
        </w:rPr>
        <w:tab/>
        <w:t xml:space="preserve">Mgr. Vlasta </w:t>
      </w:r>
      <w:proofErr w:type="spellStart"/>
      <w:r w:rsidR="008E5A34" w:rsidRPr="008E5A34">
        <w:rPr>
          <w:lang w:val="cs-CZ"/>
        </w:rPr>
        <w:t>Kouříková</w:t>
      </w:r>
      <w:proofErr w:type="spellEnd"/>
    </w:p>
    <w:p w:rsidR="006F6BBC" w:rsidRPr="008E5A34" w:rsidRDefault="006F6BBC" w:rsidP="006F6BBC">
      <w:pPr>
        <w:pStyle w:val="Informace"/>
        <w:rPr>
          <w:lang w:val="cs-CZ"/>
        </w:rPr>
      </w:pPr>
      <w:r w:rsidRPr="008E5A34">
        <w:rPr>
          <w:b/>
          <w:lang w:val="cs-CZ"/>
        </w:rPr>
        <w:t>Popis:</w:t>
      </w:r>
      <w:r w:rsidR="008E5A34" w:rsidRPr="008E5A34">
        <w:rPr>
          <w:lang w:val="cs-CZ"/>
        </w:rPr>
        <w:tab/>
        <w:t>Karty pro skupinu šesti žáků pro konverzaci týkající se výběru hotelu</w:t>
      </w:r>
    </w:p>
    <w:p w:rsidR="0004313B" w:rsidRDefault="0004313B" w:rsidP="00832803"/>
    <w:p w:rsidR="000D4E10" w:rsidRPr="008E5A34" w:rsidRDefault="00B22694" w:rsidP="00D45264">
      <w:pPr>
        <w:rPr>
          <w:b/>
          <w:sz w:val="24"/>
          <w:szCs w:val="24"/>
          <w:lang w:val="cs-CZ"/>
        </w:rPr>
      </w:pPr>
      <w:r>
        <w:br w:type="page"/>
      </w:r>
      <w:r w:rsidR="000D4E10" w:rsidRPr="008E5A34">
        <w:rPr>
          <w:b/>
          <w:sz w:val="24"/>
          <w:szCs w:val="24"/>
          <w:lang w:val="cs-CZ"/>
        </w:rPr>
        <w:lastRenderedPageBreak/>
        <w:t>Metodika k materiálu:</w:t>
      </w:r>
    </w:p>
    <w:p w:rsidR="008F455F" w:rsidRPr="008E5A34" w:rsidRDefault="008F455F" w:rsidP="00D45264">
      <w:pPr>
        <w:rPr>
          <w:b/>
          <w:sz w:val="24"/>
          <w:szCs w:val="24"/>
          <w:lang w:val="cs-CZ"/>
        </w:rPr>
      </w:pPr>
    </w:p>
    <w:p w:rsidR="000D4E10" w:rsidRPr="008E5A34" w:rsidRDefault="000D4E10" w:rsidP="00D45264">
      <w:pPr>
        <w:rPr>
          <w:sz w:val="24"/>
          <w:szCs w:val="24"/>
          <w:lang w:val="cs-CZ"/>
        </w:rPr>
      </w:pPr>
      <w:r w:rsidRPr="008E5A34">
        <w:rPr>
          <w:sz w:val="24"/>
          <w:szCs w:val="24"/>
          <w:lang w:val="cs-CZ"/>
        </w:rPr>
        <w:t xml:space="preserve">Učitel připraví </w:t>
      </w:r>
      <w:r w:rsidR="008F455F" w:rsidRPr="008E5A34">
        <w:rPr>
          <w:sz w:val="24"/>
          <w:szCs w:val="24"/>
          <w:lang w:val="cs-CZ"/>
        </w:rPr>
        <w:t xml:space="preserve">první </w:t>
      </w:r>
      <w:r w:rsidRPr="008E5A34">
        <w:rPr>
          <w:sz w:val="24"/>
          <w:szCs w:val="24"/>
          <w:lang w:val="cs-CZ"/>
        </w:rPr>
        <w:t xml:space="preserve">list </w:t>
      </w:r>
      <w:r w:rsidR="008F455F" w:rsidRPr="008E5A34">
        <w:rPr>
          <w:sz w:val="24"/>
          <w:szCs w:val="24"/>
          <w:lang w:val="cs-CZ"/>
        </w:rPr>
        <w:t xml:space="preserve">materiálu </w:t>
      </w:r>
      <w:r w:rsidRPr="008E5A34">
        <w:rPr>
          <w:sz w:val="24"/>
          <w:szCs w:val="24"/>
          <w:lang w:val="cs-CZ"/>
        </w:rPr>
        <w:t>pro každou skupinu šesti žáků, který rozstříhá na jednotlivé části. 3 žáci dostanou kartičku s názvem a nabídkou hotelu, poslední část listu</w:t>
      </w:r>
      <w:r w:rsidR="008E5A34">
        <w:rPr>
          <w:sz w:val="24"/>
          <w:szCs w:val="24"/>
          <w:lang w:val="cs-CZ"/>
        </w:rPr>
        <w:t xml:space="preserve"> (</w:t>
      </w:r>
      <w:r w:rsidR="001F78EA" w:rsidRPr="008E5A34">
        <w:rPr>
          <w:sz w:val="24"/>
          <w:szCs w:val="24"/>
          <w:lang w:val="cs-CZ"/>
        </w:rPr>
        <w:t>nápověda ke konverzaci)</w:t>
      </w:r>
      <w:r w:rsidRPr="008E5A34">
        <w:rPr>
          <w:sz w:val="24"/>
          <w:szCs w:val="24"/>
          <w:lang w:val="cs-CZ"/>
        </w:rPr>
        <w:t xml:space="preserve"> umístí na </w:t>
      </w:r>
      <w:r w:rsidR="008F455F" w:rsidRPr="008E5A34">
        <w:rPr>
          <w:sz w:val="24"/>
          <w:szCs w:val="24"/>
          <w:lang w:val="cs-CZ"/>
        </w:rPr>
        <w:t xml:space="preserve">místo, </w:t>
      </w:r>
      <w:r w:rsidRPr="008E5A34">
        <w:rPr>
          <w:sz w:val="24"/>
          <w:szCs w:val="24"/>
          <w:lang w:val="cs-CZ"/>
        </w:rPr>
        <w:t xml:space="preserve">přístupné pro ostatní žáky dané skupiny, kteří budou představovat </w:t>
      </w:r>
      <w:r w:rsidR="001F78EA" w:rsidRPr="008E5A34">
        <w:rPr>
          <w:sz w:val="24"/>
          <w:szCs w:val="24"/>
          <w:lang w:val="cs-CZ"/>
        </w:rPr>
        <w:t>zákazníky, hledající hotel. Ti pracují podle pokynů na proužku papíru, kde mají určeno, jaký hotel hledají (další list materiálu).</w:t>
      </w:r>
      <w:r w:rsidR="008F455F" w:rsidRPr="008E5A34">
        <w:rPr>
          <w:sz w:val="24"/>
          <w:szCs w:val="24"/>
          <w:lang w:val="cs-CZ"/>
        </w:rPr>
        <w:t xml:space="preserve"> </w:t>
      </w:r>
    </w:p>
    <w:p w:rsidR="008F455F" w:rsidRPr="008E5A34" w:rsidRDefault="008F455F" w:rsidP="00D45264">
      <w:pPr>
        <w:rPr>
          <w:lang w:val="cs-CZ"/>
        </w:rPr>
      </w:pPr>
      <w:r w:rsidRPr="008E5A34">
        <w:rPr>
          <w:sz w:val="24"/>
          <w:szCs w:val="24"/>
          <w:lang w:val="cs-CZ"/>
        </w:rPr>
        <w:t xml:space="preserve">Konverzace může pokračovat sděleními žáků </w:t>
      </w:r>
      <w:r w:rsidR="00B32ABB">
        <w:rPr>
          <w:sz w:val="24"/>
          <w:szCs w:val="24"/>
          <w:lang w:val="cs-CZ"/>
        </w:rPr>
        <w:t xml:space="preserve">učiteli </w:t>
      </w:r>
      <w:r w:rsidRPr="008E5A34">
        <w:rPr>
          <w:sz w:val="24"/>
          <w:szCs w:val="24"/>
          <w:lang w:val="cs-CZ"/>
        </w:rPr>
        <w:t>o výběru hotelu</w:t>
      </w:r>
      <w:r w:rsidR="008E5A34">
        <w:rPr>
          <w:sz w:val="24"/>
          <w:szCs w:val="24"/>
          <w:lang w:val="cs-CZ"/>
        </w:rPr>
        <w:t xml:space="preserve"> (</w:t>
      </w:r>
      <w:r w:rsidRPr="008E5A34">
        <w:rPr>
          <w:sz w:val="24"/>
          <w:szCs w:val="24"/>
          <w:lang w:val="cs-CZ"/>
        </w:rPr>
        <w:t>kt</w:t>
      </w:r>
      <w:r w:rsidR="00775561">
        <w:rPr>
          <w:sz w:val="24"/>
          <w:szCs w:val="24"/>
          <w:lang w:val="cs-CZ"/>
        </w:rPr>
        <w:t>erý z hotelů si vybrali a proč) a o ceně</w:t>
      </w:r>
      <w:r w:rsidRPr="008E5A34">
        <w:rPr>
          <w:sz w:val="24"/>
          <w:szCs w:val="24"/>
          <w:lang w:val="cs-CZ"/>
        </w:rPr>
        <w:t xml:space="preserve"> </w:t>
      </w:r>
      <w:r w:rsidR="00775561">
        <w:rPr>
          <w:sz w:val="24"/>
          <w:szCs w:val="24"/>
          <w:lang w:val="cs-CZ"/>
        </w:rPr>
        <w:t xml:space="preserve">za noc a snídani. </w:t>
      </w:r>
      <w:r w:rsidRPr="008E5A34">
        <w:rPr>
          <w:sz w:val="24"/>
          <w:szCs w:val="24"/>
          <w:lang w:val="cs-CZ"/>
        </w:rPr>
        <w:t xml:space="preserve">Následovat může </w:t>
      </w:r>
      <w:r w:rsidR="008E5A34">
        <w:rPr>
          <w:sz w:val="24"/>
          <w:szCs w:val="24"/>
          <w:lang w:val="cs-CZ"/>
        </w:rPr>
        <w:t xml:space="preserve">i </w:t>
      </w:r>
      <w:r w:rsidRPr="008E5A34">
        <w:rPr>
          <w:sz w:val="24"/>
          <w:szCs w:val="24"/>
          <w:lang w:val="cs-CZ"/>
        </w:rPr>
        <w:t xml:space="preserve">výměna rolí. </w:t>
      </w:r>
    </w:p>
    <w:p w:rsidR="000D4E10" w:rsidRPr="008F455F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p w:rsidR="000D4E10" w:rsidRDefault="000D4E10" w:rsidP="00D45264"/>
    <w:tbl>
      <w:tblPr>
        <w:tblStyle w:val="Mkatabulky"/>
        <w:tblW w:w="9662" w:type="dxa"/>
        <w:tblLook w:val="04A0" w:firstRow="1" w:lastRow="0" w:firstColumn="1" w:lastColumn="0" w:noHBand="0" w:noVBand="1"/>
      </w:tblPr>
      <w:tblGrid>
        <w:gridCol w:w="4831"/>
        <w:gridCol w:w="4831"/>
      </w:tblGrid>
      <w:tr w:rsidR="00D45264" w:rsidTr="00D45264">
        <w:trPr>
          <w:trHeight w:val="6704"/>
        </w:trPr>
        <w:tc>
          <w:tcPr>
            <w:tcW w:w="4831" w:type="dxa"/>
          </w:tcPr>
          <w:p w:rsidR="00D45264" w:rsidRDefault="00D45264" w:rsidP="001A4BD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PARK HOTEL</w:t>
            </w:r>
          </w:p>
          <w:p w:rsidR="00D45264" w:rsidRPr="004731B6" w:rsidRDefault="00D45264" w:rsidP="001A4BD9">
            <w:pPr>
              <w:rPr>
                <w:b/>
                <w:sz w:val="36"/>
                <w:szCs w:val="36"/>
                <w:lang w:val="en-US"/>
              </w:rPr>
            </w:pPr>
            <w:r w:rsidRPr="004731B6">
              <w:rPr>
                <w:b/>
                <w:sz w:val="36"/>
                <w:szCs w:val="36"/>
              </w:rPr>
              <w:t>In your hotel</w:t>
            </w:r>
            <w:r w:rsidRPr="004731B6">
              <w:rPr>
                <w:b/>
                <w:sz w:val="36"/>
                <w:szCs w:val="36"/>
                <w:lang w:val="en-US"/>
              </w:rPr>
              <w:t xml:space="preserve"> you’ve got…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swimming pool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mini</w:t>
            </w:r>
            <w:r>
              <w:rPr>
                <w:sz w:val="28"/>
                <w:szCs w:val="28"/>
                <w:lang w:val="en-US"/>
              </w:rPr>
              <w:t>-gym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quiet rooms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solarium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car park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double rooms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single rooms</w:t>
            </w:r>
          </w:p>
          <w:p w:rsidR="00D45264" w:rsidRPr="004731B6" w:rsidRDefault="00D45264" w:rsidP="001A4BD9">
            <w:pPr>
              <w:rPr>
                <w:b/>
                <w:sz w:val="36"/>
                <w:szCs w:val="36"/>
                <w:lang w:val="cs-CZ"/>
              </w:rPr>
            </w:pP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The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 xml:space="preserve"> </w:t>
            </w: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room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 xml:space="preserve"> has </w:t>
            </w: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got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>…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telephone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air-conditioning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 xml:space="preserve">shower    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radio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mini bar</w:t>
            </w:r>
          </w:p>
          <w:p w:rsidR="00D45264" w:rsidRPr="00D455DA" w:rsidRDefault="00D45264" w:rsidP="001A4BD9"/>
          <w:p w:rsidR="00D45264" w:rsidRDefault="00D45264" w:rsidP="001A4BD9">
            <w:pPr>
              <w:rPr>
                <w:b/>
              </w:rPr>
            </w:pPr>
          </w:p>
          <w:p w:rsidR="00D45264" w:rsidRPr="00D455DA" w:rsidRDefault="00D45264" w:rsidP="001A4BD9">
            <w:pPr>
              <w:rPr>
                <w:b/>
              </w:rPr>
            </w:pPr>
            <w:r w:rsidRPr="00D455DA">
              <w:rPr>
                <w:b/>
              </w:rPr>
              <w:t>10 pounds for  room and breakfast</w:t>
            </w:r>
            <w:r>
              <w:rPr>
                <w:b/>
              </w:rPr>
              <w:t xml:space="preserve"> per night</w:t>
            </w:r>
          </w:p>
          <w:p w:rsidR="00D45264" w:rsidRPr="004731B6" w:rsidRDefault="00D45264" w:rsidP="001A4BD9">
            <w:pPr>
              <w:rPr>
                <w:lang w:val="en-US"/>
              </w:rPr>
            </w:pPr>
          </w:p>
        </w:tc>
        <w:tc>
          <w:tcPr>
            <w:tcW w:w="4831" w:type="dxa"/>
          </w:tcPr>
          <w:p w:rsidR="00D45264" w:rsidRDefault="00D45264" w:rsidP="001A4BD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PARADISE HOTEL</w:t>
            </w:r>
          </w:p>
          <w:p w:rsidR="00D45264" w:rsidRPr="00D455DA" w:rsidRDefault="00D45264" w:rsidP="001A4BD9">
            <w:pPr>
              <w:rPr>
                <w:b/>
                <w:sz w:val="36"/>
                <w:szCs w:val="36"/>
                <w:lang w:val="en-US"/>
              </w:rPr>
            </w:pPr>
            <w:r w:rsidRPr="004731B6">
              <w:rPr>
                <w:b/>
                <w:sz w:val="36"/>
                <w:szCs w:val="36"/>
              </w:rPr>
              <w:t>In your hotel</w:t>
            </w:r>
            <w:r w:rsidRPr="004731B6">
              <w:rPr>
                <w:b/>
                <w:sz w:val="36"/>
                <w:szCs w:val="36"/>
                <w:lang w:val="en-US"/>
              </w:rPr>
              <w:t xml:space="preserve"> you’ve got…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car park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good restaurant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baby-sitting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single rooms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quiet rooms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double rooms</w:t>
            </w:r>
          </w:p>
          <w:p w:rsidR="00D45264" w:rsidRPr="00D455DA" w:rsidRDefault="00D45264" w:rsidP="001A4BD9">
            <w:pPr>
              <w:rPr>
                <w:lang w:val="en-US"/>
              </w:rPr>
            </w:pP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The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 xml:space="preserve"> </w:t>
            </w: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room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 xml:space="preserve"> has </w:t>
            </w: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got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>…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radio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TV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hairdryer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bathroom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telephone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air-conditioning</w:t>
            </w:r>
          </w:p>
          <w:p w:rsidR="00D45264" w:rsidRPr="00D455DA" w:rsidRDefault="00D45264" w:rsidP="001A4BD9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D45264" w:rsidRDefault="00D45264" w:rsidP="001A4BD9">
            <w:pPr>
              <w:rPr>
                <w:b/>
              </w:rPr>
            </w:pPr>
          </w:p>
          <w:p w:rsidR="00D45264" w:rsidRPr="00D455DA" w:rsidRDefault="00D45264" w:rsidP="001A4BD9">
            <w:pPr>
              <w:rPr>
                <w:b/>
              </w:rPr>
            </w:pPr>
            <w:r>
              <w:rPr>
                <w:b/>
              </w:rPr>
              <w:t>25</w:t>
            </w:r>
            <w:r w:rsidRPr="00D455DA">
              <w:rPr>
                <w:b/>
              </w:rPr>
              <w:t xml:space="preserve"> pounds for  room and breakfast</w:t>
            </w:r>
            <w:r>
              <w:rPr>
                <w:b/>
              </w:rPr>
              <w:t xml:space="preserve"> per night</w:t>
            </w:r>
          </w:p>
          <w:p w:rsidR="00D45264" w:rsidRDefault="00D45264" w:rsidP="001A4BD9"/>
        </w:tc>
      </w:tr>
      <w:tr w:rsidR="00D45264" w:rsidTr="00D45264">
        <w:trPr>
          <w:trHeight w:val="6704"/>
        </w:trPr>
        <w:tc>
          <w:tcPr>
            <w:tcW w:w="4831" w:type="dxa"/>
          </w:tcPr>
          <w:p w:rsidR="00D45264" w:rsidRDefault="00D45264" w:rsidP="001A4BD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SEA VIEW HOTEL</w:t>
            </w:r>
          </w:p>
          <w:p w:rsidR="00D45264" w:rsidRPr="004731B6" w:rsidRDefault="00D45264" w:rsidP="001A4BD9">
            <w:pPr>
              <w:rPr>
                <w:b/>
                <w:sz w:val="36"/>
                <w:szCs w:val="36"/>
                <w:lang w:val="en-US"/>
              </w:rPr>
            </w:pPr>
            <w:r w:rsidRPr="004731B6">
              <w:rPr>
                <w:b/>
                <w:sz w:val="36"/>
                <w:szCs w:val="36"/>
              </w:rPr>
              <w:t>In your hotel</w:t>
            </w:r>
            <w:r w:rsidRPr="004731B6">
              <w:rPr>
                <w:b/>
                <w:sz w:val="36"/>
                <w:szCs w:val="36"/>
                <w:lang w:val="en-US"/>
              </w:rPr>
              <w:t xml:space="preserve"> you’ve got…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0F1C5B">
              <w:rPr>
                <w:sz w:val="28"/>
                <w:szCs w:val="28"/>
                <w:lang w:val="en-US"/>
              </w:rPr>
              <w:t>sauna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double rooms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quiet rooms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0F1C5B">
              <w:rPr>
                <w:sz w:val="28"/>
                <w:szCs w:val="28"/>
                <w:lang w:val="en-US"/>
              </w:rPr>
              <w:t>free newspaper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car park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single rooms</w:t>
            </w:r>
          </w:p>
          <w:p w:rsidR="00D45264" w:rsidRPr="000F1C5B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0F1C5B">
              <w:rPr>
                <w:sz w:val="28"/>
                <w:szCs w:val="28"/>
                <w:lang w:val="en-US"/>
              </w:rPr>
              <w:t>swimming pool</w:t>
            </w:r>
          </w:p>
          <w:p w:rsidR="00D45264" w:rsidRPr="004731B6" w:rsidRDefault="00D45264" w:rsidP="001A4BD9">
            <w:pPr>
              <w:rPr>
                <w:b/>
                <w:sz w:val="36"/>
                <w:szCs w:val="36"/>
                <w:lang w:val="cs-CZ"/>
              </w:rPr>
            </w:pP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The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 xml:space="preserve"> </w:t>
            </w: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room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 xml:space="preserve"> has </w:t>
            </w:r>
            <w:proofErr w:type="spellStart"/>
            <w:r w:rsidRPr="004731B6">
              <w:rPr>
                <w:b/>
                <w:sz w:val="36"/>
                <w:szCs w:val="36"/>
                <w:lang w:val="cs-CZ"/>
              </w:rPr>
              <w:t>got</w:t>
            </w:r>
            <w:proofErr w:type="spellEnd"/>
            <w:r w:rsidRPr="004731B6">
              <w:rPr>
                <w:b/>
                <w:sz w:val="36"/>
                <w:szCs w:val="36"/>
                <w:lang w:val="cs-CZ"/>
              </w:rPr>
              <w:t>…</w:t>
            </w:r>
          </w:p>
          <w:p w:rsidR="00D45264" w:rsidRPr="000F1C5B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0F1C5B">
              <w:rPr>
                <w:sz w:val="28"/>
                <w:szCs w:val="28"/>
                <w:lang w:val="en-US"/>
              </w:rPr>
              <w:t>tea and coffee making facilities</w:t>
            </w:r>
          </w:p>
          <w:p w:rsidR="00D45264" w:rsidRPr="000F1C5B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0F1C5B">
              <w:rPr>
                <w:sz w:val="28"/>
                <w:szCs w:val="28"/>
                <w:lang w:val="en-US"/>
              </w:rPr>
              <w:t>balcony with sea vi</w:t>
            </w:r>
            <w:r>
              <w:rPr>
                <w:sz w:val="28"/>
                <w:szCs w:val="28"/>
                <w:lang w:val="en-US"/>
              </w:rPr>
              <w:t>ew</w:t>
            </w:r>
          </w:p>
          <w:p w:rsidR="00D45264" w:rsidRPr="004731B6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 w:rsidRPr="004731B6">
              <w:rPr>
                <w:sz w:val="28"/>
                <w:szCs w:val="28"/>
                <w:lang w:val="en-US"/>
              </w:rPr>
              <w:t>radio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telephone</w:t>
            </w:r>
            <w:r w:rsidRPr="000F1C5B">
              <w:rPr>
                <w:sz w:val="28"/>
                <w:szCs w:val="28"/>
                <w:lang w:val="en-US"/>
              </w:rPr>
              <w:t xml:space="preserve"> </w:t>
            </w:r>
          </w:p>
          <w:p w:rsidR="00D45264" w:rsidRDefault="00D45264" w:rsidP="001A4BD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air-conditioning</w:t>
            </w:r>
          </w:p>
          <w:p w:rsidR="00D45264" w:rsidRDefault="00D45264" w:rsidP="001A4BD9">
            <w:pPr>
              <w:rPr>
                <w:sz w:val="28"/>
                <w:szCs w:val="28"/>
                <w:lang w:val="en-US"/>
              </w:rPr>
            </w:pPr>
          </w:p>
          <w:p w:rsidR="00D45264" w:rsidRDefault="00D45264" w:rsidP="001A4BD9">
            <w:pPr>
              <w:rPr>
                <w:b/>
              </w:rPr>
            </w:pPr>
          </w:p>
          <w:p w:rsidR="00D45264" w:rsidRPr="00E2791E" w:rsidRDefault="00D45264" w:rsidP="001A4BD9">
            <w:pPr>
              <w:rPr>
                <w:b/>
              </w:rPr>
            </w:pPr>
            <w:r w:rsidRPr="00E2791E">
              <w:rPr>
                <w:b/>
              </w:rPr>
              <w:t>40 pounds for  room and breakfast</w:t>
            </w:r>
            <w:r>
              <w:rPr>
                <w:b/>
              </w:rPr>
              <w:t xml:space="preserve"> per night</w:t>
            </w:r>
          </w:p>
          <w:p w:rsidR="00D45264" w:rsidRDefault="00D45264" w:rsidP="001A4BD9"/>
        </w:tc>
        <w:tc>
          <w:tcPr>
            <w:tcW w:w="4831" w:type="dxa"/>
          </w:tcPr>
          <w:p w:rsidR="00D45264" w:rsidRDefault="00D45264" w:rsidP="001A4BD9">
            <w:pPr>
              <w:rPr>
                <w:b/>
              </w:rPr>
            </w:pPr>
          </w:p>
          <w:p w:rsidR="00D45264" w:rsidRDefault="00D45264" w:rsidP="001A4BD9">
            <w:pPr>
              <w:rPr>
                <w:b/>
              </w:rPr>
            </w:pPr>
          </w:p>
          <w:p w:rsidR="00D45264" w:rsidRPr="009265AD" w:rsidRDefault="00D45264" w:rsidP="001A4BD9">
            <w:pPr>
              <w:rPr>
                <w:b/>
              </w:rPr>
            </w:pPr>
            <w:r w:rsidRPr="009265AD">
              <w:rPr>
                <w:b/>
              </w:rPr>
              <w:t>Use these</w:t>
            </w:r>
            <w:r>
              <w:rPr>
                <w:b/>
              </w:rPr>
              <w:t xml:space="preserve"> </w:t>
            </w:r>
            <w:r w:rsidRPr="009265AD">
              <w:rPr>
                <w:b/>
              </w:rPr>
              <w:t>expression</w:t>
            </w:r>
            <w:r>
              <w:rPr>
                <w:b/>
              </w:rPr>
              <w:t>s</w:t>
            </w:r>
            <w:r w:rsidRPr="009265AD">
              <w:rPr>
                <w:b/>
              </w:rPr>
              <w:t>:</w:t>
            </w:r>
          </w:p>
          <w:p w:rsidR="00D45264" w:rsidRDefault="00D45264" w:rsidP="001A4BD9">
            <w:r>
              <w:t>Could I have a room for the week?</w:t>
            </w:r>
          </w:p>
          <w:p w:rsidR="00D45264" w:rsidRDefault="00D45264" w:rsidP="001A4BD9">
            <w:r>
              <w:t>Have you got ________________in your hotel?</w:t>
            </w:r>
          </w:p>
          <w:p w:rsidR="00D45264" w:rsidRDefault="00D45264" w:rsidP="001A4BD9">
            <w:r>
              <w:t>Has the room got _________________?</w:t>
            </w:r>
          </w:p>
          <w:p w:rsidR="00D45264" w:rsidRDefault="00D45264" w:rsidP="001A4BD9">
            <w:r>
              <w:t>How much is the room?</w:t>
            </w:r>
          </w:p>
          <w:p w:rsidR="00D45264" w:rsidRDefault="00D45264" w:rsidP="001A4BD9"/>
          <w:p w:rsidR="00D45264" w:rsidRPr="009265AD" w:rsidRDefault="00D45264" w:rsidP="001A4BD9">
            <w:pPr>
              <w:rPr>
                <w:b/>
              </w:rPr>
            </w:pPr>
            <w:r w:rsidRPr="009265AD">
              <w:rPr>
                <w:b/>
              </w:rPr>
              <w:t>Use these</w:t>
            </w:r>
            <w:r>
              <w:rPr>
                <w:b/>
              </w:rPr>
              <w:t xml:space="preserve"> </w:t>
            </w:r>
            <w:r w:rsidRPr="009265AD">
              <w:rPr>
                <w:b/>
              </w:rPr>
              <w:t>expression</w:t>
            </w:r>
            <w:r>
              <w:rPr>
                <w:b/>
              </w:rPr>
              <w:t>s</w:t>
            </w:r>
            <w:r w:rsidRPr="009265AD">
              <w:rPr>
                <w:b/>
              </w:rPr>
              <w:t>:</w:t>
            </w:r>
          </w:p>
          <w:p w:rsidR="00D45264" w:rsidRDefault="00D45264" w:rsidP="001A4BD9">
            <w:r>
              <w:t>Could I have a room for the week?</w:t>
            </w:r>
          </w:p>
          <w:p w:rsidR="00D45264" w:rsidRDefault="00D45264" w:rsidP="001A4BD9">
            <w:r>
              <w:t>Have you got ________________in your hotel?</w:t>
            </w:r>
          </w:p>
          <w:p w:rsidR="00D45264" w:rsidRDefault="00D45264" w:rsidP="001A4BD9">
            <w:r>
              <w:t>Has the room got _________________?</w:t>
            </w:r>
          </w:p>
          <w:p w:rsidR="00D45264" w:rsidRDefault="00D45264" w:rsidP="001A4BD9">
            <w:r>
              <w:t>How much is the room?</w:t>
            </w:r>
          </w:p>
          <w:p w:rsidR="00D45264" w:rsidRDefault="00D45264" w:rsidP="001A4BD9"/>
          <w:p w:rsidR="00D45264" w:rsidRPr="009265AD" w:rsidRDefault="00D45264" w:rsidP="001A4BD9">
            <w:pPr>
              <w:rPr>
                <w:b/>
              </w:rPr>
            </w:pPr>
            <w:r w:rsidRPr="009265AD">
              <w:rPr>
                <w:b/>
              </w:rPr>
              <w:t>Use these</w:t>
            </w:r>
            <w:r>
              <w:rPr>
                <w:b/>
              </w:rPr>
              <w:t xml:space="preserve"> </w:t>
            </w:r>
            <w:r w:rsidRPr="009265AD">
              <w:rPr>
                <w:b/>
              </w:rPr>
              <w:t>expression</w:t>
            </w:r>
            <w:r>
              <w:rPr>
                <w:b/>
              </w:rPr>
              <w:t>s</w:t>
            </w:r>
            <w:r w:rsidRPr="009265AD">
              <w:rPr>
                <w:b/>
              </w:rPr>
              <w:t>:</w:t>
            </w:r>
          </w:p>
          <w:p w:rsidR="00D45264" w:rsidRDefault="00D45264" w:rsidP="001A4BD9">
            <w:r>
              <w:t>Could I have a room for the week?</w:t>
            </w:r>
          </w:p>
          <w:p w:rsidR="00D45264" w:rsidRDefault="00D45264" w:rsidP="001A4BD9">
            <w:r>
              <w:t>Have you got ________________in your hotel?</w:t>
            </w:r>
          </w:p>
          <w:p w:rsidR="00D45264" w:rsidRDefault="00D45264" w:rsidP="001A4BD9">
            <w:r>
              <w:t>Has the room got _________________?</w:t>
            </w:r>
          </w:p>
          <w:p w:rsidR="00D45264" w:rsidRDefault="00D45264" w:rsidP="001A4BD9">
            <w:r>
              <w:t>How much is the room?</w:t>
            </w:r>
          </w:p>
          <w:p w:rsidR="00D45264" w:rsidRDefault="00D45264" w:rsidP="001A4BD9"/>
          <w:p w:rsidR="00D45264" w:rsidRDefault="00D45264" w:rsidP="001A4BD9"/>
          <w:p w:rsidR="00D45264" w:rsidRDefault="00D45264" w:rsidP="001A4BD9"/>
          <w:p w:rsidR="00D45264" w:rsidRDefault="00D45264" w:rsidP="001A4BD9"/>
        </w:tc>
      </w:tr>
    </w:tbl>
    <w:p w:rsidR="00D45264" w:rsidRDefault="00D45264" w:rsidP="00D45264"/>
    <w:p w:rsidR="00D45264" w:rsidRDefault="00D45264" w:rsidP="00D45264"/>
    <w:p w:rsidR="00D45264" w:rsidRDefault="00D45264" w:rsidP="00D45264"/>
    <w:p w:rsidR="00775561" w:rsidRPr="00D455DA" w:rsidRDefault="00D45264" w:rsidP="00775561">
      <w:pPr>
        <w:rPr>
          <w:b/>
        </w:rPr>
      </w:pPr>
      <w:r w:rsidRPr="006C38F2">
        <w:t>1. You are looking for the hotel with a mini-gym, a solarium, a car park and double rooms. You need a shower, a radio and a mini-bar in your room.</w:t>
      </w:r>
      <w:r w:rsidR="00775561">
        <w:t xml:space="preserve"> </w:t>
      </w:r>
    </w:p>
    <w:p w:rsidR="00D45264" w:rsidRDefault="00D45264" w:rsidP="00D45264"/>
    <w:p w:rsidR="00D45264" w:rsidRDefault="00D45264" w:rsidP="00D45264"/>
    <w:p w:rsidR="00D45264" w:rsidRPr="006C38F2" w:rsidRDefault="00D45264" w:rsidP="00D45264">
      <w:pPr>
        <w:rPr>
          <w:highlight w:val="yellow"/>
        </w:rPr>
      </w:pPr>
      <w:r>
        <w:t>2</w:t>
      </w:r>
      <w:r w:rsidRPr="006C38F2">
        <w:t xml:space="preserve">. You are looking for the hotel with a </w:t>
      </w:r>
      <w:r>
        <w:t>sauna, free newspaper, a swimming pool and single rooms</w:t>
      </w:r>
      <w:r w:rsidRPr="006C38F2">
        <w:t>.</w:t>
      </w:r>
      <w:r>
        <w:t xml:space="preserve"> You need a </w:t>
      </w:r>
      <w:r w:rsidRPr="006C38F2">
        <w:t>tea and coffee making facilities</w:t>
      </w:r>
      <w:r>
        <w:t xml:space="preserve">, an air-conditioning and a </w:t>
      </w:r>
      <w:r w:rsidRPr="006C38F2">
        <w:t xml:space="preserve">balcony with </w:t>
      </w:r>
      <w:r>
        <w:t xml:space="preserve">a </w:t>
      </w:r>
      <w:r w:rsidRPr="006C38F2">
        <w:t>sea vi</w:t>
      </w:r>
      <w:r>
        <w:t>ew</w:t>
      </w:r>
      <w:r w:rsidRPr="006C38F2">
        <w:t xml:space="preserve"> in your room.</w:t>
      </w:r>
    </w:p>
    <w:p w:rsidR="00D45264" w:rsidRDefault="00D45264" w:rsidP="00D45264"/>
    <w:p w:rsidR="00D45264" w:rsidRDefault="00D45264" w:rsidP="00D45264">
      <w:r w:rsidRPr="002B5C94">
        <w:t>3. You are looking for the hotel with quiet rooms, good restaurant,</w:t>
      </w:r>
      <w:r>
        <w:t xml:space="preserve"> </w:t>
      </w:r>
      <w:proofErr w:type="gramStart"/>
      <w:r w:rsidRPr="002B5C94">
        <w:t>a</w:t>
      </w:r>
      <w:proofErr w:type="gramEnd"/>
      <w:r w:rsidRPr="002B5C94">
        <w:t xml:space="preserve"> baby-sitting and double rooms. You need TV, </w:t>
      </w:r>
      <w:r>
        <w:t>a</w:t>
      </w:r>
      <w:r w:rsidRPr="002B5C94">
        <w:t xml:space="preserve"> bathroom, a telephone, a hairdryer and a bathroom in your room.</w:t>
      </w:r>
    </w:p>
    <w:p w:rsidR="00D45264" w:rsidRDefault="00D45264" w:rsidP="00D45264"/>
    <w:p w:rsidR="00D45264" w:rsidRDefault="00D45264" w:rsidP="00D45264"/>
    <w:p w:rsidR="00D45264" w:rsidRPr="006C38F2" w:rsidRDefault="00D45264" w:rsidP="00D45264"/>
    <w:p w:rsidR="00D45264" w:rsidRDefault="00D45264" w:rsidP="00D45264"/>
    <w:p w:rsidR="00B22694" w:rsidRPr="00832803" w:rsidRDefault="00B22694" w:rsidP="00832803"/>
    <w:sectPr w:rsidR="00B22694" w:rsidRPr="00832803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BA3" w:rsidRDefault="00C51BA3" w:rsidP="006A0033">
      <w:r>
        <w:separator/>
      </w:r>
    </w:p>
  </w:endnote>
  <w:endnote w:type="continuationSeparator" w:id="0">
    <w:p w:rsidR="00C51BA3" w:rsidRDefault="00C51BA3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7C8" w:rsidRDefault="00A727C8" w:rsidP="00A727C8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A727C8" w:rsidRDefault="00A727C8" w:rsidP="00A727C8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A727C8" w:rsidRDefault="00A727C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7C8" w:rsidRDefault="00A727C8" w:rsidP="00A727C8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A727C8" w:rsidRDefault="00A727C8" w:rsidP="00A727C8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A727C8" w:rsidRDefault="00A727C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BA3" w:rsidRDefault="00C51BA3" w:rsidP="006A0033">
      <w:r>
        <w:separator/>
      </w:r>
    </w:p>
  </w:footnote>
  <w:footnote w:type="continuationSeparator" w:id="0">
    <w:p w:rsidR="00C51BA3" w:rsidRDefault="00C51BA3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5264"/>
    <w:rsid w:val="0004313B"/>
    <w:rsid w:val="00043C08"/>
    <w:rsid w:val="00083091"/>
    <w:rsid w:val="00094481"/>
    <w:rsid w:val="000B3F64"/>
    <w:rsid w:val="000C19B5"/>
    <w:rsid w:val="000C6ED6"/>
    <w:rsid w:val="000D4E10"/>
    <w:rsid w:val="000E1782"/>
    <w:rsid w:val="00107676"/>
    <w:rsid w:val="0012244A"/>
    <w:rsid w:val="001247F1"/>
    <w:rsid w:val="00130B4A"/>
    <w:rsid w:val="00135AAF"/>
    <w:rsid w:val="00141695"/>
    <w:rsid w:val="00191D42"/>
    <w:rsid w:val="001C368B"/>
    <w:rsid w:val="001F78EA"/>
    <w:rsid w:val="00260E1C"/>
    <w:rsid w:val="00261352"/>
    <w:rsid w:val="002E3264"/>
    <w:rsid w:val="002E4965"/>
    <w:rsid w:val="003245A3"/>
    <w:rsid w:val="00326812"/>
    <w:rsid w:val="003562D0"/>
    <w:rsid w:val="00362017"/>
    <w:rsid w:val="00362AE7"/>
    <w:rsid w:val="003A6134"/>
    <w:rsid w:val="003F2236"/>
    <w:rsid w:val="0043089E"/>
    <w:rsid w:val="00455D09"/>
    <w:rsid w:val="0045733A"/>
    <w:rsid w:val="004876B5"/>
    <w:rsid w:val="004D0397"/>
    <w:rsid w:val="004F78EF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F26E9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5561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8E5A34"/>
    <w:rsid w:val="008F455F"/>
    <w:rsid w:val="009027A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507CC"/>
    <w:rsid w:val="00A727C8"/>
    <w:rsid w:val="00A7644D"/>
    <w:rsid w:val="00AA6AD1"/>
    <w:rsid w:val="00AD2FF9"/>
    <w:rsid w:val="00AE61C9"/>
    <w:rsid w:val="00B22694"/>
    <w:rsid w:val="00B26D85"/>
    <w:rsid w:val="00B32ABB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51BA3"/>
    <w:rsid w:val="00C63CB4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45264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82DAC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  <w:rsid w:val="00FE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D4526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A727C8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A727C8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D6ECA-CFB2-4247-8E6A-AE54C8D73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48</TotalTime>
  <Pages>4</Pages>
  <Words>398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2011-05-17T22:28:00Z</cp:lastPrinted>
  <dcterms:created xsi:type="dcterms:W3CDTF">2013-01-19T21:06:00Z</dcterms:created>
  <dcterms:modified xsi:type="dcterms:W3CDTF">2013-06-22T03:36:00Z</dcterms:modified>
</cp:coreProperties>
</file>