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>
        <w:tab/>
      </w:r>
      <w:r w:rsidR="00534576">
        <w:t>VY_32_INOVACE_19_KvAj8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C33C22">
        <w:tab/>
      </w:r>
      <w:proofErr w:type="spellStart"/>
      <w:r w:rsidR="00C33C22">
        <w:t>Anglický</w:t>
      </w:r>
      <w:proofErr w:type="spellEnd"/>
      <w:r w:rsidR="00C33C22">
        <w:t xml:space="preserve"> </w:t>
      </w:r>
      <w:proofErr w:type="spellStart"/>
      <w:r w:rsidR="00C33C22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534576">
        <w:tab/>
        <w:t>8</w:t>
      </w:r>
      <w:bookmarkStart w:id="0" w:name="_GoBack"/>
      <w:bookmarkEnd w:id="0"/>
      <w:r w:rsidR="00C33C22">
        <w:t>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C33C22">
        <w:tab/>
        <w:t xml:space="preserve">V </w:t>
      </w:r>
      <w:proofErr w:type="spellStart"/>
      <w:r w:rsidR="00C33C22">
        <w:t>hotelu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>
        <w:tab/>
      </w:r>
      <w:proofErr w:type="spellStart"/>
      <w:r w:rsidR="00C33C22">
        <w:t>Eagels</w:t>
      </w:r>
      <w:proofErr w:type="spellEnd"/>
      <w:r w:rsidR="00C33C22">
        <w:t xml:space="preserve"> – Hotel California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>
        <w:tab/>
      </w:r>
      <w:r w:rsidR="00C33C22">
        <w:t xml:space="preserve">Mgr. </w:t>
      </w:r>
      <w:proofErr w:type="spellStart"/>
      <w:r w:rsidR="00C33C22">
        <w:t>Vlasta</w:t>
      </w:r>
      <w:proofErr w:type="spellEnd"/>
      <w:r w:rsidR="00C33C22">
        <w:t xml:space="preserve"> </w:t>
      </w:r>
      <w:proofErr w:type="spellStart"/>
      <w:r w:rsidR="00C33C22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C33C22">
        <w:tab/>
      </w:r>
      <w:proofErr w:type="spellStart"/>
      <w:r w:rsidR="00C33C22">
        <w:t>Pracovní</w:t>
      </w:r>
      <w:proofErr w:type="spellEnd"/>
      <w:r w:rsidR="00C33C22">
        <w:t xml:space="preserve"> list a </w:t>
      </w:r>
      <w:proofErr w:type="spellStart"/>
      <w:r w:rsidR="00C33C22">
        <w:t>textem</w:t>
      </w:r>
      <w:proofErr w:type="spellEnd"/>
      <w:r w:rsidR="00C33C22">
        <w:t xml:space="preserve"> </w:t>
      </w:r>
      <w:proofErr w:type="spellStart"/>
      <w:r w:rsidR="00C33C22">
        <w:t>na</w:t>
      </w:r>
      <w:proofErr w:type="spellEnd"/>
      <w:r w:rsidR="00C33C22">
        <w:t xml:space="preserve"> </w:t>
      </w:r>
      <w:proofErr w:type="spellStart"/>
      <w:r w:rsidR="00C33C22">
        <w:t>doplnění</w:t>
      </w:r>
      <w:proofErr w:type="spellEnd"/>
      <w:r w:rsidR="00C33C22">
        <w:t xml:space="preserve">  a cvičení</w:t>
      </w:r>
    </w:p>
    <w:p w:rsidR="0004313B" w:rsidRDefault="0004313B" w:rsidP="00832803"/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Default="00DA7B42" w:rsidP="00DA7B42">
      <w:pPr>
        <w:spacing w:before="100" w:beforeAutospacing="1" w:after="100" w:afterAutospacing="1"/>
        <w:outlineLvl w:val="2"/>
      </w:pPr>
    </w:p>
    <w:p w:rsidR="00DA7B42" w:rsidRPr="00DA7B42" w:rsidRDefault="00DA7B42" w:rsidP="00DA7B42">
      <w:pPr>
        <w:spacing w:before="100" w:beforeAutospacing="1" w:after="100" w:afterAutospacing="1"/>
        <w:outlineLvl w:val="2"/>
      </w:pPr>
      <w:r w:rsidRPr="0061494A">
        <w:rPr>
          <w:rFonts w:ascii="Calibri" w:hAnsi="Calibri" w:cs="Calibri"/>
          <w:b/>
          <w:lang w:val="cs-CZ"/>
        </w:rPr>
        <w:lastRenderedPageBreak/>
        <w:t>Metodika k materiálu:</w:t>
      </w:r>
    </w:p>
    <w:p w:rsidR="00DA7B42" w:rsidRPr="0061494A" w:rsidRDefault="00DA7B42" w:rsidP="00DA7B42">
      <w:pPr>
        <w:rPr>
          <w:rFonts w:ascii="Times New Roman" w:hAnsi="Times New Roman"/>
          <w:szCs w:val="24"/>
          <w:lang w:val="cs-CZ"/>
        </w:rPr>
      </w:pPr>
      <w:r w:rsidRPr="0061494A">
        <w:rPr>
          <w:szCs w:val="24"/>
          <w:lang w:val="cs-CZ"/>
        </w:rPr>
        <w:t xml:space="preserve">Žáci doplní text podle poslechu písně a podle pokynů učitele </w:t>
      </w:r>
      <w:r>
        <w:rPr>
          <w:szCs w:val="24"/>
          <w:lang w:val="cs-CZ"/>
        </w:rPr>
        <w:t>vyhledávají a vypisují z textu</w:t>
      </w:r>
      <w:r w:rsidRPr="0061494A">
        <w:rPr>
          <w:szCs w:val="24"/>
          <w:lang w:val="cs-CZ"/>
        </w:rPr>
        <w:t xml:space="preserve"> </w:t>
      </w:r>
      <w:r>
        <w:rPr>
          <w:szCs w:val="24"/>
          <w:lang w:val="cs-CZ"/>
        </w:rPr>
        <w:t>slovesa v čase minulém jednoduchém. K nim pak doplní jejich přítomné tvary. Dalším úkolem je podtrhání přídavných jmen.</w:t>
      </w:r>
    </w:p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Default="00D57F31" w:rsidP="00D57F31"/>
    <w:p w:rsidR="00D57F31" w:rsidRPr="00D57F31" w:rsidRDefault="00D57F31" w:rsidP="00D57F31"/>
    <w:p w:rsidR="006A720B" w:rsidRPr="006F36B3" w:rsidRDefault="006A720B" w:rsidP="006A720B">
      <w:pPr>
        <w:pStyle w:val="Informace"/>
        <w:spacing w:line="240" w:lineRule="auto"/>
        <w:rPr>
          <w:rFonts w:ascii="Times New Roman" w:eastAsia="Times New Roman" w:hAnsi="Times New Roman"/>
          <w:b/>
          <w:szCs w:val="24"/>
          <w:lang w:eastAsia="cs-CZ"/>
        </w:rPr>
      </w:pPr>
      <w:r w:rsidRPr="006F36B3">
        <w:rPr>
          <w:rFonts w:ascii="Times New Roman" w:eastAsia="Times New Roman" w:hAnsi="Times New Roman"/>
          <w:b/>
          <w:szCs w:val="24"/>
          <w:lang w:eastAsia="cs-CZ"/>
        </w:rPr>
        <w:lastRenderedPageBreak/>
        <w:t>1.</w:t>
      </w:r>
      <w:r w:rsidRPr="006F36B3">
        <w:rPr>
          <w:rFonts w:ascii="Times New Roman" w:eastAsia="Times New Roman" w:hAnsi="Times New Roman"/>
          <w:szCs w:val="24"/>
          <w:lang w:eastAsia="cs-CZ"/>
        </w:rPr>
        <w:t xml:space="preserve"> </w:t>
      </w:r>
      <w:r w:rsidRPr="006F36B3">
        <w:rPr>
          <w:rFonts w:ascii="Times New Roman" w:eastAsia="Times New Roman" w:hAnsi="Times New Roman"/>
          <w:b/>
          <w:szCs w:val="24"/>
          <w:lang w:eastAsia="cs-CZ"/>
        </w:rPr>
        <w:t>Listen to the song and fill the empty places in the text bellow with correct words from its text.</w:t>
      </w:r>
    </w:p>
    <w:p w:rsidR="00C33C22" w:rsidRPr="006F36B3" w:rsidRDefault="00C33C22" w:rsidP="00C33C22">
      <w:pPr>
        <w:spacing w:before="100" w:beforeAutospacing="1" w:after="100" w:afterAutospacing="1"/>
        <w:outlineLvl w:val="2"/>
        <w:rPr>
          <w:rFonts w:eastAsia="Times New Roman" w:cs="Arial"/>
          <w:b/>
          <w:bCs/>
          <w:color w:val="000000"/>
          <w:sz w:val="32"/>
          <w:szCs w:val="32"/>
          <w:u w:val="single"/>
          <w:lang w:eastAsia="cs-CZ"/>
        </w:rPr>
      </w:pPr>
      <w:r w:rsidRPr="006F36B3">
        <w:rPr>
          <w:rFonts w:eastAsia="Times New Roman" w:cs="Arial"/>
          <w:b/>
          <w:bCs/>
          <w:color w:val="000000"/>
          <w:sz w:val="32"/>
          <w:szCs w:val="32"/>
          <w:u w:val="single"/>
          <w:lang w:eastAsia="cs-CZ"/>
        </w:rPr>
        <w:t>HOTEL CALIFORNIA</w:t>
      </w:r>
      <w:r w:rsidRPr="006F36B3">
        <w:rPr>
          <w:rFonts w:eastAsia="Times New Roman" w:cs="Arial"/>
          <w:b/>
          <w:bCs/>
          <w:color w:val="000000"/>
          <w:sz w:val="32"/>
          <w:szCs w:val="32"/>
          <w:u w:val="single"/>
          <w:lang w:eastAsia="cs-CZ"/>
        </w:rPr>
        <w:br/>
        <w:t xml:space="preserve">EAGLES </w:t>
      </w:r>
    </w:p>
    <w:p w:rsidR="00C33C22" w:rsidRPr="006F36B3" w:rsidRDefault="00C33C22" w:rsidP="00C33C22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On a ________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desert highway</w:t>
      </w: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,</w:t>
      </w:r>
      <w:proofErr w:type="gramEnd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cool wind in my ________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Warm smell of </w:t>
      </w:r>
      <w:proofErr w:type="spell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colitas</w:t>
      </w:r>
      <w:proofErr w:type="spellEnd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rising up through the 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Up ahead in _______ distance,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I saw shimmering 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My head grew _______ and my sight grew dim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I had to _______ for the 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proofErr w:type="spell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There</w:t>
      </w:r>
      <w:proofErr w:type="spellEnd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she stood in the doorway;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I heard the mission 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And I was thinking to myself,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'This could be _______ or this could be _______'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Then she lit up a 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and she showed me the _______</w:t>
      </w:r>
    </w:p>
    <w:p w:rsidR="00C33C22" w:rsidRPr="006F36B3" w:rsidRDefault="00C33C22" w:rsidP="00C33C22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There were voices down the _______</w:t>
      </w: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,</w:t>
      </w:r>
      <w:proofErr w:type="gramEnd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I thought I heard them say...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_______ to the Hotel California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Such a lovely _______ (Such a lovely place)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Such a lovely 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Plenty of ______ at the Hotel California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Any time of year (Any time of year)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You can _______ it here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Her mind is Tiffany-twisted,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she got the Mercedes Benz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_______ got a lot of pretty,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pretty _______ she calls 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How they dance in the courtyard,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sweet _______ sweat.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Some dance to remember,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lastRenderedPageBreak/>
        <w:t>some dance to 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So I called up the Captain,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'Please _______  me my wine'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He said, 'We haven't had that spirit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here since ________________'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And still those 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are calling from far away,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Wake you up in _______of the night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Just to hear them say...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_______ to the Hotel California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Such a lovely _______ (Such a lovely _______)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Such a lovely_______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They </w:t>
      </w:r>
      <w:proofErr w:type="spell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livin</w:t>
      </w:r>
      <w:proofErr w:type="spellEnd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' it up at the Hotel California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What a nice _______ (what a nice _______)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_______ your alibis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_______ on the ceiling,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The</w:t>
      </w:r>
      <w:r w:rsidR="000B082C"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champagne on 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And she said 'We are all just _______here,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of our own device'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And in the master's _______,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They gathered for the feast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They stab it with their steely _______,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But they just can't _______the beast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Last thing I _______, I was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Running for the 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I had to find the passage back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To the place I was _______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'Relax,' said the night _______,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'We are programmed to receive.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You can check-out any time you _______</w:t>
      </w: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,</w:t>
      </w:r>
      <w:proofErr w:type="gramEnd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But you _______never leave!'</w:t>
      </w:r>
    </w:p>
    <w:p w:rsidR="000B082C" w:rsidRPr="006F36B3" w:rsidRDefault="006A720B" w:rsidP="006A720B">
      <w:pPr>
        <w:pStyle w:val="Informace"/>
        <w:spacing w:line="240" w:lineRule="auto"/>
        <w:rPr>
          <w:rFonts w:ascii="Times New Roman" w:eastAsia="Times New Roman" w:hAnsi="Times New Roman"/>
          <w:b/>
          <w:szCs w:val="24"/>
          <w:lang w:eastAsia="cs-CZ"/>
        </w:rPr>
      </w:pPr>
      <w:r w:rsidRPr="006F36B3">
        <w:rPr>
          <w:rFonts w:ascii="Times New Roman" w:eastAsia="Times New Roman" w:hAnsi="Times New Roman"/>
          <w:b/>
          <w:szCs w:val="24"/>
          <w:lang w:eastAsia="cs-CZ"/>
        </w:rPr>
        <w:t xml:space="preserve">2. Find out the verbs in the past simple. </w:t>
      </w:r>
    </w:p>
    <w:p w:rsidR="006A720B" w:rsidRPr="006F36B3" w:rsidRDefault="006A720B" w:rsidP="006A720B">
      <w:pPr>
        <w:pStyle w:val="Informace"/>
        <w:spacing w:line="240" w:lineRule="auto"/>
        <w:rPr>
          <w:rFonts w:ascii="Times New Roman" w:eastAsia="Times New Roman" w:hAnsi="Times New Roman"/>
          <w:b/>
          <w:szCs w:val="24"/>
          <w:lang w:eastAsia="cs-CZ"/>
        </w:rPr>
      </w:pPr>
    </w:p>
    <w:p w:rsidR="0051488F" w:rsidRDefault="006A720B" w:rsidP="0051488F">
      <w:pPr>
        <w:pStyle w:val="Informace"/>
        <w:spacing w:line="240" w:lineRule="auto"/>
        <w:rPr>
          <w:rFonts w:ascii="Times New Roman" w:eastAsia="Times New Roman" w:hAnsi="Times New Roman"/>
          <w:b/>
          <w:szCs w:val="24"/>
          <w:lang w:eastAsia="cs-CZ"/>
        </w:rPr>
      </w:pPr>
      <w:r w:rsidRPr="006F36B3">
        <w:rPr>
          <w:rFonts w:ascii="Times New Roman" w:eastAsia="Times New Roman" w:hAnsi="Times New Roman"/>
          <w:b/>
          <w:szCs w:val="24"/>
          <w:lang w:eastAsia="cs-CZ"/>
        </w:rPr>
        <w:t>3. Underline the adjectives.</w:t>
      </w:r>
    </w:p>
    <w:p w:rsidR="000B082C" w:rsidRPr="0051488F" w:rsidRDefault="000B082C" w:rsidP="0051488F">
      <w:pPr>
        <w:pStyle w:val="Informace"/>
        <w:spacing w:line="240" w:lineRule="auto"/>
        <w:rPr>
          <w:rFonts w:ascii="Times New Roman" w:eastAsia="Times New Roman" w:hAnsi="Times New Roman"/>
          <w:b/>
          <w:szCs w:val="24"/>
          <w:lang w:eastAsia="cs-CZ"/>
        </w:rPr>
      </w:pPr>
      <w:r w:rsidRPr="0051488F">
        <w:rPr>
          <w:rFonts w:ascii="Times New Roman" w:eastAsia="Times New Roman" w:hAnsi="Times New Roman"/>
          <w:b/>
          <w:iCs/>
          <w:color w:val="000000"/>
          <w:sz w:val="32"/>
          <w:szCs w:val="32"/>
          <w:u w:val="single"/>
          <w:lang w:eastAsia="cs-CZ"/>
        </w:rPr>
        <w:t>HOTEL CALIFORNIA</w:t>
      </w:r>
      <w:r w:rsidRPr="0051488F">
        <w:rPr>
          <w:rFonts w:ascii="Times New Roman" w:eastAsia="Times New Roman" w:hAnsi="Times New Roman"/>
          <w:b/>
          <w:iCs/>
          <w:color w:val="000000"/>
          <w:sz w:val="32"/>
          <w:szCs w:val="32"/>
          <w:u w:val="single"/>
          <w:lang w:eastAsia="cs-CZ"/>
        </w:rPr>
        <w:br/>
        <w:t xml:space="preserve">EAGLES </w:t>
      </w:r>
    </w:p>
    <w:p w:rsidR="000B082C" w:rsidRPr="006F36B3" w:rsidRDefault="000B082C" w:rsidP="000B082C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On a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 xml:space="preserve"> dark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desert highway,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cool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wind in my hair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Warm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smell of </w:t>
      </w:r>
      <w:proofErr w:type="spell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colitas</w:t>
      </w:r>
      <w:proofErr w:type="spellEnd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rising up through the air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Up ahead in the distance,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I saw 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shimmering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light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My head grew heavy and my sight grew dim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I had to stop for the night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There she stood in the doorway;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I heard the 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mission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bell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And I was thinking to myself,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'This could be Heaven or this could be Hell'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Then she lit up a candle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and she showed me the way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There were voices down the corridor,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I thought I heard them say...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Welcome to the Hotel California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Such a 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lovely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place (Such a lovely place</w:t>
      </w: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)</w:t>
      </w:r>
      <w:proofErr w:type="gramEnd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Such a 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lovely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face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Plenty of room at the Hotel California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Any time of year (Any time of year)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You can find it here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Her mind is Tiffany-twisted,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she got the Mercedes Benz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She got a lot of 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pretty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pretty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boys she calls friends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How they dance in the courtyard,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sweet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summer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sweat.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Some dance to remember,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some dance to forget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So I called up the Captain,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lastRenderedPageBreak/>
        <w:t>'Please bring me my wine'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He said, 'We haven't had that spirit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here since nineteen sixty nine'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And still those voices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are calling from far away,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Wake you up in the middle of the night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Just to hear them say...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Welcome to the Hotel California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Such a 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lovely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place (Such a lovely place)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Such a 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lovely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face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They </w:t>
      </w:r>
      <w:proofErr w:type="spell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livin</w:t>
      </w:r>
      <w:proofErr w:type="spellEnd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' it up at the Hotel California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What a 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nice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surprise (what a nice surprise)</w:t>
      </w:r>
      <w:r w:rsidRPr="006F36B3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Bring your alibis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Mirrors on the ceiling,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The 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pink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champagne on ice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And she said 'We are all just prisoners here,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of our own device'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And in the master's chambers,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They gathered for the feast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They stab it with their 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steely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knives,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But they just can't kill the beast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Last thing I remember, I was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Running for the door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I had to find the passage back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To the place I was before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 xml:space="preserve">'Relax,' said the 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u w:val="single"/>
          <w:lang w:eastAsia="cs-CZ"/>
        </w:rPr>
        <w:t>night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 xml:space="preserve"> man,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'We are programmed to receive.</w:t>
      </w: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You can check-out any time you like</w:t>
      </w: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,</w:t>
      </w:r>
      <w:proofErr w:type="gramEnd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br/>
        <w:t>But you can never leave!'</w:t>
      </w:r>
    </w:p>
    <w:p w:rsidR="0028636B" w:rsidRPr="006F36B3" w:rsidRDefault="0028636B" w:rsidP="00832803"/>
    <w:p w:rsidR="0028636B" w:rsidRPr="006F36B3" w:rsidRDefault="0028636B" w:rsidP="0028636B"/>
    <w:p w:rsidR="0028636B" w:rsidRPr="006F36B3" w:rsidRDefault="0028636B" w:rsidP="0028636B"/>
    <w:p w:rsidR="0028636B" w:rsidRPr="006F36B3" w:rsidRDefault="0028636B" w:rsidP="0028636B"/>
    <w:p w:rsidR="0028636B" w:rsidRPr="006F36B3" w:rsidRDefault="0028636B" w:rsidP="0028636B"/>
    <w:p w:rsidR="0028636B" w:rsidRPr="006F36B3" w:rsidRDefault="0028636B" w:rsidP="0028636B"/>
    <w:p w:rsidR="0051488F" w:rsidRDefault="0051488F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</w:p>
    <w:p w:rsidR="0051488F" w:rsidRDefault="0051488F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</w:p>
    <w:p w:rsidR="0051488F" w:rsidRDefault="0051488F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</w:p>
    <w:p w:rsidR="0051488F" w:rsidRDefault="0051488F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</w:p>
    <w:p w:rsidR="0028636B" w:rsidRPr="006F36B3" w:rsidRDefault="006A720B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saw</w:t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see</w:t>
      </w:r>
    </w:p>
    <w:p w:rsidR="006A720B" w:rsidRPr="006F36B3" w:rsidRDefault="006A720B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grew</w:t>
      </w:r>
      <w:proofErr w:type="gramEnd"/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grow</w:t>
      </w:r>
    </w:p>
    <w:p w:rsidR="006A720B" w:rsidRPr="006F36B3" w:rsidRDefault="006A720B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had</w:t>
      </w:r>
      <w:proofErr w:type="gramEnd"/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have</w:t>
      </w:r>
    </w:p>
    <w:p w:rsidR="006A720B" w:rsidRPr="006F36B3" w:rsidRDefault="006A720B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stood</w:t>
      </w:r>
      <w:proofErr w:type="gramEnd"/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stand</w:t>
      </w:r>
    </w:p>
    <w:p w:rsidR="006A720B" w:rsidRPr="006F36B3" w:rsidRDefault="006A720B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heard</w:t>
      </w:r>
      <w:proofErr w:type="gramEnd"/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hear</w:t>
      </w:r>
    </w:p>
    <w:p w:rsidR="006A720B" w:rsidRPr="006F36B3" w:rsidRDefault="006A720B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was</w:t>
      </w:r>
      <w:proofErr w:type="gramEnd"/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is</w:t>
      </w:r>
    </w:p>
    <w:p w:rsidR="006A720B" w:rsidRPr="006F36B3" w:rsidRDefault="006A720B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could</w:t>
      </w:r>
      <w:proofErr w:type="gramEnd"/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can</w:t>
      </w:r>
    </w:p>
    <w:p w:rsidR="006A720B" w:rsidRPr="006F36B3" w:rsidRDefault="006A720B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lit</w:t>
      </w:r>
      <w:proofErr w:type="gramEnd"/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light</w:t>
      </w:r>
    </w:p>
    <w:p w:rsidR="006A720B" w:rsidRPr="006F36B3" w:rsidRDefault="006A720B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showed</w:t>
      </w:r>
      <w:proofErr w:type="gramEnd"/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show</w:t>
      </w:r>
    </w:p>
    <w:p w:rsidR="006A720B" w:rsidRPr="006F36B3" w:rsidRDefault="006A720B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spellStart"/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were</w:t>
      </w:r>
      <w:proofErr w:type="spellEnd"/>
      <w:proofErr w:type="gramEnd"/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are</w:t>
      </w:r>
    </w:p>
    <w:p w:rsidR="006A720B" w:rsidRPr="006F36B3" w:rsidRDefault="006A720B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thought</w:t>
      </w:r>
      <w:proofErr w:type="gramEnd"/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think</w:t>
      </w:r>
    </w:p>
    <w:p w:rsidR="006A720B" w:rsidRPr="006F36B3" w:rsidRDefault="006A720B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got</w:t>
      </w:r>
      <w:proofErr w:type="gramEnd"/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1007A6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823178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get</w:t>
      </w:r>
    </w:p>
    <w:p w:rsidR="005644C9" w:rsidRPr="006F36B3" w:rsidRDefault="005644C9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called</w:t>
      </w:r>
      <w:proofErr w:type="gramEnd"/>
      <w:r w:rsidR="00823178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823178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823178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call</w:t>
      </w:r>
    </w:p>
    <w:p w:rsidR="00433B65" w:rsidRPr="006F36B3" w:rsidRDefault="00433B65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said</w:t>
      </w:r>
      <w:proofErr w:type="gramEnd"/>
      <w:r w:rsidR="00823178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823178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823178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823178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say</w:t>
      </w:r>
    </w:p>
    <w:p w:rsidR="00433B65" w:rsidRPr="006F36B3" w:rsidRDefault="00433B65" w:rsidP="0028636B">
      <w:pPr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</w:pPr>
      <w:proofErr w:type="gramStart"/>
      <w:r w:rsidRPr="006F36B3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>gathered</w:t>
      </w:r>
      <w:proofErr w:type="gramEnd"/>
      <w:r w:rsidR="00823178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823178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</w:r>
      <w:r w:rsidR="00823178">
        <w:rPr>
          <w:rFonts w:ascii="Times New Roman" w:eastAsia="Times New Roman" w:hAnsi="Times New Roman"/>
          <w:iCs/>
          <w:color w:val="000000"/>
          <w:sz w:val="32"/>
          <w:szCs w:val="32"/>
          <w:lang w:eastAsia="cs-CZ"/>
        </w:rPr>
        <w:tab/>
        <w:t>gather</w:t>
      </w:r>
    </w:p>
    <w:p w:rsidR="00433B65" w:rsidRPr="006F36B3" w:rsidRDefault="00433B65" w:rsidP="0028636B"/>
    <w:p w:rsidR="0028636B" w:rsidRPr="006F36B3" w:rsidRDefault="0028636B" w:rsidP="0028636B"/>
    <w:p w:rsidR="0028636B" w:rsidRPr="006F36B3" w:rsidRDefault="0028636B" w:rsidP="0028636B"/>
    <w:p w:rsidR="0028636B" w:rsidRPr="006F36B3" w:rsidRDefault="0028636B" w:rsidP="0028636B"/>
    <w:p w:rsidR="0028636B" w:rsidRPr="006F36B3" w:rsidRDefault="0028636B" w:rsidP="0028636B"/>
    <w:p w:rsidR="0028636B" w:rsidRPr="006F36B3" w:rsidRDefault="0028636B" w:rsidP="0028636B"/>
    <w:p w:rsidR="00433B65" w:rsidRPr="006F36B3" w:rsidRDefault="00433B65" w:rsidP="0028636B">
      <w:pPr>
        <w:rPr>
          <w:b/>
        </w:rPr>
      </w:pPr>
    </w:p>
    <w:p w:rsidR="00433B65" w:rsidRPr="006F36B3" w:rsidRDefault="00433B65" w:rsidP="0028636B">
      <w:pPr>
        <w:rPr>
          <w:b/>
        </w:rPr>
      </w:pPr>
    </w:p>
    <w:p w:rsidR="00433B65" w:rsidRPr="006F36B3" w:rsidRDefault="00433B65" w:rsidP="0028636B">
      <w:pPr>
        <w:rPr>
          <w:b/>
        </w:rPr>
      </w:pPr>
    </w:p>
    <w:p w:rsidR="00433B65" w:rsidRDefault="00433B65" w:rsidP="0028636B">
      <w:pPr>
        <w:rPr>
          <w:b/>
        </w:rPr>
      </w:pPr>
    </w:p>
    <w:p w:rsidR="00433B65" w:rsidRDefault="00433B65" w:rsidP="0028636B">
      <w:pPr>
        <w:rPr>
          <w:b/>
        </w:rPr>
      </w:pPr>
    </w:p>
    <w:p w:rsidR="00433B65" w:rsidRDefault="00433B65" w:rsidP="0028636B">
      <w:pPr>
        <w:rPr>
          <w:b/>
        </w:rPr>
      </w:pPr>
    </w:p>
    <w:p w:rsidR="00433B65" w:rsidRDefault="00433B65" w:rsidP="0028636B">
      <w:pPr>
        <w:rPr>
          <w:b/>
        </w:rPr>
      </w:pPr>
    </w:p>
    <w:p w:rsidR="00433B65" w:rsidRDefault="00433B65" w:rsidP="0028636B">
      <w:pPr>
        <w:rPr>
          <w:b/>
        </w:rPr>
      </w:pPr>
    </w:p>
    <w:p w:rsidR="00433B65" w:rsidRDefault="00433B65" w:rsidP="0028636B">
      <w:pPr>
        <w:rPr>
          <w:b/>
        </w:rPr>
      </w:pPr>
    </w:p>
    <w:p w:rsidR="00433B65" w:rsidRDefault="00433B65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E7004D" w:rsidRDefault="00E7004D" w:rsidP="0028636B">
      <w:pPr>
        <w:rPr>
          <w:b/>
        </w:rPr>
      </w:pPr>
    </w:p>
    <w:p w:rsidR="0028636B" w:rsidRPr="00DA7B42" w:rsidRDefault="00DA7B42" w:rsidP="0028636B">
      <w:pPr>
        <w:rPr>
          <w:b/>
        </w:rPr>
      </w:pPr>
      <w:proofErr w:type="spellStart"/>
      <w:r w:rsidRPr="00DA7B42">
        <w:rPr>
          <w:b/>
        </w:rPr>
        <w:t>Zdroje</w:t>
      </w:r>
      <w:proofErr w:type="spellEnd"/>
      <w:r w:rsidRPr="00DA7B42">
        <w:rPr>
          <w:b/>
        </w:rPr>
        <w:t>:</w:t>
      </w:r>
    </w:p>
    <w:p w:rsidR="0028636B" w:rsidRPr="0028636B" w:rsidRDefault="0028636B" w:rsidP="0028636B"/>
    <w:p w:rsidR="0028636B" w:rsidRDefault="0028636B" w:rsidP="0028636B">
      <w:pPr>
        <w:rPr>
          <w:rFonts w:cs="Arial"/>
          <w:szCs w:val="20"/>
        </w:rPr>
      </w:pPr>
      <w:r>
        <w:rPr>
          <w:rFonts w:cs="Arial"/>
          <w:szCs w:val="20"/>
        </w:rPr>
        <w:t>[</w:t>
      </w:r>
      <w:proofErr w:type="gramStart"/>
      <w:r>
        <w:rPr>
          <w:rFonts w:cs="Arial"/>
          <w:szCs w:val="20"/>
        </w:rPr>
        <w:t>online</w:t>
      </w:r>
      <w:proofErr w:type="gramEnd"/>
      <w:r>
        <w:rPr>
          <w:rFonts w:cs="Arial"/>
          <w:szCs w:val="20"/>
        </w:rPr>
        <w:t>]. [</w:t>
      </w:r>
      <w:proofErr w:type="gramStart"/>
      <w:r>
        <w:rPr>
          <w:rFonts w:cs="Arial"/>
          <w:szCs w:val="20"/>
        </w:rPr>
        <w:t>cit</w:t>
      </w:r>
      <w:proofErr w:type="gramEnd"/>
      <w:r>
        <w:rPr>
          <w:rFonts w:cs="Arial"/>
          <w:szCs w:val="20"/>
        </w:rPr>
        <w:t xml:space="preserve">. 2013-01-19]. </w:t>
      </w:r>
      <w:proofErr w:type="spellStart"/>
      <w:r>
        <w:rPr>
          <w:rFonts w:cs="Arial"/>
          <w:szCs w:val="20"/>
        </w:rPr>
        <w:t>Dostupné</w:t>
      </w:r>
      <w:proofErr w:type="spellEnd"/>
      <w:r>
        <w:rPr>
          <w:rFonts w:cs="Arial"/>
          <w:szCs w:val="20"/>
        </w:rPr>
        <w:t xml:space="preserve"> z: http://www.pohodar.com/preklady/Eagles_Hotel.htm</w:t>
      </w:r>
    </w:p>
    <w:p w:rsidR="00350F79" w:rsidRPr="0028636B" w:rsidRDefault="00350F79" w:rsidP="0028636B">
      <w:r>
        <w:t>[</w:t>
      </w:r>
      <w:proofErr w:type="gramStart"/>
      <w:r>
        <w:t>online</w:t>
      </w:r>
      <w:proofErr w:type="gramEnd"/>
      <w:r>
        <w:t>]. [</w:t>
      </w:r>
      <w:proofErr w:type="gramStart"/>
      <w:r>
        <w:t>cit</w:t>
      </w:r>
      <w:proofErr w:type="gramEnd"/>
      <w:r>
        <w:t xml:space="preserve">. 2013-01-19]. </w:t>
      </w:r>
      <w:proofErr w:type="spellStart"/>
      <w:r>
        <w:t>Dostupné</w:t>
      </w:r>
      <w:proofErr w:type="spellEnd"/>
      <w:r>
        <w:t xml:space="preserve"> z: http://www.mp3stahuj.cz/1956/the-eagles-hotel-california</w:t>
      </w:r>
    </w:p>
    <w:sectPr w:rsidR="00350F79" w:rsidRPr="0028636B" w:rsidSect="0083280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847" w:rsidRDefault="00095847" w:rsidP="006A0033">
      <w:r>
        <w:separator/>
      </w:r>
    </w:p>
  </w:endnote>
  <w:endnote w:type="continuationSeparator" w:id="0">
    <w:p w:rsidR="00095847" w:rsidRDefault="00095847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568" w:rsidRDefault="00374568" w:rsidP="00374568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374568" w:rsidRDefault="00374568" w:rsidP="00374568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374568" w:rsidRDefault="0037456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568" w:rsidRDefault="00374568" w:rsidP="00374568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374568" w:rsidRDefault="00374568" w:rsidP="00374568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374568" w:rsidRDefault="0037456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847" w:rsidRDefault="00095847" w:rsidP="006A0033">
      <w:r>
        <w:separator/>
      </w:r>
    </w:p>
  </w:footnote>
  <w:footnote w:type="continuationSeparator" w:id="0">
    <w:p w:rsidR="00095847" w:rsidRDefault="00095847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3C22"/>
    <w:rsid w:val="0004313B"/>
    <w:rsid w:val="00043C08"/>
    <w:rsid w:val="00083091"/>
    <w:rsid w:val="00094481"/>
    <w:rsid w:val="00095847"/>
    <w:rsid w:val="000B082C"/>
    <w:rsid w:val="000B3F64"/>
    <w:rsid w:val="000C19B5"/>
    <w:rsid w:val="000C6ED6"/>
    <w:rsid w:val="000E1782"/>
    <w:rsid w:val="001007A6"/>
    <w:rsid w:val="00107676"/>
    <w:rsid w:val="0012244A"/>
    <w:rsid w:val="001247F1"/>
    <w:rsid w:val="00130B4A"/>
    <w:rsid w:val="00141695"/>
    <w:rsid w:val="00191D42"/>
    <w:rsid w:val="001C368B"/>
    <w:rsid w:val="00260E1C"/>
    <w:rsid w:val="00261352"/>
    <w:rsid w:val="0028636B"/>
    <w:rsid w:val="002E3264"/>
    <w:rsid w:val="003245A3"/>
    <w:rsid w:val="00326812"/>
    <w:rsid w:val="00350F79"/>
    <w:rsid w:val="003562D0"/>
    <w:rsid w:val="00362017"/>
    <w:rsid w:val="00362AE7"/>
    <w:rsid w:val="00374568"/>
    <w:rsid w:val="003A6134"/>
    <w:rsid w:val="003F2236"/>
    <w:rsid w:val="0043089E"/>
    <w:rsid w:val="00433B65"/>
    <w:rsid w:val="0045733A"/>
    <w:rsid w:val="004876B5"/>
    <w:rsid w:val="004D0397"/>
    <w:rsid w:val="005012DB"/>
    <w:rsid w:val="0050682E"/>
    <w:rsid w:val="0051488F"/>
    <w:rsid w:val="00520471"/>
    <w:rsid w:val="005213C8"/>
    <w:rsid w:val="005272B5"/>
    <w:rsid w:val="00534576"/>
    <w:rsid w:val="005644C9"/>
    <w:rsid w:val="00571079"/>
    <w:rsid w:val="005905EB"/>
    <w:rsid w:val="00590D7C"/>
    <w:rsid w:val="005A5B53"/>
    <w:rsid w:val="00602356"/>
    <w:rsid w:val="00616561"/>
    <w:rsid w:val="00634226"/>
    <w:rsid w:val="00641C55"/>
    <w:rsid w:val="0066358D"/>
    <w:rsid w:val="0066417B"/>
    <w:rsid w:val="00665665"/>
    <w:rsid w:val="00683507"/>
    <w:rsid w:val="00684F36"/>
    <w:rsid w:val="0069195B"/>
    <w:rsid w:val="006A0033"/>
    <w:rsid w:val="006A4AF9"/>
    <w:rsid w:val="006A720B"/>
    <w:rsid w:val="006B3D1B"/>
    <w:rsid w:val="006C1C7E"/>
    <w:rsid w:val="006C56E5"/>
    <w:rsid w:val="006D3962"/>
    <w:rsid w:val="006F36B3"/>
    <w:rsid w:val="006F6274"/>
    <w:rsid w:val="006F6BBC"/>
    <w:rsid w:val="007422B4"/>
    <w:rsid w:val="00743931"/>
    <w:rsid w:val="00745F71"/>
    <w:rsid w:val="00755DBF"/>
    <w:rsid w:val="00762994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E2122"/>
    <w:rsid w:val="00800BF6"/>
    <w:rsid w:val="00812FE1"/>
    <w:rsid w:val="00823178"/>
    <w:rsid w:val="00832803"/>
    <w:rsid w:val="00842323"/>
    <w:rsid w:val="0085657E"/>
    <w:rsid w:val="00871E3D"/>
    <w:rsid w:val="00883CF4"/>
    <w:rsid w:val="008B78BF"/>
    <w:rsid w:val="008D6A2E"/>
    <w:rsid w:val="008E2189"/>
    <w:rsid w:val="008F2B27"/>
    <w:rsid w:val="009027A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A0092C"/>
    <w:rsid w:val="00A26C6F"/>
    <w:rsid w:val="00A507CC"/>
    <w:rsid w:val="00A7644D"/>
    <w:rsid w:val="00AD2FF9"/>
    <w:rsid w:val="00AE61C9"/>
    <w:rsid w:val="00B22694"/>
    <w:rsid w:val="00B26D85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3C22"/>
    <w:rsid w:val="00C3719C"/>
    <w:rsid w:val="00C7564E"/>
    <w:rsid w:val="00C8633E"/>
    <w:rsid w:val="00C94379"/>
    <w:rsid w:val="00CC22D4"/>
    <w:rsid w:val="00CD39D4"/>
    <w:rsid w:val="00CD6A6F"/>
    <w:rsid w:val="00CE418B"/>
    <w:rsid w:val="00CE5BBE"/>
    <w:rsid w:val="00CF7C5B"/>
    <w:rsid w:val="00D07EEB"/>
    <w:rsid w:val="00D30E25"/>
    <w:rsid w:val="00D57F31"/>
    <w:rsid w:val="00D6488A"/>
    <w:rsid w:val="00D811D9"/>
    <w:rsid w:val="00DA7B42"/>
    <w:rsid w:val="00DB0F40"/>
    <w:rsid w:val="00DB5108"/>
    <w:rsid w:val="00DF3391"/>
    <w:rsid w:val="00E128A9"/>
    <w:rsid w:val="00E141C4"/>
    <w:rsid w:val="00E22C27"/>
    <w:rsid w:val="00E43956"/>
    <w:rsid w:val="00E66547"/>
    <w:rsid w:val="00E7004D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Zkladntext">
    <w:name w:val="Body Text"/>
    <w:basedOn w:val="Normln"/>
    <w:link w:val="ZkladntextChar"/>
    <w:semiHidden/>
    <w:unhideWhenUsed/>
    <w:rsid w:val="00374568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74568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0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1240F-34CD-459E-A3DC-63BF84DFF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87</TotalTime>
  <Pages>8</Pages>
  <Words>710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4894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16</cp:revision>
  <cp:lastPrinted>2011-05-17T22:28:00Z</cp:lastPrinted>
  <dcterms:created xsi:type="dcterms:W3CDTF">2013-01-19T17:23:00Z</dcterms:created>
  <dcterms:modified xsi:type="dcterms:W3CDTF">2013-02-17T14:29:00Z</dcterms:modified>
</cp:coreProperties>
</file>