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D34534" w:rsidP="00D329E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Malířské práce na fasádách – nářadí</w:t>
      </w:r>
      <w:r w:rsidR="00C40AAB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a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zař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í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zení</w:t>
      </w:r>
    </w:p>
    <w:p w:rsidR="00D45F56" w:rsidRDefault="00D45F56" w:rsidP="00D45F5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VY_32_INOVACE_20_394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47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D345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D34534">
              <w:rPr>
                <w:rFonts w:ascii="Times New Roman" w:hAnsi="Times New Roman" w:cs="Times New Roman"/>
                <w:sz w:val="24"/>
                <w:szCs w:val="24"/>
              </w:rPr>
              <w:t>malířských prací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– nátěrů</w:t>
            </w:r>
            <w:r w:rsidR="00D34534">
              <w:rPr>
                <w:rFonts w:ascii="Times New Roman" w:hAnsi="Times New Roman" w:cs="Times New Roman"/>
                <w:sz w:val="24"/>
                <w:szCs w:val="24"/>
              </w:rPr>
              <w:t xml:space="preserve"> fasád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D34534" w:rsidP="00D345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Lešení, příprava podkladu, d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>isperzní materiály</w:t>
            </w:r>
            <w:r w:rsidR="005A4783">
              <w:rPr>
                <w:rFonts w:ascii="Times New Roman" w:hAnsi="Times New Roman" w:cs="Times New Roman"/>
                <w:sz w:val="24"/>
                <w:szCs w:val="24"/>
              </w:rPr>
              <w:t>, zateplení, vod</w:t>
            </w:r>
            <w:r w:rsidR="005A478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5A4783">
              <w:rPr>
                <w:rFonts w:ascii="Times New Roman" w:hAnsi="Times New Roman" w:cs="Times New Roman"/>
                <w:sz w:val="24"/>
                <w:szCs w:val="24"/>
              </w:rPr>
              <w:t>váha, plynový hořák, opalovací pistole, stříkací pistole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3418B8" w:rsidP="003418B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nátěru fasády získané při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355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 w:rsidR="00283BE3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FD64CC" w:rsidRDefault="00FD64CC" w:rsidP="004E0DD0">
      <w:pPr>
        <w:rPr>
          <w:rFonts w:ascii="Times New Roman" w:hAnsi="Times New Roman" w:cs="Times New Roman"/>
          <w:sz w:val="24"/>
          <w:szCs w:val="24"/>
        </w:rPr>
      </w:pPr>
    </w:p>
    <w:p w:rsidR="00FD64CC" w:rsidRPr="00FD64CC" w:rsidRDefault="00FD64CC" w:rsidP="00FD64CC">
      <w:pPr>
        <w:rPr>
          <w:rFonts w:ascii="Times New Roman" w:hAnsi="Times New Roman" w:cs="Times New Roman"/>
          <w:sz w:val="44"/>
          <w:szCs w:val="44"/>
        </w:rPr>
      </w:pPr>
      <w:r w:rsidRPr="00FD64CC">
        <w:rPr>
          <w:rFonts w:ascii="Times New Roman" w:hAnsi="Times New Roman" w:cs="Times New Roman"/>
          <w:sz w:val="44"/>
          <w:szCs w:val="44"/>
        </w:rPr>
        <w:lastRenderedPageBreak/>
        <w:t>FASÁDA = úprava venkovního povrchu budovy</w:t>
      </w:r>
      <w:r>
        <w:rPr>
          <w:rFonts w:ascii="Times New Roman" w:hAnsi="Times New Roman" w:cs="Times New Roman"/>
          <w:sz w:val="44"/>
          <w:szCs w:val="44"/>
        </w:rPr>
        <w:t>, má význam esteti</w:t>
      </w:r>
      <w:r w:rsidR="009A2A50">
        <w:rPr>
          <w:rFonts w:ascii="Times New Roman" w:hAnsi="Times New Roman" w:cs="Times New Roman"/>
          <w:sz w:val="44"/>
          <w:szCs w:val="44"/>
        </w:rPr>
        <w:t>cký a chrání nosné konstrukce (</w:t>
      </w:r>
      <w:r>
        <w:rPr>
          <w:rFonts w:ascii="Times New Roman" w:hAnsi="Times New Roman" w:cs="Times New Roman"/>
          <w:sz w:val="44"/>
          <w:szCs w:val="44"/>
        </w:rPr>
        <w:t>zdivo, sloupy) proti působení povětrnosti</w:t>
      </w:r>
    </w:p>
    <w:p w:rsidR="00FD64CC" w:rsidRDefault="00FD64CC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217805</wp:posOffset>
            </wp:positionV>
            <wp:extent cx="6257925" cy="5505450"/>
            <wp:effectExtent l="0" t="0" r="9525" b="0"/>
            <wp:wrapSquare wrapText="bothSides"/>
            <wp:docPr id="3" name="Obrázek 3" descr="C:\Documents and Settings\mm204c\Plocha\Zálohy prací tříd-Jonák\Jonák SPS záloha !!!!!!\DUM\Barvy,malby\fasády, malbyduben\jona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m204c\Plocha\Zálohy prací tříd-Jonák\Jonák SPS záloha !!!!!!\DUM\Barvy,malby\fasády, malbyduben\jonas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69" t="21976" r="9923" b="1443"/>
                    <a:stretch/>
                  </pic:blipFill>
                  <pic:spPr bwMode="auto">
                    <a:xfrm>
                      <a:off x="0" y="0"/>
                      <a:ext cx="6257925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D64CC" w:rsidRDefault="00FD64CC" w:rsidP="004E0DD0">
      <w:pPr>
        <w:rPr>
          <w:rFonts w:ascii="Times New Roman" w:hAnsi="Times New Roman" w:cs="Times New Roman"/>
          <w:sz w:val="24"/>
          <w:szCs w:val="24"/>
        </w:rPr>
      </w:pPr>
    </w:p>
    <w:p w:rsidR="00FD64CC" w:rsidRDefault="00FD64CC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222999" cy="5629275"/>
            <wp:effectExtent l="0" t="0" r="6985" b="0"/>
            <wp:docPr id="6" name="Obrázek 6" descr="C:\Documents and Settings\mm204c\Plocha\Zálohy prací tříd-Jonák\Jonák SPS záloha !!!!!!\DUM\Barvy,malby\fasády, malbyduben\jona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m204c\Plocha\Zálohy prací tříd-Jonák\Jonák SPS záloha !!!!!!\DUM\Barvy,malby\fasády, malbyduben\jonas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735" t="33874" r="59631" b="47621"/>
                    <a:stretch/>
                  </pic:blipFill>
                  <pic:spPr bwMode="auto">
                    <a:xfrm>
                      <a:off x="0" y="0"/>
                      <a:ext cx="6231546" cy="563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D64CC" w:rsidRDefault="00FD64CC" w:rsidP="004E0DD0">
      <w:pPr>
        <w:rPr>
          <w:rFonts w:ascii="Times New Roman" w:hAnsi="Times New Roman" w:cs="Times New Roman"/>
          <w:sz w:val="44"/>
          <w:szCs w:val="44"/>
        </w:rPr>
      </w:pPr>
    </w:p>
    <w:p w:rsidR="00FD64CC" w:rsidRDefault="009A2A50" w:rsidP="004E0DD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</w:t>
      </w:r>
      <w:proofErr w:type="gramStart"/>
      <w:r>
        <w:rPr>
          <w:rFonts w:ascii="Times New Roman" w:hAnsi="Times New Roman" w:cs="Times New Roman"/>
          <w:sz w:val="44"/>
          <w:szCs w:val="44"/>
        </w:rPr>
        <w:t>Schéma  zateplovacího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FD64CC">
        <w:rPr>
          <w:rFonts w:ascii="Times New Roman" w:hAnsi="Times New Roman" w:cs="Times New Roman"/>
          <w:sz w:val="44"/>
          <w:szCs w:val="44"/>
        </w:rPr>
        <w:t>systému fasády</w:t>
      </w:r>
    </w:p>
    <w:p w:rsidR="00FD64CC" w:rsidRDefault="00FD64CC" w:rsidP="004E0DD0">
      <w:pPr>
        <w:rPr>
          <w:rFonts w:ascii="Times New Roman" w:hAnsi="Times New Roman" w:cs="Times New Roman"/>
          <w:sz w:val="44"/>
          <w:szCs w:val="44"/>
        </w:rPr>
      </w:pPr>
    </w:p>
    <w:p w:rsidR="00FD64CC" w:rsidRDefault="00384333" w:rsidP="004E0DD0">
      <w:pPr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304708" cy="6153150"/>
            <wp:effectExtent l="0" t="0" r="1270" b="0"/>
            <wp:docPr id="8" name="Obrázek 8" descr="C:\Documents and Settings\mm204c\Plocha\Zálohy prací tříd-Jonák\Jonák SPS záloha !!!!!!\DUM\Barvy,malby\fasády, malbyduben\jona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m204c\Plocha\Zálohy prací tříd-Jonák\Jonák SPS záloha !!!!!!\DUM\Barvy,malby\fasády, malbyduben\jonas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206" t="59156" r="4581" b="4439"/>
                    <a:stretch/>
                  </pic:blipFill>
                  <pic:spPr bwMode="auto">
                    <a:xfrm>
                      <a:off x="0" y="0"/>
                      <a:ext cx="6317150" cy="616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84333" w:rsidRDefault="00384333" w:rsidP="004E0DD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</w:p>
    <w:p w:rsidR="00FD64CC" w:rsidRPr="00FD64CC" w:rsidRDefault="009A2A50" w:rsidP="004E0DD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Příklad </w:t>
      </w:r>
      <w:r w:rsidR="00384333">
        <w:rPr>
          <w:rFonts w:ascii="Times New Roman" w:hAnsi="Times New Roman" w:cs="Times New Roman"/>
          <w:sz w:val="44"/>
          <w:szCs w:val="44"/>
        </w:rPr>
        <w:t>používaných materiálů</w:t>
      </w:r>
    </w:p>
    <w:p w:rsidR="00FD64CC" w:rsidRDefault="00FD64CC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C559CF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24905" cy="3133725"/>
            <wp:effectExtent l="0" t="0" r="4445" b="9525"/>
            <wp:wrapSquare wrapText="bothSides"/>
            <wp:docPr id="1" name="Obrázek 1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510" b="39994"/>
                    <a:stretch/>
                  </pic:blipFill>
                  <pic:spPr bwMode="auto">
                    <a:xfrm>
                      <a:off x="0" y="0"/>
                      <a:ext cx="622490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t xml:space="preserve"> </w:t>
      </w:r>
    </w:p>
    <w:p w:rsidR="00C559CF" w:rsidRPr="00C559CF" w:rsidRDefault="00BA5734" w:rsidP="005A79CB">
      <w:pPr>
        <w:spacing w:after="0"/>
        <w:jc w:val="both"/>
        <w:rPr>
          <w:b/>
          <w:noProof/>
          <w:sz w:val="48"/>
          <w:szCs w:val="48"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Obousměrná svislá šipka 34" o:spid="_x0000_s1026" type="#_x0000_t70" style="position:absolute;left:0;text-align:left;margin-left:200.55pt;margin-top:11.55pt;width:38.15pt;height:71.25pt;z-index:2516981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" adj=",5783" fillcolor="#4f81bd [3204]" strokecolor="#243f60 [1604]" strokeweight="2pt"/>
        </w:pict>
      </w:r>
      <w:r w:rsidR="00C559CF" w:rsidRPr="003E1E8C">
        <w:rPr>
          <w:rFonts w:ascii="Times New Roman" w:hAnsi="Times New Roman" w:cs="Times New Roman"/>
          <w:b/>
          <w:noProof/>
          <w:sz w:val="48"/>
          <w:szCs w:val="48"/>
        </w:rPr>
        <w:t>Pracovní rukavice                pracovní  oděv</w:t>
      </w:r>
      <w:r w:rsidR="00C559CF">
        <w:rPr>
          <w:b/>
          <w:noProof/>
          <w:sz w:val="48"/>
          <w:szCs w:val="48"/>
        </w:rPr>
        <w:t xml:space="preserve"> </w:t>
      </w: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508000</wp:posOffset>
            </wp:positionV>
            <wp:extent cx="6229350" cy="2809875"/>
            <wp:effectExtent l="0" t="0" r="0" b="9525"/>
            <wp:wrapSquare wrapText="bothSides"/>
            <wp:docPr id="12" name="Obrázek 12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7805" b="6311"/>
                    <a:stretch/>
                  </pic:blipFill>
                  <pic:spPr bwMode="auto">
                    <a:xfrm>
                      <a:off x="0" y="0"/>
                      <a:ext cx="62293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Pr="003E1E8C" w:rsidRDefault="00BA5734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9" o:spid="_x0000_s1039" type="#_x0000_t68" style="position:absolute;left:0;text-align:left;margin-left:312.3pt;margin-top:535.1pt;width:38.15pt;height:55.2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" adj="7457" fillcolor="#e36c0a [2409]" strokecolor="#243f60 [1604]" strokeweight="2pt">
            <v:shadow on="t" color="black" opacity="26214f" origin=",.5" offset="0,-3pt"/>
          </v:shape>
        </w:pict>
      </w:r>
      <w:r w:rsidR="003E1E8C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3424555</wp:posOffset>
            </wp:positionV>
            <wp:extent cx="6229350" cy="3248025"/>
            <wp:effectExtent l="0" t="0" r="0" b="9525"/>
            <wp:wrapSquare wrapText="bothSides"/>
            <wp:docPr id="36" name="Obrázek 36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5904" b="6301"/>
                    <a:stretch/>
                  </pic:blipFill>
                  <pic:spPr bwMode="auto">
                    <a:xfrm>
                      <a:off x="0" y="0"/>
                      <a:ext cx="62293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559CF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3405505"/>
            <wp:effectExtent l="0" t="0" r="1270" b="4445"/>
            <wp:wrapSquare wrapText="bothSides"/>
            <wp:docPr id="35" name="Obrázek 35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564" b="54684"/>
                    <a:stretch/>
                  </pic:blipFill>
                  <pic:spPr bwMode="auto">
                    <a:xfrm>
                      <a:off x="0" y="0"/>
                      <a:ext cx="6228080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Pr="003E1E8C" w:rsidRDefault="003E1E8C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</w:rPr>
      </w:pPr>
      <w:r w:rsidRPr="003E1E8C">
        <w:rPr>
          <w:rFonts w:ascii="Times New Roman" w:hAnsi="Times New Roman" w:cs="Times New Roman"/>
          <w:b/>
          <w:noProof/>
          <w:sz w:val="48"/>
          <w:szCs w:val="48"/>
        </w:rPr>
        <w:t xml:space="preserve">Lepící pásky, ochranné  folie 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5075555"/>
            <wp:effectExtent l="0" t="0" r="1270" b="0"/>
            <wp:wrapSquare wrapText="bothSides"/>
            <wp:docPr id="37" name="Obrázek 37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110" b="33650"/>
                    <a:stretch/>
                  </pic:blipFill>
                  <pic:spPr bwMode="auto">
                    <a:xfrm>
                      <a:off x="0" y="0"/>
                      <a:ext cx="622808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BA5734" w:rsidP="005A79CB">
      <w:pPr>
        <w:spacing w:after="0"/>
        <w:jc w:val="both"/>
        <w:rPr>
          <w:noProof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doleva a nahoru 4" o:spid="_x0000_s1038" style="position:absolute;left:0;text-align:left;margin-left:418.75pt;margin-top:14.05pt;width:66.95pt;height:66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</v:shape>
        </w:pict>
      </w:r>
    </w:p>
    <w:p w:rsid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 xml:space="preserve">Malířský  kbelík, lakovací vana a plastové  </w:t>
      </w: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  </w:t>
      </w:r>
    </w:p>
    <w:p w:rsidR="00C559CF" w:rsidRP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mřížky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BA5734" w:rsidP="005A79CB">
      <w:pPr>
        <w:spacing w:after="0"/>
        <w:jc w:val="both"/>
        <w:rPr>
          <w:noProof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pict>
          <v:shape id="Šipka nahoru 39" o:spid="_x0000_s1037" type="#_x0000_t68" style="position:absolute;left:0;text-align:left;margin-left:398.55pt;margin-top:163.15pt;width:43.5pt;height:39.35pt;z-index:2517094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" adj="10800" fillcolor="#4f81bd [3204]" strokecolor="#243f60 [1604]" strokeweight="2pt">
            <v:textbox>
              <w:txbxContent>
                <w:p w:rsidR="003E1E8C" w:rsidRDefault="003E1E8C"/>
              </w:txbxContent>
            </v:textbox>
          </v:shape>
        </w:pict>
      </w:r>
      <w:r w:rsidR="003E1E8C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52705</wp:posOffset>
            </wp:positionV>
            <wp:extent cx="6311265" cy="1881505"/>
            <wp:effectExtent l="0" t="0" r="0" b="4445"/>
            <wp:wrapSquare wrapText="bothSides"/>
            <wp:docPr id="15" name="Obrázek 15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1870" b="6166"/>
                    <a:stretch/>
                  </pic:blipFill>
                  <pic:spPr bwMode="auto">
                    <a:xfrm>
                      <a:off x="0" y="0"/>
                      <a:ext cx="631126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Pr="003E1E8C" w:rsidRDefault="003E1E8C" w:rsidP="003E1E8C">
      <w:pPr>
        <w:jc w:val="center"/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Teleskopická  hůl      </w:t>
      </w:r>
      <w:r>
        <w:t xml:space="preserve"> </w:t>
      </w:r>
    </w:p>
    <w:p w:rsidR="003E1E8C" w:rsidRDefault="003E1E8C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     </w:t>
      </w:r>
    </w:p>
    <w:p w:rsidR="003E1E8C" w:rsidRDefault="00BA5734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nahoru 38" o:spid="_x0000_s1036" type="#_x0000_t68" style="position:absolute;left:0;text-align:left;margin-left:70.05pt;margin-top:18.8pt;width:43.5pt;height:39.35pt;rotation:180;z-index:2517073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" adj="10800" fillcolor="#4f81bd [3204]" strokecolor="#243f60 [1604]" strokeweight="2pt"/>
        </w:pict>
      </w:r>
    </w:p>
    <w:p w:rsidR="003E1E8C" w:rsidRDefault="003E1E8C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                 Zakrývací  folie</w:t>
      </w: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331470</wp:posOffset>
            </wp:positionV>
            <wp:extent cx="6224905" cy="3276600"/>
            <wp:effectExtent l="0" t="0" r="4445" b="0"/>
            <wp:wrapSquare wrapText="bothSides"/>
            <wp:docPr id="40" name="Obrázek 40" descr="D:\SPS12\DUM\Barvy,malby\únor2013\nářadí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PS12\DUM\Barvy,malby\únor2013\nářadí\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4822" b="30041"/>
                    <a:stretch/>
                  </pic:blipFill>
                  <pic:spPr bwMode="auto">
                    <a:xfrm>
                      <a:off x="0" y="0"/>
                      <a:ext cx="622490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096784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2066290</wp:posOffset>
            </wp:positionV>
            <wp:extent cx="2781300" cy="1752600"/>
            <wp:effectExtent l="0" t="0" r="0" b="0"/>
            <wp:wrapSquare wrapText="bothSides"/>
            <wp:docPr id="2" name="Obrázek 2" descr="D:\SPS12\DUM\Barvy,malby\únor2013\nářadí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S12\DUM\Barvy,malby\únor2013\nářadí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8339" r="55352" b="16066"/>
                    <a:stretch/>
                  </pic:blipFill>
                  <pic:spPr bwMode="auto">
                    <a:xfrm>
                      <a:off x="0" y="0"/>
                      <a:ext cx="27813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3124200" cy="2314575"/>
            <wp:effectExtent l="0" t="0" r="0" b="9525"/>
            <wp:docPr id="7" name="Obrázek 7" descr="D:\SPS12\DUM\Barvy,malby\únor2013\nářadí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S12\DUM\Barvy,malby\únor2013\nářadí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662" t="50541" r="7186" b="28864"/>
                    <a:stretch/>
                  </pic:blipFill>
                  <pic:spPr bwMode="auto">
                    <a:xfrm>
                      <a:off x="0" y="0"/>
                      <a:ext cx="3128977" cy="231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BA5734" w:rsidP="005A79CB">
      <w:pPr>
        <w:spacing w:after="0"/>
        <w:jc w:val="both"/>
        <w:rPr>
          <w:noProof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doleva a nahoru 10" o:spid="_x0000_s1035" style="position:absolute;left:0;text-align:left;margin-left:157.4pt;margin-top:10.65pt;width:60pt;height:53.25pt;rotation: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" path="m,507206l169069,338138r,84534l508397,422672r,-253603l423863,169069,592931,,762000,169069r-84534,l677466,591741r-508397,l169069,676275,,507206xe" fillcolor="#4f81bd [3204]" strokecolor="#243f60 [1604]" strokeweight="2pt">
            <v:path arrowok="t" o:connecttype="custom" o:connectlocs="0,507206;169069,338138;169069,422672;508397,422672;508397,169069;423863,169069;592931,0;762000,169069;677466,169069;677466,591741;169069,591741;169069,676275;0,507206" o:connectangles="0,0,0,0,0,0,0,0,0,0,0,0,0"/>
          </v:shape>
        </w:pict>
      </w:r>
    </w:p>
    <w:p w:rsidR="003E1E8C" w:rsidRDefault="00096784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Špachtle</w:t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8E737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106045</wp:posOffset>
            </wp:positionV>
            <wp:extent cx="6219825" cy="1685925"/>
            <wp:effectExtent l="0" t="0" r="9525" b="9525"/>
            <wp:wrapSquare wrapText="bothSides"/>
            <wp:docPr id="20" name="Obrázek 20" descr="D:\SPS12\DUM\Barvy,malby\únor2013\nářadí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PS12\DUM\Barvy,malby\únor2013\nářadí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8594" b="57495"/>
                    <a:stretch/>
                  </pic:blipFill>
                  <pic:spPr bwMode="auto">
                    <a:xfrm>
                      <a:off x="0" y="0"/>
                      <a:ext cx="62198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E1E8C" w:rsidRDefault="00BA5734" w:rsidP="005A79CB">
      <w:pPr>
        <w:spacing w:after="0"/>
        <w:jc w:val="both"/>
        <w:rPr>
          <w:noProof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doleva a nahoru 11" o:spid="_x0000_s1034" style="position:absolute;left:0;text-align:left;margin-left:213.3pt;margin-top:12.35pt;width:116.25pt;height:4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" path="m,435769l145256,290513r,72628l1258491,363141r,-217885l1185863,145256,1331119,r145256,145256l1403747,145256r,363141l145256,508397r,72628l,435769xe" fillcolor="#4f81bd [3204]" strokecolor="#243f60 [1604]" strokeweight="2pt">
            <v:path arrowok="t" o:connecttype="custom" o:connectlocs="0,435769;145256,290513;145256,363141;1258491,363141;1258491,145256;1185863,145256;1331119,0;1476375,145256;1403747,145256;1403747,508397;145256,508397;145256,581025;0,435769" o:connectangles="0,0,0,0,0,0,0,0,0,0,0,0,0"/>
          </v:shape>
        </w:pict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8E7379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Hladítka       </w: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90805</wp:posOffset>
            </wp:positionV>
            <wp:extent cx="6228080" cy="3564255"/>
            <wp:effectExtent l="0" t="0" r="1270" b="0"/>
            <wp:wrapSquare wrapText="bothSides"/>
            <wp:docPr id="30" name="Obrázek 30" descr="D:\SPS12\DUM\Barvy,malby\únor2013\nářadí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PS12\DUM\Barvy,malby\únor2013\nářadí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720" b="52673"/>
                    <a:stretch/>
                  </pic:blipFill>
                  <pic:spPr bwMode="auto">
                    <a:xfrm>
                      <a:off x="0" y="0"/>
                      <a:ext cx="6228080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7379" w:rsidRDefault="00BA5734" w:rsidP="005A79CB">
      <w:pPr>
        <w:spacing w:after="0"/>
        <w:jc w:val="both"/>
        <w:rPr>
          <w:noProof/>
        </w:rPr>
      </w:pPr>
      <w:r w:rsidRPr="00BA5734">
        <w:rPr>
          <w:noProof/>
          <w:color w:val="FF0000"/>
          <w:lang w:eastAsia="cs-CZ"/>
        </w:rPr>
        <w:pict>
          <v:shape id="Šipka nahoru 17" o:spid="_x0000_s1033" type="#_x0000_t68" style="position:absolute;left:0;text-align:left;margin-left:163.8pt;margin-top:14.4pt;width:38.15pt;height:77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" adj="5351" fillcolor="red" strokecolor="#243f60 [1604]" strokeweight="2pt"/>
        </w:pic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8E737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Škrabáky – odstranění staré malby, omítky                 </w:t>
      </w:r>
    </w:p>
    <w:p w:rsidR="008E7379" w:rsidRDefault="009A2A50" w:rsidP="008E7379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nebo </w:t>
      </w:r>
      <w:r w:rsidR="008E7379">
        <w:rPr>
          <w:rFonts w:ascii="Times New Roman" w:hAnsi="Times New Roman" w:cs="Times New Roman"/>
          <w:b/>
          <w:sz w:val="48"/>
          <w:szCs w:val="48"/>
        </w:rPr>
        <w:t>nátěru</w: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BA5734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pict>
          <v:shape id="Šipka nahoru 19" o:spid="_x0000_s1032" type="#_x0000_t68" style="position:absolute;left:0;text-align:left;margin-left:217.05pt;margin-top:322pt;width:38.15pt;height:77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" adj="5351" fillcolor="#4f81bd [3204]" strokecolor="#243f60 [1604]" strokeweight="2pt"/>
        </w:pict>
      </w:r>
      <w:r w:rsidR="008E7379">
        <w:rPr>
          <w:noProof/>
          <w:lang w:eastAsia="cs-CZ"/>
        </w:rPr>
        <w:drawing>
          <wp:inline distT="0" distB="0" distL="0" distR="0">
            <wp:extent cx="6134100" cy="4086225"/>
            <wp:effectExtent l="0" t="0" r="0" b="9525"/>
            <wp:docPr id="18" name="Obrázek 18" descr="C:\Documents and Settings\mm204c\Plocha\Zálohy prací tříd-Jonák\Jonák SPS záloha !!!!!!\DUM\Barvy,malby\lešení\LEENSK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m204c\Plocha\Zálohy prací tříd-Jonák\Jonák SPS záloha !!!!!!\DUM\Barvy,malby\lešení\LEENSK~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796" cy="40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8E7379">
      <w:pPr>
        <w:spacing w:after="0"/>
        <w:jc w:val="both"/>
        <w:rPr>
          <w:noProof/>
        </w:rPr>
      </w:pPr>
    </w:p>
    <w:p w:rsidR="008E7379" w:rsidRDefault="008E7379" w:rsidP="008E7379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Ocelové polohovací přenosné lešenové stojany</w:t>
      </w: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E7379" w:rsidRDefault="00BA573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pict>
          <v:shape id="Šipka nahoru 31" o:spid="_x0000_s1031" type="#_x0000_t68" style="position:absolute;left:0;text-align:left;margin-left:331.9pt;margin-top:190.15pt;width:38.15pt;height:77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" adj="5351" fillcolor="#4f81bd [3204]" strokecolor="#243f60 [1604]" strokeweight="2pt"/>
        </w:pict>
      </w:r>
      <w:r w:rsidR="009F4AA9">
        <w:rPr>
          <w:noProof/>
          <w:lang w:eastAsia="cs-CZ"/>
        </w:rPr>
        <w:drawing>
          <wp:inline distT="0" distB="0" distL="0" distR="0">
            <wp:extent cx="5860874" cy="2771775"/>
            <wp:effectExtent l="0" t="0" r="6985" b="0"/>
            <wp:docPr id="16" name="Obrázek 16" descr="E:\SPS12\DUM\Barvy,malby\štětce +nářadí\bosch-dwm-40l-professional-uhlomer-18245-0-601-096-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Barvy,malby\štětce +nářadí\bosch-dwm-40l-professional-uhlomer-18245-0-601-096-6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62" cy="277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Měřící pomůcka - vodováha</w:t>
      </w:r>
    </w:p>
    <w:p w:rsidR="008765F1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336550</wp:posOffset>
            </wp:positionV>
            <wp:extent cx="3541395" cy="3181350"/>
            <wp:effectExtent l="0" t="0" r="1905" b="0"/>
            <wp:wrapSquare wrapText="bothSides"/>
            <wp:docPr id="22" name="Obrázek 22" descr="E:\SPS12\DUM\Barvy,malby\štětce +nářadí\SKIL-0525-AA- měři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štětce +nářadí\SKIL-0525-AA- měřidl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BA573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32" o:spid="_x0000_s1030" type="#_x0000_t13" style="position:absolute;left:0;text-align:left;margin-left:183.3pt;margin-top:16.8pt;width:77pt;height:38.15pt;z-index:251725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" adj="16249" fillcolor="#4f81bd [3204]" strokecolor="#243f60 [1604]" strokeweight="2pt"/>
        </w:pict>
      </w:r>
    </w:p>
    <w:p w:rsidR="005B6DA4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   Metr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5080</wp:posOffset>
            </wp:positionV>
            <wp:extent cx="3990975" cy="2577465"/>
            <wp:effectExtent l="0" t="0" r="9525" b="0"/>
            <wp:wrapSquare wrapText="bothSides"/>
            <wp:docPr id="28" name="Obrázek 28" descr="E:\SPS12\DUM\Barvy,malby\stříkací + horkovzdušná\horkovzd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SPS12\DUM\Barvy,malby\stříkací + horkovzdušná\horkovzd.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BA573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nahoru 33" o:spid="_x0000_s1029" type="#_x0000_t68" style="position:absolute;left:0;text-align:left;margin-left:-39.75pt;margin-top:17.45pt;width:38.15pt;height:77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" adj="5351" fillcolor="#4f81bd [3204]" strokecolor="#243f60 [1604]" strokeweight="2pt"/>
        </w:pic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BA573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49" o:spid="_x0000_s1028" type="#_x0000_t67" style="position:absolute;left:0;text-align:left;margin-left:393.3pt;margin-top:24.95pt;width:38.15pt;height:77pt;z-index:251727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" adj="16249" fillcolor="#4f81bd [3204]" strokecolor="#243f60 [1604]" strokeweight="2pt"/>
        </w:pict>
      </w:r>
      <w:r w:rsidR="009F4AA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Opalovací elektrická pistole</w:t>
      </w:r>
    </w:p>
    <w:p w:rsidR="009F4AA9" w:rsidRDefault="009F4AA9" w:rsidP="009F4AA9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Opalovací plynová- hořáková pistole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1591310</wp:posOffset>
            </wp:positionH>
            <wp:positionV relativeFrom="paragraph">
              <wp:posOffset>184150</wp:posOffset>
            </wp:positionV>
            <wp:extent cx="4546600" cy="3409950"/>
            <wp:effectExtent l="0" t="0" r="6350" b="0"/>
            <wp:wrapSquare wrapText="bothSides"/>
            <wp:docPr id="14" name="Obrázek 14" descr="E:\SPS12\DUM\Barvy,malby\stříkací + horkovzdušná\opalovací bu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PS12\DUM\Barvy,malby\stříkací + horkovzdušná\opalovací buta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308725" cy="5648325"/>
            <wp:effectExtent l="0" t="0" r="0" b="9525"/>
            <wp:wrapSquare wrapText="bothSides"/>
            <wp:docPr id="13" name="Obrázek 13" descr="E:\SPS12\DUM\Barvy,malby\lešení\282125734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lešení\2821257347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2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84333" w:rsidRDefault="00384333" w:rsidP="00384333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Rámové – dílcové  lešení podlahy  + sloupky</w:t>
      </w:r>
    </w:p>
    <w:p w:rsidR="00384333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84333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84333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347980</wp:posOffset>
            </wp:positionV>
            <wp:extent cx="6286500" cy="5181600"/>
            <wp:effectExtent l="0" t="0" r="0" b="0"/>
            <wp:wrapSquare wrapText="bothSides"/>
            <wp:docPr id="41" name="Obrázek 41" descr="E:\SPS12\DUM\Barvy,malby\lešení\2821257347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lešení\2821257347_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333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F06BD" w:rsidRDefault="001F06B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384333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Rámové – dílcové  lešení – nosné příčné  rámy</w: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1F06B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29210</wp:posOffset>
            </wp:positionV>
            <wp:extent cx="6257925" cy="4373880"/>
            <wp:effectExtent l="0" t="0" r="9525" b="7620"/>
            <wp:wrapSquare wrapText="bothSides"/>
            <wp:docPr id="42" name="Obrázek 42" descr="E:\SPS12\DUM\Barvy,malby\lešení\h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lešení\hak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37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6DA4" w:rsidRDefault="00BA5734" w:rsidP="005A79CB">
      <w:pPr>
        <w:spacing w:after="0"/>
        <w:jc w:val="both"/>
        <w:rPr>
          <w:noProof/>
        </w:rPr>
      </w:pPr>
      <w:r w:rsidRPr="00BA573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Šipka nahoru 51" o:spid="_x0000_s1027" type="#_x0000_t68" style="position:absolute;left:0;text-align:left;margin-left:-197.25pt;margin-top:10.45pt;width:38.15pt;height:77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" adj="5351" fillcolor="#4f81bd [3204]" strokecolor="#243f60 [1604]" strokeweight="2pt"/>
        </w:pict>
      </w:r>
    </w:p>
    <w:p w:rsidR="005B6DA4" w:rsidRDefault="005B6DA4" w:rsidP="005A79CB">
      <w:pPr>
        <w:spacing w:after="0"/>
        <w:jc w:val="both"/>
        <w:rPr>
          <w:noProof/>
        </w:rPr>
      </w:pPr>
    </w:p>
    <w:p w:rsidR="00A40C78" w:rsidRDefault="001F06B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Starší  druh  lešení   „HAKY“</w:t>
      </w:r>
    </w:p>
    <w:p w:rsidR="00A40C78" w:rsidRDefault="002D5367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384333" w:rsidRDefault="00384333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84333" w:rsidRDefault="00384333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84333" w:rsidRDefault="00384333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06D7B" w:rsidRPr="00FB7A1D" w:rsidRDefault="00206D7B" w:rsidP="00FB7A1D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Pr="00E71AB8" w:rsidRDefault="00E05D03" w:rsidP="00E71AB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9A2A50">
        <w:rPr>
          <w:rFonts w:ascii="Times New Roman" w:hAnsi="Times New Roman" w:cs="Times New Roman"/>
          <w:sz w:val="48"/>
          <w:szCs w:val="48"/>
        </w:rPr>
        <w:t>Proč provádíme nátěry</w:t>
      </w:r>
      <w:r w:rsidR="001F06BD">
        <w:rPr>
          <w:rFonts w:ascii="Times New Roman" w:hAnsi="Times New Roman" w:cs="Times New Roman"/>
          <w:sz w:val="48"/>
          <w:szCs w:val="48"/>
        </w:rPr>
        <w:t xml:space="preserve"> fasády</w:t>
      </w:r>
    </w:p>
    <w:p w:rsidR="00E05D03" w:rsidRPr="00E05D03" w:rsidRDefault="00E05D03" w:rsidP="00E71AB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71AB8">
        <w:rPr>
          <w:rFonts w:ascii="Times New Roman" w:hAnsi="Times New Roman" w:cs="Times New Roman"/>
          <w:sz w:val="48"/>
          <w:szCs w:val="48"/>
        </w:rPr>
        <w:t>Co nám umožní lešení</w:t>
      </w:r>
    </w:p>
    <w:p w:rsidR="00206D7B" w:rsidRPr="00206D7B" w:rsidRDefault="00E05D03" w:rsidP="00E71AB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K čemu používáme</w:t>
      </w:r>
      <w:r w:rsidR="00E71AB8">
        <w:rPr>
          <w:rFonts w:ascii="Times New Roman" w:hAnsi="Times New Roman" w:cs="Times New Roman"/>
          <w:sz w:val="48"/>
          <w:szCs w:val="48"/>
        </w:rPr>
        <w:t xml:space="preserve"> zakrývací folie</w:t>
      </w:r>
    </w:p>
    <w:p w:rsidR="00E05D03" w:rsidRDefault="00E05D03" w:rsidP="00E71AB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Jak</w:t>
      </w:r>
      <w:r w:rsidR="00E71AB8">
        <w:rPr>
          <w:rFonts w:ascii="Times New Roman" w:hAnsi="Times New Roman" w:cs="Times New Roman"/>
          <w:sz w:val="48"/>
          <w:szCs w:val="48"/>
        </w:rPr>
        <w:t xml:space="preserve">é základní nářadí </w:t>
      </w:r>
      <w:r w:rsidR="009A2A50">
        <w:rPr>
          <w:rFonts w:ascii="Times New Roman" w:hAnsi="Times New Roman" w:cs="Times New Roman"/>
          <w:sz w:val="48"/>
          <w:szCs w:val="48"/>
        </w:rPr>
        <w:t xml:space="preserve">a pomůcky používáme při nátěru </w:t>
      </w:r>
      <w:r w:rsidR="00E71AB8">
        <w:rPr>
          <w:rFonts w:ascii="Times New Roman" w:hAnsi="Times New Roman" w:cs="Times New Roman"/>
          <w:sz w:val="48"/>
          <w:szCs w:val="48"/>
        </w:rPr>
        <w:t>fasády</w:t>
      </w:r>
    </w:p>
    <w:p w:rsidR="005A2952" w:rsidRDefault="005A2952" w:rsidP="00E71AB8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71AB8">
        <w:rPr>
          <w:rFonts w:ascii="Times New Roman" w:hAnsi="Times New Roman" w:cs="Times New Roman"/>
          <w:sz w:val="48"/>
          <w:szCs w:val="48"/>
        </w:rPr>
        <w:t xml:space="preserve">Jak </w:t>
      </w:r>
      <w:r w:rsidR="00FB7A1D">
        <w:rPr>
          <w:rFonts w:ascii="Times New Roman" w:hAnsi="Times New Roman" w:cs="Times New Roman"/>
          <w:sz w:val="48"/>
          <w:szCs w:val="48"/>
        </w:rPr>
        <w:t xml:space="preserve">a čím odstraníš starý nátěr </w:t>
      </w:r>
      <w:r w:rsidR="00E71AB8">
        <w:rPr>
          <w:rFonts w:ascii="Times New Roman" w:hAnsi="Times New Roman" w:cs="Times New Roman"/>
          <w:sz w:val="48"/>
          <w:szCs w:val="48"/>
        </w:rPr>
        <w:t>z dřevěných oken</w:t>
      </w:r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3BE3" w:rsidRDefault="00283BE3" w:rsidP="00283BE3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>,</w:t>
      </w:r>
    </w:p>
    <w:p w:rsidR="00283BE3" w:rsidRPr="00302144" w:rsidRDefault="00283BE3" w:rsidP="00283BE3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f. Spojené kartáčovny  a.s,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9A2A50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24"/>
      <w:footerReference w:type="default" r:id="rId25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E9F" w:rsidRDefault="00485E9F">
      <w:r>
        <w:separator/>
      </w:r>
    </w:p>
  </w:endnote>
  <w:endnote w:type="continuationSeparator" w:id="0">
    <w:p w:rsidR="00485E9F" w:rsidRDefault="00485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43B" w:rsidRDefault="00BA5734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10241" style="position:absolute;z-index:251663360;visibility:visibl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BA5734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BA5734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A2A50">
      <w:rPr>
        <w:rFonts w:ascii="Times New Roman" w:hAnsi="Times New Roman" w:cs="Times New Roman"/>
        <w:noProof/>
        <w:sz w:val="24"/>
        <w:szCs w:val="24"/>
      </w:rPr>
      <w:t>18</w:t>
    </w:r>
    <w:r w:rsidR="00BA5734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E9F" w:rsidRDefault="00485E9F">
      <w:r>
        <w:separator/>
      </w:r>
    </w:p>
  </w:footnote>
  <w:footnote w:type="continuationSeparator" w:id="0">
    <w:p w:rsidR="00485E9F" w:rsidRDefault="00485E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73F70"/>
    <w:rsid w:val="00077A20"/>
    <w:rsid w:val="00096784"/>
    <w:rsid w:val="000A53B9"/>
    <w:rsid w:val="000F7274"/>
    <w:rsid w:val="001174F3"/>
    <w:rsid w:val="0012498D"/>
    <w:rsid w:val="00170D7F"/>
    <w:rsid w:val="001C3415"/>
    <w:rsid w:val="001F06BD"/>
    <w:rsid w:val="00206D7B"/>
    <w:rsid w:val="00231A4B"/>
    <w:rsid w:val="002636E6"/>
    <w:rsid w:val="00273981"/>
    <w:rsid w:val="00283BE3"/>
    <w:rsid w:val="002A2424"/>
    <w:rsid w:val="002C1B9C"/>
    <w:rsid w:val="002C3071"/>
    <w:rsid w:val="002D5367"/>
    <w:rsid w:val="002E18DA"/>
    <w:rsid w:val="002F7E31"/>
    <w:rsid w:val="003072F1"/>
    <w:rsid w:val="003418B8"/>
    <w:rsid w:val="0034385F"/>
    <w:rsid w:val="00355AC8"/>
    <w:rsid w:val="00384333"/>
    <w:rsid w:val="00387717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50F14"/>
    <w:rsid w:val="00454987"/>
    <w:rsid w:val="004673A3"/>
    <w:rsid w:val="004729CA"/>
    <w:rsid w:val="00485E9F"/>
    <w:rsid w:val="004A2D96"/>
    <w:rsid w:val="004E0DD0"/>
    <w:rsid w:val="00520D17"/>
    <w:rsid w:val="0052347B"/>
    <w:rsid w:val="0054720F"/>
    <w:rsid w:val="00554294"/>
    <w:rsid w:val="00557F42"/>
    <w:rsid w:val="005A2952"/>
    <w:rsid w:val="005A4783"/>
    <w:rsid w:val="005A79CB"/>
    <w:rsid w:val="005B62DF"/>
    <w:rsid w:val="005B6DA4"/>
    <w:rsid w:val="005D274D"/>
    <w:rsid w:val="0060067B"/>
    <w:rsid w:val="00627279"/>
    <w:rsid w:val="00681ABB"/>
    <w:rsid w:val="006D35E1"/>
    <w:rsid w:val="007172D0"/>
    <w:rsid w:val="00727383"/>
    <w:rsid w:val="00751D2E"/>
    <w:rsid w:val="00767FF5"/>
    <w:rsid w:val="00776024"/>
    <w:rsid w:val="0079091B"/>
    <w:rsid w:val="007A5F17"/>
    <w:rsid w:val="007F184C"/>
    <w:rsid w:val="00805600"/>
    <w:rsid w:val="00860EC4"/>
    <w:rsid w:val="00861DA6"/>
    <w:rsid w:val="008765F1"/>
    <w:rsid w:val="008A76DD"/>
    <w:rsid w:val="008E4777"/>
    <w:rsid w:val="008E7379"/>
    <w:rsid w:val="008F1FC0"/>
    <w:rsid w:val="009023D1"/>
    <w:rsid w:val="0092371F"/>
    <w:rsid w:val="00947BD3"/>
    <w:rsid w:val="009601FC"/>
    <w:rsid w:val="00967C10"/>
    <w:rsid w:val="009A2A50"/>
    <w:rsid w:val="009D27EE"/>
    <w:rsid w:val="009D2A85"/>
    <w:rsid w:val="009F2DCD"/>
    <w:rsid w:val="009F4AA9"/>
    <w:rsid w:val="00A26D8D"/>
    <w:rsid w:val="00A40C78"/>
    <w:rsid w:val="00A44102"/>
    <w:rsid w:val="00A85BF1"/>
    <w:rsid w:val="00A86013"/>
    <w:rsid w:val="00AA3351"/>
    <w:rsid w:val="00AA37C1"/>
    <w:rsid w:val="00AA4226"/>
    <w:rsid w:val="00B30248"/>
    <w:rsid w:val="00B72FE7"/>
    <w:rsid w:val="00B76D91"/>
    <w:rsid w:val="00BA5734"/>
    <w:rsid w:val="00C155FA"/>
    <w:rsid w:val="00C22EAE"/>
    <w:rsid w:val="00C40AAB"/>
    <w:rsid w:val="00C559CF"/>
    <w:rsid w:val="00CF3B64"/>
    <w:rsid w:val="00D05B91"/>
    <w:rsid w:val="00D13583"/>
    <w:rsid w:val="00D27A37"/>
    <w:rsid w:val="00D329E9"/>
    <w:rsid w:val="00D34534"/>
    <w:rsid w:val="00D41325"/>
    <w:rsid w:val="00D42505"/>
    <w:rsid w:val="00D45F56"/>
    <w:rsid w:val="00D53887"/>
    <w:rsid w:val="00D8090C"/>
    <w:rsid w:val="00DA7E53"/>
    <w:rsid w:val="00DC1BE0"/>
    <w:rsid w:val="00DC6647"/>
    <w:rsid w:val="00DD1CB7"/>
    <w:rsid w:val="00DE283D"/>
    <w:rsid w:val="00E01001"/>
    <w:rsid w:val="00E03063"/>
    <w:rsid w:val="00E05D03"/>
    <w:rsid w:val="00E10C8B"/>
    <w:rsid w:val="00E34036"/>
    <w:rsid w:val="00E47EC3"/>
    <w:rsid w:val="00E71AB8"/>
    <w:rsid w:val="00E8231A"/>
    <w:rsid w:val="00EB1E52"/>
    <w:rsid w:val="00EC1D69"/>
    <w:rsid w:val="00EC32F2"/>
    <w:rsid w:val="00EE143B"/>
    <w:rsid w:val="00EE20B3"/>
    <w:rsid w:val="00F33EFF"/>
    <w:rsid w:val="00F55C14"/>
    <w:rsid w:val="00F624B4"/>
    <w:rsid w:val="00F65344"/>
    <w:rsid w:val="00FB5354"/>
    <w:rsid w:val="00FB58BF"/>
    <w:rsid w:val="00FB7A1D"/>
    <w:rsid w:val="00FD1F0E"/>
    <w:rsid w:val="00FD64CC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A573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BA5734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jpeg"/><Relationship Id="rId2" Type="http://schemas.openxmlformats.org/officeDocument/2006/relationships/image" Target="media/image19.jpeg"/><Relationship Id="rId1" Type="http://schemas.openxmlformats.org/officeDocument/2006/relationships/image" Target="media/image1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3</cp:revision>
  <cp:lastPrinted>2011-01-25T23:25:00Z</cp:lastPrinted>
  <dcterms:created xsi:type="dcterms:W3CDTF">2013-06-27T14:40:00Z</dcterms:created>
  <dcterms:modified xsi:type="dcterms:W3CDTF">2013-06-27T14:40:00Z</dcterms:modified>
</cp:coreProperties>
</file>