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D34534" w:rsidP="00621E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Malířské práce  na fasádách – </w:t>
      </w:r>
      <w:r w:rsidR="0099240D">
        <w:rPr>
          <w:rFonts w:ascii="Times New Roman" w:hAnsi="Times New Roman" w:cs="Times New Roman"/>
          <w:b/>
          <w:sz w:val="52"/>
          <w:szCs w:val="52"/>
          <w:lang w:eastAsia="cs-CZ"/>
        </w:rPr>
        <w:t>přípravné práce</w:t>
      </w:r>
    </w:p>
    <w:p w:rsidR="00F21DFA" w:rsidRDefault="00F21DFA" w:rsidP="00F21DFA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VY_32_INOVACE_20_395</w:t>
      </w:r>
    </w:p>
    <w:p w:rsidR="00EB1E52" w:rsidRDefault="00EB1E52" w:rsidP="00F21DFA">
      <w:pPr>
        <w:tabs>
          <w:tab w:val="left" w:pos="38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0F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D345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D34534">
              <w:rPr>
                <w:rFonts w:ascii="Times New Roman" w:hAnsi="Times New Roman" w:cs="Times New Roman"/>
                <w:sz w:val="24"/>
                <w:szCs w:val="24"/>
              </w:rPr>
              <w:t>malířských prací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– nátěrů</w:t>
            </w:r>
            <w:r w:rsidR="00D34534">
              <w:rPr>
                <w:rFonts w:ascii="Times New Roman" w:hAnsi="Times New Roman" w:cs="Times New Roman"/>
                <w:sz w:val="24"/>
                <w:szCs w:val="24"/>
              </w:rPr>
              <w:t xml:space="preserve"> fasád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obor E malířské a nat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račské práce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D34534" w:rsidP="00D04F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Lešení, příprav</w:t>
            </w:r>
            <w:r w:rsidR="00D04F73">
              <w:rPr>
                <w:rFonts w:ascii="Times New Roman" w:hAnsi="Times New Roman" w:cs="Times New Roman"/>
                <w:sz w:val="24"/>
                <w:szCs w:val="24"/>
              </w:rPr>
              <w:t>né práce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d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>isperzní materiály</w:t>
            </w:r>
            <w:r w:rsidR="00D04F73">
              <w:rPr>
                <w:rFonts w:ascii="Times New Roman" w:hAnsi="Times New Roman" w:cs="Times New Roman"/>
                <w:sz w:val="24"/>
                <w:szCs w:val="24"/>
              </w:rPr>
              <w:t>, bezpečnost při pr</w:t>
            </w:r>
            <w:r w:rsidR="00D04F73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r w:rsidR="00D04F73">
              <w:rPr>
                <w:rFonts w:ascii="Times New Roman" w:hAnsi="Times New Roman" w:cs="Times New Roman"/>
                <w:sz w:val="24"/>
                <w:szCs w:val="24"/>
              </w:rPr>
              <w:t>ci</w:t>
            </w:r>
            <w:r w:rsidR="00570F36">
              <w:rPr>
                <w:rFonts w:ascii="Times New Roman" w:hAnsi="Times New Roman" w:cs="Times New Roman"/>
                <w:sz w:val="24"/>
                <w:szCs w:val="24"/>
              </w:rPr>
              <w:t>, tryskání vodou, tryskání pískem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4151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nátěru fasády získané při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1DFA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1DFA" w:rsidRPr="00420E83" w:rsidRDefault="00F21DFA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1DFA" w:rsidRPr="00420E83" w:rsidRDefault="00F21DFA" w:rsidP="00CC4B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5A79CB" w:rsidP="005A79CB">
      <w:pPr>
        <w:spacing w:after="0"/>
        <w:jc w:val="both"/>
        <w:rPr>
          <w:noProof/>
        </w:rPr>
      </w:pPr>
    </w:p>
    <w:p w:rsidR="00C559CF" w:rsidRDefault="00C559CF" w:rsidP="00AF1720">
      <w:pPr>
        <w:spacing w:after="0"/>
        <w:jc w:val="both"/>
        <w:rPr>
          <w:noProof/>
        </w:rPr>
      </w:pPr>
    </w:p>
    <w:p w:rsidR="00AF1720" w:rsidRDefault="00AF1720" w:rsidP="00AF1720">
      <w:pPr>
        <w:rPr>
          <w:rFonts w:ascii="Times New Roman" w:hAnsi="Times New Roman" w:cs="Times New Roman"/>
          <w:sz w:val="44"/>
          <w:szCs w:val="44"/>
        </w:rPr>
      </w:pPr>
      <w:r w:rsidRPr="00FD64CC">
        <w:rPr>
          <w:rFonts w:ascii="Times New Roman" w:hAnsi="Times New Roman" w:cs="Times New Roman"/>
          <w:sz w:val="44"/>
          <w:szCs w:val="44"/>
        </w:rPr>
        <w:t>FASÁDA = úprava venkovního povrchu budovy</w:t>
      </w:r>
      <w:r>
        <w:rPr>
          <w:rFonts w:ascii="Times New Roman" w:hAnsi="Times New Roman" w:cs="Times New Roman"/>
          <w:sz w:val="44"/>
          <w:szCs w:val="44"/>
        </w:rPr>
        <w:t>, má význam esteti</w:t>
      </w:r>
      <w:r w:rsidR="00295321">
        <w:rPr>
          <w:rFonts w:ascii="Times New Roman" w:hAnsi="Times New Roman" w:cs="Times New Roman"/>
          <w:sz w:val="44"/>
          <w:szCs w:val="44"/>
        </w:rPr>
        <w:t>cký a chrání nosné konstrukce (</w:t>
      </w:r>
      <w:r>
        <w:rPr>
          <w:rFonts w:ascii="Times New Roman" w:hAnsi="Times New Roman" w:cs="Times New Roman"/>
          <w:sz w:val="44"/>
          <w:szCs w:val="44"/>
        </w:rPr>
        <w:t>zdivo, sloupy) proti působení povětrnosti</w:t>
      </w:r>
    </w:p>
    <w:p w:rsidR="000603DF" w:rsidRPr="00FD64CC" w:rsidRDefault="000603DF" w:rsidP="00AF1720">
      <w:pPr>
        <w:rPr>
          <w:rFonts w:ascii="Times New Roman" w:hAnsi="Times New Roman" w:cs="Times New Roman"/>
          <w:sz w:val="44"/>
          <w:szCs w:val="44"/>
        </w:rPr>
      </w:pPr>
    </w:p>
    <w:p w:rsidR="00C559CF" w:rsidRDefault="00AF1720" w:rsidP="005A79CB">
      <w:pPr>
        <w:spacing w:after="0"/>
        <w:jc w:val="both"/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Před zahájením prací se provede prohlídka fasádních ploch – stavební průzkum / diagnostika / s cílem :</w:t>
      </w:r>
    </w:p>
    <w:p w:rsidR="00AF1720" w:rsidRDefault="00AF1720" w:rsidP="00AF1720">
      <w:pPr>
        <w:pStyle w:val="Odstavecseseznamem"/>
        <w:spacing w:after="0"/>
        <w:rPr>
          <w:rFonts w:ascii="Times New Roman" w:hAnsi="Times New Roman" w:cs="Times New Roman"/>
          <w:noProof/>
          <w:sz w:val="44"/>
          <w:szCs w:val="44"/>
        </w:rPr>
      </w:pPr>
    </w:p>
    <w:p w:rsidR="00AF1720" w:rsidRDefault="00AF1720" w:rsidP="00AF1720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Zjistit  kvalitu stávajícího podkladu</w:t>
      </w:r>
    </w:p>
    <w:p w:rsidR="00AF1720" w:rsidRDefault="00AF1720" w:rsidP="00AF1720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Zaměřit  základní rozměry  stěn a otvorů</w:t>
      </w:r>
    </w:p>
    <w:p w:rsidR="00AF1720" w:rsidRDefault="00AF1720" w:rsidP="00AF1720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 xml:space="preserve">Navrhnou optimální druh a tvar lešení, transportních prostředků </w:t>
      </w:r>
    </w:p>
    <w:p w:rsidR="00AF1720" w:rsidRDefault="00AF1720" w:rsidP="00AF1720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Navrhnout optimální  NS  ( nátěrový systém), barevné  řešení fasády a nechat odsouhlasit  objednatelem</w:t>
      </w:r>
    </w:p>
    <w:p w:rsidR="00AF1720" w:rsidRPr="00AF1720" w:rsidRDefault="00AF1720" w:rsidP="00AF1720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Označit  staveniště</w:t>
      </w:r>
    </w:p>
    <w:p w:rsidR="00C559CF" w:rsidRDefault="00C559CF" w:rsidP="00AF1720">
      <w:pPr>
        <w:spacing w:after="0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AF1720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0603DF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5934075" cy="6438900"/>
            <wp:effectExtent l="0" t="0" r="9525" b="0"/>
            <wp:wrapSquare wrapText="bothSides"/>
            <wp:docPr id="3" name="Obrázek 3" descr="C:\Users\Jonak\Desktop\DUM\Barvy,malby\fasády, malbyduben\jonas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ak\Desktop\DUM\Barvy,malby\fasády, malbyduben\jonas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8E7379">
      <w:pPr>
        <w:spacing w:after="0"/>
        <w:jc w:val="both"/>
        <w:rPr>
          <w:noProof/>
        </w:rPr>
      </w:pPr>
    </w:p>
    <w:p w:rsidR="008765F1" w:rsidRDefault="008E7379" w:rsidP="00AF1720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0603DF" w:rsidRDefault="000603DF" w:rsidP="000603DF"/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B42F6B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39" o:spid="_x0000_s1026" type="#_x0000_t68" style="position:absolute;left:0;text-align:left;margin-left:426.3pt;margin-top:27.45pt;width:43.5pt;height:39.35pt;z-index:2517094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" adj="10800" fillcolor="#4f81bd [3204]" strokecolor="#243f60 [1604]" strokeweight="2pt">
            <v:textbox>
              <w:txbxContent>
                <w:p w:rsidR="000603DF" w:rsidRDefault="000603DF"/>
              </w:txbxContent>
            </v:textbox>
          </v:shape>
        </w:pict>
      </w:r>
    </w:p>
    <w:p w:rsidR="005B6DA4" w:rsidRDefault="000603DF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Ukázka  členité  fasády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0603DF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315075" cy="5295900"/>
            <wp:effectExtent l="0" t="0" r="9525" b="0"/>
            <wp:docPr id="6" name="Obrázek 6" descr="C:\Documents and Settings\mm204c\Plocha\Zálohy prací tříd-Jonák\Jonák SPS záloha !!!!!!\DUM\Barvy,malby\fasády, malbyduben\jona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m204c\Plocha\Zálohy prací tříd-Jonák\Jonák SPS záloha !!!!!!\DUM\Barvy,malby\fasády, malbyduben\jonas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0306" t="21309" r="12977" b="54939"/>
                    <a:stretch/>
                  </pic:blipFill>
                  <pic:spPr bwMode="auto">
                    <a:xfrm>
                      <a:off x="0" y="0"/>
                      <a:ext cx="6317498" cy="5297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0C78" w:rsidRDefault="00B42F6B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126" coordsize="21600,21600" o:spt="126" path="m10800,l,10800,10800,21600,21600,10800xem,10800nfl21600,10800e">
            <v:stroke joinstyle="miter"/>
            <v:path o:extrusionok="f" gradientshapeok="t" o:connecttype="rect" textboxrect="5400,5400,16200,16200"/>
          </v:shapetype>
          <v:shape id="Vývojový diagram: řazení 8" o:spid="_x0000_s1028" type="#_x0000_t126" style="position:absolute;left:0;text-align:left;margin-left:437.55pt;margin-top:15.5pt;width:36pt;height:1in;z-index:251731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" fillcolor="#4f81bd [3204]" strokecolor="#243f60 [1604]" strokeweight="2pt"/>
        </w:pic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0603DF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Ukázka  jednoduché  fasády s lešením </w:t>
      </w:r>
    </w:p>
    <w:p w:rsidR="000603DF" w:rsidRDefault="0029532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Přípravné práce  na  fasádách</w:t>
      </w:r>
      <w:r w:rsidR="000603DF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:</w:t>
      </w:r>
    </w:p>
    <w:p w:rsidR="000603DF" w:rsidRPr="000603DF" w:rsidRDefault="000603DF" w:rsidP="000603DF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t xml:space="preserve"> </w:t>
      </w:r>
      <w:r w:rsidRPr="000603DF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Očistit  omítku</w:t>
      </w:r>
      <w:r w:rsidR="0029532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(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kartáč, tlaková voda</w:t>
      </w:r>
      <w:r w:rsidR="003371F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, nebo              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3371F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trys</w:t>
      </w:r>
      <w:r w:rsidR="0029532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kací jednotka = písek +  vzduch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)</w: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179070</wp:posOffset>
            </wp:positionV>
            <wp:extent cx="5905500" cy="5101590"/>
            <wp:effectExtent l="0" t="0" r="0" b="3810"/>
            <wp:wrapSquare wrapText="bothSides"/>
            <wp:docPr id="2" name="Obrázek 2" descr="E:\SPS12\DUM\Barvy,malby\štětce +nářadí\WA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Barvy,malby\štětce +nářadí\WAP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10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290830</wp:posOffset>
            </wp:positionV>
            <wp:extent cx="6248400" cy="6800850"/>
            <wp:effectExtent l="0" t="0" r="0" b="0"/>
            <wp:wrapSquare wrapText="bothSides"/>
            <wp:docPr id="1" name="Obrázek 1" descr="E:\SPS12\DUM\Barvy,malby\štětce +nářadí\WA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štětce +nářadí\WAP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281305</wp:posOffset>
            </wp:positionV>
            <wp:extent cx="6200775" cy="6200775"/>
            <wp:effectExtent l="0" t="0" r="9525" b="9525"/>
            <wp:wrapSquare wrapText="bothSides"/>
            <wp:docPr id="5" name="Obrázek 5" descr="E:\SPS12\DUM\Barvy,malby\tryskání\ext-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tryskání\ext-9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8026" b="7856"/>
                    <a:stretch/>
                  </pic:blipFill>
                  <pic:spPr bwMode="auto">
                    <a:xfrm>
                      <a:off x="0" y="0"/>
                      <a:ext cx="620077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Tlakové čištění  vodou</w:t>
      </w: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318135</wp:posOffset>
            </wp:positionH>
            <wp:positionV relativeFrom="paragraph">
              <wp:posOffset>84455</wp:posOffset>
            </wp:positionV>
            <wp:extent cx="5295900" cy="5406390"/>
            <wp:effectExtent l="0" t="0" r="0" b="3810"/>
            <wp:wrapSquare wrapText="bothSides"/>
            <wp:docPr id="11" name="Obrázek 11" descr="E:\SPS12\DUM\Barvy,malby\tryskání\S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SPS12\DUM\Barvy,malby\tryskání\SS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540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B42F6B" w:rsidP="005A79CB">
      <w:pPr>
        <w:spacing w:after="0"/>
        <w:jc w:val="both"/>
        <w:rPr>
          <w:noProof/>
        </w:rPr>
      </w:pPr>
      <w:r w:rsidRPr="00B42F6B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Šipka nahoru 51" o:spid="_x0000_s1027" type="#_x0000_t68" style="position:absolute;left:0;text-align:left;margin-left:211.5pt;margin-top:11.95pt;width:38.15pt;height:77pt;z-index:251729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" adj="5351" fillcolor="#4f81bd [3204]" strokecolor="#243f60 [1604]" strokeweight="2pt"/>
        </w:pict>
      </w:r>
    </w:p>
    <w:p w:rsidR="005B6DA4" w:rsidRDefault="005B6DA4" w:rsidP="005A79CB">
      <w:pPr>
        <w:spacing w:after="0"/>
        <w:jc w:val="both"/>
        <w:rPr>
          <w:noProof/>
        </w:rPr>
      </w:pPr>
    </w:p>
    <w:p w:rsidR="00A40C78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Tryskací jednotka </w:t>
      </w:r>
    </w:p>
    <w:p w:rsidR="00A40C78" w:rsidRDefault="002D5367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</w:p>
    <w:p w:rsidR="00A40C7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-147320</wp:posOffset>
            </wp:positionV>
            <wp:extent cx="6096000" cy="5943600"/>
            <wp:effectExtent l="0" t="0" r="0" b="0"/>
            <wp:wrapSquare wrapText="bothSides"/>
            <wp:docPr id="4" name="Obrázek 4" descr="http://www.promal.cz/_data/upload/Image/leseni/kostka%20le%C5%A1en%C3%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mal.cz/_data/upload/Image/leseni/kostka%20le%C5%A1en%C3%A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Příklad   HAKI  lešení</w:t>
      </w: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661035</wp:posOffset>
            </wp:positionH>
            <wp:positionV relativeFrom="paragraph">
              <wp:posOffset>233680</wp:posOffset>
            </wp:positionV>
            <wp:extent cx="4257675" cy="5875020"/>
            <wp:effectExtent l="0" t="0" r="9525" b="0"/>
            <wp:wrapSquare wrapText="bothSides"/>
            <wp:docPr id="15" name="Obrázek 15" descr="E:\SPS12\DUM\Barvy,malby\lešení\pojizdne-les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SPS12\DUM\Barvy,malby\lešení\pojizdne-lesen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87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FB7A1D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  <w:r w:rsidR="0029532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Příklad   rámového   lešení (pojízdné</w:t>
      </w:r>
      <w:r w:rsidR="005A204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)</w:t>
      </w: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10300" cy="4657725"/>
            <wp:effectExtent l="0" t="0" r="0" b="9525"/>
            <wp:docPr id="18" name="Obrázek 18" descr="E:\SPS12\DUM\Barvy,malby\lešení\zám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SPS12\DUM\Barvy,malby\lešení\zámk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790" cy="4661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Detail  rychlouzávěru</w:t>
      </w: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99240D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6296025" cy="5038725"/>
            <wp:effectExtent l="0" t="0" r="9525" b="9525"/>
            <wp:docPr id="12" name="Obrázek 12" descr="C:\Documents and Settings\mm204c\Plocha\Obraz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m204c\Plocha\Obraz0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99240D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Příklad   klasického - trubkového   lešení</w:t>
      </w: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A2048" w:rsidRDefault="005A2048" w:rsidP="005A204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Pr="004F7DB3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95321">
        <w:rPr>
          <w:rFonts w:ascii="Times New Roman" w:hAnsi="Times New Roman" w:cs="Times New Roman"/>
          <w:sz w:val="48"/>
          <w:szCs w:val="48"/>
        </w:rPr>
        <w:t>Co zjišťujeme při prohlídce</w:t>
      </w:r>
      <w:r w:rsidR="004F7DB3">
        <w:rPr>
          <w:rFonts w:ascii="Times New Roman" w:hAnsi="Times New Roman" w:cs="Times New Roman"/>
          <w:sz w:val="48"/>
          <w:szCs w:val="48"/>
        </w:rPr>
        <w:t xml:space="preserve"> fasádních ploch</w:t>
      </w:r>
      <w:r w:rsidR="00295321">
        <w:rPr>
          <w:rFonts w:ascii="Times New Roman" w:hAnsi="Times New Roman" w:cs="Times New Roman"/>
          <w:sz w:val="48"/>
          <w:szCs w:val="48"/>
        </w:rPr>
        <w:t>?</w:t>
      </w:r>
    </w:p>
    <w:p w:rsidR="00E05D03" w:rsidRPr="00E05D03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K</w:t>
      </w:r>
      <w:r w:rsidR="004F7DB3">
        <w:rPr>
          <w:rFonts w:ascii="Times New Roman" w:hAnsi="Times New Roman" w:cs="Times New Roman"/>
          <w:sz w:val="48"/>
          <w:szCs w:val="48"/>
        </w:rPr>
        <w:t> </w:t>
      </w:r>
      <w:r w:rsidR="00206D7B">
        <w:rPr>
          <w:rFonts w:ascii="Times New Roman" w:hAnsi="Times New Roman" w:cs="Times New Roman"/>
          <w:sz w:val="48"/>
          <w:szCs w:val="48"/>
        </w:rPr>
        <w:t>čemu</w:t>
      </w:r>
      <w:r w:rsidR="004F7DB3">
        <w:rPr>
          <w:rFonts w:ascii="Times New Roman" w:hAnsi="Times New Roman" w:cs="Times New Roman"/>
          <w:sz w:val="48"/>
          <w:szCs w:val="48"/>
        </w:rPr>
        <w:t xml:space="preserve"> a kdy</w:t>
      </w:r>
      <w:r w:rsidR="00206D7B">
        <w:rPr>
          <w:rFonts w:ascii="Times New Roman" w:hAnsi="Times New Roman" w:cs="Times New Roman"/>
          <w:sz w:val="48"/>
          <w:szCs w:val="48"/>
        </w:rPr>
        <w:t xml:space="preserve"> používáme </w:t>
      </w:r>
      <w:r w:rsidR="004F7DB3">
        <w:rPr>
          <w:rFonts w:ascii="Times New Roman" w:hAnsi="Times New Roman" w:cs="Times New Roman"/>
          <w:sz w:val="48"/>
          <w:szCs w:val="48"/>
        </w:rPr>
        <w:t>tlakovou vodu</w:t>
      </w:r>
      <w:r w:rsidR="00295321">
        <w:rPr>
          <w:rFonts w:ascii="Times New Roman" w:hAnsi="Times New Roman" w:cs="Times New Roman"/>
          <w:sz w:val="48"/>
          <w:szCs w:val="48"/>
        </w:rPr>
        <w:t>?</w:t>
      </w:r>
      <w:r w:rsidR="004F7DB3">
        <w:rPr>
          <w:rFonts w:ascii="Times New Roman" w:hAnsi="Times New Roman" w:cs="Times New Roman"/>
          <w:sz w:val="48"/>
          <w:szCs w:val="48"/>
        </w:rPr>
        <w:t xml:space="preserve"> </w:t>
      </w:r>
    </w:p>
    <w:p w:rsidR="00206D7B" w:rsidRPr="00206D7B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95321">
        <w:rPr>
          <w:rFonts w:ascii="Times New Roman" w:hAnsi="Times New Roman" w:cs="Times New Roman"/>
          <w:sz w:val="48"/>
          <w:szCs w:val="48"/>
        </w:rPr>
        <w:t xml:space="preserve">K čemu používáme </w:t>
      </w:r>
      <w:r w:rsidR="004F7DB3">
        <w:rPr>
          <w:rFonts w:ascii="Times New Roman" w:hAnsi="Times New Roman" w:cs="Times New Roman"/>
          <w:sz w:val="48"/>
          <w:szCs w:val="48"/>
        </w:rPr>
        <w:t>tryskací jednotku</w:t>
      </w:r>
      <w:r w:rsidR="00295321">
        <w:rPr>
          <w:rFonts w:ascii="Times New Roman" w:hAnsi="Times New Roman" w:cs="Times New Roman"/>
          <w:sz w:val="48"/>
          <w:szCs w:val="48"/>
        </w:rPr>
        <w:t>?</w:t>
      </w:r>
    </w:p>
    <w:p w:rsidR="00E05D03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Jak</w:t>
      </w:r>
      <w:r w:rsidR="00295321">
        <w:rPr>
          <w:rFonts w:ascii="Times New Roman" w:hAnsi="Times New Roman" w:cs="Times New Roman"/>
          <w:sz w:val="48"/>
          <w:szCs w:val="48"/>
        </w:rPr>
        <w:t>é</w:t>
      </w:r>
      <w:r w:rsidR="00FB7A1D">
        <w:rPr>
          <w:rFonts w:ascii="Times New Roman" w:hAnsi="Times New Roman" w:cs="Times New Roman"/>
          <w:sz w:val="48"/>
          <w:szCs w:val="48"/>
        </w:rPr>
        <w:t xml:space="preserve"> </w:t>
      </w:r>
      <w:r w:rsidR="00295321">
        <w:rPr>
          <w:rFonts w:ascii="Times New Roman" w:hAnsi="Times New Roman" w:cs="Times New Roman"/>
          <w:sz w:val="48"/>
          <w:szCs w:val="48"/>
        </w:rPr>
        <w:t xml:space="preserve">druhy </w:t>
      </w:r>
      <w:r w:rsidR="004F7DB3">
        <w:rPr>
          <w:rFonts w:ascii="Times New Roman" w:hAnsi="Times New Roman" w:cs="Times New Roman"/>
          <w:sz w:val="48"/>
          <w:szCs w:val="48"/>
        </w:rPr>
        <w:t>lešení znáš</w:t>
      </w:r>
      <w:r w:rsidR="00295321">
        <w:rPr>
          <w:rFonts w:ascii="Times New Roman" w:hAnsi="Times New Roman" w:cs="Times New Roman"/>
          <w:sz w:val="48"/>
          <w:szCs w:val="48"/>
        </w:rPr>
        <w:t>?</w:t>
      </w:r>
    </w:p>
    <w:p w:rsidR="005A2952" w:rsidRDefault="004F7DB3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Kdo zajišťuje stavbu lešení</w:t>
      </w:r>
      <w:r w:rsidR="00295321">
        <w:rPr>
          <w:rFonts w:ascii="Times New Roman" w:hAnsi="Times New Roman" w:cs="Times New Roman"/>
          <w:sz w:val="48"/>
          <w:szCs w:val="48"/>
        </w:rPr>
        <w:t>?</w:t>
      </w: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02" w:rsidRDefault="00A44102" w:rsidP="00F21DFA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 w:rsidR="00F21DFA">
        <w:rPr>
          <w:rFonts w:ascii="Times New Roman" w:hAnsi="Times New Roman" w:cs="Times New Roman"/>
          <w:sz w:val="48"/>
          <w:szCs w:val="48"/>
        </w:rPr>
        <w:t>,</w:t>
      </w:r>
    </w:p>
    <w:p w:rsidR="00F21DFA" w:rsidRPr="00302144" w:rsidRDefault="00F21DFA" w:rsidP="00F21DFA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f. Spojené kartáčovny  a.s,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295321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 xml:space="preserve">chivován u </w:t>
      </w:r>
      <w:proofErr w:type="gramStart"/>
      <w:r>
        <w:rPr>
          <w:rFonts w:ascii="Times New Roman" w:hAnsi="Times New Roman" w:cs="Times New Roman"/>
          <w:sz w:val="48"/>
          <w:szCs w:val="48"/>
        </w:rPr>
        <w:t>zpracovatele   DUM</w:t>
      </w:r>
      <w:proofErr w:type="gramEnd"/>
      <w:r w:rsidR="007F184C">
        <w:rPr>
          <w:rFonts w:ascii="Times New Roman" w:hAnsi="Times New Roman" w:cs="Times New Roman"/>
          <w:sz w:val="48"/>
          <w:szCs w:val="48"/>
        </w:rPr>
        <w:t>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17"/>
      <w:footerReference w:type="default" r:id="rId1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A55" w:rsidRDefault="006D4A55">
      <w:r>
        <w:separator/>
      </w:r>
    </w:p>
  </w:endnote>
  <w:endnote w:type="continuationSeparator" w:id="0">
    <w:p w:rsidR="006D4A55" w:rsidRDefault="006D4A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43B" w:rsidRDefault="00B42F6B" w:rsidP="00EE20B3">
    <w:pPr>
      <w:pStyle w:val="Zpa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cs-CZ"/>
      </w:rPr>
      <w:pict>
        <v:line id="Přímá spojnice 21" o:spid="_x0000_s6145" style="position:absolute;z-index:251663360;visibility:visibl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</w:pic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B42F6B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B42F6B" w:rsidRPr="00D05B91">
      <w:rPr>
        <w:rFonts w:ascii="Times New Roman" w:hAnsi="Times New Roman" w:cs="Times New Roman"/>
        <w:sz w:val="24"/>
        <w:szCs w:val="24"/>
      </w:rPr>
      <w:fldChar w:fldCharType="separate"/>
    </w:r>
    <w:r w:rsidR="00295321">
      <w:rPr>
        <w:rFonts w:ascii="Times New Roman" w:hAnsi="Times New Roman" w:cs="Times New Roman"/>
        <w:noProof/>
        <w:sz w:val="24"/>
        <w:szCs w:val="24"/>
      </w:rPr>
      <w:t>14</w:t>
    </w:r>
    <w:r w:rsidR="00B42F6B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A55" w:rsidRDefault="006D4A55">
      <w:r>
        <w:separator/>
      </w:r>
    </w:p>
  </w:footnote>
  <w:footnote w:type="continuationSeparator" w:id="0">
    <w:p w:rsidR="006D4A55" w:rsidRDefault="006D4A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603DF"/>
    <w:rsid w:val="00073F70"/>
    <w:rsid w:val="00077A20"/>
    <w:rsid w:val="00096784"/>
    <w:rsid w:val="000A53B9"/>
    <w:rsid w:val="000F7274"/>
    <w:rsid w:val="001174F3"/>
    <w:rsid w:val="0012498D"/>
    <w:rsid w:val="00170D7F"/>
    <w:rsid w:val="001C3415"/>
    <w:rsid w:val="00206D7B"/>
    <w:rsid w:val="00231A4B"/>
    <w:rsid w:val="002636E6"/>
    <w:rsid w:val="00273981"/>
    <w:rsid w:val="00295321"/>
    <w:rsid w:val="002A2424"/>
    <w:rsid w:val="002C1B9C"/>
    <w:rsid w:val="002C3071"/>
    <w:rsid w:val="002D5367"/>
    <w:rsid w:val="002E18DA"/>
    <w:rsid w:val="003072F1"/>
    <w:rsid w:val="003371F1"/>
    <w:rsid w:val="00355AC8"/>
    <w:rsid w:val="00387717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50F14"/>
    <w:rsid w:val="00454987"/>
    <w:rsid w:val="004673A3"/>
    <w:rsid w:val="004729CA"/>
    <w:rsid w:val="004A2D96"/>
    <w:rsid w:val="004E0DD0"/>
    <w:rsid w:val="004F11A4"/>
    <w:rsid w:val="004F7DB3"/>
    <w:rsid w:val="00520D17"/>
    <w:rsid w:val="0052347B"/>
    <w:rsid w:val="0054720F"/>
    <w:rsid w:val="00554294"/>
    <w:rsid w:val="00557F42"/>
    <w:rsid w:val="00570F36"/>
    <w:rsid w:val="005908B3"/>
    <w:rsid w:val="005A2048"/>
    <w:rsid w:val="005A2952"/>
    <w:rsid w:val="005A79CB"/>
    <w:rsid w:val="005B62DF"/>
    <w:rsid w:val="005B6DA4"/>
    <w:rsid w:val="0060067B"/>
    <w:rsid w:val="00621EF6"/>
    <w:rsid w:val="00627279"/>
    <w:rsid w:val="00681ABB"/>
    <w:rsid w:val="006D35E1"/>
    <w:rsid w:val="006D4A55"/>
    <w:rsid w:val="007172D0"/>
    <w:rsid w:val="00727383"/>
    <w:rsid w:val="00751D2E"/>
    <w:rsid w:val="00767FF5"/>
    <w:rsid w:val="00776024"/>
    <w:rsid w:val="0079091B"/>
    <w:rsid w:val="007A5F17"/>
    <w:rsid w:val="007D0333"/>
    <w:rsid w:val="007F184C"/>
    <w:rsid w:val="007F710C"/>
    <w:rsid w:val="00805600"/>
    <w:rsid w:val="00816AE9"/>
    <w:rsid w:val="00860EC4"/>
    <w:rsid w:val="008619E6"/>
    <w:rsid w:val="00861DA6"/>
    <w:rsid w:val="008765F1"/>
    <w:rsid w:val="008A76DD"/>
    <w:rsid w:val="008E4777"/>
    <w:rsid w:val="008E7379"/>
    <w:rsid w:val="008F1FC0"/>
    <w:rsid w:val="009023D1"/>
    <w:rsid w:val="0092371F"/>
    <w:rsid w:val="00947BD3"/>
    <w:rsid w:val="009601FC"/>
    <w:rsid w:val="00967C10"/>
    <w:rsid w:val="0099240D"/>
    <w:rsid w:val="009D27EE"/>
    <w:rsid w:val="009D2A85"/>
    <w:rsid w:val="009F2DCD"/>
    <w:rsid w:val="009F4AA9"/>
    <w:rsid w:val="00A26D8D"/>
    <w:rsid w:val="00A40C78"/>
    <w:rsid w:val="00A44102"/>
    <w:rsid w:val="00A80DC6"/>
    <w:rsid w:val="00A833C9"/>
    <w:rsid w:val="00A85BF1"/>
    <w:rsid w:val="00A86013"/>
    <w:rsid w:val="00AA3351"/>
    <w:rsid w:val="00AA37C1"/>
    <w:rsid w:val="00AA4226"/>
    <w:rsid w:val="00AF1720"/>
    <w:rsid w:val="00B30248"/>
    <w:rsid w:val="00B42F6B"/>
    <w:rsid w:val="00B72FE7"/>
    <w:rsid w:val="00B76D91"/>
    <w:rsid w:val="00C01571"/>
    <w:rsid w:val="00C155FA"/>
    <w:rsid w:val="00C22EAE"/>
    <w:rsid w:val="00C40AAB"/>
    <w:rsid w:val="00C559CF"/>
    <w:rsid w:val="00CA73F1"/>
    <w:rsid w:val="00CF3B64"/>
    <w:rsid w:val="00D04F73"/>
    <w:rsid w:val="00D05B91"/>
    <w:rsid w:val="00D13583"/>
    <w:rsid w:val="00D27A37"/>
    <w:rsid w:val="00D34534"/>
    <w:rsid w:val="00D41325"/>
    <w:rsid w:val="00D42505"/>
    <w:rsid w:val="00D53887"/>
    <w:rsid w:val="00DA7E53"/>
    <w:rsid w:val="00DC1BE0"/>
    <w:rsid w:val="00DC6647"/>
    <w:rsid w:val="00DD1CB7"/>
    <w:rsid w:val="00DD2DB7"/>
    <w:rsid w:val="00E01001"/>
    <w:rsid w:val="00E03063"/>
    <w:rsid w:val="00E05D03"/>
    <w:rsid w:val="00E10C8B"/>
    <w:rsid w:val="00E34036"/>
    <w:rsid w:val="00E47EC3"/>
    <w:rsid w:val="00E8231A"/>
    <w:rsid w:val="00EB1E52"/>
    <w:rsid w:val="00EC1D69"/>
    <w:rsid w:val="00EC32F2"/>
    <w:rsid w:val="00EE143B"/>
    <w:rsid w:val="00EE20B3"/>
    <w:rsid w:val="00F21DFA"/>
    <w:rsid w:val="00F33EFF"/>
    <w:rsid w:val="00F55C14"/>
    <w:rsid w:val="00F624B4"/>
    <w:rsid w:val="00F65344"/>
    <w:rsid w:val="00FB5354"/>
    <w:rsid w:val="00FB58BF"/>
    <w:rsid w:val="00FB7A1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42F6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B42F6B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image" Target="media/image12.jpeg"/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1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3</cp:revision>
  <cp:lastPrinted>2011-01-25T23:25:00Z</cp:lastPrinted>
  <dcterms:created xsi:type="dcterms:W3CDTF">2013-06-27T11:10:00Z</dcterms:created>
  <dcterms:modified xsi:type="dcterms:W3CDTF">2013-06-27T11:10:00Z</dcterms:modified>
</cp:coreProperties>
</file>