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73C" w:rsidRDefault="008E673C" w:rsidP="00CC7C6B">
      <w:pPr>
        <w:pBdr>
          <w:bottom w:val="single" w:sz="4" w:space="1" w:color="auto"/>
        </w:pBdr>
        <w:ind w:left="993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5" o:title=""/>
          </v:shape>
        </w:pict>
      </w:r>
      <w:r>
        <w:br/>
      </w:r>
    </w:p>
    <w:p w:rsidR="008E673C" w:rsidRDefault="008E673C" w:rsidP="00CC7C6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6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E673C" w:rsidRPr="002F1F73" w:rsidRDefault="008E673C" w:rsidP="00CC7C6B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beze zbytku</w:t>
      </w:r>
    </w:p>
    <w:p w:rsidR="008E673C" w:rsidRPr="004D2AAB" w:rsidRDefault="008E673C" w:rsidP="00CC7C6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beze zbytku</w:t>
      </w:r>
    </w:p>
    <w:p w:rsidR="008E673C" w:rsidRPr="00C818C2" w:rsidRDefault="008E673C" w:rsidP="00CC7C6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8E673C" w:rsidRPr="00C818C2" w:rsidRDefault="008E673C" w:rsidP="00CC7C6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Dana Pazderová</w:t>
      </w:r>
    </w:p>
    <w:p w:rsidR="008E673C" w:rsidRPr="00C818C2" w:rsidRDefault="008E673C" w:rsidP="00CC7C6B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F1F73">
        <w:rPr>
          <w:sz w:val="40"/>
          <w:szCs w:val="40"/>
        </w:rPr>
        <w:t>Dělení desetinného čísla přirozeným číslem</w:t>
      </w:r>
      <w:r>
        <w:rPr>
          <w:sz w:val="40"/>
          <w:szCs w:val="40"/>
        </w:rPr>
        <w:t xml:space="preserve"> </w:t>
      </w:r>
      <w:r w:rsidRPr="002F1F73">
        <w:rPr>
          <w:sz w:val="40"/>
          <w:szCs w:val="40"/>
        </w:rPr>
        <w:t>beze zbytku</w:t>
      </w:r>
      <w:r>
        <w:rPr>
          <w:sz w:val="28"/>
          <w:szCs w:val="28"/>
        </w:rPr>
        <w:br/>
        <w:t>(práce s interaktivní tabulí, pracovní list)</w:t>
      </w:r>
    </w:p>
    <w:p w:rsidR="008E673C" w:rsidRDefault="008E673C" w:rsidP="00CC7C6B"/>
    <w:p w:rsidR="008E673C" w:rsidRDefault="008E673C" w:rsidP="00CC7C6B">
      <w:pPr>
        <w:pBdr>
          <w:bottom w:val="single" w:sz="4" w:space="1" w:color="auto"/>
        </w:pBdr>
      </w:pPr>
    </w:p>
    <w:p w:rsidR="008E673C" w:rsidRPr="009862F8" w:rsidRDefault="008E673C" w:rsidP="00CC7C6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8E673C" w:rsidRPr="009862F8" w:rsidRDefault="008E673C" w:rsidP="00CC7C6B">
      <w:pPr>
        <w:jc w:val="center"/>
        <w:rPr>
          <w:sz w:val="16"/>
          <w:szCs w:val="16"/>
        </w:rPr>
      </w:pPr>
    </w:p>
    <w:p w:rsidR="008E673C" w:rsidRPr="009862F8" w:rsidRDefault="008E673C" w:rsidP="00CC7C6B">
      <w:pPr>
        <w:jc w:val="center"/>
        <w:rPr>
          <w:sz w:val="16"/>
          <w:szCs w:val="16"/>
        </w:rPr>
      </w:pPr>
    </w:p>
    <w:p w:rsidR="008E673C" w:rsidRDefault="008E673C">
      <w:pPr>
        <w:spacing w:after="200" w:line="276" w:lineRule="auto"/>
        <w:rPr>
          <w:sz w:val="16"/>
          <w:szCs w:val="16"/>
        </w:rPr>
      </w:pPr>
    </w:p>
    <w:p w:rsidR="008E673C" w:rsidRDefault="008E673C">
      <w:pPr>
        <w:spacing w:after="200" w:line="276" w:lineRule="auto"/>
        <w:rPr>
          <w:rFonts w:ascii="Arial" w:hAnsi="Arial" w:cs="Arial"/>
        </w:rPr>
      </w:pPr>
    </w:p>
    <w:p w:rsidR="008E673C" w:rsidRDefault="008E673C" w:rsidP="00246751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t xml:space="preserve">Mgr. </w:t>
      </w:r>
      <w:r>
        <w:rPr>
          <w:rFonts w:ascii="Arial" w:hAnsi="Arial" w:cs="Arial"/>
        </w:rPr>
        <w:t>Dana Pazderová, 16. 1. 2012</w:t>
      </w:r>
      <w:bookmarkStart w:id="0" w:name="_GoBack"/>
      <w:bookmarkEnd w:id="0"/>
      <w:r>
        <w:rPr>
          <w:rFonts w:ascii="Arial" w:hAnsi="Arial" w:cs="Arial"/>
        </w:rPr>
        <w:t>, 6. ročník, IV/2, Matematika a její aplikace, Matematika,</w:t>
      </w:r>
    </w:p>
    <w:p w:rsidR="008E673C" w:rsidRDefault="008E673C" w:rsidP="00246751">
      <w:pPr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</w:rPr>
        <w:t>Dělení desetinného čísla přirozeným číslem beze zbytku, interaktivní práce žák – tabule</w:t>
      </w:r>
    </w:p>
    <w:p w:rsidR="008E673C" w:rsidRDefault="008E673C" w:rsidP="00246751">
      <w:pPr>
        <w:jc w:val="center"/>
        <w:rPr>
          <w:rFonts w:ascii="Arial" w:hAnsi="Arial" w:cs="Arial"/>
          <w:sz w:val="48"/>
          <w:szCs w:val="48"/>
        </w:rPr>
      </w:pPr>
    </w:p>
    <w:p w:rsidR="008E673C" w:rsidRPr="00FD6E98" w:rsidRDefault="008E673C" w:rsidP="00246751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Dělení</w:t>
      </w:r>
      <w:r w:rsidRPr="00B20782">
        <w:rPr>
          <w:rFonts w:ascii="Arial" w:hAnsi="Arial" w:cs="Arial"/>
          <w:b/>
          <w:sz w:val="48"/>
          <w:szCs w:val="48"/>
          <w:u w:val="single"/>
        </w:rPr>
        <w:t xml:space="preserve"> </w:t>
      </w:r>
      <w:r>
        <w:rPr>
          <w:rFonts w:ascii="Arial" w:hAnsi="Arial" w:cs="Arial"/>
          <w:b/>
          <w:sz w:val="48"/>
          <w:szCs w:val="48"/>
          <w:u w:val="single"/>
        </w:rPr>
        <w:t>d</w:t>
      </w:r>
      <w:r w:rsidRPr="00FD6E98">
        <w:rPr>
          <w:rFonts w:ascii="Arial" w:hAnsi="Arial" w:cs="Arial"/>
          <w:b/>
          <w:sz w:val="48"/>
          <w:szCs w:val="48"/>
          <w:u w:val="single"/>
        </w:rPr>
        <w:t>esetinn</w:t>
      </w:r>
      <w:r>
        <w:rPr>
          <w:rFonts w:ascii="Arial" w:hAnsi="Arial" w:cs="Arial"/>
          <w:b/>
          <w:sz w:val="48"/>
          <w:szCs w:val="48"/>
          <w:u w:val="single"/>
        </w:rPr>
        <w:t>ého</w:t>
      </w:r>
      <w:r w:rsidRPr="00FD6E98">
        <w:rPr>
          <w:rFonts w:ascii="Arial" w:hAnsi="Arial" w:cs="Arial"/>
          <w:b/>
          <w:sz w:val="48"/>
          <w:szCs w:val="48"/>
          <w:u w:val="single"/>
        </w:rPr>
        <w:t xml:space="preserve"> čísla</w:t>
      </w:r>
      <w:r>
        <w:rPr>
          <w:rFonts w:ascii="Arial" w:hAnsi="Arial" w:cs="Arial"/>
          <w:b/>
          <w:sz w:val="48"/>
          <w:szCs w:val="48"/>
          <w:u w:val="single"/>
        </w:rPr>
        <w:t xml:space="preserve"> přirozeným číslem</w:t>
      </w:r>
    </w:p>
    <w:p w:rsidR="008E673C" w:rsidRDefault="008E673C" w:rsidP="00246751">
      <w:pPr>
        <w:rPr>
          <w:rFonts w:ascii="Arial" w:hAnsi="Arial" w:cs="Arial"/>
        </w:rPr>
      </w:pPr>
    </w:p>
    <w:p w:rsidR="008E673C" w:rsidRDefault="008E673C" w:rsidP="00BE20CC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b</w:t>
      </w:r>
      <w:r w:rsidRPr="002219A4">
        <w:rPr>
          <w:rFonts w:ascii="Arial" w:hAnsi="Arial" w:cs="Arial"/>
          <w:b/>
          <w:sz w:val="48"/>
          <w:szCs w:val="48"/>
          <w:u w:val="single"/>
        </w:rPr>
        <w:t>eze zbytku</w:t>
      </w:r>
    </w:p>
    <w:p w:rsidR="008E673C" w:rsidRPr="002219A4" w:rsidRDefault="008E673C" w:rsidP="00BE20CC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a)</w:t>
      </w:r>
    </w:p>
    <w:p w:rsidR="008E673C" w:rsidRPr="00DE5AEB" w:rsidRDefault="008E673C" w:rsidP="00246751">
      <w:pPr>
        <w:rPr>
          <w:rFonts w:ascii="Arial" w:hAnsi="Arial" w:cs="Arial"/>
          <w:sz w:val="40"/>
          <w:szCs w:val="40"/>
        </w:rPr>
      </w:pPr>
      <w:r w:rsidRPr="00DE5AEB">
        <w:rPr>
          <w:rFonts w:ascii="Arial" w:hAnsi="Arial" w:cs="Arial"/>
          <w:sz w:val="40"/>
          <w:szCs w:val="40"/>
        </w:rPr>
        <w:t>Začneme dělit jako čísla přirozená</w:t>
      </w:r>
      <w:r>
        <w:rPr>
          <w:rFonts w:ascii="Arial" w:hAnsi="Arial" w:cs="Arial"/>
          <w:sz w:val="40"/>
          <w:szCs w:val="40"/>
        </w:rPr>
        <w:t>: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17,31 : 3 = 5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2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Jakmile v dělenci překročíme desetinnou čárku, </w:t>
      </w:r>
      <w:r w:rsidRPr="0060356A">
        <w:rPr>
          <w:rFonts w:ascii="Arial" w:hAnsi="Arial" w:cs="Arial"/>
          <w:color w:val="FF0000"/>
          <w:sz w:val="40"/>
          <w:szCs w:val="40"/>
          <w:u w:val="single"/>
        </w:rPr>
        <w:t>hned</w:t>
      </w:r>
      <w:r>
        <w:rPr>
          <w:rFonts w:ascii="Arial" w:hAnsi="Arial" w:cs="Arial"/>
          <w:sz w:val="40"/>
          <w:szCs w:val="40"/>
        </w:rPr>
        <w:t xml:space="preserve"> ji sepíšeme do podílu: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17</w:t>
      </w:r>
      <w:r w:rsidRPr="00DE5AEB">
        <w:rPr>
          <w:rFonts w:ascii="Arial" w:hAnsi="Arial" w:cs="Arial"/>
          <w:color w:val="FF0000"/>
          <w:sz w:val="40"/>
          <w:szCs w:val="40"/>
        </w:rPr>
        <w:t>,</w:t>
      </w:r>
      <w:r>
        <w:rPr>
          <w:rFonts w:ascii="Arial" w:hAnsi="Arial" w:cs="Arial"/>
          <w:sz w:val="40"/>
          <w:szCs w:val="40"/>
        </w:rPr>
        <w:t>31 : 3 = 5</w:t>
      </w:r>
      <w:r w:rsidRPr="00DE5AEB">
        <w:rPr>
          <w:rFonts w:ascii="Arial" w:hAnsi="Arial" w:cs="Arial"/>
          <w:color w:val="FF0000"/>
          <w:sz w:val="40"/>
          <w:szCs w:val="40"/>
        </w:rPr>
        <w:t>,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2 </w:t>
      </w:r>
      <w:r>
        <w:rPr>
          <w:rFonts w:ascii="Arial" w:hAnsi="Arial" w:cs="Arial"/>
          <w:color w:val="FF0000"/>
          <w:sz w:val="40"/>
          <w:szCs w:val="40"/>
        </w:rPr>
        <w:t>3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Pak dokončíme dělení a provedeme zkoušku:</w:t>
      </w:r>
      <w:r w:rsidRPr="00DE5AEB">
        <w:rPr>
          <w:rFonts w:ascii="Arial" w:hAnsi="Arial" w:cs="Arial"/>
          <w:sz w:val="40"/>
          <w:szCs w:val="40"/>
        </w:rPr>
        <w:t xml:space="preserve"> 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17,31 : 3 = </w:t>
      </w:r>
      <w:r w:rsidRPr="007018EB">
        <w:rPr>
          <w:rFonts w:ascii="Arial" w:hAnsi="Arial" w:cs="Arial"/>
          <w:sz w:val="40"/>
          <w:szCs w:val="40"/>
          <w:u w:val="double"/>
        </w:rPr>
        <w:t>5,</w:t>
      </w:r>
      <w:r>
        <w:rPr>
          <w:rFonts w:ascii="Arial" w:hAnsi="Arial" w:cs="Arial"/>
          <w:sz w:val="40"/>
          <w:szCs w:val="40"/>
          <w:u w:val="double"/>
        </w:rPr>
        <w:t>77</w:t>
      </w:r>
      <w:r w:rsidRPr="007018EB">
        <w:rPr>
          <w:rFonts w:ascii="Arial" w:hAnsi="Arial" w:cs="Arial"/>
          <w:sz w:val="40"/>
          <w:szCs w:val="40"/>
          <w:u w:val="double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5,77. 3 = 17,31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2 3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21</w:t>
      </w:r>
    </w:p>
    <w:p w:rsidR="008E673C" w:rsidRDefault="008E673C" w:rsidP="001B36A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0</w:t>
      </w:r>
    </w:p>
    <w:p w:rsidR="008E673C" w:rsidRDefault="008E673C" w:rsidP="001B36A6">
      <w:pPr>
        <w:rPr>
          <w:rFonts w:ascii="Arial" w:hAnsi="Arial" w:cs="Arial"/>
          <w:sz w:val="40"/>
          <w:szCs w:val="40"/>
        </w:rPr>
      </w:pPr>
    </w:p>
    <w:p w:rsidR="008E673C" w:rsidRDefault="008E673C" w:rsidP="001B36A6">
      <w:pPr>
        <w:rPr>
          <w:rFonts w:ascii="Arial" w:hAnsi="Arial" w:cs="Arial"/>
          <w:sz w:val="40"/>
          <w:szCs w:val="40"/>
        </w:rPr>
      </w:pPr>
    </w:p>
    <w:p w:rsidR="008E673C" w:rsidRDefault="008E673C" w:rsidP="001B36A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b)</w:t>
      </w:r>
    </w:p>
    <w:p w:rsidR="008E673C" w:rsidRPr="001B36A6" w:rsidRDefault="008E673C" w:rsidP="001B36A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6,7 : 5 = 1,3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1 7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2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Abychom mohli pokračovat, doplňujeme za desetinnou čárkou nuly:</w:t>
      </w:r>
    </w:p>
    <w:p w:rsidR="008E673C" w:rsidRPr="0060356A" w:rsidRDefault="008E673C" w:rsidP="0060356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6,7</w:t>
      </w:r>
      <w:r w:rsidRPr="0060356A">
        <w:rPr>
          <w:rFonts w:ascii="Arial" w:hAnsi="Arial" w:cs="Arial"/>
          <w:color w:val="FF0000"/>
          <w:sz w:val="40"/>
          <w:szCs w:val="40"/>
        </w:rPr>
        <w:t>0</w:t>
      </w:r>
      <w:r>
        <w:rPr>
          <w:rFonts w:ascii="Arial" w:hAnsi="Arial" w:cs="Arial"/>
          <w:sz w:val="40"/>
          <w:szCs w:val="40"/>
        </w:rPr>
        <w:t xml:space="preserve"> : 5 = </w:t>
      </w:r>
      <w:r>
        <w:rPr>
          <w:rFonts w:ascii="Arial" w:hAnsi="Arial" w:cs="Arial"/>
          <w:sz w:val="40"/>
          <w:szCs w:val="40"/>
          <w:u w:val="double"/>
        </w:rPr>
        <w:t>1,34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1,34. 5 = 6,70</w:t>
      </w:r>
    </w:p>
    <w:p w:rsidR="008E673C" w:rsidRDefault="008E673C" w:rsidP="0060356A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1 7</w:t>
      </w:r>
    </w:p>
    <w:p w:rsidR="008E673C" w:rsidRPr="0060356A" w:rsidRDefault="008E673C" w:rsidP="0060356A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2</w:t>
      </w:r>
      <w:r>
        <w:rPr>
          <w:rFonts w:ascii="Arial" w:hAnsi="Arial" w:cs="Arial"/>
          <w:color w:val="FF0000"/>
          <w:sz w:val="40"/>
          <w:szCs w:val="40"/>
        </w:rPr>
        <w:t>0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0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c)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7 : 4 = 1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</w:t>
      </w:r>
    </w:p>
    <w:p w:rsidR="008E673C" w:rsidRDefault="008E673C" w:rsidP="00DE5AEB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Abychom mohli pokračovat, zapíšeme přirozené číslo jako desetinné:</w:t>
      </w:r>
    </w:p>
    <w:p w:rsidR="008E673C" w:rsidRPr="007777CA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7</w:t>
      </w:r>
      <w:r>
        <w:rPr>
          <w:rFonts w:ascii="Arial" w:hAnsi="Arial" w:cs="Arial"/>
          <w:color w:val="C00000"/>
          <w:sz w:val="40"/>
          <w:szCs w:val="40"/>
        </w:rPr>
        <w:t>,00</w:t>
      </w:r>
      <w:r>
        <w:rPr>
          <w:rFonts w:ascii="Arial" w:hAnsi="Arial" w:cs="Arial"/>
          <w:sz w:val="40"/>
          <w:szCs w:val="40"/>
        </w:rPr>
        <w:t xml:space="preserve"> : 4 = </w:t>
      </w:r>
      <w:r w:rsidRPr="007777CA">
        <w:rPr>
          <w:rFonts w:ascii="Arial" w:hAnsi="Arial" w:cs="Arial"/>
          <w:sz w:val="40"/>
          <w:szCs w:val="40"/>
          <w:u w:val="double"/>
        </w:rPr>
        <w:t>1,75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1,75. 4 = 7,00</w:t>
      </w:r>
    </w:p>
    <w:p w:rsidR="008E673C" w:rsidRPr="007777CA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3 </w:t>
      </w:r>
      <w:r>
        <w:rPr>
          <w:rFonts w:ascii="Arial" w:hAnsi="Arial" w:cs="Arial"/>
          <w:color w:val="C00000"/>
          <w:sz w:val="40"/>
          <w:szCs w:val="40"/>
        </w:rPr>
        <w:t>0</w:t>
      </w:r>
    </w:p>
    <w:p w:rsidR="008E673C" w:rsidRPr="007777CA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2</w:t>
      </w:r>
      <w:r>
        <w:rPr>
          <w:rFonts w:ascii="Arial" w:hAnsi="Arial" w:cs="Arial"/>
          <w:color w:val="C00000"/>
          <w:sz w:val="40"/>
          <w:szCs w:val="40"/>
        </w:rPr>
        <w:t>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d)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Pozor!</w:t>
      </w:r>
      <w:r>
        <w:rPr>
          <w:rFonts w:ascii="Arial" w:hAnsi="Arial" w:cs="Arial"/>
          <w:sz w:val="40"/>
          <w:szCs w:val="40"/>
        </w:rPr>
        <w:t xml:space="preserve">  Vždy nejdříve dělíme celky před desetinnou čárkou: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3,78 : 6 = 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Pak sepíšeme desetinnou čárku do podílu a dokončíme dělení:</w:t>
      </w:r>
    </w:p>
    <w:p w:rsidR="008E673C" w:rsidRPr="00E67A37" w:rsidRDefault="008E673C" w:rsidP="00E67A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3,78 : 6 = </w:t>
      </w:r>
      <w:r w:rsidRPr="00E67A37">
        <w:rPr>
          <w:rFonts w:ascii="Arial" w:hAnsi="Arial" w:cs="Arial"/>
          <w:sz w:val="40"/>
          <w:szCs w:val="40"/>
          <w:u w:val="double"/>
        </w:rPr>
        <w:t>0,63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0,63. 6 = 3,78</w:t>
      </w:r>
    </w:p>
    <w:p w:rsidR="008E673C" w:rsidRDefault="008E673C" w:rsidP="00E67A37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3 7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18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e)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Stejná pravidla používáme při dělení víceciferným dělitelem:</w:t>
      </w:r>
    </w:p>
    <w:p w:rsidR="008E673C" w:rsidRPr="00294B42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1,5 : 25 = </w:t>
      </w:r>
      <w:r w:rsidRPr="00294B42">
        <w:rPr>
          <w:rFonts w:ascii="Arial" w:hAnsi="Arial" w:cs="Arial"/>
          <w:sz w:val="40"/>
          <w:szCs w:val="40"/>
          <w:u w:val="double"/>
        </w:rPr>
        <w:t>0,06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0,06. 25 = 15,0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1 50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0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Pr="0045410B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11,739 : 13 = </w:t>
      </w:r>
      <w:r w:rsidRPr="0045410B">
        <w:rPr>
          <w:rFonts w:ascii="Arial" w:hAnsi="Arial" w:cs="Arial"/>
          <w:sz w:val="40"/>
          <w:szCs w:val="40"/>
          <w:u w:val="double"/>
        </w:rPr>
        <w:t>0,903</w:t>
      </w:r>
      <w:r>
        <w:rPr>
          <w:rFonts w:ascii="Arial" w:hAnsi="Arial" w:cs="Arial"/>
          <w:sz w:val="40"/>
          <w:szCs w:val="40"/>
          <w:u w:val="double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>0,903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039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 w:rsidRPr="0045410B">
        <w:rPr>
          <w:rFonts w:ascii="Arial" w:hAnsi="Arial" w:cs="Arial"/>
          <w:sz w:val="40"/>
          <w:szCs w:val="40"/>
          <w:u w:val="single"/>
        </w:rPr>
        <w:t xml:space="preserve">   . 13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0</w:t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2709</w:t>
      </w:r>
    </w:p>
    <w:p w:rsidR="008E673C" w:rsidRDefault="008E673C" w:rsidP="00246751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</w:t>
      </w:r>
      <w:r w:rsidRPr="0045410B">
        <w:rPr>
          <w:rFonts w:ascii="Arial" w:hAnsi="Arial" w:cs="Arial"/>
          <w:sz w:val="40"/>
          <w:szCs w:val="40"/>
          <w:u w:val="single"/>
        </w:rPr>
        <w:t>903</w:t>
      </w:r>
      <w:r>
        <w:rPr>
          <w:rFonts w:ascii="Arial" w:hAnsi="Arial" w:cs="Arial"/>
          <w:sz w:val="40"/>
          <w:szCs w:val="40"/>
          <w:u w:val="single"/>
        </w:rPr>
        <w:t xml:space="preserve">  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  11,739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Vydělte a proveďte zkoušku: 252,8 : 8 =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817,4 : 67 =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ab/>
        <w:t xml:space="preserve">  762,6 : 62 =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Řešení: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252,8 : 8 = </w:t>
      </w:r>
      <w:r w:rsidRPr="004151F8">
        <w:rPr>
          <w:rFonts w:ascii="Arial" w:hAnsi="Arial" w:cs="Arial"/>
          <w:color w:val="C00000"/>
          <w:sz w:val="40"/>
          <w:szCs w:val="40"/>
          <w:u w:val="double"/>
        </w:rPr>
        <w:t>31,6</w:t>
      </w:r>
      <w:r w:rsidRPr="004151F8">
        <w:rPr>
          <w:rFonts w:ascii="Arial" w:hAnsi="Arial" w:cs="Arial"/>
          <w:color w:val="C00000"/>
          <w:sz w:val="40"/>
          <w:szCs w:val="40"/>
          <w:u w:val="double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31,6. 8 = 252,8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12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 48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   0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</w:p>
    <w:p w:rsidR="008E673C" w:rsidRPr="00F25CEF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817,4 : 67 =</w:t>
      </w:r>
      <w:r w:rsidRPr="00F25CEF">
        <w:rPr>
          <w:rFonts w:ascii="Arial" w:hAnsi="Arial" w:cs="Arial"/>
          <w:color w:val="C00000"/>
          <w:sz w:val="40"/>
          <w:szCs w:val="40"/>
          <w:u w:val="double"/>
        </w:rPr>
        <w:t>12,2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12,2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sz w:val="40"/>
          <w:szCs w:val="40"/>
        </w:rPr>
        <w:t xml:space="preserve">762,6 : 62 = </w:t>
      </w:r>
      <w:r w:rsidRPr="00B20782">
        <w:rPr>
          <w:rFonts w:ascii="Arial" w:hAnsi="Arial" w:cs="Arial"/>
          <w:color w:val="C00000"/>
          <w:sz w:val="40"/>
          <w:szCs w:val="40"/>
          <w:u w:val="double"/>
        </w:rPr>
        <w:t>12,3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12,3</w:t>
      </w:r>
    </w:p>
    <w:p w:rsidR="008E673C" w:rsidRPr="00F25CEF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>147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F25CEF">
        <w:rPr>
          <w:rFonts w:ascii="Arial" w:hAnsi="Arial" w:cs="Arial"/>
          <w:color w:val="C00000"/>
          <w:sz w:val="40"/>
          <w:szCs w:val="40"/>
          <w:u w:val="single"/>
        </w:rPr>
        <w:t xml:space="preserve"> . 67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>142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 w:rsidRPr="00F25CEF">
        <w:rPr>
          <w:rFonts w:ascii="Arial" w:hAnsi="Arial" w:cs="Arial"/>
          <w:color w:val="C00000"/>
          <w:sz w:val="40"/>
          <w:szCs w:val="40"/>
          <w:u w:val="single"/>
        </w:rPr>
        <w:t xml:space="preserve"> . 62</w:t>
      </w:r>
    </w:p>
    <w:p w:rsidR="008E673C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134</w:t>
      </w:r>
      <w:r>
        <w:rPr>
          <w:rFonts w:ascii="Arial" w:hAnsi="Arial" w:cs="Arial"/>
          <w:color w:val="C00000"/>
          <w:sz w:val="40"/>
          <w:szCs w:val="40"/>
        </w:rPr>
        <w:tab/>
        <w:t xml:space="preserve">      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   854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186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246</w:t>
      </w:r>
    </w:p>
    <w:p w:rsidR="008E673C" w:rsidRPr="001F453E" w:rsidRDefault="008E673C" w:rsidP="00246751">
      <w:pPr>
        <w:rPr>
          <w:rFonts w:ascii="Arial" w:hAnsi="Arial" w:cs="Arial"/>
          <w:color w:val="C00000"/>
          <w:sz w:val="40"/>
          <w:szCs w:val="40"/>
          <w:u w:val="single"/>
        </w:rPr>
      </w:pPr>
      <w:r>
        <w:rPr>
          <w:rFonts w:ascii="Arial" w:hAnsi="Arial" w:cs="Arial"/>
          <w:color w:val="C00000"/>
          <w:sz w:val="40"/>
          <w:szCs w:val="40"/>
        </w:rPr>
        <w:t xml:space="preserve">    00                             </w:t>
      </w:r>
      <w:r w:rsidRPr="00F25CEF">
        <w:rPr>
          <w:rFonts w:ascii="Arial" w:hAnsi="Arial" w:cs="Arial"/>
          <w:color w:val="C00000"/>
          <w:sz w:val="40"/>
          <w:szCs w:val="40"/>
          <w:u w:val="single"/>
        </w:rPr>
        <w:t>732</w:t>
      </w:r>
      <w:r>
        <w:rPr>
          <w:rFonts w:ascii="Arial" w:hAnsi="Arial" w:cs="Arial"/>
          <w:color w:val="C00000"/>
          <w:sz w:val="40"/>
          <w:szCs w:val="40"/>
          <w:u w:val="single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00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 </w:t>
      </w:r>
      <w:r w:rsidRPr="001F453E">
        <w:rPr>
          <w:rFonts w:ascii="Arial" w:hAnsi="Arial" w:cs="Arial"/>
          <w:color w:val="C00000"/>
          <w:sz w:val="40"/>
          <w:szCs w:val="40"/>
          <w:u w:val="single"/>
        </w:rPr>
        <w:t>738</w:t>
      </w:r>
      <w:r>
        <w:rPr>
          <w:rFonts w:ascii="Arial" w:hAnsi="Arial" w:cs="Arial"/>
          <w:color w:val="C00000"/>
          <w:sz w:val="40"/>
          <w:szCs w:val="40"/>
          <w:u w:val="single"/>
        </w:rPr>
        <w:tab/>
      </w:r>
    </w:p>
    <w:p w:rsidR="008E673C" w:rsidRPr="004151F8" w:rsidRDefault="008E673C" w:rsidP="00246751">
      <w:pPr>
        <w:rPr>
          <w:rFonts w:ascii="Arial" w:hAnsi="Arial" w:cs="Arial"/>
          <w:color w:val="C00000"/>
          <w:sz w:val="40"/>
          <w:szCs w:val="40"/>
        </w:rPr>
      </w:pP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817,4</w:t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</w:r>
      <w:r>
        <w:rPr>
          <w:rFonts w:ascii="Arial" w:hAnsi="Arial" w:cs="Arial"/>
          <w:color w:val="C00000"/>
          <w:sz w:val="40"/>
          <w:szCs w:val="40"/>
        </w:rPr>
        <w:tab/>
        <w:t xml:space="preserve">     762,6</w:t>
      </w:r>
    </w:p>
    <w:p w:rsidR="008E673C" w:rsidRPr="00294B42" w:rsidRDefault="008E673C" w:rsidP="0024675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  <w:vertAlign w:val="subscript"/>
        </w:rPr>
        <w:t xml:space="preserve">       </w:t>
      </w:r>
    </w:p>
    <w:p w:rsidR="008E673C" w:rsidRDefault="008E673C" w:rsidP="00246751">
      <w:pPr>
        <w:rPr>
          <w:rFonts w:ascii="Arial" w:hAnsi="Arial" w:cs="Arial"/>
          <w:sz w:val="40"/>
          <w:szCs w:val="40"/>
        </w:rPr>
      </w:pPr>
    </w:p>
    <w:p w:rsidR="008E673C" w:rsidRPr="0050551B" w:rsidRDefault="008E673C" w:rsidP="00246751">
      <w:pPr>
        <w:rPr>
          <w:rFonts w:ascii="Arial" w:hAnsi="Arial" w:cs="Arial"/>
          <w:sz w:val="40"/>
          <w:szCs w:val="40"/>
        </w:rPr>
      </w:pPr>
    </w:p>
    <w:sectPr w:rsidR="008E673C" w:rsidRPr="0050551B" w:rsidSect="0045410B">
      <w:pgSz w:w="16838" w:h="11906" w:orient="landscape"/>
      <w:pgMar w:top="1134" w:right="1418" w:bottom="1021" w:left="1418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211D4B"/>
    <w:multiLevelType w:val="hybridMultilevel"/>
    <w:tmpl w:val="E0BA03B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5D26723"/>
    <w:multiLevelType w:val="hybridMultilevel"/>
    <w:tmpl w:val="128CFBE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1A43B6C"/>
    <w:multiLevelType w:val="hybridMultilevel"/>
    <w:tmpl w:val="851028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7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0AD7"/>
    <w:rsid w:val="000339DA"/>
    <w:rsid w:val="000355FD"/>
    <w:rsid w:val="00036869"/>
    <w:rsid w:val="0005496F"/>
    <w:rsid w:val="0011211A"/>
    <w:rsid w:val="00123496"/>
    <w:rsid w:val="00133500"/>
    <w:rsid w:val="001B2FCC"/>
    <w:rsid w:val="001B36A6"/>
    <w:rsid w:val="001E1C62"/>
    <w:rsid w:val="001F453E"/>
    <w:rsid w:val="00201CFF"/>
    <w:rsid w:val="002219A4"/>
    <w:rsid w:val="00246751"/>
    <w:rsid w:val="002471E8"/>
    <w:rsid w:val="002821B7"/>
    <w:rsid w:val="00294B42"/>
    <w:rsid w:val="002C0CC9"/>
    <w:rsid w:val="002D0834"/>
    <w:rsid w:val="002F1F73"/>
    <w:rsid w:val="00327766"/>
    <w:rsid w:val="00385370"/>
    <w:rsid w:val="00387739"/>
    <w:rsid w:val="004151F8"/>
    <w:rsid w:val="004256D1"/>
    <w:rsid w:val="0045410B"/>
    <w:rsid w:val="004D2AAB"/>
    <w:rsid w:val="004D58D6"/>
    <w:rsid w:val="004E47FD"/>
    <w:rsid w:val="0050551B"/>
    <w:rsid w:val="0060356A"/>
    <w:rsid w:val="0067019B"/>
    <w:rsid w:val="007018EB"/>
    <w:rsid w:val="00727101"/>
    <w:rsid w:val="00731985"/>
    <w:rsid w:val="00736337"/>
    <w:rsid w:val="007777CA"/>
    <w:rsid w:val="007C50F5"/>
    <w:rsid w:val="0082141E"/>
    <w:rsid w:val="00872FFF"/>
    <w:rsid w:val="008A22BA"/>
    <w:rsid w:val="008C2AD1"/>
    <w:rsid w:val="008E673C"/>
    <w:rsid w:val="009862F8"/>
    <w:rsid w:val="009879B8"/>
    <w:rsid w:val="009D5CA3"/>
    <w:rsid w:val="009F5408"/>
    <w:rsid w:val="00A62941"/>
    <w:rsid w:val="00AB6AE3"/>
    <w:rsid w:val="00B20782"/>
    <w:rsid w:val="00B91C96"/>
    <w:rsid w:val="00BA79C7"/>
    <w:rsid w:val="00BC147A"/>
    <w:rsid w:val="00BE20CC"/>
    <w:rsid w:val="00C057D4"/>
    <w:rsid w:val="00C5152E"/>
    <w:rsid w:val="00C67FAE"/>
    <w:rsid w:val="00C818C2"/>
    <w:rsid w:val="00CC7C6B"/>
    <w:rsid w:val="00D00AD7"/>
    <w:rsid w:val="00D677F0"/>
    <w:rsid w:val="00D9677D"/>
    <w:rsid w:val="00DC5202"/>
    <w:rsid w:val="00DE0EF3"/>
    <w:rsid w:val="00DE5AEB"/>
    <w:rsid w:val="00DF7D1C"/>
    <w:rsid w:val="00E67A37"/>
    <w:rsid w:val="00E87BB1"/>
    <w:rsid w:val="00EA3E37"/>
    <w:rsid w:val="00F25CEF"/>
    <w:rsid w:val="00F91AC5"/>
    <w:rsid w:val="00FD0032"/>
    <w:rsid w:val="00FD4366"/>
    <w:rsid w:val="00FD6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6D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D5CA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D5C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5CA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9D5CA3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1B36A6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CC7C6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5</Pages>
  <Words>344</Words>
  <Characters>2030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Pazderová Dana</dc:creator>
  <cp:keywords/>
  <dc:description/>
  <cp:lastModifiedBy>Maminka</cp:lastModifiedBy>
  <cp:revision>3</cp:revision>
  <dcterms:created xsi:type="dcterms:W3CDTF">2012-02-27T18:52:00Z</dcterms:created>
  <dcterms:modified xsi:type="dcterms:W3CDTF">2012-02-27T18:53:00Z</dcterms:modified>
</cp:coreProperties>
</file>