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061" w:rsidRDefault="00C11061" w:rsidP="0046056C">
      <w:pPr>
        <w:jc w:val="center"/>
        <w:rPr>
          <w:rFonts w:ascii="Times New Roman" w:hAnsi="Times New Roman" w:cs="Times New Roman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1026" type="#_x0000_t75" alt="JPG" style="position:absolute;left:0;text-align:left;margin-left:-.35pt;margin-top:-.35pt;width:139.1pt;height:83pt;z-index:-251662848;visibility:visible" wrapcoords="-117 0 -117 21405 21600 21405 21600 0 -117 0">
            <v:imagedata r:id="rId7" o:title=""/>
            <w10:wrap type="tight"/>
          </v:shape>
        </w:pict>
      </w:r>
      <w:r w:rsidRPr="005D6659">
        <w:rPr>
          <w:rFonts w:ascii="Times New Roman" w:hAnsi="Times New Roman" w:cs="Times New Roman"/>
          <w:b/>
          <w:bCs/>
          <w:sz w:val="28"/>
          <w:szCs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  <w:szCs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</w:rPr>
        <w:t>Komenského nám. 209, 271 01 Nové Strašecí</w:t>
      </w:r>
      <w:r w:rsidRPr="005D6659">
        <w:rPr>
          <w:rFonts w:ascii="Times New Roman" w:hAnsi="Times New Roman" w:cs="Times New Roman"/>
        </w:rPr>
        <w:br/>
        <w:t xml:space="preserve">tel. 311 240 401, 311 240 400, email: </w:t>
      </w:r>
      <w:hyperlink r:id="rId8" w:history="1">
        <w:r>
          <w:rPr>
            <w:rStyle w:val="Hyperlink"/>
            <w:rFonts w:ascii="Times New Roman" w:hAnsi="Times New Roman" w:cs="Times New Roman"/>
          </w:rPr>
          <w:t>zsnovstra@email.cz</w:t>
        </w:r>
      </w:hyperlink>
    </w:p>
    <w:p w:rsidR="00C11061" w:rsidRPr="005D6659" w:rsidRDefault="00C11061" w:rsidP="008A7F8C">
      <w:pPr>
        <w:jc w:val="center"/>
        <w:rPr>
          <w:rFonts w:ascii="Times New Roman" w:hAnsi="Times New Roman" w:cs="Times New Roman"/>
        </w:rPr>
      </w:pP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PROJEKTU: 1.4 OP VK</w:t>
      </w: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 VY_22_INOVACE_03</w:t>
      </w: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Mgr. Dana Grillová</w:t>
      </w: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ŠKOLNÍ ROK: 2011-2012</w:t>
      </w: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ROČNÍK: 4</w:t>
      </w: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OBLAST: Jazyk a jazyková komunikace</w:t>
      </w: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OBOR: Cizí jazyk</w:t>
      </w: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TÉMATICKÝ OKRUH: Receptivní a produktivní řečové dovednosti</w:t>
      </w: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 In the morning</w:t>
      </w: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ANOTACE: Žák si osvojí jazykové prostředky vztahující se k uvedenému tématu, rozumí myšlenkám čtenému textu a umí vyjádřit jeho obsah, rozšiřuje a zdokonaluje si gramatické, konverzační i písemné znalosti. Je schopen popisovat, vytvářet otázky a odpovídat podle skutečnosti.</w:t>
      </w:r>
    </w:p>
    <w:p w:rsidR="00C11061" w:rsidRDefault="00C11061" w:rsidP="008A7F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KLÍČOVÁ SLOVA: </w:t>
      </w:r>
      <w:r>
        <w:rPr>
          <w:rFonts w:ascii="Times New Roman" w:hAnsi="Times New Roman" w:cs="Times New Roman"/>
          <w:i/>
          <w:iCs/>
          <w:sz w:val="24"/>
          <w:szCs w:val="24"/>
        </w:rPr>
        <w:t>in the morning, Sundays, like, don’t like, doesn’t like, is making.</w:t>
      </w:r>
    </w:p>
    <w:p w:rsidR="00C11061" w:rsidRDefault="00C11061" w:rsidP="008A7F8C">
      <w:pPr>
        <w:rPr>
          <w:rFonts w:ascii="Times New Roman" w:hAnsi="Times New Roman" w:cs="Times New Roman"/>
          <w:sz w:val="28"/>
          <w:szCs w:val="28"/>
        </w:rPr>
      </w:pPr>
    </w:p>
    <w:p w:rsidR="00C11061" w:rsidRDefault="00C11061" w:rsidP="008A7F8C">
      <w:pPr>
        <w:rPr>
          <w:rFonts w:ascii="Times New Roman" w:hAnsi="Times New Roman" w:cs="Times New Roman"/>
          <w:sz w:val="28"/>
          <w:szCs w:val="28"/>
        </w:rPr>
      </w:pPr>
    </w:p>
    <w:p w:rsidR="00C11061" w:rsidRDefault="00C11061" w:rsidP="008A7F8C">
      <w:pPr>
        <w:rPr>
          <w:rFonts w:ascii="Times New Roman" w:hAnsi="Times New Roman" w:cs="Times New Roman"/>
          <w:sz w:val="28"/>
          <w:szCs w:val="28"/>
        </w:rPr>
      </w:pPr>
    </w:p>
    <w:p w:rsidR="00C11061" w:rsidRDefault="00C11061" w:rsidP="008A7F8C">
      <w:pPr>
        <w:rPr>
          <w:rFonts w:ascii="Times New Roman" w:hAnsi="Times New Roman" w:cs="Times New Roman"/>
          <w:sz w:val="28"/>
          <w:szCs w:val="28"/>
        </w:rPr>
      </w:pPr>
      <w:r w:rsidRPr="006C7E79">
        <w:rPr>
          <w:rFonts w:ascii="Times New Roman" w:hAnsi="Times New Roman" w:cs="Times New Roman"/>
          <w:noProof/>
          <w:sz w:val="28"/>
          <w:szCs w:val="28"/>
        </w:rPr>
        <w:pict>
          <v:shape id="Obrázek 3" o:spid="_x0000_i1025" type="#_x0000_t75" style="width:426pt;height:81.75pt;visibility:visible">
            <v:imagedata r:id="rId9" o:title=""/>
          </v:shape>
        </w:pict>
      </w:r>
    </w:p>
    <w:p w:rsidR="00C11061" w:rsidRPr="005D6659" w:rsidRDefault="00C11061" w:rsidP="008A7F8C">
      <w:pPr>
        <w:rPr>
          <w:rFonts w:ascii="Times New Roman" w:hAnsi="Times New Roman" w:cs="Times New Roman"/>
          <w:sz w:val="28"/>
          <w:szCs w:val="28"/>
        </w:rPr>
      </w:pPr>
      <w:r w:rsidRPr="005D6659">
        <w:rPr>
          <w:rFonts w:ascii="Times New Roman" w:hAnsi="Times New Roman" w:cs="Times New Roman"/>
          <w:sz w:val="28"/>
          <w:szCs w:val="28"/>
        </w:rPr>
        <w:br w:type="page"/>
      </w:r>
    </w:p>
    <w:p w:rsidR="00C11061" w:rsidRPr="0046056C" w:rsidRDefault="00C11061" w:rsidP="00C438F9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en-GB"/>
        </w:rPr>
      </w:pPr>
      <w:r w:rsidRPr="0046056C">
        <w:rPr>
          <w:rFonts w:ascii="Times New Roman" w:hAnsi="Times New Roman" w:cs="Times New Roman"/>
          <w:b/>
          <w:bCs/>
          <w:sz w:val="52"/>
          <w:szCs w:val="52"/>
          <w:lang w:val="en-GB"/>
        </w:rPr>
        <w:t>In the morning</w:t>
      </w:r>
    </w:p>
    <w:p w:rsidR="00C11061" w:rsidRPr="0046056C" w:rsidRDefault="00C11061" w:rsidP="004079D2">
      <w:pPr>
        <w:ind w:left="360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It is seven o’</w:t>
      </w:r>
      <w:r w:rsidRPr="0046056C">
        <w:rPr>
          <w:rFonts w:ascii="Times New Roman" w:hAnsi="Times New Roman" w:cs="Times New Roman"/>
          <w:sz w:val="32"/>
          <w:szCs w:val="32"/>
          <w:lang w:val="en-GB"/>
        </w:rPr>
        <w:t>clock, Monday morning. Peter, his two sisters and their parents are at home.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46056C">
        <w:rPr>
          <w:rFonts w:ascii="Times New Roman" w:hAnsi="Times New Roman" w:cs="Times New Roman"/>
          <w:sz w:val="32"/>
          <w:szCs w:val="32"/>
          <w:lang w:val="en-GB"/>
        </w:rPr>
        <w:t>Peter</w:t>
      </w:r>
      <w:r>
        <w:rPr>
          <w:rFonts w:ascii="Times New Roman" w:hAnsi="Times New Roman" w:cs="Times New Roman"/>
          <w:sz w:val="32"/>
          <w:szCs w:val="32"/>
          <w:lang w:val="en-GB"/>
        </w:rPr>
        <w:t>’s</w:t>
      </w:r>
      <w:r w:rsidRPr="0046056C">
        <w:rPr>
          <w:rFonts w:ascii="Times New Roman" w:hAnsi="Times New Roman" w:cs="Times New Roman"/>
          <w:sz w:val="32"/>
          <w:szCs w:val="32"/>
          <w:lang w:val="en-GB"/>
        </w:rPr>
        <w:t xml:space="preserve"> sisters are Lucy and Betty. Peter is in his bedroom. He is getting up and 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getting </w:t>
      </w:r>
      <w:r w:rsidRPr="0046056C">
        <w:rPr>
          <w:rFonts w:ascii="Times New Roman" w:hAnsi="Times New Roman" w:cs="Times New Roman"/>
          <w:sz w:val="32"/>
          <w:szCs w:val="32"/>
          <w:lang w:val="en-GB"/>
        </w:rPr>
        <w:t xml:space="preserve">dressing. He is thinking about his clothes - he is putting his jeans and sweater </w:t>
      </w:r>
      <w:r>
        <w:rPr>
          <w:rFonts w:ascii="Times New Roman" w:hAnsi="Times New Roman" w:cs="Times New Roman"/>
          <w:sz w:val="32"/>
          <w:szCs w:val="32"/>
          <w:lang w:val="en-GB"/>
        </w:rPr>
        <w:t>on. Is Lucy in her bedroom? No, she isn’</w:t>
      </w:r>
      <w:r w:rsidRPr="0046056C">
        <w:rPr>
          <w:rFonts w:ascii="Times New Roman" w:hAnsi="Times New Roman" w:cs="Times New Roman"/>
          <w:sz w:val="32"/>
          <w:szCs w:val="32"/>
          <w:lang w:val="en-GB"/>
        </w:rPr>
        <w:t>t. She is in the bathroom. She is washing her face and hands in cold water. But where is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their little sister? Lucy’</w:t>
      </w:r>
      <w:r w:rsidRPr="0046056C">
        <w:rPr>
          <w:rFonts w:ascii="Times New Roman" w:hAnsi="Times New Roman" w:cs="Times New Roman"/>
          <w:sz w:val="32"/>
          <w:szCs w:val="32"/>
          <w:lang w:val="en-GB"/>
        </w:rPr>
        <w:t xml:space="preserve">s little sister is in her </w:t>
      </w:r>
      <w:bookmarkStart w:id="0" w:name="_GoBack"/>
      <w:bookmarkEnd w:id="0"/>
      <w:r w:rsidRPr="0046056C">
        <w:rPr>
          <w:rFonts w:ascii="Times New Roman" w:hAnsi="Times New Roman" w:cs="Times New Roman"/>
          <w:sz w:val="32"/>
          <w:szCs w:val="32"/>
          <w:lang w:val="en-GB"/>
        </w:rPr>
        <w:t>bed.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46056C">
        <w:rPr>
          <w:rFonts w:ascii="Times New Roman" w:hAnsi="Times New Roman" w:cs="Times New Roman"/>
          <w:sz w:val="32"/>
          <w:szCs w:val="32"/>
          <w:lang w:val="en-GB"/>
        </w:rPr>
        <w:t>She is not well,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she is sad. Mr</w:t>
      </w:r>
      <w:r w:rsidRPr="0046056C">
        <w:rPr>
          <w:rFonts w:ascii="Times New Roman" w:hAnsi="Times New Roman" w:cs="Times New Roman"/>
          <w:sz w:val="32"/>
          <w:szCs w:val="32"/>
          <w:lang w:val="en-GB"/>
        </w:rPr>
        <w:t xml:space="preserve"> Novak is in the living room. What is he doing here? He is sitting at the t</w:t>
      </w:r>
      <w:r>
        <w:rPr>
          <w:rFonts w:ascii="Times New Roman" w:hAnsi="Times New Roman" w:cs="Times New Roman"/>
          <w:sz w:val="32"/>
          <w:szCs w:val="32"/>
          <w:lang w:val="en-GB"/>
        </w:rPr>
        <w:t>able and reading his paper. Mrs</w:t>
      </w:r>
      <w:r w:rsidRPr="0046056C">
        <w:rPr>
          <w:rFonts w:ascii="Times New Roman" w:hAnsi="Times New Roman" w:cs="Times New Roman"/>
          <w:sz w:val="32"/>
          <w:szCs w:val="32"/>
          <w:lang w:val="en-GB"/>
        </w:rPr>
        <w:t xml:space="preserve"> Novak is in the kitchen and she is making breakfast for her family.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46056C">
        <w:rPr>
          <w:rFonts w:ascii="Times New Roman" w:hAnsi="Times New Roman" w:cs="Times New Roman"/>
          <w:sz w:val="32"/>
          <w:szCs w:val="32"/>
          <w:lang w:val="en-GB"/>
        </w:rPr>
        <w:t>The children must go to school and their parents to work.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46056C">
        <w:rPr>
          <w:rFonts w:ascii="Times New Roman" w:hAnsi="Times New Roman" w:cs="Times New Roman"/>
          <w:sz w:val="32"/>
          <w:szCs w:val="32"/>
          <w:lang w:val="en-GB"/>
        </w:rPr>
        <w:t>And what is doing their dog Elsa?</w:t>
      </w:r>
    </w:p>
    <w:p w:rsidR="00C11061" w:rsidRPr="0046056C" w:rsidRDefault="00C11061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11061" w:rsidRPr="0046056C" w:rsidRDefault="00C11061" w:rsidP="00E53A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46056C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Dopiš příběh o psovi z rodiny Novákových.</w:t>
      </w:r>
    </w:p>
    <w:p w:rsidR="00C11061" w:rsidRPr="0046056C" w:rsidRDefault="00C11061" w:rsidP="00E53AD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11061" w:rsidRPr="0046056C" w:rsidRDefault="00C11061" w:rsidP="00E53AD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11061" w:rsidRPr="0046056C" w:rsidRDefault="00C11061" w:rsidP="00E53AD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11061" w:rsidRPr="0046056C" w:rsidRDefault="00C11061" w:rsidP="00E53AD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11061" w:rsidRPr="0046056C" w:rsidRDefault="00C11061" w:rsidP="00E53AD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11061" w:rsidRPr="0046056C" w:rsidRDefault="00C11061" w:rsidP="00E53AD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11061" w:rsidRPr="0046056C" w:rsidRDefault="00C11061" w:rsidP="00E53AD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11061" w:rsidRPr="0046056C" w:rsidRDefault="00C11061" w:rsidP="009802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46056C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Odpověz podle textu.</w:t>
      </w:r>
    </w:p>
    <w:p w:rsidR="00C11061" w:rsidRPr="0046056C" w:rsidRDefault="00C11061" w:rsidP="00980287">
      <w:pPr>
        <w:pStyle w:val="ListParagraph"/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Is Mrs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 xml:space="preserve"> Novak making breakfast for her children?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br/>
        <w:t>Who is making it?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br/>
        <w:t>Whe</w:t>
      </w:r>
      <w:r>
        <w:rPr>
          <w:rFonts w:ascii="Times New Roman" w:hAnsi="Times New Roman" w:cs="Times New Roman"/>
          <w:sz w:val="28"/>
          <w:szCs w:val="28"/>
          <w:lang w:val="en-GB"/>
        </w:rPr>
        <w:t>re is she making it?</w:t>
      </w:r>
      <w:r>
        <w:rPr>
          <w:rFonts w:ascii="Times New Roman" w:hAnsi="Times New Roman" w:cs="Times New Roman"/>
          <w:sz w:val="28"/>
          <w:szCs w:val="28"/>
          <w:lang w:val="en-GB"/>
        </w:rPr>
        <w:br/>
        <w:t>What is Mr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 xml:space="preserve"> Novak doing?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br/>
        <w:t>Is he reading in his bedroom?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br/>
        <w:t>What is Peter doing?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br/>
        <w:t>What is Lucy doing?</w:t>
      </w:r>
    </w:p>
    <w:p w:rsidR="00C11061" w:rsidRPr="0046056C" w:rsidRDefault="00C11061" w:rsidP="00E53A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46056C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Vymysli další otázky.</w:t>
      </w:r>
    </w:p>
    <w:p w:rsidR="00C11061" w:rsidRPr="0046056C" w:rsidRDefault="00C11061" w:rsidP="00E53AD2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</w:p>
    <w:p w:rsidR="00C11061" w:rsidRPr="0046056C" w:rsidRDefault="00C11061" w:rsidP="00E53AD2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</w:p>
    <w:p w:rsidR="00C11061" w:rsidRPr="0046056C" w:rsidRDefault="00C11061" w:rsidP="00E53AD2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</w:p>
    <w:p w:rsidR="00C11061" w:rsidRPr="0046056C" w:rsidRDefault="00C11061" w:rsidP="00E53AD2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</w:p>
    <w:p w:rsidR="00C11061" w:rsidRPr="0046056C" w:rsidRDefault="00C11061" w:rsidP="00E53AD2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</w:p>
    <w:p w:rsidR="00C11061" w:rsidRPr="0046056C" w:rsidRDefault="00C11061" w:rsidP="00E53AD2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</w:p>
    <w:p w:rsidR="00C11061" w:rsidRPr="0046056C" w:rsidRDefault="00C11061" w:rsidP="00E53AD2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</w:p>
    <w:p w:rsidR="00C11061" w:rsidRPr="0046056C" w:rsidRDefault="00C11061" w:rsidP="003722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>
        <w:rPr>
          <w:noProof/>
        </w:rPr>
        <w:pict>
          <v:rect id="_x0000_s1027" style="position:absolute;left:0;text-align:left;margin-left:43.9pt;margin-top:24.9pt;width:76.5pt;height:12pt;z-index:251657728" strokecolor="white"/>
        </w:pict>
      </w:r>
      <w:r w:rsidRPr="0046056C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Vyber jeden obrázek a popiš. Použij tyto výrazy.</w:t>
      </w:r>
    </w:p>
    <w:p w:rsidR="00C11061" w:rsidRPr="0046056C" w:rsidRDefault="00C11061" w:rsidP="00372232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noProof/>
        </w:rPr>
        <w:pict>
          <v:rect id="_x0000_s1028" style="position:absolute;margin-left:6.4pt;margin-top:200.75pt;width:213.75pt;height:165.75pt;z-index:251661824" filled="f" strokeweight="2.25pt"/>
        </w:pict>
      </w:r>
      <w:r>
        <w:rPr>
          <w:noProof/>
        </w:rPr>
        <w:pict>
          <v:rect id="_x0000_s1029" style="position:absolute;margin-left:229.9pt;margin-top:196.25pt;width:213.75pt;height:165.75pt;z-index:251660800" filled="f" strokeweight="2.25pt"/>
        </w:pict>
      </w:r>
      <w:r>
        <w:rPr>
          <w:noProof/>
        </w:rPr>
        <w:pict>
          <v:rect id="_x0000_s1030" style="position:absolute;margin-left:233.65pt;margin-top:9.5pt;width:213.75pt;height:169.5pt;z-index:251659776" filled="f" strokeweight="2.25pt"/>
        </w:pict>
      </w:r>
      <w:r>
        <w:rPr>
          <w:noProof/>
        </w:rPr>
        <w:pict>
          <v:rect id="_x0000_s1031" style="position:absolute;margin-left:.4pt;margin-top:13.25pt;width:213.75pt;height:165.75pt;z-index:251658752" filled="f" strokeweight="2.25pt"/>
        </w:pict>
      </w:r>
      <w:r w:rsidRPr="006C7E79">
        <w:rPr>
          <w:rFonts w:ascii="Times New Roman" w:hAnsi="Times New Roman" w:cs="Times New Roman"/>
          <w:noProof/>
          <w:sz w:val="28"/>
          <w:szCs w:val="28"/>
        </w:rPr>
        <w:pict>
          <v:shape id="Obrázek 2" o:spid="_x0000_i1026" type="#_x0000_t75" style="width:453pt;height:366pt;visibility:visible">
            <v:imagedata r:id="rId10" o:title="" grayscale="t" bilevel="t"/>
          </v:shape>
        </w:pict>
      </w:r>
    </w:p>
    <w:p w:rsidR="00C11061" w:rsidRPr="0046056C" w:rsidRDefault="00C11061" w:rsidP="00372232">
      <w:pPr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46056C">
        <w:rPr>
          <w:rFonts w:ascii="Times New Roman" w:hAnsi="Times New Roman" w:cs="Times New Roman"/>
          <w:i/>
          <w:iCs/>
          <w:sz w:val="28"/>
          <w:szCs w:val="28"/>
          <w:lang w:val="en-GB"/>
        </w:rPr>
        <w:t>girl</w:t>
      </w:r>
      <w:r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 </w:t>
      </w:r>
      <w:r w:rsidRPr="0046056C">
        <w:rPr>
          <w:rFonts w:ascii="Times New Roman" w:hAnsi="Times New Roman" w:cs="Times New Roman"/>
          <w:i/>
          <w:iCs/>
          <w:sz w:val="28"/>
          <w:szCs w:val="28"/>
          <w:lang w:val="en-GB"/>
        </w:rPr>
        <w:t>- boy, name, … is wearing, … is doing, he (she) is in the kitchen (bedroom, bathroom, living room), he (she) is …years old, …</w:t>
      </w:r>
    </w:p>
    <w:p w:rsidR="00C11061" w:rsidRPr="0046056C" w:rsidRDefault="00C11061" w:rsidP="009802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46056C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Odpověz podle skutečnosti</w:t>
      </w:r>
    </w:p>
    <w:p w:rsidR="00C11061" w:rsidRPr="0046056C" w:rsidRDefault="00C11061" w:rsidP="00980287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  <w:r w:rsidRPr="0046056C">
        <w:rPr>
          <w:rFonts w:ascii="Times New Roman" w:hAnsi="Times New Roman" w:cs="Times New Roman"/>
          <w:sz w:val="28"/>
          <w:szCs w:val="28"/>
          <w:lang w:val="en-GB"/>
        </w:rPr>
        <w:t>Are you a small boy (girl)?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br/>
        <w:t>Are you busy in the morning?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br/>
        <w:t>Are you often late in the morning?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br/>
        <w:t>Are you at school on Sundays?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br/>
        <w:t>Where are you on Sundays and what are you doing?</w:t>
      </w:r>
    </w:p>
    <w:p w:rsidR="00C11061" w:rsidRPr="0046056C" w:rsidRDefault="00C11061" w:rsidP="008A7F8C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</w:p>
    <w:p w:rsidR="00C11061" w:rsidRPr="0046056C" w:rsidRDefault="00C11061" w:rsidP="004400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I like ------ I don’t like ……… He (she, it) doesn’</w:t>
      </w:r>
      <w:r w:rsidRPr="0046056C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t like. Podle obrázku řekni, co má dívka ráda a co nemá ráda.</w:t>
      </w:r>
    </w:p>
    <w:p w:rsidR="00C11061" w:rsidRPr="0046056C" w:rsidRDefault="00C11061" w:rsidP="002D3A54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noProof/>
        </w:rPr>
        <w:pict>
          <v:line id="Přímá spojnice 6" o:spid="_x0000_s1032" style="position:absolute;left:0;text-align:left;z-index:251656704;visibility:visible" from="188.6pt,430.95pt" to="378.2pt,474.45pt" strokeweight="4pt"/>
        </w:pict>
      </w:r>
      <w:r>
        <w:rPr>
          <w:noProof/>
        </w:rPr>
        <w:pict>
          <v:line id="Přímá spojnice 5" o:spid="_x0000_s1033" style="position:absolute;left:0;text-align:left;z-index:251655680;visibility:visible" from="218.6pt,214.3pt" to="316.25pt,310.55pt" strokeweight="4pt"/>
        </w:pict>
      </w:r>
      <w:r>
        <w:rPr>
          <w:noProof/>
        </w:rPr>
        <w:pict>
          <v:line id="Přímá spojnice 4" o:spid="_x0000_s1034" style="position:absolute;left:0;text-align:left;z-index:251654656;visibility:visible" from="230.7pt,50.35pt" to="297pt,115.95pt" strokeweight="4pt"/>
        </w:pict>
      </w:r>
      <w:r w:rsidRPr="006C7E79">
        <w:rPr>
          <w:rFonts w:ascii="Times New Roman" w:hAnsi="Times New Roman" w:cs="Times New Roman"/>
          <w:b/>
          <w:bCs/>
          <w:noProof/>
          <w:sz w:val="32"/>
          <w:szCs w:val="32"/>
        </w:rPr>
        <w:pict>
          <v:shape id="_x0000_i1027" type="#_x0000_t75" style="width:453pt;height:481.5pt;visibility:visible">
            <v:imagedata r:id="rId11" o:title="" grayscale="t" bilevel="t"/>
          </v:shape>
        </w:pict>
      </w:r>
    </w:p>
    <w:p w:rsidR="00C11061" w:rsidRPr="0046056C" w:rsidRDefault="00C11061" w:rsidP="003C11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  <w:lang w:val="en-GB"/>
        </w:rPr>
      </w:pPr>
      <w:r w:rsidRPr="0046056C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Z písmen u správných odpovědí sestav tajenku.</w:t>
      </w:r>
    </w:p>
    <w:p w:rsidR="00C11061" w:rsidRPr="0046056C" w:rsidRDefault="00C11061" w:rsidP="00980287">
      <w:pPr>
        <w:pStyle w:val="ListParagraph"/>
        <w:numPr>
          <w:ilvl w:val="0"/>
          <w:numId w:val="2"/>
        </w:numPr>
        <w:ind w:left="1080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46056C">
        <w:rPr>
          <w:rFonts w:ascii="Times New Roman" w:hAnsi="Times New Roman" w:cs="Times New Roman"/>
          <w:sz w:val="28"/>
          <w:szCs w:val="28"/>
          <w:lang w:val="en-GB"/>
        </w:rPr>
        <w:t xml:space="preserve">Peggy likes eating Skittles. 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(CH)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 xml:space="preserve">Peggy like eating Skittles. 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(V)</w:t>
      </w:r>
    </w:p>
    <w:p w:rsidR="00C11061" w:rsidRPr="0046056C" w:rsidRDefault="00C11061" w:rsidP="00980287">
      <w:pPr>
        <w:ind w:left="708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C11061" w:rsidRPr="0046056C" w:rsidRDefault="00C11061" w:rsidP="00980287">
      <w:pPr>
        <w:pStyle w:val="ListParagraph"/>
        <w:numPr>
          <w:ilvl w:val="0"/>
          <w:numId w:val="2"/>
        </w:numPr>
        <w:ind w:left="1080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Peggy don’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>t like playing games on computer.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(E)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>
        <w:rPr>
          <w:rFonts w:ascii="Times New Roman" w:hAnsi="Times New Roman" w:cs="Times New Roman"/>
          <w:sz w:val="28"/>
          <w:szCs w:val="28"/>
          <w:lang w:val="en-GB"/>
        </w:rPr>
        <w:t>Peggy doesn’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>t like playing games on computer.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(I)</w:t>
      </w:r>
    </w:p>
    <w:p w:rsidR="00C11061" w:rsidRPr="0046056C" w:rsidRDefault="00C11061" w:rsidP="00980287">
      <w:pPr>
        <w:ind w:left="708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C11061" w:rsidRPr="0046056C" w:rsidRDefault="00C11061" w:rsidP="00980287">
      <w:pPr>
        <w:pStyle w:val="ListParagraph"/>
        <w:numPr>
          <w:ilvl w:val="0"/>
          <w:numId w:val="2"/>
        </w:numPr>
        <w:ind w:left="1080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46056C">
        <w:rPr>
          <w:rFonts w:ascii="Times New Roman" w:hAnsi="Times New Roman" w:cs="Times New Roman"/>
          <w:sz w:val="28"/>
          <w:szCs w:val="28"/>
          <w:lang w:val="en-GB"/>
        </w:rPr>
        <w:t>Peggy like reading a book.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(R)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>Peggy likes reading a book.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(L)</w:t>
      </w:r>
    </w:p>
    <w:p w:rsidR="00C11061" w:rsidRPr="0046056C" w:rsidRDefault="00C11061" w:rsidP="00980287">
      <w:pPr>
        <w:ind w:left="708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C11061" w:rsidRPr="0046056C" w:rsidRDefault="00C11061" w:rsidP="00980287">
      <w:pPr>
        <w:pStyle w:val="ListParagraph"/>
        <w:numPr>
          <w:ilvl w:val="0"/>
          <w:numId w:val="2"/>
        </w:numPr>
        <w:ind w:left="1080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46056C">
        <w:rPr>
          <w:rFonts w:ascii="Times New Roman" w:hAnsi="Times New Roman" w:cs="Times New Roman"/>
          <w:sz w:val="28"/>
          <w:szCs w:val="28"/>
          <w:lang w:val="en-GB"/>
        </w:rPr>
        <w:t>Peggy likes painting pictures.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(G)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>
        <w:rPr>
          <w:rFonts w:ascii="Times New Roman" w:hAnsi="Times New Roman" w:cs="Times New Roman"/>
          <w:sz w:val="28"/>
          <w:szCs w:val="28"/>
          <w:lang w:val="en-GB"/>
        </w:rPr>
        <w:t>Peggy doesn’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>t like painting pictures.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(D)</w:t>
      </w:r>
    </w:p>
    <w:p w:rsidR="00C11061" w:rsidRPr="0046056C" w:rsidRDefault="00C11061" w:rsidP="00980287">
      <w:pPr>
        <w:ind w:left="708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C11061" w:rsidRPr="0046056C" w:rsidRDefault="00C11061" w:rsidP="00980287">
      <w:pPr>
        <w:pStyle w:val="ListParagraph"/>
        <w:numPr>
          <w:ilvl w:val="0"/>
          <w:numId w:val="2"/>
        </w:numPr>
        <w:ind w:left="1080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46056C">
        <w:rPr>
          <w:rFonts w:ascii="Times New Roman" w:hAnsi="Times New Roman" w:cs="Times New Roman"/>
          <w:sz w:val="28"/>
          <w:szCs w:val="28"/>
          <w:lang w:val="en-GB"/>
        </w:rPr>
        <w:t>Peggy likes eating banana</w:t>
      </w:r>
      <w:r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(R)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>Peggy like eating banana</w:t>
      </w:r>
      <w:r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(O)</w:t>
      </w:r>
    </w:p>
    <w:p w:rsidR="00C11061" w:rsidRPr="0046056C" w:rsidRDefault="00C11061" w:rsidP="00980287">
      <w:pPr>
        <w:ind w:left="708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C11061" w:rsidRPr="0046056C" w:rsidRDefault="00C11061" w:rsidP="00980287">
      <w:pPr>
        <w:pStyle w:val="ListParagraph"/>
        <w:numPr>
          <w:ilvl w:val="0"/>
          <w:numId w:val="2"/>
        </w:numPr>
        <w:ind w:left="1080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46056C">
        <w:rPr>
          <w:rFonts w:ascii="Times New Roman" w:hAnsi="Times New Roman" w:cs="Times New Roman"/>
          <w:sz w:val="28"/>
          <w:szCs w:val="28"/>
          <w:lang w:val="en-GB"/>
        </w:rPr>
        <w:t>Peggy likes playing tennis.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(O)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>
        <w:rPr>
          <w:rFonts w:ascii="Times New Roman" w:hAnsi="Times New Roman" w:cs="Times New Roman"/>
          <w:sz w:val="28"/>
          <w:szCs w:val="28"/>
          <w:lang w:val="en-GB"/>
        </w:rPr>
        <w:t>Peggy doesn’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>t like playing tennis.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(E)</w:t>
      </w:r>
    </w:p>
    <w:p w:rsidR="00C11061" w:rsidRPr="0046056C" w:rsidRDefault="00C11061" w:rsidP="00980287">
      <w:pPr>
        <w:ind w:left="708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C11061" w:rsidRPr="0046056C" w:rsidRDefault="00C11061" w:rsidP="00980287">
      <w:pPr>
        <w:pStyle w:val="ListParagraph"/>
        <w:numPr>
          <w:ilvl w:val="0"/>
          <w:numId w:val="2"/>
        </w:numPr>
        <w:ind w:left="1080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Peggy doesn’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>t like eating sweets.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(N)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>
        <w:rPr>
          <w:rFonts w:ascii="Times New Roman" w:hAnsi="Times New Roman" w:cs="Times New Roman"/>
          <w:sz w:val="28"/>
          <w:szCs w:val="28"/>
          <w:lang w:val="en-GB"/>
        </w:rPr>
        <w:t>Peggy don’</w:t>
      </w:r>
      <w:r w:rsidRPr="0046056C">
        <w:rPr>
          <w:rFonts w:ascii="Times New Roman" w:hAnsi="Times New Roman" w:cs="Times New Roman"/>
          <w:sz w:val="28"/>
          <w:szCs w:val="28"/>
          <w:lang w:val="en-GB"/>
        </w:rPr>
        <w:t>t like eating sweets.</w:t>
      </w: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t>(D)</w:t>
      </w:r>
    </w:p>
    <w:p w:rsidR="00C11061" w:rsidRPr="0046056C" w:rsidRDefault="00C11061" w:rsidP="00980287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C11061" w:rsidRPr="0046056C" w:rsidRDefault="00C11061" w:rsidP="00F229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46056C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Ze zbylých písmen utvoř další tajenku, ve slově velmi chybí jedno písmeno - doplň.</w:t>
      </w:r>
    </w:p>
    <w:p w:rsidR="00C11061" w:rsidRPr="0046056C" w:rsidRDefault="00C11061" w:rsidP="003C11FB">
      <w:pPr>
        <w:pStyle w:val="ListParagrap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46056C">
        <w:rPr>
          <w:rFonts w:ascii="Times New Roman" w:hAnsi="Times New Roman" w:cs="Times New Roman"/>
          <w:b/>
          <w:bCs/>
          <w:sz w:val="28"/>
          <w:szCs w:val="28"/>
          <w:lang w:val="en-GB"/>
        </w:rPr>
        <w:br w:type="page"/>
      </w:r>
    </w:p>
    <w:p w:rsidR="00C11061" w:rsidRPr="0046056C" w:rsidRDefault="00C11061" w:rsidP="00602870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46056C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References (použitá literatura)</w:t>
      </w:r>
    </w:p>
    <w:p w:rsidR="00C11061" w:rsidRPr="0046056C" w:rsidRDefault="00C11061" w:rsidP="0057654A">
      <w:pPr>
        <w:rPr>
          <w:sz w:val="20"/>
          <w:szCs w:val="20"/>
          <w:lang w:val="en-GB"/>
        </w:rPr>
      </w:pPr>
      <w:r w:rsidRPr="0046056C">
        <w:rPr>
          <w:rFonts w:ascii="Times New Roman" w:hAnsi="Times New Roman" w:cs="Times New Roman"/>
          <w:sz w:val="20"/>
          <w:szCs w:val="20"/>
          <w:lang w:val="en-GB"/>
        </w:rPr>
        <w:t>Obrázek a text vytvořil autor.</w:t>
      </w:r>
    </w:p>
    <w:p w:rsidR="00C11061" w:rsidRPr="0046056C" w:rsidRDefault="00C11061" w:rsidP="00602870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sectPr w:rsidR="00C11061" w:rsidRPr="0046056C" w:rsidSect="009616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061" w:rsidRDefault="00C11061" w:rsidP="003C11FB">
      <w:pPr>
        <w:spacing w:after="0" w:line="240" w:lineRule="auto"/>
      </w:pPr>
      <w:r>
        <w:separator/>
      </w:r>
    </w:p>
  </w:endnote>
  <w:endnote w:type="continuationSeparator" w:id="0">
    <w:p w:rsidR="00C11061" w:rsidRDefault="00C11061" w:rsidP="003C1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061" w:rsidRDefault="00C11061" w:rsidP="003C11FB">
      <w:pPr>
        <w:spacing w:after="0" w:line="240" w:lineRule="auto"/>
      </w:pPr>
      <w:r>
        <w:separator/>
      </w:r>
    </w:p>
  </w:footnote>
  <w:footnote w:type="continuationSeparator" w:id="0">
    <w:p w:rsidR="00C11061" w:rsidRDefault="00C11061" w:rsidP="003C11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1A19C2"/>
    <w:multiLevelType w:val="hybridMultilevel"/>
    <w:tmpl w:val="6360C1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8001D6"/>
    <w:multiLevelType w:val="hybridMultilevel"/>
    <w:tmpl w:val="3408A2A2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B5D"/>
    <w:rsid w:val="00076D97"/>
    <w:rsid w:val="00206722"/>
    <w:rsid w:val="00214E10"/>
    <w:rsid w:val="0022276D"/>
    <w:rsid w:val="00294B5D"/>
    <w:rsid w:val="002D3A54"/>
    <w:rsid w:val="00321BD7"/>
    <w:rsid w:val="00372232"/>
    <w:rsid w:val="003C11FB"/>
    <w:rsid w:val="003C29EE"/>
    <w:rsid w:val="004079D2"/>
    <w:rsid w:val="00413A3F"/>
    <w:rsid w:val="00440085"/>
    <w:rsid w:val="00445599"/>
    <w:rsid w:val="0046056C"/>
    <w:rsid w:val="004B6B8D"/>
    <w:rsid w:val="005069E3"/>
    <w:rsid w:val="0057654A"/>
    <w:rsid w:val="005D6659"/>
    <w:rsid w:val="00602870"/>
    <w:rsid w:val="006C7E79"/>
    <w:rsid w:val="007735B5"/>
    <w:rsid w:val="00776034"/>
    <w:rsid w:val="007A2FC6"/>
    <w:rsid w:val="00850B7B"/>
    <w:rsid w:val="00870D97"/>
    <w:rsid w:val="008A7F8C"/>
    <w:rsid w:val="0091747D"/>
    <w:rsid w:val="00961631"/>
    <w:rsid w:val="00980287"/>
    <w:rsid w:val="0099365A"/>
    <w:rsid w:val="00A245AD"/>
    <w:rsid w:val="00AF1F54"/>
    <w:rsid w:val="00B23200"/>
    <w:rsid w:val="00B80E8D"/>
    <w:rsid w:val="00C11061"/>
    <w:rsid w:val="00C162DF"/>
    <w:rsid w:val="00C21762"/>
    <w:rsid w:val="00C438F9"/>
    <w:rsid w:val="00CA3134"/>
    <w:rsid w:val="00CC6068"/>
    <w:rsid w:val="00D21316"/>
    <w:rsid w:val="00D4630F"/>
    <w:rsid w:val="00DA0435"/>
    <w:rsid w:val="00E53AD2"/>
    <w:rsid w:val="00E8073F"/>
    <w:rsid w:val="00EC2C20"/>
    <w:rsid w:val="00F22923"/>
    <w:rsid w:val="00FD3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5B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53AD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72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7223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60287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3C11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C11FB"/>
  </w:style>
  <w:style w:type="paragraph" w:styleId="Footer">
    <w:name w:val="footer"/>
    <w:basedOn w:val="Normal"/>
    <w:link w:val="FooterChar"/>
    <w:uiPriority w:val="99"/>
    <w:rsid w:val="003C11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C11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68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novstra@iol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140</TotalTime>
  <Pages>7</Pages>
  <Words>447</Words>
  <Characters>2640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Paja</dc:creator>
  <cp:keywords/>
  <dc:description/>
  <cp:lastModifiedBy>Kabinet dejepis</cp:lastModifiedBy>
  <cp:revision>25</cp:revision>
  <cp:lastPrinted>2012-04-29T20:43:00Z</cp:lastPrinted>
  <dcterms:created xsi:type="dcterms:W3CDTF">2012-01-09T17:25:00Z</dcterms:created>
  <dcterms:modified xsi:type="dcterms:W3CDTF">2013-06-10T09:50:00Z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-792065305</vt:i4>
  </property>
</Properties>
</file>