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74F" w:rsidRDefault="0057274F" w:rsidP="00B90F5F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5" o:title=""/>
          </v:shape>
        </w:pict>
      </w:r>
      <w:r>
        <w:br/>
      </w:r>
    </w:p>
    <w:p w:rsidR="0057274F" w:rsidRDefault="0057274F" w:rsidP="00B90F5F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7274F" w:rsidRDefault="0057274F" w:rsidP="00B90F5F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05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PÍSEMNÁ PRÁCE 2_</w:t>
      </w:r>
      <w:r w:rsidRPr="006F5307">
        <w:rPr>
          <w:sz w:val="40"/>
          <w:szCs w:val="40"/>
        </w:rPr>
        <w:t>Obojživelníci a plazi</w:t>
      </w:r>
    </w:p>
    <w:p w:rsidR="0057274F" w:rsidRPr="00E53526" w:rsidRDefault="0057274F" w:rsidP="00B90F5F">
      <w:pPr>
        <w:jc w:val="center"/>
        <w:rPr>
          <w:sz w:val="36"/>
          <w:szCs w:val="36"/>
        </w:rPr>
      </w:pPr>
    </w:p>
    <w:p w:rsidR="0057274F" w:rsidRPr="004D2AAB" w:rsidRDefault="0057274F" w:rsidP="00B90F5F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PÍSEMNÁ PRÁCE 2_</w:t>
      </w:r>
      <w:r w:rsidRPr="006F5307">
        <w:rPr>
          <w:sz w:val="40"/>
          <w:szCs w:val="40"/>
        </w:rPr>
        <w:t>Obojživelníci a plazi</w:t>
      </w:r>
    </w:p>
    <w:p w:rsidR="0057274F" w:rsidRPr="00C818C2" w:rsidRDefault="0057274F" w:rsidP="00B90F5F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57274F" w:rsidRPr="00C818C2" w:rsidRDefault="0057274F" w:rsidP="00B90F5F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Jiří Olexa</w:t>
      </w:r>
    </w:p>
    <w:p w:rsidR="0057274F" w:rsidRPr="00C818C2" w:rsidRDefault="0057274F" w:rsidP="00B90F5F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PÍSEMNÁ PRÁCE 2_</w:t>
      </w:r>
      <w:r w:rsidRPr="006F5307">
        <w:rPr>
          <w:sz w:val="40"/>
          <w:szCs w:val="40"/>
        </w:rPr>
        <w:t>Obojživelníci a plazi</w:t>
      </w:r>
      <w:r>
        <w:rPr>
          <w:sz w:val="28"/>
          <w:szCs w:val="28"/>
        </w:rPr>
        <w:br/>
        <w:t>(práce s interaktivní tabulí, pracovní list)</w:t>
      </w:r>
    </w:p>
    <w:p w:rsidR="0057274F" w:rsidRDefault="0057274F" w:rsidP="00B90F5F"/>
    <w:p w:rsidR="0057274F" w:rsidRDefault="0057274F" w:rsidP="00B90F5F">
      <w:pPr>
        <w:pBdr>
          <w:bottom w:val="single" w:sz="4" w:space="1" w:color="auto"/>
        </w:pBdr>
      </w:pPr>
    </w:p>
    <w:p w:rsidR="0057274F" w:rsidRPr="009862F8" w:rsidRDefault="0057274F" w:rsidP="00B90F5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7274F" w:rsidRPr="009862F8" w:rsidRDefault="0057274F" w:rsidP="00B90F5F">
      <w:pPr>
        <w:jc w:val="center"/>
        <w:rPr>
          <w:sz w:val="16"/>
          <w:szCs w:val="16"/>
        </w:rPr>
      </w:pPr>
    </w:p>
    <w:p w:rsidR="0057274F" w:rsidRPr="009862F8" w:rsidRDefault="0057274F" w:rsidP="00B90F5F">
      <w:pPr>
        <w:jc w:val="center"/>
        <w:rPr>
          <w:sz w:val="16"/>
          <w:szCs w:val="16"/>
        </w:rPr>
      </w:pPr>
    </w:p>
    <w:p w:rsidR="0057274F" w:rsidRPr="009862F8" w:rsidRDefault="0057274F" w:rsidP="00B90F5F">
      <w:pPr>
        <w:jc w:val="center"/>
        <w:rPr>
          <w:sz w:val="16"/>
          <w:szCs w:val="16"/>
        </w:rPr>
      </w:pPr>
    </w:p>
    <w:p w:rsidR="0057274F" w:rsidRDefault="0057274F" w:rsidP="008B57D5">
      <w:pPr>
        <w:pStyle w:val="Title"/>
        <w:jc w:val="left"/>
        <w:rPr>
          <w:rFonts w:ascii="Arial" w:hAnsi="Arial" w:cs="Arial"/>
          <w:b w:val="0"/>
          <w:sz w:val="20"/>
          <w:szCs w:val="20"/>
        </w:rPr>
      </w:pPr>
    </w:p>
    <w:p w:rsidR="0057274F" w:rsidRPr="00CF0D53" w:rsidRDefault="0057274F" w:rsidP="008B57D5">
      <w:pPr>
        <w:pStyle w:val="Title"/>
        <w:jc w:val="left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Mgr. Jiří Olexa, 11.listopadu 2011, 7.ročník, V/2 Y5, Přírodopis, PÍSEMNÁ PRÁCE 2, Obojživelníci a plazi</w:t>
      </w:r>
    </w:p>
    <w:p w:rsidR="0057274F" w:rsidRDefault="0057274F" w:rsidP="008B57D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</w:p>
    <w:p w:rsidR="0057274F" w:rsidRDefault="0057274F" w:rsidP="008B57D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</w:p>
    <w:p w:rsidR="0057274F" w:rsidRDefault="0057274F" w:rsidP="008B57D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</w:p>
    <w:p w:rsidR="0057274F" w:rsidRDefault="0057274F" w:rsidP="008B57D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</w:p>
    <w:p w:rsidR="0057274F" w:rsidRDefault="0057274F" w:rsidP="008B57D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</w:p>
    <w:p w:rsidR="0057274F" w:rsidRPr="008B57D5" w:rsidRDefault="0057274F" w:rsidP="008B57D5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  <w:r>
        <w:pict>
          <v:rect id="_x0000_s1026" style="position:absolute;margin-left:297pt;margin-top:0;width:153pt;height:47.15pt;z-index:251644928;mso-wrap-edited:f"/>
        </w:pict>
      </w:r>
      <w:r w:rsidRPr="008B57D5">
        <w:rPr>
          <w:rFonts w:ascii="Arial" w:hAnsi="Arial" w:cs="Arial"/>
          <w:b w:val="0"/>
          <w:sz w:val="40"/>
          <w:szCs w:val="40"/>
        </w:rPr>
        <w:t>Přírodopis 7</w:t>
      </w:r>
    </w:p>
    <w:p w:rsidR="0057274F" w:rsidRDefault="0057274F">
      <w:pPr>
        <w:pStyle w:val="Title"/>
      </w:pPr>
    </w:p>
    <w:p w:rsidR="0057274F" w:rsidRDefault="0057274F">
      <w:pPr>
        <w:pStyle w:val="Heading1"/>
      </w:pPr>
    </w:p>
    <w:p w:rsidR="0057274F" w:rsidRDefault="0057274F">
      <w:pPr>
        <w:pStyle w:val="Heading1"/>
      </w:pPr>
      <w:r>
        <w:t>Písemná práce 2 – obojživelníci, plazi</w:t>
      </w:r>
    </w:p>
    <w:p w:rsidR="0057274F" w:rsidRDefault="0057274F"/>
    <w:p w:rsidR="0057274F" w:rsidRDefault="0057274F"/>
    <w:p w:rsidR="0057274F" w:rsidRDefault="0057274F" w:rsidP="008B57D5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Přiřaď čarou do obrázku názvy těchto vnitřních orgánů skokana: </w:t>
      </w:r>
    </w:p>
    <w:p w:rsidR="0057274F" w:rsidRPr="008B57D5" w:rsidRDefault="0057274F" w:rsidP="00DA02D1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kloaka – žaludek – plíce – střeva – srdce</w:t>
      </w: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ind w:firstLine="708"/>
        <w:rPr>
          <w:rFonts w:ascii="Arial" w:hAnsi="Arial" w:cs="Arial"/>
        </w:rPr>
      </w:pPr>
      <w:r>
        <w:rPr>
          <w:noProof/>
        </w:rPr>
        <w:pict>
          <v:shape id="_x0000_s1027" type="#_x0000_t75" style="position:absolute;left:0;text-align:left;margin-left:0;margin-top:-.3pt;width:237.1pt;height:240.4pt;z-index:-251646976;mso-position-horizontal:center">
            <v:imagedata r:id="rId8" o:title=""/>
          </v:shape>
        </w:pict>
      </w: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ind w:firstLine="708"/>
        <w:rPr>
          <w:rFonts w:ascii="Arial" w:hAnsi="Arial" w:cs="Arial"/>
        </w:rPr>
      </w:pPr>
    </w:p>
    <w:p w:rsidR="0057274F" w:rsidRDefault="0057274F">
      <w:pPr>
        <w:rPr>
          <w:rFonts w:ascii="Arial" w:hAnsi="Arial" w:cs="Arial"/>
        </w:rPr>
      </w:pPr>
    </w:p>
    <w:p w:rsidR="0057274F" w:rsidRDefault="0057274F">
      <w:pPr>
        <w:rPr>
          <w:rFonts w:ascii="Arial" w:hAnsi="Arial" w:cs="Arial"/>
        </w:rPr>
      </w:pPr>
    </w:p>
    <w:p w:rsidR="0057274F" w:rsidRDefault="0057274F">
      <w:pPr>
        <w:rPr>
          <w:rFonts w:ascii="Arial" w:hAnsi="Arial" w:cs="Arial"/>
        </w:rPr>
      </w:pPr>
    </w:p>
    <w:p w:rsidR="0057274F" w:rsidRDefault="0057274F">
      <w:pPr>
        <w:numPr>
          <w:ilvl w:val="0"/>
          <w:numId w:val="2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57274F" w:rsidRDefault="0057274F">
      <w:pPr>
        <w:rPr>
          <w:rFonts w:ascii="Arial" w:hAnsi="Arial" w:cs="Arial"/>
        </w:rPr>
      </w:pPr>
      <w:r>
        <w:rPr>
          <w:noProof/>
        </w:rPr>
        <w:pict>
          <v:rect id="_x0000_s1028" style="position:absolute;margin-left:369pt;margin-top:5.75pt;width:48.6pt;height:26.8pt;z-index:251645952;mso-wrap-edited:f"/>
        </w:pict>
      </w:r>
    </w:p>
    <w:p w:rsidR="0057274F" w:rsidRDefault="0057274F">
      <w:pPr>
        <w:pStyle w:val="BodyText"/>
        <w:tabs>
          <w:tab w:val="clear" w:pos="7938"/>
        </w:tabs>
      </w:pPr>
      <w:r>
        <w:t>Larvy obojživelníků se nazývají pulci, dýchají žábrami.</w:t>
      </w:r>
    </w:p>
    <w:p w:rsidR="0057274F" w:rsidRDefault="0057274F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57274F" w:rsidRDefault="0057274F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29" style="position:absolute;margin-left:369pt;margin-top:9.35pt;width:48.6pt;height:26.8pt;z-index:251646976;mso-wrap-edited:f"/>
        </w:pict>
      </w:r>
    </w:p>
    <w:p w:rsidR="0057274F" w:rsidRDefault="0057274F">
      <w:pPr>
        <w:pStyle w:val="BodyText"/>
        <w:tabs>
          <w:tab w:val="clear" w:pos="7938"/>
        </w:tabs>
      </w:pPr>
      <w:r>
        <w:t xml:space="preserve">Některé žáby jsou jedovaté – mohou oběť uštknout </w:t>
      </w:r>
    </w:p>
    <w:p w:rsidR="0057274F" w:rsidRDefault="0057274F">
      <w:pPr>
        <w:pStyle w:val="BodyText"/>
        <w:tabs>
          <w:tab w:val="clear" w:pos="7938"/>
        </w:tabs>
      </w:pPr>
      <w:r>
        <w:t>jedovými zuby.</w:t>
      </w:r>
    </w:p>
    <w:p w:rsidR="0057274F" w:rsidRDefault="0057274F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30" style="position:absolute;margin-left:369pt;margin-top:12.95pt;width:48.6pt;height:26.8pt;z-index:251648000;mso-wrap-edited:f"/>
        </w:pict>
      </w: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Bezocasými obojživelníky jsou žáby a čolci.</w:t>
      </w:r>
    </w:p>
    <w:p w:rsidR="0057274F" w:rsidRDefault="0057274F">
      <w:pPr>
        <w:tabs>
          <w:tab w:val="left" w:pos="6804"/>
        </w:tabs>
        <w:rPr>
          <w:rFonts w:ascii="Arial" w:hAnsi="Arial" w:cs="Arial"/>
          <w:b/>
          <w:bCs/>
        </w:rPr>
      </w:pPr>
    </w:p>
    <w:p w:rsidR="0057274F" w:rsidRDefault="0057274F" w:rsidP="00227DAB">
      <w:pPr>
        <w:tabs>
          <w:tab w:val="left" w:pos="6804"/>
          <w:tab w:val="left" w:pos="7380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31" style="position:absolute;margin-left:369pt;margin-top:2.75pt;width:48.6pt;height:26.8pt;z-index:251650048;mso-wrap-edited:f"/>
        </w:pict>
      </w:r>
    </w:p>
    <w:p w:rsidR="0057274F" w:rsidRDefault="0057274F" w:rsidP="00227DAB">
      <w:pPr>
        <w:tabs>
          <w:tab w:val="left" w:pos="738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Kůže plazů je suchá, chrání ji rohovité šupiny.</w:t>
      </w: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32" style="position:absolute;margin-left:369pt;margin-top:6.35pt;width:48.6pt;height:26.8pt;z-index:251649024;mso-wrap-edited:f"/>
        </w:pict>
      </w:r>
    </w:p>
    <w:p w:rsidR="0057274F" w:rsidRDefault="0057274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Některé želvy se dožívají až 300 let.</w:t>
      </w: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>
      <w:pPr>
        <w:rPr>
          <w:rFonts w:ascii="Arial" w:hAnsi="Arial" w:cs="Arial"/>
        </w:rPr>
      </w:pPr>
    </w:p>
    <w:p w:rsidR="0057274F" w:rsidRDefault="0057274F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slova:</w:t>
      </w:r>
    </w:p>
    <w:p w:rsidR="0057274F" w:rsidRDefault="0057274F">
      <w:pPr>
        <w:rPr>
          <w:rFonts w:ascii="Arial" w:hAnsi="Arial" w:cs="Arial"/>
        </w:rPr>
      </w:pPr>
    </w:p>
    <w:p w:rsidR="0057274F" w:rsidRDefault="0057274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Dospělí obojživelníci dýchají nejen plícemi, ale i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byl dravý veleještěr, pohyboval se po zadních.</w:t>
      </w: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Krokodýl zvaný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indický má dlouhé úzké čelisti.</w:t>
      </w: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vypadá jako had, ale má zakrnělé končetiny. Patří proto mezi ještěry.</w:t>
      </w: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Chameleón obecný má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jazyk.</w:t>
      </w: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jsou velmi jedovatí, mají na těle barevné pruhy.</w:t>
      </w: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>
      <w:pPr>
        <w:rPr>
          <w:rFonts w:ascii="Arial" w:hAnsi="Arial" w:cs="Arial"/>
          <w:b/>
          <w:bCs/>
        </w:rPr>
      </w:pPr>
    </w:p>
    <w:p w:rsidR="0057274F" w:rsidRDefault="0057274F" w:rsidP="008B57D5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Vyjmenuj aspoň 4 zástupce našich ještěrů a hadů:</w:t>
      </w:r>
    </w:p>
    <w:p w:rsidR="0057274F" w:rsidRDefault="0057274F" w:rsidP="009015AD">
      <w:pPr>
        <w:rPr>
          <w:rFonts w:ascii="Arial" w:hAnsi="Arial" w:cs="Arial"/>
          <w:u w:val="single"/>
        </w:rPr>
      </w:pPr>
    </w:p>
    <w:p w:rsidR="0057274F" w:rsidRPr="009015AD" w:rsidRDefault="0057274F" w:rsidP="009015AD">
      <w:pPr>
        <w:rPr>
          <w:rFonts w:ascii="Arial" w:hAnsi="Arial" w:cs="Arial"/>
          <w:u w:val="single"/>
        </w:rPr>
      </w:pPr>
    </w:p>
    <w:p w:rsidR="0057274F" w:rsidRDefault="0057274F" w:rsidP="009015AD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>.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</w:p>
    <w:p w:rsidR="0057274F" w:rsidRDefault="0057274F" w:rsidP="009015AD">
      <w:pPr>
        <w:rPr>
          <w:rFonts w:ascii="Arial" w:hAnsi="Arial" w:cs="Arial"/>
        </w:rPr>
      </w:pPr>
    </w:p>
    <w:p w:rsidR="0057274F" w:rsidRDefault="0057274F" w:rsidP="009015AD">
      <w:pPr>
        <w:rPr>
          <w:rFonts w:ascii="Arial" w:hAnsi="Arial" w:cs="Arial"/>
        </w:rPr>
      </w:pPr>
    </w:p>
    <w:p w:rsidR="0057274F" w:rsidRDefault="0057274F" w:rsidP="009015AD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9015AD">
      <w:pPr>
        <w:rPr>
          <w:rFonts w:ascii="Arial" w:hAnsi="Arial" w:cs="Arial"/>
        </w:rPr>
      </w:pPr>
    </w:p>
    <w:p w:rsidR="0057274F" w:rsidRDefault="0057274F" w:rsidP="009015AD">
      <w:pPr>
        <w:rPr>
          <w:rFonts w:ascii="Arial" w:hAnsi="Arial" w:cs="Arial"/>
        </w:rPr>
      </w:pPr>
    </w:p>
    <w:p w:rsidR="0057274F" w:rsidRPr="009015AD" w:rsidRDefault="0057274F" w:rsidP="009015AD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9015AD">
      <w:pPr>
        <w:ind w:left="360"/>
        <w:rPr>
          <w:rFonts w:ascii="Arial" w:hAnsi="Arial" w:cs="Arial"/>
        </w:rPr>
      </w:pPr>
    </w:p>
    <w:p w:rsidR="0057274F" w:rsidRDefault="0057274F" w:rsidP="009015AD">
      <w:pPr>
        <w:ind w:left="360"/>
        <w:rPr>
          <w:rFonts w:ascii="Arial" w:hAnsi="Arial" w:cs="Arial"/>
        </w:rPr>
      </w:pPr>
    </w:p>
    <w:p w:rsidR="0057274F" w:rsidRDefault="0057274F" w:rsidP="009015AD">
      <w:pPr>
        <w:ind w:left="360"/>
        <w:rPr>
          <w:rFonts w:ascii="Arial" w:hAnsi="Arial" w:cs="Arial"/>
        </w:rPr>
      </w:pPr>
    </w:p>
    <w:p w:rsidR="0057274F" w:rsidRDefault="0057274F" w:rsidP="009015AD">
      <w:pPr>
        <w:ind w:left="360"/>
        <w:rPr>
          <w:rFonts w:ascii="Arial" w:hAnsi="Arial" w:cs="Arial"/>
        </w:rPr>
      </w:pPr>
    </w:p>
    <w:p w:rsidR="0057274F" w:rsidRDefault="0057274F" w:rsidP="009015AD">
      <w:pPr>
        <w:ind w:left="360"/>
        <w:rPr>
          <w:rFonts w:ascii="Arial" w:hAnsi="Arial" w:cs="Arial"/>
        </w:rPr>
      </w:pPr>
    </w:p>
    <w:p w:rsidR="0057274F" w:rsidRDefault="0057274F" w:rsidP="009015AD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Vždy jeden výraz z prvního sloupce významově souvisí s jedním výrazem ze druhého sloupce. Vytvoř (do rámečků) dvojice:</w:t>
      </w:r>
    </w:p>
    <w:p w:rsidR="0057274F" w:rsidRPr="00992A40" w:rsidRDefault="0057274F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žáby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ozvučné měchýřky</w:t>
      </w:r>
    </w:p>
    <w:p w:rsidR="0057274F" w:rsidRPr="00992A40" w:rsidRDefault="0057274F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skokan zelený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klikatá čára</w:t>
      </w:r>
    </w:p>
    <w:p w:rsidR="0057274F" w:rsidRPr="00992A40" w:rsidRDefault="0057274F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želva bahenní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přes 100 let</w:t>
      </w:r>
    </w:p>
    <w:p w:rsidR="0057274F" w:rsidRPr="00992A40" w:rsidRDefault="0057274F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aligátor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vnější oplození</w:t>
      </w:r>
    </w:p>
    <w:p w:rsidR="0057274F" w:rsidRPr="00992A40" w:rsidRDefault="0057274F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hadi</w:t>
      </w:r>
      <w:r>
        <w:rPr>
          <w:rFonts w:ascii="Arial" w:hAnsi="Arial" w:cs="Arial"/>
          <w:b/>
          <w:bCs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roztažitelné čelisti</w:t>
      </w:r>
      <w:r w:rsidRPr="00992A40">
        <w:rPr>
          <w:rFonts w:ascii="Arial" w:hAnsi="Arial" w:cs="Arial"/>
          <w:b/>
        </w:rPr>
        <w:tab/>
      </w:r>
    </w:p>
    <w:p w:rsidR="0057274F" w:rsidRPr="00992A40" w:rsidRDefault="0057274F" w:rsidP="009015AD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zmije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farmy</w:t>
      </w:r>
    </w:p>
    <w:p w:rsidR="0057274F" w:rsidRDefault="0057274F" w:rsidP="009015AD">
      <w:pPr>
        <w:rPr>
          <w:rFonts w:ascii="Arial" w:hAnsi="Arial" w:cs="Arial"/>
        </w:rPr>
      </w:pPr>
    </w:p>
    <w:p w:rsidR="0057274F" w:rsidRDefault="0057274F" w:rsidP="009015AD">
      <w:pPr>
        <w:rPr>
          <w:rFonts w:ascii="Arial" w:hAnsi="Arial" w:cs="Arial"/>
        </w:rPr>
      </w:pPr>
      <w:r>
        <w:rPr>
          <w:noProof/>
        </w:rPr>
        <w:pict>
          <v:rect id="_x0000_s1033" style="position:absolute;margin-left:65.1pt;margin-top:6.65pt;width:48.6pt;height:26.8pt;z-index:251652096;mso-wrap-edited:f"/>
        </w:pict>
      </w:r>
      <w:r>
        <w:rPr>
          <w:noProof/>
        </w:rPr>
        <w:pict>
          <v:rect id="_x0000_s1034" style="position:absolute;margin-left:314.05pt;margin-top:6.1pt;width:48.6pt;height:26.8pt;z-index:251656192;mso-wrap-edited:f"/>
        </w:pict>
      </w:r>
      <w:r>
        <w:rPr>
          <w:noProof/>
        </w:rPr>
        <w:pict>
          <v:rect id="_x0000_s1035" style="position:absolute;margin-left:250.1pt;margin-top:7.55pt;width:48.6pt;height:26.8pt;z-index:251655168;mso-wrap-edited:f"/>
        </w:pict>
      </w:r>
      <w:r>
        <w:rPr>
          <w:noProof/>
        </w:rPr>
        <w:pict>
          <v:rect id="_x0000_s1036" style="position:absolute;margin-left:187.9pt;margin-top:7.25pt;width:48.6pt;height:26.8pt;z-index:251654144;mso-wrap-edited:f"/>
        </w:pict>
      </w:r>
      <w:r>
        <w:rPr>
          <w:noProof/>
        </w:rPr>
        <w:pict>
          <v:rect id="_x0000_s1037" style="position:absolute;margin-left:126.45pt;margin-top:6.95pt;width:48.6pt;height:26.8pt;z-index:251653120;mso-wrap-edited:f"/>
        </w:pict>
      </w:r>
      <w:r>
        <w:rPr>
          <w:noProof/>
        </w:rPr>
        <w:pict>
          <v:rect id="_x0000_s1038" style="position:absolute;margin-left:3.7pt;margin-top:6.4pt;width:48.6pt;height:26.8pt;z-index:251651072;mso-wrap-edited:f"/>
        </w:pict>
      </w:r>
    </w:p>
    <w:p w:rsidR="0057274F" w:rsidRDefault="0057274F" w:rsidP="009015AD">
      <w:pPr>
        <w:rPr>
          <w:rFonts w:ascii="Arial" w:hAnsi="Arial" w:cs="Arial"/>
        </w:rPr>
      </w:pPr>
    </w:p>
    <w:p w:rsidR="0057274F" w:rsidRDefault="0057274F" w:rsidP="00C57A37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Přiřaď názvy živočichů z následující nabídky k jednotlivým charakteristikám:</w:t>
      </w:r>
    </w:p>
    <w:p w:rsidR="0057274F" w:rsidRDefault="0057274F" w:rsidP="00C91EFE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</w:rPr>
        <w:t>ropucha obecná – aligátor severoamerický - mlok skvrnitý – kareta obrovská – anakonda velká</w:t>
      </w:r>
    </w:p>
    <w:p w:rsidR="0057274F" w:rsidRPr="00DC75AC" w:rsidRDefault="0057274F" w:rsidP="00DC75AC">
      <w:pPr>
        <w:ind w:left="360"/>
        <w:rPr>
          <w:rFonts w:ascii="Arial" w:hAnsi="Arial" w:cs="Arial"/>
          <w:sz w:val="16"/>
          <w:szCs w:val="16"/>
        </w:rPr>
      </w:pPr>
      <w:r w:rsidRPr="00DC75AC">
        <w:rPr>
          <w:rFonts w:ascii="Arial" w:hAnsi="Arial" w:cs="Arial"/>
          <w:sz w:val="16"/>
          <w:szCs w:val="16"/>
        </w:rPr>
        <w:t xml:space="preserve"> </w:t>
      </w:r>
    </w:p>
    <w:p w:rsidR="0057274F" w:rsidRDefault="0057274F" w:rsidP="00C91EFE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v Amazonce (žije ve vodě), až 250kg a 10m délka:</w:t>
      </w:r>
    </w:p>
    <w:p w:rsidR="0057274F" w:rsidRDefault="0057274F" w:rsidP="00DC75AC">
      <w:pPr>
        <w:rPr>
          <w:rFonts w:ascii="Arial" w:hAnsi="Arial" w:cs="Arial"/>
          <w:sz w:val="16"/>
          <w:szCs w:val="16"/>
        </w:rPr>
      </w:pPr>
    </w:p>
    <w:p w:rsidR="0057274F" w:rsidRPr="00DC75AC" w:rsidRDefault="0057274F" w:rsidP="00DC75AC">
      <w:pPr>
        <w:rPr>
          <w:rFonts w:ascii="Arial" w:hAnsi="Arial" w:cs="Arial"/>
          <w:sz w:val="16"/>
          <w:szCs w:val="16"/>
        </w:rPr>
      </w:pPr>
    </w:p>
    <w:p w:rsidR="0057274F" w:rsidRPr="00DC75AC" w:rsidRDefault="0057274F" w:rsidP="009D6C27">
      <w:pPr>
        <w:ind w:left="360"/>
        <w:jc w:val="center"/>
        <w:rPr>
          <w:rFonts w:ascii="Arial" w:hAnsi="Arial" w:cs="Arial"/>
          <w:sz w:val="16"/>
          <w:szCs w:val="16"/>
        </w:rPr>
      </w:pP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</w:p>
    <w:p w:rsidR="0057274F" w:rsidRPr="00DC75AC" w:rsidRDefault="0057274F" w:rsidP="00DC75AC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DC75AC">
      <w:pPr>
        <w:rPr>
          <w:rFonts w:ascii="Arial" w:hAnsi="Arial" w:cs="Arial"/>
          <w:sz w:val="16"/>
          <w:szCs w:val="16"/>
        </w:rPr>
      </w:pPr>
    </w:p>
    <w:p w:rsidR="0057274F" w:rsidRPr="009D6C27" w:rsidRDefault="0057274F" w:rsidP="009D6C2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9D6C27">
        <w:rPr>
          <w:rFonts w:ascii="Arial" w:hAnsi="Arial" w:cs="Arial"/>
        </w:rPr>
        <w:t xml:space="preserve">ve vlhku v lese, 18-28cm, černá kůže se žlutými skvrnami, noční (loví hmyz, </w:t>
      </w:r>
      <w:r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br/>
        <w:t xml:space="preserve">       </w:t>
      </w:r>
      <w:r w:rsidRPr="009D6C27">
        <w:rPr>
          <w:rFonts w:ascii="Arial" w:hAnsi="Arial" w:cs="Arial"/>
        </w:rPr>
        <w:t>žížaly, slimáky)</w:t>
      </w:r>
      <w:r>
        <w:rPr>
          <w:rFonts w:ascii="Arial" w:hAnsi="Arial" w:cs="Arial"/>
        </w:rPr>
        <w:t xml:space="preserve"> :</w:t>
      </w:r>
    </w:p>
    <w:p w:rsidR="0057274F" w:rsidRDefault="0057274F" w:rsidP="009D6C27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9D6C27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9D6C27">
      <w:pPr>
        <w:ind w:left="360"/>
        <w:jc w:val="center"/>
        <w:rPr>
          <w:rFonts w:ascii="Arial" w:hAnsi="Arial" w:cs="Arial"/>
          <w:sz w:val="16"/>
          <w:szCs w:val="16"/>
          <w:u w:val="single"/>
        </w:rPr>
      </w:pP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</w:p>
    <w:p w:rsidR="0057274F" w:rsidRPr="00DC75AC" w:rsidRDefault="0057274F" w:rsidP="009D6C27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DC75AC">
      <w:pPr>
        <w:rPr>
          <w:rFonts w:ascii="Arial" w:hAnsi="Arial" w:cs="Arial"/>
          <w:sz w:val="16"/>
          <w:szCs w:val="16"/>
        </w:rPr>
      </w:pPr>
    </w:p>
    <w:p w:rsidR="0057274F" w:rsidRDefault="0057274F" w:rsidP="009D6C2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až 6m, 1tuna (1000kg), chován(-a) na farmách (pro kůži) :</w:t>
      </w:r>
    </w:p>
    <w:p w:rsidR="0057274F" w:rsidRDefault="0057274F" w:rsidP="00DC75AC">
      <w:pPr>
        <w:rPr>
          <w:rFonts w:ascii="Arial" w:hAnsi="Arial" w:cs="Arial"/>
          <w:sz w:val="16"/>
          <w:szCs w:val="16"/>
        </w:rPr>
      </w:pPr>
    </w:p>
    <w:p w:rsidR="0057274F" w:rsidRPr="00DC75AC" w:rsidRDefault="0057274F" w:rsidP="00DC75AC">
      <w:pPr>
        <w:rPr>
          <w:rFonts w:ascii="Arial" w:hAnsi="Arial" w:cs="Arial"/>
          <w:sz w:val="16"/>
          <w:szCs w:val="16"/>
        </w:rPr>
      </w:pPr>
    </w:p>
    <w:p w:rsidR="0057274F" w:rsidRPr="00DC75AC" w:rsidRDefault="0057274F" w:rsidP="009D6C27">
      <w:pPr>
        <w:ind w:left="360"/>
        <w:jc w:val="center"/>
        <w:rPr>
          <w:rFonts w:ascii="Arial" w:hAnsi="Arial" w:cs="Arial"/>
          <w:sz w:val="16"/>
          <w:szCs w:val="16"/>
          <w:u w:val="single"/>
        </w:rPr>
      </w:pP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</w:p>
    <w:p w:rsidR="0057274F" w:rsidRPr="00DC75AC" w:rsidRDefault="0057274F" w:rsidP="009D6C27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DC75AC">
      <w:pPr>
        <w:rPr>
          <w:rFonts w:ascii="Arial" w:hAnsi="Arial" w:cs="Arial"/>
          <w:sz w:val="16"/>
          <w:szCs w:val="16"/>
        </w:rPr>
      </w:pPr>
    </w:p>
    <w:p w:rsidR="0057274F" w:rsidRDefault="0057274F" w:rsidP="00DC75A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v moři, masožravý(-á), asi 1m, z končetin ploutve:</w:t>
      </w:r>
    </w:p>
    <w:p w:rsidR="0057274F" w:rsidRDefault="0057274F" w:rsidP="009D6C27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9D6C27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9D6C27">
      <w:pPr>
        <w:ind w:left="360"/>
        <w:jc w:val="center"/>
        <w:rPr>
          <w:rFonts w:ascii="Arial" w:hAnsi="Arial" w:cs="Arial"/>
          <w:sz w:val="16"/>
          <w:szCs w:val="16"/>
          <w:u w:val="single"/>
        </w:rPr>
      </w:pP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</w:p>
    <w:p w:rsidR="0057274F" w:rsidRPr="00DC75AC" w:rsidRDefault="0057274F" w:rsidP="009D6C27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DC75AC">
      <w:pPr>
        <w:rPr>
          <w:rFonts w:ascii="Arial" w:hAnsi="Arial" w:cs="Arial"/>
          <w:sz w:val="16"/>
          <w:szCs w:val="16"/>
        </w:rPr>
      </w:pPr>
    </w:p>
    <w:p w:rsidR="0057274F" w:rsidRDefault="0057274F" w:rsidP="009D6C2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až 15cm, zavalitý(-á), většinou jen leze, bradavičnatá kůže, vajíčka lepí do řetízků až několik metrů dlouhých:</w:t>
      </w:r>
    </w:p>
    <w:p w:rsidR="0057274F" w:rsidRDefault="0057274F" w:rsidP="00DC75AC">
      <w:pPr>
        <w:rPr>
          <w:rFonts w:ascii="Arial" w:hAnsi="Arial" w:cs="Arial"/>
          <w:sz w:val="16"/>
          <w:szCs w:val="16"/>
        </w:rPr>
      </w:pPr>
    </w:p>
    <w:p w:rsidR="0057274F" w:rsidRPr="00DC75AC" w:rsidRDefault="0057274F" w:rsidP="00DC75AC">
      <w:pPr>
        <w:rPr>
          <w:rFonts w:ascii="Arial" w:hAnsi="Arial" w:cs="Arial"/>
          <w:sz w:val="16"/>
          <w:szCs w:val="16"/>
        </w:rPr>
      </w:pPr>
    </w:p>
    <w:p w:rsidR="0057274F" w:rsidRPr="00DC75AC" w:rsidRDefault="0057274F" w:rsidP="00D767E3">
      <w:pPr>
        <w:ind w:left="360"/>
        <w:jc w:val="center"/>
        <w:rPr>
          <w:rFonts w:ascii="Arial" w:hAnsi="Arial" w:cs="Arial"/>
          <w:sz w:val="16"/>
          <w:szCs w:val="16"/>
          <w:u w:val="single"/>
        </w:rPr>
      </w:pP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</w:p>
    <w:p w:rsidR="0057274F" w:rsidRDefault="0057274F" w:rsidP="009D6C27">
      <w:pPr>
        <w:ind w:left="360"/>
        <w:rPr>
          <w:rFonts w:ascii="Arial" w:hAnsi="Arial" w:cs="Arial"/>
          <w:sz w:val="16"/>
          <w:szCs w:val="16"/>
        </w:rPr>
      </w:pPr>
    </w:p>
    <w:p w:rsidR="0057274F" w:rsidRDefault="0057274F" w:rsidP="009D6C27">
      <w:pPr>
        <w:ind w:left="360"/>
        <w:rPr>
          <w:rFonts w:ascii="Arial" w:hAnsi="Arial" w:cs="Arial"/>
          <w:sz w:val="16"/>
          <w:szCs w:val="16"/>
        </w:rPr>
      </w:pPr>
    </w:p>
    <w:p w:rsidR="0057274F" w:rsidRDefault="0057274F" w:rsidP="009D6C27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9D6C27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9D6C27">
      <w:pPr>
        <w:ind w:left="360"/>
        <w:rPr>
          <w:rFonts w:ascii="Arial" w:hAnsi="Arial" w:cs="Arial"/>
          <w:sz w:val="16"/>
          <w:szCs w:val="16"/>
        </w:rPr>
      </w:pPr>
    </w:p>
    <w:p w:rsidR="0057274F" w:rsidRDefault="0057274F" w:rsidP="00DC75AC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Vzpomeň na video a napiš 5 pravdivých tvrzení o našich plazech!</w:t>
      </w:r>
    </w:p>
    <w:p w:rsidR="0057274F" w:rsidRDefault="0057274F" w:rsidP="00DC75AC">
      <w:pPr>
        <w:rPr>
          <w:rFonts w:ascii="Arial" w:hAnsi="Arial" w:cs="Arial"/>
        </w:rPr>
      </w:pPr>
    </w:p>
    <w:p w:rsidR="0057274F" w:rsidRDefault="0057274F" w:rsidP="00DC75AC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1.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DC75AC">
      <w:pPr>
        <w:rPr>
          <w:rFonts w:ascii="Arial" w:hAnsi="Arial" w:cs="Arial"/>
          <w:u w:val="single"/>
        </w:rPr>
      </w:pPr>
    </w:p>
    <w:p w:rsidR="0057274F" w:rsidRDefault="0057274F" w:rsidP="00DC75AC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DC75AC">
      <w:pPr>
        <w:rPr>
          <w:rFonts w:ascii="Arial" w:hAnsi="Arial" w:cs="Arial"/>
        </w:rPr>
      </w:pPr>
    </w:p>
    <w:p w:rsidR="0057274F" w:rsidRDefault="0057274F" w:rsidP="00DC75AC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2.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DC75AC">
      <w:pPr>
        <w:rPr>
          <w:rFonts w:ascii="Arial" w:hAnsi="Arial" w:cs="Arial"/>
          <w:u w:val="single"/>
        </w:rPr>
      </w:pPr>
    </w:p>
    <w:p w:rsidR="0057274F" w:rsidRDefault="0057274F" w:rsidP="00DC75AC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DC75AC">
      <w:pPr>
        <w:rPr>
          <w:rFonts w:ascii="Arial" w:hAnsi="Arial" w:cs="Arial"/>
        </w:rPr>
      </w:pPr>
    </w:p>
    <w:p w:rsidR="0057274F" w:rsidRDefault="0057274F" w:rsidP="00DC75AC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DC75AC">
      <w:pPr>
        <w:rPr>
          <w:rFonts w:ascii="Arial" w:hAnsi="Arial" w:cs="Arial"/>
          <w:u w:val="single"/>
        </w:rPr>
      </w:pPr>
    </w:p>
    <w:p w:rsidR="0057274F" w:rsidRDefault="0057274F" w:rsidP="00DC75AC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DC75AC">
      <w:pPr>
        <w:rPr>
          <w:rFonts w:ascii="Arial" w:hAnsi="Arial" w:cs="Arial"/>
        </w:rPr>
      </w:pPr>
    </w:p>
    <w:p w:rsidR="0057274F" w:rsidRDefault="0057274F" w:rsidP="00DC75AC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4.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DC75AC">
      <w:pPr>
        <w:rPr>
          <w:rFonts w:ascii="Arial" w:hAnsi="Arial" w:cs="Arial"/>
          <w:u w:val="single"/>
        </w:rPr>
      </w:pPr>
    </w:p>
    <w:p w:rsidR="0057274F" w:rsidRDefault="0057274F" w:rsidP="00DC75AC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DC75AC">
      <w:pPr>
        <w:rPr>
          <w:rFonts w:ascii="Arial" w:hAnsi="Arial" w:cs="Arial"/>
        </w:rPr>
      </w:pPr>
    </w:p>
    <w:p w:rsidR="0057274F" w:rsidRDefault="0057274F" w:rsidP="00DC75AC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5.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DC75AC">
      <w:pPr>
        <w:rPr>
          <w:rFonts w:ascii="Arial" w:hAnsi="Arial" w:cs="Arial"/>
          <w:u w:val="single"/>
        </w:rPr>
      </w:pPr>
    </w:p>
    <w:p w:rsidR="0057274F" w:rsidRDefault="0057274F" w:rsidP="00DC75AC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Pr="008B57D5" w:rsidRDefault="0057274F" w:rsidP="00335EEC">
      <w:pPr>
        <w:pStyle w:val="Title"/>
        <w:jc w:val="left"/>
        <w:rPr>
          <w:rFonts w:ascii="Arial" w:hAnsi="Arial" w:cs="Arial"/>
          <w:b w:val="0"/>
          <w:sz w:val="40"/>
          <w:szCs w:val="40"/>
        </w:rPr>
      </w:pPr>
      <w:r>
        <w:pict>
          <v:rect id="_x0000_s1039" style="position:absolute;margin-left:297pt;margin-top:0;width:153pt;height:47.15pt;z-index:251657216;mso-wrap-edited:f">
            <v:textbox>
              <w:txbxContent>
                <w:p w:rsidR="0057274F" w:rsidRPr="00335EEC" w:rsidRDefault="0057274F" w:rsidP="00335EEC">
                  <w:pPr>
                    <w:jc w:val="center"/>
                    <w:rPr>
                      <w:rFonts w:ascii="Arial Black" w:hAnsi="Arial Black"/>
                      <w:color w:val="FF0000"/>
                      <w:sz w:val="48"/>
                      <w:szCs w:val="48"/>
                    </w:rPr>
                  </w:pPr>
                  <w:r>
                    <w:rPr>
                      <w:rFonts w:ascii="Arial Black" w:hAnsi="Arial Black"/>
                      <w:color w:val="FF0000"/>
                      <w:sz w:val="48"/>
                      <w:szCs w:val="48"/>
                    </w:rPr>
                    <w:t>ŘEŠENÍ</w:t>
                  </w:r>
                </w:p>
              </w:txbxContent>
            </v:textbox>
          </v:rect>
        </w:pict>
      </w:r>
      <w:r w:rsidRPr="008B57D5">
        <w:rPr>
          <w:rFonts w:ascii="Arial" w:hAnsi="Arial" w:cs="Arial"/>
          <w:b w:val="0"/>
          <w:sz w:val="40"/>
          <w:szCs w:val="40"/>
        </w:rPr>
        <w:t>Přírodopis 7</w:t>
      </w:r>
    </w:p>
    <w:p w:rsidR="0057274F" w:rsidRDefault="0057274F" w:rsidP="00335EEC">
      <w:pPr>
        <w:pStyle w:val="Title"/>
      </w:pPr>
    </w:p>
    <w:p w:rsidR="0057274F" w:rsidRDefault="0057274F" w:rsidP="00335EEC">
      <w:pPr>
        <w:pStyle w:val="Heading1"/>
      </w:pPr>
    </w:p>
    <w:p w:rsidR="0057274F" w:rsidRDefault="0057274F" w:rsidP="00335EEC">
      <w:pPr>
        <w:pStyle w:val="Heading1"/>
      </w:pPr>
      <w:r>
        <w:t>Písemná práce 2 – obojživelníci, plazi</w:t>
      </w:r>
    </w:p>
    <w:p w:rsidR="0057274F" w:rsidRDefault="0057274F" w:rsidP="00335EEC"/>
    <w:p w:rsidR="0057274F" w:rsidRDefault="0057274F" w:rsidP="00335EEC"/>
    <w:p w:rsidR="0057274F" w:rsidRDefault="0057274F" w:rsidP="00E323B9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Přiřaď čarou do obrázku názvy těchto vnitřních orgánů skokana: </w:t>
      </w:r>
    </w:p>
    <w:p w:rsidR="0057274F" w:rsidRPr="008B57D5" w:rsidRDefault="0057274F" w:rsidP="00335EEC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kloaka – žaludek – plíce – střeva – srdce</w:t>
      </w:r>
    </w:p>
    <w:p w:rsidR="0057274F" w:rsidRDefault="0057274F" w:rsidP="00335EEC">
      <w:pPr>
        <w:ind w:firstLine="708"/>
        <w:rPr>
          <w:rFonts w:ascii="Arial" w:hAnsi="Arial" w:cs="Arial"/>
        </w:rPr>
      </w:pPr>
    </w:p>
    <w:p w:rsidR="0057274F" w:rsidRDefault="0057274F" w:rsidP="00335EEC">
      <w:pPr>
        <w:ind w:firstLine="708"/>
        <w:rPr>
          <w:rFonts w:ascii="Arial" w:hAnsi="Arial" w:cs="Arial"/>
        </w:rPr>
      </w:pPr>
    </w:p>
    <w:p w:rsidR="0057274F" w:rsidRDefault="0057274F" w:rsidP="00335EEC">
      <w:pPr>
        <w:ind w:firstLine="708"/>
        <w:rPr>
          <w:rFonts w:ascii="Arial" w:hAnsi="Arial" w:cs="Arial"/>
        </w:rPr>
      </w:pPr>
      <w:r>
        <w:rPr>
          <w:noProof/>
        </w:rPr>
        <w:pict>
          <v:shape id="_x0000_s1040" type="#_x0000_t75" style="position:absolute;left:0;text-align:left;margin-left:0;margin-top:-.3pt;width:237.1pt;height:240.4pt;z-index:-251645952;mso-position-horizontal:center">
            <v:imagedata r:id="rId8" o:title=""/>
          </v:shape>
        </w:pict>
      </w:r>
    </w:p>
    <w:p w:rsidR="0057274F" w:rsidRDefault="0057274F" w:rsidP="00335EEC">
      <w:pPr>
        <w:ind w:firstLine="708"/>
        <w:rPr>
          <w:rFonts w:ascii="Arial" w:hAnsi="Arial" w:cs="Arial"/>
        </w:rPr>
      </w:pPr>
    </w:p>
    <w:p w:rsidR="0057274F" w:rsidRDefault="0057274F" w:rsidP="00335EEC">
      <w:pPr>
        <w:ind w:firstLine="708"/>
        <w:rPr>
          <w:rFonts w:ascii="Arial" w:hAnsi="Arial" w:cs="Arial"/>
        </w:rPr>
      </w:pPr>
    </w:p>
    <w:p w:rsidR="0057274F" w:rsidRDefault="0057274F" w:rsidP="00335EEC">
      <w:pPr>
        <w:ind w:firstLine="708"/>
        <w:rPr>
          <w:rFonts w:ascii="Arial" w:hAnsi="Arial" w:cs="Arial"/>
        </w:rPr>
      </w:pPr>
    </w:p>
    <w:p w:rsidR="0057274F" w:rsidRPr="00335EEC" w:rsidRDefault="0057274F" w:rsidP="00335EEC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srdce</w:t>
      </w:r>
    </w:p>
    <w:p w:rsidR="0057274F" w:rsidRPr="00335EEC" w:rsidRDefault="0057274F" w:rsidP="00335EEC">
      <w:pPr>
        <w:ind w:firstLine="708"/>
        <w:rPr>
          <w:rFonts w:ascii="Arial" w:hAnsi="Arial" w:cs="Arial"/>
          <w:b/>
          <w:color w:val="FF0000"/>
        </w:rPr>
      </w:pPr>
    </w:p>
    <w:p w:rsidR="0057274F" w:rsidRPr="00335EEC" w:rsidRDefault="0057274F" w:rsidP="00335EEC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                                          plíce</w:t>
      </w:r>
    </w:p>
    <w:p w:rsidR="0057274F" w:rsidRPr="00335EEC" w:rsidRDefault="0057274F" w:rsidP="00335EEC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žaludek</w:t>
      </w:r>
    </w:p>
    <w:p w:rsidR="0057274F" w:rsidRPr="00335EEC" w:rsidRDefault="0057274F" w:rsidP="00335EEC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střeva</w:t>
      </w:r>
    </w:p>
    <w:p w:rsidR="0057274F" w:rsidRPr="00335EEC" w:rsidRDefault="0057274F" w:rsidP="00335EEC">
      <w:pPr>
        <w:ind w:firstLine="708"/>
        <w:rPr>
          <w:rFonts w:ascii="Arial" w:hAnsi="Arial" w:cs="Arial"/>
          <w:b/>
          <w:color w:val="FF0000"/>
        </w:rPr>
      </w:pPr>
    </w:p>
    <w:p w:rsidR="0057274F" w:rsidRPr="00335EEC" w:rsidRDefault="0057274F" w:rsidP="00335EEC">
      <w:pPr>
        <w:ind w:firstLine="708"/>
        <w:rPr>
          <w:rFonts w:ascii="Arial" w:hAnsi="Arial" w:cs="Arial"/>
          <w:b/>
          <w:color w:val="FF0000"/>
        </w:rPr>
      </w:pPr>
    </w:p>
    <w:p w:rsidR="0057274F" w:rsidRPr="00335EEC" w:rsidRDefault="0057274F" w:rsidP="00335EEC">
      <w:pPr>
        <w:ind w:firstLine="708"/>
        <w:rPr>
          <w:rFonts w:ascii="Arial" w:hAnsi="Arial" w:cs="Arial"/>
          <w:b/>
          <w:color w:val="FF0000"/>
        </w:rPr>
      </w:pPr>
    </w:p>
    <w:p w:rsidR="0057274F" w:rsidRPr="00335EEC" w:rsidRDefault="0057274F" w:rsidP="00335EEC">
      <w:pPr>
        <w:ind w:firstLine="708"/>
        <w:rPr>
          <w:rFonts w:ascii="Arial" w:hAnsi="Arial" w:cs="Arial"/>
          <w:b/>
          <w:color w:val="FF0000"/>
        </w:rPr>
      </w:pPr>
    </w:p>
    <w:p w:rsidR="0057274F" w:rsidRPr="00335EEC" w:rsidRDefault="0057274F" w:rsidP="00335EEC">
      <w:pPr>
        <w:ind w:firstLine="708"/>
        <w:rPr>
          <w:rFonts w:ascii="Arial" w:hAnsi="Arial" w:cs="Arial"/>
          <w:b/>
          <w:color w:val="FF0000"/>
        </w:rPr>
      </w:pPr>
    </w:p>
    <w:p w:rsidR="0057274F" w:rsidRPr="00335EEC" w:rsidRDefault="0057274F" w:rsidP="00335EEC">
      <w:pPr>
        <w:ind w:firstLine="708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                                                       kloaka</w:t>
      </w:r>
    </w:p>
    <w:p w:rsidR="0057274F" w:rsidRPr="00335EEC" w:rsidRDefault="0057274F" w:rsidP="00335EEC">
      <w:pPr>
        <w:ind w:firstLine="708"/>
        <w:rPr>
          <w:rFonts w:ascii="Arial" w:hAnsi="Arial" w:cs="Arial"/>
          <w:b/>
          <w:color w:val="FF0000"/>
        </w:rPr>
      </w:pPr>
    </w:p>
    <w:p w:rsidR="0057274F" w:rsidRPr="00335EEC" w:rsidRDefault="0057274F" w:rsidP="00335EEC">
      <w:pPr>
        <w:ind w:firstLine="708"/>
        <w:rPr>
          <w:rFonts w:ascii="Arial" w:hAnsi="Arial" w:cs="Arial"/>
          <w:b/>
          <w:color w:val="FF0000"/>
        </w:rPr>
      </w:pPr>
    </w:p>
    <w:p w:rsidR="0057274F" w:rsidRPr="00335EEC" w:rsidRDefault="0057274F" w:rsidP="00335EEC">
      <w:pPr>
        <w:rPr>
          <w:rFonts w:ascii="Arial" w:hAnsi="Arial" w:cs="Arial"/>
          <w:b/>
          <w:color w:val="FF0000"/>
        </w:rPr>
      </w:pPr>
    </w:p>
    <w:p w:rsidR="0057274F" w:rsidRDefault="0057274F" w:rsidP="00335EEC">
      <w:pPr>
        <w:rPr>
          <w:rFonts w:ascii="Arial" w:hAnsi="Arial" w:cs="Arial"/>
        </w:rPr>
      </w:pPr>
    </w:p>
    <w:p w:rsidR="0057274F" w:rsidRDefault="0057274F" w:rsidP="00335EEC">
      <w:pPr>
        <w:rPr>
          <w:rFonts w:ascii="Arial" w:hAnsi="Arial" w:cs="Arial"/>
        </w:rPr>
      </w:pPr>
    </w:p>
    <w:p w:rsidR="0057274F" w:rsidRDefault="0057274F" w:rsidP="00335EEC">
      <w:pPr>
        <w:numPr>
          <w:ilvl w:val="0"/>
          <w:numId w:val="6"/>
        </w:numPr>
        <w:tabs>
          <w:tab w:val="left" w:pos="6804"/>
        </w:tabs>
        <w:rPr>
          <w:rFonts w:ascii="Arial" w:hAnsi="Arial" w:cs="Arial"/>
        </w:rPr>
      </w:pPr>
      <w:r>
        <w:rPr>
          <w:rFonts w:ascii="Arial" w:hAnsi="Arial" w:cs="Arial"/>
        </w:rPr>
        <w:t>Doplň k jednotlivým větám odpověď ANO nebo NE:</w:t>
      </w:r>
    </w:p>
    <w:p w:rsidR="0057274F" w:rsidRDefault="0057274F" w:rsidP="00335EEC">
      <w:pPr>
        <w:rPr>
          <w:rFonts w:ascii="Arial" w:hAnsi="Arial" w:cs="Arial"/>
        </w:rPr>
      </w:pPr>
      <w:r>
        <w:rPr>
          <w:noProof/>
        </w:rPr>
        <w:pict>
          <v:rect id="_x0000_s1041" style="position:absolute;margin-left:369pt;margin-top:5.75pt;width:48.6pt;height:26.8pt;z-index:251658240;mso-wrap-edited:f">
            <v:textbox>
              <w:txbxContent>
                <w:p w:rsidR="0057274F" w:rsidRPr="00335EEC" w:rsidRDefault="0057274F" w:rsidP="00335EEC">
                  <w:pPr>
                    <w:jc w:val="center"/>
                    <w:rPr>
                      <w:rFonts w:ascii="Arial Black" w:hAnsi="Arial Black"/>
                      <w:b/>
                      <w:color w:val="FF0000"/>
                    </w:rPr>
                  </w:pPr>
                  <w:r>
                    <w:rPr>
                      <w:rFonts w:ascii="Arial Black" w:hAnsi="Arial Black"/>
                      <w:b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57274F" w:rsidRDefault="0057274F" w:rsidP="00335EEC">
      <w:pPr>
        <w:pStyle w:val="BodyText"/>
        <w:tabs>
          <w:tab w:val="clear" w:pos="7938"/>
        </w:tabs>
      </w:pPr>
      <w:r>
        <w:t>Larvy obojživelníků se nazývají pulci, dýchají žábrami.</w:t>
      </w:r>
    </w:p>
    <w:p w:rsidR="0057274F" w:rsidRDefault="0057274F" w:rsidP="00335EEC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57274F" w:rsidRDefault="0057274F" w:rsidP="00335EEC">
      <w:pPr>
        <w:tabs>
          <w:tab w:val="left" w:pos="6804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42" style="position:absolute;margin-left:369pt;margin-top:10.7pt;width:48.6pt;height:26.8pt;z-index:251660288;mso-wrap-edited:f">
            <v:textbox>
              <w:txbxContent>
                <w:p w:rsidR="0057274F" w:rsidRPr="00335EEC" w:rsidRDefault="0057274F" w:rsidP="00DE7EC1">
                  <w:pPr>
                    <w:jc w:val="center"/>
                    <w:rPr>
                      <w:rFonts w:ascii="Arial Black" w:hAnsi="Arial Black"/>
                      <w:b/>
                      <w:color w:val="FF0000"/>
                    </w:rPr>
                  </w:pPr>
                  <w:r>
                    <w:rPr>
                      <w:rFonts w:ascii="Arial Black" w:hAnsi="Arial Black"/>
                      <w:b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57274F" w:rsidRDefault="0057274F" w:rsidP="00335EEC">
      <w:pPr>
        <w:pStyle w:val="BodyText"/>
        <w:tabs>
          <w:tab w:val="clear" w:pos="7938"/>
        </w:tabs>
      </w:pPr>
      <w:r>
        <w:t xml:space="preserve">Některé žáby jsou jedovaté – mohou oběť uštknout </w:t>
      </w:r>
    </w:p>
    <w:p w:rsidR="0057274F" w:rsidRDefault="0057274F" w:rsidP="00335EEC">
      <w:pPr>
        <w:pStyle w:val="BodyText"/>
        <w:tabs>
          <w:tab w:val="clear" w:pos="7938"/>
        </w:tabs>
      </w:pPr>
      <w:r>
        <w:t>jedovými zuby.</w:t>
      </w: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43" style="position:absolute;margin-left:368.4pt;margin-top:3.3pt;width:48.6pt;height:26.8pt;z-index:251661312;mso-wrap-edited:f">
            <v:textbox>
              <w:txbxContent>
                <w:p w:rsidR="0057274F" w:rsidRPr="00335EEC" w:rsidRDefault="0057274F" w:rsidP="00DE7EC1">
                  <w:pPr>
                    <w:jc w:val="center"/>
                    <w:rPr>
                      <w:rFonts w:ascii="Arial Black" w:hAnsi="Arial Black"/>
                      <w:b/>
                      <w:color w:val="FF0000"/>
                    </w:rPr>
                  </w:pPr>
                  <w:r>
                    <w:rPr>
                      <w:rFonts w:ascii="Arial Black" w:hAnsi="Arial Black"/>
                      <w:b/>
                      <w:color w:val="FF0000"/>
                    </w:rPr>
                    <w:t>NE</w:t>
                  </w:r>
                </w:p>
              </w:txbxContent>
            </v:textbox>
          </v:rect>
        </w:pict>
      </w:r>
    </w:p>
    <w:p w:rsidR="0057274F" w:rsidRDefault="0057274F" w:rsidP="00335EE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Bezocasými obojživelníky jsou žáby a čolci.</w:t>
      </w:r>
    </w:p>
    <w:p w:rsidR="0057274F" w:rsidRDefault="0057274F" w:rsidP="00335EEC">
      <w:pPr>
        <w:tabs>
          <w:tab w:val="left" w:pos="6804"/>
        </w:tabs>
        <w:rPr>
          <w:rFonts w:ascii="Arial" w:hAnsi="Arial" w:cs="Arial"/>
          <w:b/>
          <w:bCs/>
        </w:rPr>
      </w:pPr>
    </w:p>
    <w:p w:rsidR="0057274F" w:rsidRDefault="0057274F" w:rsidP="00335EEC">
      <w:pPr>
        <w:tabs>
          <w:tab w:val="left" w:pos="6804"/>
          <w:tab w:val="left" w:pos="7380"/>
        </w:tabs>
        <w:rPr>
          <w:rFonts w:ascii="Arial" w:hAnsi="Arial" w:cs="Arial"/>
          <w:b/>
          <w:bCs/>
        </w:rPr>
      </w:pPr>
      <w:r>
        <w:rPr>
          <w:noProof/>
        </w:rPr>
        <w:pict>
          <v:rect id="_x0000_s1044" style="position:absolute;margin-left:369pt;margin-top:7.65pt;width:48.6pt;height:26.8pt;z-index:251662336;mso-wrap-edited:f">
            <v:textbox>
              <w:txbxContent>
                <w:p w:rsidR="0057274F" w:rsidRPr="00335EEC" w:rsidRDefault="0057274F" w:rsidP="00DE7EC1">
                  <w:pPr>
                    <w:jc w:val="center"/>
                    <w:rPr>
                      <w:rFonts w:ascii="Arial Black" w:hAnsi="Arial Black"/>
                      <w:b/>
                      <w:color w:val="FF0000"/>
                    </w:rPr>
                  </w:pPr>
                  <w:r>
                    <w:rPr>
                      <w:rFonts w:ascii="Arial Black" w:hAnsi="Arial Black"/>
                      <w:b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57274F" w:rsidRDefault="0057274F" w:rsidP="00335EEC">
      <w:pPr>
        <w:tabs>
          <w:tab w:val="left" w:pos="738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Kůže plazů je suchá, chrání ji rohovité šupiny.</w:t>
      </w: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rPr>
          <w:rFonts w:ascii="Arial" w:hAnsi="Arial" w:cs="Arial"/>
          <w:b/>
          <w:bCs/>
        </w:rPr>
      </w:pPr>
      <w:r>
        <w:rPr>
          <w:noProof/>
        </w:rPr>
        <w:pict>
          <v:rect id="_x0000_s1045" style="position:absolute;margin-left:368.4pt;margin-top:8.25pt;width:48.6pt;height:26.8pt;z-index:251663360;mso-wrap-edited:f">
            <v:textbox>
              <w:txbxContent>
                <w:p w:rsidR="0057274F" w:rsidRPr="00335EEC" w:rsidRDefault="0057274F" w:rsidP="00DE7EC1">
                  <w:pPr>
                    <w:jc w:val="center"/>
                    <w:rPr>
                      <w:rFonts w:ascii="Arial Black" w:hAnsi="Arial Black"/>
                      <w:b/>
                      <w:color w:val="FF0000"/>
                    </w:rPr>
                  </w:pPr>
                  <w:r>
                    <w:rPr>
                      <w:rFonts w:ascii="Arial Black" w:hAnsi="Arial Black"/>
                      <w:b/>
                      <w:color w:val="FF0000"/>
                    </w:rPr>
                    <w:t>ANO</w:t>
                  </w:r>
                </w:p>
              </w:txbxContent>
            </v:textbox>
          </v:rect>
        </w:pict>
      </w:r>
    </w:p>
    <w:p w:rsidR="0057274F" w:rsidRDefault="0057274F" w:rsidP="00335EE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Některé želvy se dožívají až 300 let.</w:t>
      </w: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rPr>
          <w:rFonts w:ascii="Arial" w:hAnsi="Arial" w:cs="Arial"/>
        </w:rPr>
      </w:pPr>
    </w:p>
    <w:p w:rsidR="0057274F" w:rsidRDefault="0057274F" w:rsidP="00335EEC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Doplň chybějící slova:</w:t>
      </w:r>
    </w:p>
    <w:p w:rsidR="0057274F" w:rsidRDefault="0057274F" w:rsidP="00335EEC">
      <w:pPr>
        <w:rPr>
          <w:rFonts w:ascii="Arial" w:hAnsi="Arial" w:cs="Arial"/>
        </w:rPr>
      </w:pPr>
    </w:p>
    <w:p w:rsidR="0057274F" w:rsidRDefault="0057274F" w:rsidP="00335EE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Dospělí obojživelníci dýchají nejen plícemi, ale i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KŮŽÍ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.</w:t>
      </w: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 xml:space="preserve">     </w:t>
      </w:r>
      <w:r>
        <w:rPr>
          <w:rFonts w:ascii="Arial" w:hAnsi="Arial" w:cs="Arial"/>
          <w:b/>
          <w:bCs/>
          <w:color w:val="FF0000"/>
          <w:u w:val="single"/>
        </w:rPr>
        <w:t>TYRANOSAURUS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byl dravý veleještěr, pohyboval se po zadních.</w:t>
      </w: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Krokodýl zvaný 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GAVIÁL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indický má dlouhé úzké čelisti.</w:t>
      </w: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Pr="00DE7EC1">
        <w:rPr>
          <w:rFonts w:ascii="Arial" w:hAnsi="Arial" w:cs="Arial"/>
          <w:b/>
          <w:bCs/>
          <w:color w:val="FF0000"/>
          <w:u w:val="single"/>
        </w:rPr>
        <w:t>SLEPÝŠ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vypadá jako had, ale má zakrnělé končetiny. Patří proto mezi ještěry.</w:t>
      </w: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Chameleón obecný má  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u w:val="single"/>
        </w:rPr>
        <w:tab/>
      </w:r>
      <w:r w:rsidRPr="00DE7EC1">
        <w:rPr>
          <w:rFonts w:ascii="Arial" w:hAnsi="Arial" w:cs="Arial"/>
          <w:b/>
          <w:bCs/>
          <w:color w:val="FF0000"/>
          <w:u w:val="single"/>
        </w:rPr>
        <w:t>LE</w:t>
      </w:r>
      <w:r>
        <w:rPr>
          <w:rFonts w:ascii="Arial" w:hAnsi="Arial" w:cs="Arial"/>
          <w:b/>
          <w:bCs/>
          <w:color w:val="FF0000"/>
          <w:u w:val="single"/>
        </w:rPr>
        <w:t>PKAVÝ (VYMRŠTITELNÝ)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jazyk.</w:t>
      </w: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  <w:color w:val="FF0000"/>
          <w:u w:val="single"/>
        </w:rPr>
        <w:t>KORÁLOVCI</w:t>
      </w:r>
      <w:r>
        <w:rPr>
          <w:rFonts w:ascii="Arial" w:hAnsi="Arial" w:cs="Arial"/>
          <w:b/>
          <w:bCs/>
          <w:u w:val="single"/>
        </w:rPr>
        <w:tab/>
      </w:r>
      <w:r>
        <w:rPr>
          <w:rFonts w:ascii="Arial" w:hAnsi="Arial" w:cs="Arial"/>
          <w:b/>
          <w:bCs/>
        </w:rPr>
        <w:t xml:space="preserve">   jsou velmi jedovatí, mají na těle barevné pruhy.</w:t>
      </w: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rPr>
          <w:rFonts w:ascii="Arial" w:hAnsi="Arial" w:cs="Arial"/>
          <w:b/>
          <w:bCs/>
        </w:rPr>
      </w:pPr>
    </w:p>
    <w:p w:rsidR="0057274F" w:rsidRDefault="0057274F" w:rsidP="00335EEC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Vyjmenuj aspoň 4 zástupce našich ještěrů a hadů:</w:t>
      </w:r>
    </w:p>
    <w:p w:rsidR="0057274F" w:rsidRDefault="0057274F" w:rsidP="00335EEC">
      <w:pPr>
        <w:rPr>
          <w:rFonts w:ascii="Arial" w:hAnsi="Arial" w:cs="Arial"/>
          <w:u w:val="single"/>
        </w:rPr>
      </w:pPr>
    </w:p>
    <w:p w:rsidR="0057274F" w:rsidRPr="009015AD" w:rsidRDefault="0057274F" w:rsidP="00335EEC">
      <w:pPr>
        <w:rPr>
          <w:rFonts w:ascii="Arial" w:hAnsi="Arial" w:cs="Arial"/>
          <w:u w:val="single"/>
        </w:rPr>
      </w:pPr>
    </w:p>
    <w:p w:rsidR="0057274F" w:rsidRDefault="0057274F" w:rsidP="00335EEC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>.</w:t>
      </w:r>
      <w:r w:rsidRPr="00DE7EC1">
        <w:rPr>
          <w:rFonts w:ascii="Arial" w:hAnsi="Arial" w:cs="Arial"/>
          <w:b/>
          <w:color w:val="FF0000"/>
          <w:u w:val="single"/>
        </w:rPr>
        <w:t>JEŠTĚRKA</w:t>
      </w:r>
      <w:r>
        <w:rPr>
          <w:rFonts w:ascii="Arial" w:hAnsi="Arial" w:cs="Arial"/>
          <w:b/>
          <w:color w:val="FF0000"/>
          <w:u w:val="single"/>
        </w:rPr>
        <w:t xml:space="preserve"> </w:t>
      </w:r>
      <w:r w:rsidRPr="00DE7EC1">
        <w:rPr>
          <w:rFonts w:ascii="Arial" w:hAnsi="Arial" w:cs="Arial"/>
          <w:b/>
          <w:color w:val="FF0000"/>
          <w:u w:val="single"/>
        </w:rPr>
        <w:t xml:space="preserve"> OBECNÁ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b/>
          <w:color w:val="FF0000"/>
          <w:u w:val="single"/>
        </w:rPr>
        <w:t>SLEPÝŠ KŘEHKÝ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</w:p>
    <w:p w:rsidR="0057274F" w:rsidRDefault="0057274F" w:rsidP="00335EEC">
      <w:pPr>
        <w:rPr>
          <w:rFonts w:ascii="Arial" w:hAnsi="Arial" w:cs="Arial"/>
        </w:rPr>
      </w:pPr>
    </w:p>
    <w:p w:rsidR="0057274F" w:rsidRDefault="0057274F" w:rsidP="00335EEC">
      <w:pPr>
        <w:rPr>
          <w:rFonts w:ascii="Arial" w:hAnsi="Arial" w:cs="Arial"/>
        </w:rPr>
      </w:pPr>
    </w:p>
    <w:p w:rsidR="0057274F" w:rsidRPr="00DE7EC1" w:rsidRDefault="0057274F" w:rsidP="00335EEC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u w:val="single"/>
        </w:rPr>
        <w:t xml:space="preserve">   </w:t>
      </w:r>
      <w:r w:rsidRPr="00DE7EC1">
        <w:rPr>
          <w:rFonts w:ascii="Arial" w:hAnsi="Arial" w:cs="Arial"/>
          <w:b/>
          <w:color w:val="FF0000"/>
          <w:u w:val="single"/>
        </w:rPr>
        <w:t xml:space="preserve">JEŠTĚRKA ZELENÁ      </w:t>
      </w:r>
      <w:r w:rsidRPr="00DE7EC1">
        <w:rPr>
          <w:rFonts w:ascii="Arial" w:hAnsi="Arial" w:cs="Arial"/>
          <w:b/>
          <w:color w:val="FF0000"/>
        </w:rPr>
        <w:tab/>
      </w:r>
      <w:r w:rsidRPr="00DE7EC1">
        <w:rPr>
          <w:rFonts w:ascii="Arial" w:hAnsi="Arial" w:cs="Arial"/>
          <w:b/>
          <w:color w:val="FF0000"/>
        </w:rPr>
        <w:tab/>
      </w:r>
      <w:r w:rsidRPr="00DE7EC1">
        <w:rPr>
          <w:rFonts w:ascii="Arial" w:hAnsi="Arial" w:cs="Arial"/>
          <w:b/>
          <w:color w:val="FF0000"/>
          <w:u w:val="single"/>
        </w:rPr>
        <w:tab/>
      </w:r>
      <w:r>
        <w:rPr>
          <w:rFonts w:ascii="Arial" w:hAnsi="Arial" w:cs="Arial"/>
          <w:b/>
          <w:color w:val="FF0000"/>
          <w:u w:val="single"/>
        </w:rPr>
        <w:t>UŽOVKA OBOJKOVÁ</w:t>
      </w:r>
      <w:r w:rsidRPr="00DE7EC1">
        <w:rPr>
          <w:rFonts w:ascii="Arial" w:hAnsi="Arial" w:cs="Arial"/>
          <w:b/>
          <w:color w:val="FF0000"/>
          <w:u w:val="single"/>
        </w:rPr>
        <w:tab/>
      </w:r>
    </w:p>
    <w:p w:rsidR="0057274F" w:rsidRDefault="0057274F" w:rsidP="00335EEC">
      <w:pPr>
        <w:rPr>
          <w:rFonts w:ascii="Arial" w:hAnsi="Arial" w:cs="Arial"/>
        </w:rPr>
      </w:pPr>
    </w:p>
    <w:p w:rsidR="0057274F" w:rsidRDefault="0057274F" w:rsidP="00335EEC">
      <w:pPr>
        <w:rPr>
          <w:rFonts w:ascii="Arial" w:hAnsi="Arial" w:cs="Arial"/>
        </w:rPr>
      </w:pPr>
    </w:p>
    <w:p w:rsidR="0057274F" w:rsidRPr="009015AD" w:rsidRDefault="0057274F" w:rsidP="00335EEC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  </w:t>
      </w:r>
      <w:r>
        <w:rPr>
          <w:rFonts w:ascii="Arial" w:hAnsi="Arial" w:cs="Arial"/>
          <w:b/>
          <w:color w:val="FF0000"/>
          <w:u w:val="single"/>
        </w:rPr>
        <w:t>JEŠTĚRKA ŽIVORODÁ</w:t>
      </w:r>
      <w:r>
        <w:rPr>
          <w:rFonts w:ascii="Arial" w:hAnsi="Arial" w:cs="Arial"/>
          <w:u w:val="single"/>
        </w:rPr>
        <w:tab/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b/>
          <w:color w:val="FF0000"/>
          <w:u w:val="single"/>
        </w:rPr>
        <w:t>ZMIJE OBECNÁ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335EEC">
      <w:pPr>
        <w:ind w:left="360"/>
        <w:rPr>
          <w:rFonts w:ascii="Arial" w:hAnsi="Arial" w:cs="Arial"/>
        </w:rPr>
      </w:pPr>
    </w:p>
    <w:p w:rsidR="0057274F" w:rsidRDefault="0057274F" w:rsidP="00335EEC">
      <w:pPr>
        <w:ind w:left="360"/>
        <w:rPr>
          <w:rFonts w:ascii="Arial" w:hAnsi="Arial" w:cs="Arial"/>
        </w:rPr>
      </w:pPr>
    </w:p>
    <w:p w:rsidR="0057274F" w:rsidRDefault="0057274F" w:rsidP="00335EEC">
      <w:pPr>
        <w:ind w:left="360"/>
        <w:rPr>
          <w:rFonts w:ascii="Arial" w:hAnsi="Arial" w:cs="Arial"/>
        </w:rPr>
      </w:pPr>
    </w:p>
    <w:p w:rsidR="0057274F" w:rsidRDefault="0057274F" w:rsidP="00335EEC">
      <w:pPr>
        <w:ind w:left="360"/>
        <w:rPr>
          <w:rFonts w:ascii="Arial" w:hAnsi="Arial" w:cs="Arial"/>
        </w:rPr>
      </w:pPr>
    </w:p>
    <w:p w:rsidR="0057274F" w:rsidRDefault="0057274F" w:rsidP="00335EEC">
      <w:pPr>
        <w:ind w:left="360"/>
        <w:rPr>
          <w:rFonts w:ascii="Arial" w:hAnsi="Arial" w:cs="Arial"/>
        </w:rPr>
      </w:pPr>
    </w:p>
    <w:p w:rsidR="0057274F" w:rsidRDefault="0057274F" w:rsidP="00335EEC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Vždy jeden výraz z prvního sloupce významově souvisí s jedním výrazem ze druhého sloupce. Vytvoř (do rámečků) dvojice:</w:t>
      </w:r>
    </w:p>
    <w:p w:rsidR="0057274F" w:rsidRPr="00992A40" w:rsidRDefault="0057274F" w:rsidP="00335EEC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žáby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A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ozvučné měchýřky</w:t>
      </w:r>
    </w:p>
    <w:p w:rsidR="0057274F" w:rsidRPr="00992A40" w:rsidRDefault="0057274F" w:rsidP="00335EEC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skokan zelený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B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klikatá čára</w:t>
      </w:r>
    </w:p>
    <w:p w:rsidR="0057274F" w:rsidRPr="00992A40" w:rsidRDefault="0057274F" w:rsidP="00335EEC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želva bahenní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C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přes 100 let</w:t>
      </w:r>
    </w:p>
    <w:p w:rsidR="0057274F" w:rsidRPr="00992A40" w:rsidRDefault="0057274F" w:rsidP="00335EEC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aligátor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D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vnější oplození</w:t>
      </w:r>
    </w:p>
    <w:p w:rsidR="0057274F" w:rsidRPr="00992A40" w:rsidRDefault="0057274F" w:rsidP="00335EEC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hadi</w:t>
      </w:r>
      <w:r>
        <w:rPr>
          <w:rFonts w:ascii="Arial" w:hAnsi="Arial" w:cs="Arial"/>
          <w:b/>
          <w:bCs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 xml:space="preserve"> roztažitelné čelisti</w:t>
      </w:r>
      <w:r w:rsidRPr="00992A40">
        <w:rPr>
          <w:rFonts w:ascii="Arial" w:hAnsi="Arial" w:cs="Arial"/>
          <w:b/>
        </w:rPr>
        <w:tab/>
      </w:r>
    </w:p>
    <w:p w:rsidR="0057274F" w:rsidRPr="00992A40" w:rsidRDefault="0057274F" w:rsidP="00335EEC">
      <w:pPr>
        <w:rPr>
          <w:rFonts w:ascii="Arial" w:hAnsi="Arial" w:cs="Arial"/>
          <w:b/>
        </w:rPr>
      </w:pPr>
      <w:r w:rsidRPr="00992A4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zmije</w:t>
      </w:r>
      <w:r w:rsidRPr="00992A40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</w:rPr>
        <w:tab/>
      </w:r>
      <w:r w:rsidRPr="00992A40">
        <w:rPr>
          <w:rFonts w:ascii="Arial" w:hAnsi="Arial" w:cs="Arial"/>
          <w:b/>
          <w:bCs/>
        </w:rPr>
        <w:t>F</w:t>
      </w:r>
      <w:r w:rsidRPr="00992A4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farmy</w:t>
      </w:r>
    </w:p>
    <w:p w:rsidR="0057274F" w:rsidRDefault="0057274F" w:rsidP="00335EEC">
      <w:pPr>
        <w:rPr>
          <w:rFonts w:ascii="Arial" w:hAnsi="Arial" w:cs="Arial"/>
        </w:rPr>
      </w:pPr>
    </w:p>
    <w:p w:rsidR="0057274F" w:rsidRDefault="0057274F" w:rsidP="00335EEC">
      <w:pPr>
        <w:rPr>
          <w:rFonts w:ascii="Arial" w:hAnsi="Arial" w:cs="Arial"/>
        </w:rPr>
      </w:pPr>
      <w:r>
        <w:rPr>
          <w:noProof/>
        </w:rPr>
        <w:pict>
          <v:rect id="_x0000_s1046" style="position:absolute;margin-left:347.2pt;margin-top:6.4pt;width:48.6pt;height:26.8pt;z-index:251668480;mso-wrap-edited:f">
            <v:textbox>
              <w:txbxContent>
                <w:p w:rsidR="0057274F" w:rsidRPr="00DE7EC1" w:rsidRDefault="0057274F" w:rsidP="00DE7EC1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6 B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7" style="position:absolute;margin-left:279.4pt;margin-top:6.4pt;width:48.6pt;height:26.8pt;z-index:251667456;mso-wrap-edited:f">
            <v:textbox>
              <w:txbxContent>
                <w:p w:rsidR="0057274F" w:rsidRPr="00DE7EC1" w:rsidRDefault="0057274F" w:rsidP="00DE7EC1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5 E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8" style="position:absolute;margin-left:211.3pt;margin-top:6.4pt;width:48.6pt;height:26.8pt;z-index:251666432;mso-wrap-edited:f">
            <v:textbox>
              <w:txbxContent>
                <w:p w:rsidR="0057274F" w:rsidRPr="00DE7EC1" w:rsidRDefault="0057274F" w:rsidP="00DE7EC1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smartTag w:uri="urn:schemas-microsoft-com:office:smarttags" w:element="metricconverter">
                    <w:smartTagPr>
                      <w:attr w:name="ProductID" w:val="4 F"/>
                    </w:smartTagPr>
                    <w:r>
                      <w:rPr>
                        <w:rFonts w:ascii="Arial Black" w:hAnsi="Arial Black"/>
                        <w:color w:val="FF0000"/>
                      </w:rPr>
                      <w:t>4 F</w:t>
                    </w:r>
                  </w:smartTag>
                </w:p>
              </w:txbxContent>
            </v:textbox>
          </v:rect>
        </w:pict>
      </w:r>
      <w:r>
        <w:rPr>
          <w:noProof/>
        </w:rPr>
        <w:pict>
          <v:rect id="_x0000_s1049" style="position:absolute;margin-left:145.15pt;margin-top:6.4pt;width:48.6pt;height:26.8pt;z-index:251665408;mso-wrap-edited:f">
            <v:textbox>
              <w:txbxContent>
                <w:p w:rsidR="0057274F" w:rsidRPr="00DE7EC1" w:rsidRDefault="0057274F" w:rsidP="00DE7EC1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smartTag w:uri="urn:schemas-microsoft-com:office:smarttags" w:element="metricconverter">
                    <w:smartTagPr>
                      <w:attr w:name="ProductID" w:val="3 C"/>
                    </w:smartTagPr>
                    <w:r>
                      <w:rPr>
                        <w:rFonts w:ascii="Arial Black" w:hAnsi="Arial Black"/>
                        <w:color w:val="FF0000"/>
                      </w:rPr>
                      <w:t>3 C</w:t>
                    </w:r>
                  </w:smartTag>
                </w:p>
              </w:txbxContent>
            </v:textbox>
          </v:rect>
        </w:pict>
      </w:r>
      <w:r>
        <w:rPr>
          <w:noProof/>
        </w:rPr>
        <w:pict>
          <v:rect id="_x0000_s1050" style="position:absolute;margin-left:76.3pt;margin-top:6.4pt;width:48.6pt;height:26.8pt;z-index:251664384;mso-wrap-edited:f">
            <v:textbox>
              <w:txbxContent>
                <w:p w:rsidR="0057274F" w:rsidRPr="00DE7EC1" w:rsidRDefault="0057274F" w:rsidP="00DE7EC1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smartTag w:uri="urn:schemas-microsoft-com:office:smarttags" w:element="metricconverter">
                    <w:smartTagPr>
                      <w:attr w:name="ProductID" w:val="2 A"/>
                    </w:smartTagPr>
                    <w:r>
                      <w:rPr>
                        <w:rFonts w:ascii="Arial Black" w:hAnsi="Arial Black"/>
                        <w:color w:val="FF0000"/>
                      </w:rPr>
                      <w:t>2 A</w:t>
                    </w:r>
                  </w:smartTag>
                </w:p>
              </w:txbxContent>
            </v:textbox>
          </v:rect>
        </w:pict>
      </w:r>
      <w:r>
        <w:rPr>
          <w:noProof/>
        </w:rPr>
        <w:pict>
          <v:rect id="_x0000_s1051" style="position:absolute;margin-left:3.7pt;margin-top:6.4pt;width:48.6pt;height:26.8pt;z-index:251659264;mso-wrap-edited:f">
            <v:textbox>
              <w:txbxContent>
                <w:p w:rsidR="0057274F" w:rsidRPr="00DE7EC1" w:rsidRDefault="0057274F" w:rsidP="00DE7EC1">
                  <w:pPr>
                    <w:jc w:val="center"/>
                    <w:rPr>
                      <w:rFonts w:ascii="Arial Black" w:hAnsi="Arial Black"/>
                      <w:color w:val="FF0000"/>
                    </w:rPr>
                  </w:pPr>
                  <w:r>
                    <w:rPr>
                      <w:rFonts w:ascii="Arial Black" w:hAnsi="Arial Black"/>
                      <w:color w:val="FF0000"/>
                    </w:rPr>
                    <w:t>1 D</w:t>
                  </w:r>
                </w:p>
              </w:txbxContent>
            </v:textbox>
          </v:rect>
        </w:pict>
      </w:r>
    </w:p>
    <w:p w:rsidR="0057274F" w:rsidRDefault="0057274F" w:rsidP="00335EEC">
      <w:pPr>
        <w:rPr>
          <w:rFonts w:ascii="Arial" w:hAnsi="Arial" w:cs="Arial"/>
        </w:rPr>
      </w:pPr>
    </w:p>
    <w:p w:rsidR="0057274F" w:rsidRDefault="0057274F" w:rsidP="00335EEC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Přiřaď názvy živočichů z následující nabídky k jednotlivým charakteristikám:</w:t>
      </w:r>
    </w:p>
    <w:p w:rsidR="0057274F" w:rsidRDefault="0057274F" w:rsidP="00335EEC">
      <w:pPr>
        <w:ind w:left="360"/>
        <w:rPr>
          <w:rFonts w:ascii="Arial" w:hAnsi="Arial" w:cs="Arial"/>
        </w:rPr>
      </w:pPr>
      <w:r>
        <w:rPr>
          <w:rFonts w:ascii="Arial" w:hAnsi="Arial" w:cs="Arial"/>
          <w:b/>
        </w:rPr>
        <w:t>ropucha obecná – aligátor severoamerický - mlok skvrnitý – kareta obrovská – anakonda velká</w:t>
      </w:r>
    </w:p>
    <w:p w:rsidR="0057274F" w:rsidRPr="00DC75AC" w:rsidRDefault="0057274F" w:rsidP="00335EEC">
      <w:pPr>
        <w:ind w:left="360"/>
        <w:rPr>
          <w:rFonts w:ascii="Arial" w:hAnsi="Arial" w:cs="Arial"/>
          <w:sz w:val="16"/>
          <w:szCs w:val="16"/>
        </w:rPr>
      </w:pPr>
      <w:r w:rsidRPr="00DC75AC">
        <w:rPr>
          <w:rFonts w:ascii="Arial" w:hAnsi="Arial" w:cs="Arial"/>
          <w:sz w:val="16"/>
          <w:szCs w:val="16"/>
        </w:rPr>
        <w:t xml:space="preserve"> </w:t>
      </w:r>
    </w:p>
    <w:p w:rsidR="0057274F" w:rsidRDefault="0057274F" w:rsidP="00335EE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v Amazonce (žije ve vodě), až 250kg a 10m délka:</w:t>
      </w:r>
    </w:p>
    <w:p w:rsidR="0057274F" w:rsidRDefault="0057274F" w:rsidP="00335EEC">
      <w:pPr>
        <w:rPr>
          <w:rFonts w:ascii="Arial" w:hAnsi="Arial" w:cs="Arial"/>
          <w:sz w:val="16"/>
          <w:szCs w:val="16"/>
        </w:rPr>
      </w:pPr>
    </w:p>
    <w:p w:rsidR="0057274F" w:rsidRPr="00DC75AC" w:rsidRDefault="0057274F" w:rsidP="00335EEC">
      <w:pPr>
        <w:rPr>
          <w:rFonts w:ascii="Arial" w:hAnsi="Arial" w:cs="Arial"/>
          <w:sz w:val="16"/>
          <w:szCs w:val="16"/>
        </w:rPr>
      </w:pPr>
    </w:p>
    <w:p w:rsidR="0057274F" w:rsidRPr="00DC75AC" w:rsidRDefault="0057274F" w:rsidP="00335EEC">
      <w:pPr>
        <w:ind w:left="360"/>
        <w:jc w:val="center"/>
        <w:rPr>
          <w:rFonts w:ascii="Arial" w:hAnsi="Arial" w:cs="Arial"/>
          <w:sz w:val="16"/>
          <w:szCs w:val="16"/>
        </w:rPr>
      </w:pP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b/>
          <w:color w:val="FF0000"/>
          <w:sz w:val="16"/>
          <w:szCs w:val="16"/>
          <w:u w:val="single"/>
        </w:rPr>
        <w:t>ANAKONDA VELKÁ</w:t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</w:p>
    <w:p w:rsidR="0057274F" w:rsidRPr="00DC75AC" w:rsidRDefault="0057274F" w:rsidP="00335EEC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335EEC">
      <w:pPr>
        <w:rPr>
          <w:rFonts w:ascii="Arial" w:hAnsi="Arial" w:cs="Arial"/>
          <w:sz w:val="16"/>
          <w:szCs w:val="16"/>
        </w:rPr>
      </w:pPr>
    </w:p>
    <w:p w:rsidR="0057274F" w:rsidRPr="009D6C27" w:rsidRDefault="0057274F" w:rsidP="00335E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9D6C27">
        <w:rPr>
          <w:rFonts w:ascii="Arial" w:hAnsi="Arial" w:cs="Arial"/>
        </w:rPr>
        <w:t xml:space="preserve">ve vlhku v lese, 18-28cm, černá kůže se žlutými skvrnami, noční (loví hmyz, </w:t>
      </w:r>
      <w:r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br/>
        <w:t xml:space="preserve">       </w:t>
      </w:r>
      <w:r w:rsidRPr="009D6C27">
        <w:rPr>
          <w:rFonts w:ascii="Arial" w:hAnsi="Arial" w:cs="Arial"/>
        </w:rPr>
        <w:t>žížaly, slimáky)</w:t>
      </w:r>
      <w:r>
        <w:rPr>
          <w:rFonts w:ascii="Arial" w:hAnsi="Arial" w:cs="Arial"/>
        </w:rPr>
        <w:t xml:space="preserve"> :</w:t>
      </w:r>
    </w:p>
    <w:p w:rsidR="0057274F" w:rsidRDefault="0057274F" w:rsidP="00335EEC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335EEC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335EEC">
      <w:pPr>
        <w:ind w:left="360"/>
        <w:jc w:val="center"/>
        <w:rPr>
          <w:rFonts w:ascii="Arial" w:hAnsi="Arial" w:cs="Arial"/>
          <w:sz w:val="16"/>
          <w:szCs w:val="16"/>
          <w:u w:val="single"/>
        </w:rPr>
      </w:pP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b/>
          <w:color w:val="FF0000"/>
          <w:sz w:val="16"/>
          <w:szCs w:val="16"/>
          <w:u w:val="single"/>
        </w:rPr>
        <w:t>MLOK SKVRNITÝ</w:t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</w:p>
    <w:p w:rsidR="0057274F" w:rsidRPr="00DC75AC" w:rsidRDefault="0057274F" w:rsidP="00335EEC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335EEC">
      <w:pPr>
        <w:rPr>
          <w:rFonts w:ascii="Arial" w:hAnsi="Arial" w:cs="Arial"/>
          <w:sz w:val="16"/>
          <w:szCs w:val="16"/>
        </w:rPr>
      </w:pPr>
    </w:p>
    <w:p w:rsidR="0057274F" w:rsidRDefault="0057274F" w:rsidP="00335EE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až 6m, 1tuna (1000kg), chován(-a) na farmách (pro kůži) :</w:t>
      </w:r>
    </w:p>
    <w:p w:rsidR="0057274F" w:rsidRDefault="0057274F" w:rsidP="00335EEC">
      <w:pPr>
        <w:rPr>
          <w:rFonts w:ascii="Arial" w:hAnsi="Arial" w:cs="Arial"/>
          <w:sz w:val="16"/>
          <w:szCs w:val="16"/>
        </w:rPr>
      </w:pPr>
    </w:p>
    <w:p w:rsidR="0057274F" w:rsidRPr="00DC75AC" w:rsidRDefault="0057274F" w:rsidP="00335EEC">
      <w:pPr>
        <w:rPr>
          <w:rFonts w:ascii="Arial" w:hAnsi="Arial" w:cs="Arial"/>
          <w:sz w:val="16"/>
          <w:szCs w:val="16"/>
        </w:rPr>
      </w:pPr>
    </w:p>
    <w:p w:rsidR="0057274F" w:rsidRPr="00DC75AC" w:rsidRDefault="0057274F" w:rsidP="00335EEC">
      <w:pPr>
        <w:ind w:left="360"/>
        <w:jc w:val="center"/>
        <w:rPr>
          <w:rFonts w:ascii="Arial" w:hAnsi="Arial" w:cs="Arial"/>
          <w:sz w:val="16"/>
          <w:szCs w:val="16"/>
          <w:u w:val="single"/>
        </w:rPr>
      </w:pP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b/>
          <w:color w:val="FF0000"/>
          <w:sz w:val="16"/>
          <w:szCs w:val="16"/>
          <w:u w:val="single"/>
        </w:rPr>
        <w:t>ALIGÁTOR SEVEROAMERICKÝ</w:t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</w:p>
    <w:p w:rsidR="0057274F" w:rsidRPr="00DC75AC" w:rsidRDefault="0057274F" w:rsidP="00335EEC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335EEC">
      <w:pPr>
        <w:rPr>
          <w:rFonts w:ascii="Arial" w:hAnsi="Arial" w:cs="Arial"/>
          <w:sz w:val="16"/>
          <w:szCs w:val="16"/>
        </w:rPr>
      </w:pPr>
    </w:p>
    <w:p w:rsidR="0057274F" w:rsidRDefault="0057274F" w:rsidP="00335EE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v moři, masožravý(-á), asi 1m, z končetin ploutve:</w:t>
      </w:r>
    </w:p>
    <w:p w:rsidR="0057274F" w:rsidRDefault="0057274F" w:rsidP="00335EEC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335EEC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335EEC">
      <w:pPr>
        <w:ind w:left="360"/>
        <w:jc w:val="center"/>
        <w:rPr>
          <w:rFonts w:ascii="Arial" w:hAnsi="Arial" w:cs="Arial"/>
          <w:sz w:val="16"/>
          <w:szCs w:val="16"/>
          <w:u w:val="single"/>
        </w:rPr>
      </w:pP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b/>
          <w:color w:val="FF0000"/>
          <w:sz w:val="16"/>
          <w:szCs w:val="16"/>
          <w:u w:val="single"/>
        </w:rPr>
        <w:t>KARETA OBROVSKÁ</w:t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</w:p>
    <w:p w:rsidR="0057274F" w:rsidRPr="00DC75AC" w:rsidRDefault="0057274F" w:rsidP="00335EEC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335EEC">
      <w:pPr>
        <w:rPr>
          <w:rFonts w:ascii="Arial" w:hAnsi="Arial" w:cs="Arial"/>
          <w:sz w:val="16"/>
          <w:szCs w:val="16"/>
        </w:rPr>
      </w:pPr>
    </w:p>
    <w:p w:rsidR="0057274F" w:rsidRDefault="0057274F" w:rsidP="00335EE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až 15cm, zavalitý(-á), většinou jen leze, bradavičnatá kůže, vajíčka lepí do řetízků až několik metrů dlouhých:</w:t>
      </w:r>
    </w:p>
    <w:p w:rsidR="0057274F" w:rsidRDefault="0057274F" w:rsidP="00335EEC">
      <w:pPr>
        <w:rPr>
          <w:rFonts w:ascii="Arial" w:hAnsi="Arial" w:cs="Arial"/>
          <w:sz w:val="16"/>
          <w:szCs w:val="16"/>
        </w:rPr>
      </w:pPr>
    </w:p>
    <w:p w:rsidR="0057274F" w:rsidRPr="00DC75AC" w:rsidRDefault="0057274F" w:rsidP="00335EEC">
      <w:pPr>
        <w:rPr>
          <w:rFonts w:ascii="Arial" w:hAnsi="Arial" w:cs="Arial"/>
          <w:sz w:val="16"/>
          <w:szCs w:val="16"/>
        </w:rPr>
      </w:pPr>
    </w:p>
    <w:p w:rsidR="0057274F" w:rsidRPr="00DC75AC" w:rsidRDefault="0057274F" w:rsidP="00335EEC">
      <w:pPr>
        <w:ind w:left="360"/>
        <w:jc w:val="center"/>
        <w:rPr>
          <w:rFonts w:ascii="Arial" w:hAnsi="Arial" w:cs="Arial"/>
          <w:sz w:val="16"/>
          <w:szCs w:val="16"/>
          <w:u w:val="single"/>
        </w:rPr>
      </w:pP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b/>
          <w:color w:val="FF0000"/>
          <w:sz w:val="16"/>
          <w:szCs w:val="16"/>
          <w:u w:val="single"/>
        </w:rPr>
        <w:t>ROPUCHA OBECNÁ</w:t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  <w:r w:rsidRPr="00DC75AC">
        <w:rPr>
          <w:rFonts w:ascii="Arial" w:hAnsi="Arial" w:cs="Arial"/>
          <w:sz w:val="16"/>
          <w:szCs w:val="16"/>
          <w:u w:val="single"/>
        </w:rPr>
        <w:tab/>
      </w:r>
    </w:p>
    <w:p w:rsidR="0057274F" w:rsidRDefault="0057274F" w:rsidP="00335EEC">
      <w:pPr>
        <w:ind w:left="360"/>
        <w:rPr>
          <w:rFonts w:ascii="Arial" w:hAnsi="Arial" w:cs="Arial"/>
          <w:sz w:val="16"/>
          <w:szCs w:val="16"/>
        </w:rPr>
      </w:pPr>
    </w:p>
    <w:p w:rsidR="0057274F" w:rsidRDefault="0057274F" w:rsidP="00335EEC">
      <w:pPr>
        <w:ind w:left="360"/>
        <w:rPr>
          <w:rFonts w:ascii="Arial" w:hAnsi="Arial" w:cs="Arial"/>
          <w:sz w:val="16"/>
          <w:szCs w:val="16"/>
        </w:rPr>
      </w:pPr>
    </w:p>
    <w:p w:rsidR="0057274F" w:rsidRDefault="0057274F" w:rsidP="00335EEC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335EEC">
      <w:pPr>
        <w:ind w:left="360"/>
        <w:rPr>
          <w:rFonts w:ascii="Arial" w:hAnsi="Arial" w:cs="Arial"/>
          <w:sz w:val="16"/>
          <w:szCs w:val="16"/>
        </w:rPr>
      </w:pPr>
    </w:p>
    <w:p w:rsidR="0057274F" w:rsidRPr="00DC75AC" w:rsidRDefault="0057274F" w:rsidP="00335EEC">
      <w:pPr>
        <w:ind w:left="360"/>
        <w:rPr>
          <w:rFonts w:ascii="Arial" w:hAnsi="Arial" w:cs="Arial"/>
          <w:sz w:val="16"/>
          <w:szCs w:val="16"/>
        </w:rPr>
      </w:pPr>
    </w:p>
    <w:p w:rsidR="0057274F" w:rsidRDefault="0057274F" w:rsidP="00335EEC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Vzpomeň na video a napiš 5 pravdivých tvrzení o našich plazech!</w:t>
      </w:r>
    </w:p>
    <w:p w:rsidR="0057274F" w:rsidRDefault="0057274F" w:rsidP="00335EEC">
      <w:pPr>
        <w:rPr>
          <w:rFonts w:ascii="Arial" w:hAnsi="Arial" w:cs="Arial"/>
        </w:rPr>
      </w:pPr>
    </w:p>
    <w:p w:rsidR="0057274F" w:rsidRDefault="0057274F" w:rsidP="00335EEC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1.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335EEC">
      <w:pPr>
        <w:rPr>
          <w:rFonts w:ascii="Arial" w:hAnsi="Arial" w:cs="Arial"/>
          <w:u w:val="single"/>
        </w:rPr>
      </w:pPr>
    </w:p>
    <w:p w:rsidR="0057274F" w:rsidRDefault="0057274F" w:rsidP="00335EEC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335EEC">
      <w:pPr>
        <w:rPr>
          <w:rFonts w:ascii="Arial" w:hAnsi="Arial" w:cs="Arial"/>
        </w:rPr>
      </w:pPr>
    </w:p>
    <w:p w:rsidR="0057274F" w:rsidRDefault="0057274F" w:rsidP="00335EEC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2.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335EEC">
      <w:pPr>
        <w:rPr>
          <w:rFonts w:ascii="Arial" w:hAnsi="Arial" w:cs="Arial"/>
          <w:u w:val="single"/>
        </w:rPr>
      </w:pPr>
    </w:p>
    <w:p w:rsidR="0057274F" w:rsidRDefault="0057274F" w:rsidP="00335EEC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335EEC">
      <w:pPr>
        <w:rPr>
          <w:rFonts w:ascii="Arial" w:hAnsi="Arial" w:cs="Arial"/>
        </w:rPr>
      </w:pPr>
    </w:p>
    <w:p w:rsidR="0057274F" w:rsidRDefault="0057274F" w:rsidP="00335EEC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335EEC">
      <w:pPr>
        <w:rPr>
          <w:rFonts w:ascii="Arial" w:hAnsi="Arial" w:cs="Arial"/>
          <w:u w:val="single"/>
        </w:rPr>
      </w:pPr>
    </w:p>
    <w:p w:rsidR="0057274F" w:rsidRDefault="0057274F" w:rsidP="00335EEC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335EEC">
      <w:pPr>
        <w:rPr>
          <w:rFonts w:ascii="Arial" w:hAnsi="Arial" w:cs="Arial"/>
        </w:rPr>
      </w:pPr>
    </w:p>
    <w:p w:rsidR="0057274F" w:rsidRDefault="0057274F" w:rsidP="00335EEC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4.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335EEC">
      <w:pPr>
        <w:rPr>
          <w:rFonts w:ascii="Arial" w:hAnsi="Arial" w:cs="Arial"/>
          <w:u w:val="single"/>
        </w:rPr>
      </w:pPr>
    </w:p>
    <w:p w:rsidR="0057274F" w:rsidRDefault="0057274F" w:rsidP="00335EEC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335EEC">
      <w:pPr>
        <w:rPr>
          <w:rFonts w:ascii="Arial" w:hAnsi="Arial" w:cs="Arial"/>
        </w:rPr>
      </w:pPr>
    </w:p>
    <w:p w:rsidR="0057274F" w:rsidRDefault="0057274F" w:rsidP="00335EEC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5.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335EEC">
      <w:pPr>
        <w:rPr>
          <w:rFonts w:ascii="Arial" w:hAnsi="Arial" w:cs="Arial"/>
          <w:u w:val="single"/>
        </w:rPr>
      </w:pPr>
    </w:p>
    <w:p w:rsidR="0057274F" w:rsidRDefault="0057274F" w:rsidP="00335EEC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57274F" w:rsidRDefault="0057274F" w:rsidP="00CF0D53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ODKAZY:</w:t>
      </w:r>
    </w:p>
    <w:p w:rsidR="0057274F" w:rsidRDefault="0057274F" w:rsidP="00CF0D53">
      <w:pPr>
        <w:rPr>
          <w:rFonts w:ascii="Arial" w:hAnsi="Arial" w:cs="Arial"/>
          <w:sz w:val="20"/>
          <w:szCs w:val="20"/>
        </w:rPr>
      </w:pPr>
    </w:p>
    <w:p w:rsidR="0057274F" w:rsidRPr="00CF0D53" w:rsidRDefault="0057274F" w:rsidP="00CF0D5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Použit obrázek z učebnice, Přírodopis 7, nakladatelství FRAUS, 2005</w:t>
      </w:r>
    </w:p>
    <w:sectPr w:rsidR="0057274F" w:rsidRPr="00CF0D53" w:rsidSect="00A643E5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60817"/>
    <w:multiLevelType w:val="hybridMultilevel"/>
    <w:tmpl w:val="B64C30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CBB7740"/>
    <w:multiLevelType w:val="hybridMultilevel"/>
    <w:tmpl w:val="8CB20C9A"/>
    <w:lvl w:ilvl="0" w:tplc="040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4AB5240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B0F0164"/>
    <w:multiLevelType w:val="hybridMultilevel"/>
    <w:tmpl w:val="2ABAA18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FBB7293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70E0B34"/>
    <w:multiLevelType w:val="hybridMultilevel"/>
    <w:tmpl w:val="8D3C9B9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stylePaneFormatFilter w:val="3F01"/>
  <w:defaultTabStop w:val="708"/>
  <w:hyphenationZone w:val="425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57D5"/>
    <w:rsid w:val="000355FD"/>
    <w:rsid w:val="000358AD"/>
    <w:rsid w:val="000A4C39"/>
    <w:rsid w:val="00180E15"/>
    <w:rsid w:val="00227DAB"/>
    <w:rsid w:val="00262E6B"/>
    <w:rsid w:val="002E0EB2"/>
    <w:rsid w:val="003000E3"/>
    <w:rsid w:val="00303222"/>
    <w:rsid w:val="00335EEC"/>
    <w:rsid w:val="003A2591"/>
    <w:rsid w:val="003F6EDF"/>
    <w:rsid w:val="0049129B"/>
    <w:rsid w:val="004D2AAB"/>
    <w:rsid w:val="00567C18"/>
    <w:rsid w:val="0057274F"/>
    <w:rsid w:val="005F5DF5"/>
    <w:rsid w:val="00661964"/>
    <w:rsid w:val="006878F8"/>
    <w:rsid w:val="006927C9"/>
    <w:rsid w:val="006E3BED"/>
    <w:rsid w:val="006F5307"/>
    <w:rsid w:val="007C0156"/>
    <w:rsid w:val="00816258"/>
    <w:rsid w:val="008B57D5"/>
    <w:rsid w:val="009015AD"/>
    <w:rsid w:val="00933315"/>
    <w:rsid w:val="009862F8"/>
    <w:rsid w:val="00986343"/>
    <w:rsid w:val="009879B8"/>
    <w:rsid w:val="00992A40"/>
    <w:rsid w:val="009D6C27"/>
    <w:rsid w:val="00A335DF"/>
    <w:rsid w:val="00A53072"/>
    <w:rsid w:val="00A63A5C"/>
    <w:rsid w:val="00A643E5"/>
    <w:rsid w:val="00B0631C"/>
    <w:rsid w:val="00B738B2"/>
    <w:rsid w:val="00B90F5F"/>
    <w:rsid w:val="00BA532F"/>
    <w:rsid w:val="00C20A7D"/>
    <w:rsid w:val="00C25325"/>
    <w:rsid w:val="00C31902"/>
    <w:rsid w:val="00C5152E"/>
    <w:rsid w:val="00C57A37"/>
    <w:rsid w:val="00C818C2"/>
    <w:rsid w:val="00C91EFE"/>
    <w:rsid w:val="00CF0D53"/>
    <w:rsid w:val="00D767E3"/>
    <w:rsid w:val="00DA02D1"/>
    <w:rsid w:val="00DC5202"/>
    <w:rsid w:val="00DC75AC"/>
    <w:rsid w:val="00DE7EC1"/>
    <w:rsid w:val="00E323B9"/>
    <w:rsid w:val="00E53526"/>
    <w:rsid w:val="00E806B9"/>
    <w:rsid w:val="00EA3E37"/>
    <w:rsid w:val="00ED1A2F"/>
    <w:rsid w:val="00F10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3E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643E5"/>
    <w:pPr>
      <w:keepNext/>
      <w:jc w:val="center"/>
      <w:outlineLvl w:val="0"/>
    </w:pPr>
    <w:rPr>
      <w:b/>
      <w:bCs/>
      <w:sz w:val="32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643E5"/>
    <w:pPr>
      <w:keepNext/>
      <w:outlineLvl w:val="1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3D2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3D2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A643E5"/>
    <w:pPr>
      <w:jc w:val="center"/>
    </w:pPr>
    <w:rPr>
      <w:b/>
      <w:bCs/>
      <w:noProof/>
      <w:sz w:val="52"/>
    </w:rPr>
  </w:style>
  <w:style w:type="character" w:customStyle="1" w:styleId="TitleChar">
    <w:name w:val="Title Char"/>
    <w:basedOn w:val="DefaultParagraphFont"/>
    <w:link w:val="Title"/>
    <w:uiPriority w:val="10"/>
    <w:rsid w:val="00493D2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A643E5"/>
    <w:pPr>
      <w:tabs>
        <w:tab w:val="left" w:pos="7938"/>
      </w:tabs>
    </w:pPr>
    <w:rPr>
      <w:rFonts w:ascii="Arial" w:hAnsi="Arial" w:cs="Arial"/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93D26"/>
    <w:rPr>
      <w:sz w:val="24"/>
      <w:szCs w:val="24"/>
    </w:rPr>
  </w:style>
  <w:style w:type="character" w:styleId="Hyperlink">
    <w:name w:val="Hyperlink"/>
    <w:basedOn w:val="DefaultParagraphFont"/>
    <w:uiPriority w:val="99"/>
    <w:rsid w:val="00B90F5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65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8</Pages>
  <Words>815</Words>
  <Characters>4812</Characters>
  <Application>Microsoft Office Outlook</Application>
  <DocSecurity>0</DocSecurity>
  <Lines>0</Lines>
  <Paragraphs>0</Paragraphs>
  <ScaleCrop>false</ScaleCrop>
  <Company>AutoCont On Line, a.s.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</dc:title>
  <dc:subject/>
  <dc:creator>Jiří Olexa</dc:creator>
  <cp:keywords/>
  <dc:description/>
  <cp:lastModifiedBy>Maminka</cp:lastModifiedBy>
  <cp:revision>2</cp:revision>
  <dcterms:created xsi:type="dcterms:W3CDTF">2012-03-02T07:35:00Z</dcterms:created>
  <dcterms:modified xsi:type="dcterms:W3CDTF">2012-03-02T07:35:00Z</dcterms:modified>
</cp:coreProperties>
</file>