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3DF" w:rsidRPr="005D0B34" w:rsidRDefault="008363DF" w:rsidP="00703191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alt="logo" href="http://www.1zsklasterec.cz/" style="position:absolute;left:0;text-align:left;margin-left:401.6pt;margin-top:.9pt;width:40.5pt;height:53.25pt;z-index:251677696;visibility:visible;mso-wrap-distance-left:0;mso-wrap-distance-right:0;mso-position-vertical-relative:line" o:allowoverlap="f" o:button="t">
            <v:fill o:detectmouseclick="t"/>
            <v:imagedata r:id="rId7" o:title=""/>
            <w10:wrap type="square"/>
          </v:shape>
        </w:pict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8363DF" w:rsidRDefault="008363DF" w:rsidP="00703191">
      <w:pPr>
        <w:rPr>
          <w:rFonts w:ascii="Times New Roman" w:hAnsi="Times New Roman"/>
          <w:bCs/>
          <w:i/>
          <w:sz w:val="32"/>
          <w:szCs w:val="32"/>
        </w:rPr>
      </w:pPr>
      <w:r>
        <w:rPr>
          <w:noProof/>
          <w:lang w:eastAsia="cs-CZ"/>
        </w:rPr>
        <w:pict>
          <v:shape id="obrázek 5" o:spid="_x0000_s1027" type="#_x0000_t75" style="position:absolute;margin-left:395.6pt;margin-top:20.9pt;width:72.75pt;height:286.5pt;z-index:251678720;visibility:visible;mso-wrap-distance-left:0;mso-wrap-distance-right:0" filled="t">
            <v:imagedata r:id="rId8" o:title=""/>
            <w10:wrap type="square" side="largest"/>
          </v:shape>
        </w:pict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Autor: </w:t>
      </w:r>
      <w:r w:rsidRPr="00A50AC4">
        <w:rPr>
          <w:rFonts w:ascii="Times New Roman" w:hAnsi="Times New Roman"/>
          <w:bCs/>
          <w:i/>
          <w:sz w:val="32"/>
          <w:szCs w:val="32"/>
        </w:rPr>
        <w:t>Mgr. Zdeňka Horská</w:t>
      </w:r>
      <w:r w:rsidRPr="00A50AC4">
        <w:rPr>
          <w:rFonts w:ascii="Times New Roman" w:hAnsi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/>
          <w:b/>
          <w:bCs/>
          <w:sz w:val="32"/>
          <w:szCs w:val="32"/>
        </w:rPr>
        <w:t xml:space="preserve">Název materiálu: </w:t>
      </w:r>
      <w:bookmarkStart w:id="0" w:name="_GoBack"/>
      <w:r w:rsidRPr="0096102F">
        <w:rPr>
          <w:rFonts w:ascii="Times New Roman" w:hAnsi="Times New Roman"/>
          <w:bCs/>
          <w:i/>
          <w:sz w:val="32"/>
          <w:szCs w:val="32"/>
        </w:rPr>
        <w:t>VY_32_INOVACE_</w:t>
      </w:r>
      <w:r>
        <w:rPr>
          <w:rFonts w:ascii="Times New Roman" w:hAnsi="Times New Roman"/>
          <w:bCs/>
          <w:i/>
          <w:sz w:val="32"/>
          <w:szCs w:val="32"/>
        </w:rPr>
        <w:t>4_04</w:t>
      </w:r>
      <w:r w:rsidRPr="0096102F">
        <w:rPr>
          <w:rFonts w:ascii="Times New Roman" w:hAnsi="Times New Roman"/>
          <w:bCs/>
          <w:i/>
          <w:sz w:val="32"/>
          <w:szCs w:val="32"/>
        </w:rPr>
        <w:t>_</w:t>
      </w:r>
      <w:r>
        <w:rPr>
          <w:rFonts w:ascii="Times New Roman" w:hAnsi="Times New Roman"/>
          <w:bCs/>
          <w:i/>
          <w:sz w:val="32"/>
          <w:szCs w:val="32"/>
        </w:rPr>
        <w:t xml:space="preserve"> PL1 Elektromotor </w:t>
      </w:r>
    </w:p>
    <w:bookmarkEnd w:id="0"/>
    <w:p w:rsidR="008363DF" w:rsidRPr="004E38A9" w:rsidRDefault="008363DF" w:rsidP="00703191">
      <w:pPr>
        <w:rPr>
          <w:rFonts w:ascii="Times New Roman" w:hAnsi="Times New Roman"/>
          <w:bCs/>
          <w:i/>
          <w:sz w:val="32"/>
          <w:szCs w:val="32"/>
        </w:rPr>
      </w:pPr>
      <w:r w:rsidRPr="0096102F">
        <w:rPr>
          <w:rFonts w:ascii="Times New Roman" w:hAnsi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8363DF" w:rsidRDefault="008363DF" w:rsidP="00703191">
      <w:pPr>
        <w:rPr>
          <w:b/>
          <w:bCs/>
        </w:rPr>
      </w:pPr>
    </w:p>
    <w:p w:rsidR="008363DF" w:rsidRPr="0096102F" w:rsidRDefault="008363DF" w:rsidP="00703191">
      <w:pPr>
        <w:pStyle w:val="Normal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9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si žáci ověří získané znalosti o elektromotoru</w:t>
      </w:r>
      <w:r w:rsidRPr="0096102F">
        <w:rPr>
          <w:sz w:val="28"/>
          <w:szCs w:val="28"/>
        </w:rPr>
        <w:t>.</w:t>
      </w:r>
    </w:p>
    <w:p w:rsidR="008363DF" w:rsidRPr="0096102F" w:rsidRDefault="008363DF" w:rsidP="00703191">
      <w:pPr>
        <w:pStyle w:val="NormalWeb"/>
        <w:rPr>
          <w:b/>
          <w:bCs/>
        </w:rPr>
      </w:pPr>
    </w:p>
    <w:p w:rsidR="008363DF" w:rsidRDefault="008363DF" w:rsidP="008D03BF">
      <w:pPr>
        <w:rPr>
          <w:rFonts w:ascii="Times New Roman" w:hAnsi="Times New Roman"/>
          <w:sz w:val="24"/>
          <w:szCs w:val="24"/>
        </w:rPr>
      </w:pPr>
    </w:p>
    <w:p w:rsidR="008363DF" w:rsidRDefault="008363DF" w:rsidP="00995095">
      <w:pPr>
        <w:pStyle w:val="ListParagraph"/>
        <w:rPr>
          <w:rFonts w:ascii="Times New Roman" w:hAnsi="Times New Roman"/>
          <w:sz w:val="24"/>
          <w:szCs w:val="24"/>
        </w:rPr>
      </w:pPr>
    </w:p>
    <w:p w:rsidR="008363DF" w:rsidRPr="00995095" w:rsidRDefault="008363DF" w:rsidP="00995095">
      <w:pPr>
        <w:rPr>
          <w:rFonts w:ascii="Times New Roman" w:hAnsi="Times New Roman"/>
          <w:sz w:val="24"/>
          <w:szCs w:val="24"/>
        </w:rPr>
      </w:pPr>
    </w:p>
    <w:p w:rsidR="008363DF" w:rsidRDefault="008363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363DF" w:rsidRDefault="008363DF" w:rsidP="00995095">
      <w:pPr>
        <w:pStyle w:val="ListParagraph"/>
        <w:rPr>
          <w:rFonts w:ascii="Times New Roman" w:hAnsi="Times New Roman"/>
          <w:sz w:val="24"/>
          <w:szCs w:val="24"/>
        </w:rPr>
      </w:pPr>
    </w:p>
    <w:p w:rsidR="008363DF" w:rsidRPr="008D03BF" w:rsidRDefault="008363DF" w:rsidP="008D03B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group id="Skupina 64" o:spid="_x0000_s1028" style="position:absolute;left:0;text-align:left;margin-left:223.75pt;margin-top:-14.25pt;width:204pt;height:82.15pt;z-index:251645952" coordsize="24638,9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">
            <v:shape id="Obrázek 1" o:spid="_x0000_s1029" type="#_x0000_t75" style="position:absolute;left:7429;top:-1651;width:9906;height:13208;rotation:-9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0/SjBAAAA2gAAAA8AAABkcnMvZG93bnJldi54bWxET9tqwkAQfRf6D8sU+qYbS5GSukopLVgl&#10;BU0/YMiOSWx2NmSnJvr1riD4NBzOdebLwTXqSF2oPRuYThJQxIW3NZcGfvOv8SuoIMgWG89k4EQB&#10;louH0RxT63ve0nEnpYohHFI0UIm0qdahqMhhmPiWOHJ73zmUCLtS2w77GO4a/ZwkM+2w5thQYUsf&#10;FRV/u39nYJOff079ar0tvmWaly+HLPuUzJinx+H9DZTQIHfxzb2ycT5cX7levbg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n0/SjBAAAA2gAAAA8AAAAAAAAAAAAAAAAAnwIA&#10;AGRycy9kb3ducmV2LnhtbFBLBQYAAAAABAAEAPcAAACNAwAAAAA=&#10;">
              <v:imagedata r:id="rId9" o:title=""/>
              <v:path arrowok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2" o:spid="_x0000_s1030" type="#_x0000_t32" style="position:absolute;left:15113;top:762;width:9525;height:4254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maKr4AAADaAAAADwAAAGRycy9kb3ducmV2LnhtbESP3WoCMRCF74W+Q5iCd5qtoMjWKGJb&#10;6J2/DzDdjJvoZrIkqa5vbwTBy8P5+TizRecacaEQrWcFH8MCBHHlteVawWH/M5iCiAlZY+OZFNwo&#10;wmL+1pthqf2Vt3TZpVrkEY4lKjAptaWUsTLkMA59S5y9ow8OU5ahljrgNY+7Ro6KYiIdWs4Egy2t&#10;DFXn3b/L3KU9jb+C5ur772Q3weD62KBS/fdu+QkiUZde4Wf7VysYweNKvgFyfg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u2ZoqvgAAANoAAAAPAAAAAAAAAAAAAAAAAKEC&#10;AABkcnMvZG93bnJldi54bWxQSwUGAAAAAAQABAD5AAAAjAMAAAAA&#10;">
              <v:stroke endarrow="open"/>
            </v:shape>
            <v:shape id="Přímá spojnice se šipkou 3" o:spid="_x0000_s1031" type="#_x0000_t32" style="position:absolute;left:825;top:5842;width:9970;height:3111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U/scAAAADaAAAADwAAAGRycy9kb3ducmV2LnhtbESP3WoCMRCF7wXfIYzQO82qtJTVrIhW&#10;6F1b6wOMm3GTdTNZklS3b98UCr08nJ+Ps94MrhM3CtF6VjCfFSCIa68tNwpOn4fpM4iYkDV2nknB&#10;N0XYVOPRGkvt7/xBt2NqRB7hWKICk1JfShlrQw7jzPfE2bv44DBlGRqpA97zuOvkoiiepEPLmWCw&#10;p52h+nr8cpm7te3jPmiuX86tfQ8G3y4dKvUwGbYrEImG9B/+a79qBUv4vZJvgKx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GVP7HAAAAA2gAAAA8AAAAAAAAAAAAAAAAA&#10;oQIAAGRycy9kb3ducmV2LnhtbFBLBQYAAAAABAAEAPkAAACOAwAAAAA=&#10;">
              <v:stroke endarrow="open"/>
            </v:shape>
            <v:shape id="Přímá spojnice se šipkou 4" o:spid="_x0000_s1032" type="#_x0000_t32" style="position:absolute;top:4191;width:8826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prCcEAAADaAAAADwAAAGRycy9kb3ducmV2LnhtbESPzWrDMBCE74G+g9hCb7GcOKTFtWxK&#10;20DILT/0vFgb29haGUl13LevCoUch5n5himq2QxiIuc7ywpWSQqCuLa640bB5bxbvoDwAVnjYJkU&#10;/JCHqnxYFJhre+MjTafQiAhhn6OCNoQxl9LXLRn0iR2Jo3e1zmCI0jVSO7xFuBnkOk230mDHcaHF&#10;kd5bqvvTt1HQcRZ4/ZHt6PDZu+fmq59sdlHq6XF+ewURaA738H97rxVs4O9KvAG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KmsJwQAAANoAAAAPAAAAAAAAAAAAAAAA&#10;AKECAABkcnMvZG93bnJldi54bWxQSwUGAAAAAAQABAD5AAAAjwMAAAAA&#10;">
              <v:stroke endarrow="open"/>
            </v:shape>
          </v:group>
        </w:pict>
      </w:r>
      <w:r w:rsidRPr="008D03BF">
        <w:rPr>
          <w:rFonts w:ascii="Times New Roman" w:hAnsi="Times New Roman"/>
          <w:sz w:val="24"/>
          <w:szCs w:val="24"/>
        </w:rPr>
        <w:t>Popiš jednotlivé části elektromotoru:</w:t>
      </w:r>
    </w:p>
    <w:p w:rsidR="008363DF" w:rsidRPr="008D03BF" w:rsidRDefault="008363DF" w:rsidP="008D03BF">
      <w:pPr>
        <w:pStyle w:val="ListParagraph"/>
        <w:rPr>
          <w:rFonts w:ascii="Times New Roman" w:hAnsi="Times New Roman"/>
          <w:sz w:val="24"/>
          <w:szCs w:val="24"/>
        </w:rPr>
      </w:pPr>
    </w:p>
    <w:p w:rsidR="008363DF" w:rsidRPr="008D03BF" w:rsidRDefault="008363DF" w:rsidP="008D03BF">
      <w:pPr>
        <w:rPr>
          <w:rFonts w:ascii="Times New Roman" w:hAnsi="Times New Roman"/>
          <w:sz w:val="24"/>
          <w:szCs w:val="24"/>
        </w:rPr>
      </w:pPr>
    </w:p>
    <w:p w:rsidR="008363DF" w:rsidRPr="008D03BF" w:rsidRDefault="008363DF" w:rsidP="008D03B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Přímá spojnice se šipkou 55" o:spid="_x0000_s1033" type="#_x0000_t32" style="position:absolute;left:0;text-align:left;margin-left:387.5pt;margin-top:24.55pt;width:21.5pt;height:0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">
            <v:stroke startarrow="open" endarrow="open"/>
          </v:shape>
        </w:pict>
      </w:r>
      <w:r>
        <w:rPr>
          <w:noProof/>
          <w:lang w:eastAsia="cs-CZ"/>
        </w:rPr>
        <w:pict>
          <v:group id="Skupina 45" o:spid="_x0000_s1034" style="position:absolute;left:0;text-align:left;margin-left:206.85pt;margin-top:23.65pt;width:61pt;height:21.5pt;z-index:251648000" coordsize="13779,55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">
            <v:shape id="Obrázek 46" o:spid="_x0000_s1035" type="#_x0000_t75" style="position:absolute;left:6223;width:7556;height:558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9EBPCAAAA2wAAAA8AAABkcnMvZG93bnJldi54bWxEj81qAjEUhfcF3yFcwU3RjNKKjkYRQZhd&#10;W3Xh8jK5TgYnN2ESx/HtTaHQ5eH8fJz1treN6KgNtWMF00kGgrh0uuZKwfl0GC9AhIissXFMCp4U&#10;YLsZvK0x1+7BP9QdYyXSCIccFZgYfS5lKA1ZDBPniZN3da3FmGRbSd3iI43bRs6ybC4t1pwIBj3t&#10;DZW3490miDvt62Xxid8z6Q/F5fZl/Hun1GjY71YgIvXxP/zXLrSCjzn8fkk/QG5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TfRATwgAAANsAAAAPAAAAAAAAAAAAAAAAAJ8C&#10;AABkcnMvZG93bnJldi54bWxQSwUGAAAAAAQABAD3AAAAjgMAAAAA&#10;">
              <v:imagedata r:id="rId10" o:title="" grayscale="t"/>
              <v:path arrowok="t"/>
            </v:shape>
            <v:group id="Skupina 47" o:spid="_x0000_s1036" style="position:absolute;top:571;width:4445;height:1143" coordsize="444500,1143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<v:rect id="Obdélník 48" o:spid="_x0000_s1037" style="position:absolute;width:444500;height:1143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o1jsIA&#10;AADbAAAADwAAAGRycy9kb3ducmV2LnhtbERPTWvCQBC9C/6HZYRepG4sIiV1laK05FAEbXvobcxO&#10;s6nZ2ZCdavz37kHw+Hjfi1XvG3WiLtaBDUwnGSjiMtiaKwNfn2+Pz6CiIFtsApOBC0VYLYeDBeY2&#10;nHlHp71UKoVwzNGAE2lzrWPpyGOchJY4cb+h8ygJdpW2HZ5TuG/0U5bNtceaU4PDltaOyuP+3xv4&#10;KXqp/qbv8nHE8fe4cIdyuzkY8zDqX19ACfVyF9/chTUwS2PTl/QD9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ijWOwgAAANsAAAAPAAAAAAAAAAAAAAAAAJgCAABkcnMvZG93&#10;bnJldi54bWxQSwUGAAAAAAQABAD1AAAAhwMAAAAA&#10;" filled="f" strokeweight="1pt"/>
              <v:rect id="Obdélník 49" o:spid="_x0000_s1038" style="position:absolute;left:381000;width:63500;height:1143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Vg1cMA&#10;AADbAAAADwAAAGRycy9kb3ducmV2LnhtbESPQWvCQBSE74L/YXmCN91UWmlTN0GtKdJbbIvXR/Y1&#10;Cc2+Dburxn/fLQgeh5n5hlnlg+nEmZxvLSt4mCcgiCurW64VfH0Ws2cQPiBr7CyTgit5yLPxaIWp&#10;thcu6XwItYgQ9ikqaELoUyl91ZBBP7c9cfR+rDMYonS11A4vEW46uUiSpTTYclxosKdtQ9Xv4WQU&#10;HGvLp7cru0047t6Lj6fvxJSFUtPJsH4FEWgI9/CtvdcKHl/g/0v8AT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Vg1cMAAADbAAAADwAAAAAAAAAAAAAAAACYAgAAZHJzL2Rv&#10;d25yZXYueG1sUEsFBgAAAAAEAAQA9QAAAIgDAAAAAA==&#10;" fillcolor="gray" strokeweight="2pt"/>
            </v:group>
          </v:group>
        </w:pict>
      </w:r>
      <w:r>
        <w:rPr>
          <w:noProof/>
          <w:lang w:eastAsia="cs-CZ"/>
        </w:rPr>
        <w:pict>
          <v:group id="Skupina 44" o:spid="_x0000_s1039" style="position:absolute;left:0;text-align:left;margin-left:44pt;margin-top:20.4pt;width:64pt;height:26pt;z-index:251649024" coordsize="13779,55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">
            <v:shape id="Obrázek 38" o:spid="_x0000_s1040" type="#_x0000_t75" style="position:absolute;left:6223;width:7556;height:558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zQ8uvCAAAA2wAAAA8AAABkcnMvZG93bnJldi54bWxET89rwjAUvgv+D+EJu2mqQzeqUUR0iHjY&#10;XId4ezTPtpi8lCbT+t+bg+Dx4/s9W7TWiCs1vnKsYDhIQBDnTldcKMh+N/1PED4gazSOScGdPCzm&#10;3c4MU+1u/EPXQyhEDGGfooIyhDqV0uclWfQDVxNH7uwaiyHCppC6wVsMt0aOkmQiLVYcG0qsaVVS&#10;fjn8WwWTzX53/M4+zDr52pvxPVv/neqLUm+9djkFEagNL/HTvdUK3uPY+CX+ADl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80PLrwgAAANsAAAAPAAAAAAAAAAAAAAAAAJ8C&#10;AABkcnMvZG93bnJldi54bWxQSwUGAAAAAAQABAD3AAAAjgMAAAAA&#10;">
              <v:imagedata r:id="rId11" o:title="" grayscale="t"/>
              <v:path arrowok="t"/>
            </v:shape>
            <v:group id="Skupina 43" o:spid="_x0000_s1041" style="position:absolute;top:571;width:4445;height:1143" coordsize="444500,1143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<v:rect id="Obdélník 40" o:spid="_x0000_s1042" style="position:absolute;width:444500;height:1143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w5iMIA&#10;AADbAAAADwAAAGRycy9kb3ducmV2LnhtbERPTWvCQBC9C/6HZYRepG4sIiV1laK05FAEbXvobcxO&#10;s6nZ2ZCdavz37kHw+Hjfi1XvG3WiLtaBDUwnGSjiMtiaKwNfn2+Pz6CiIFtsApOBC0VYLYeDBeY2&#10;nHlHp71UKoVwzNGAE2lzrWPpyGOchJY4cb+h8ygJdpW2HZ5TuG/0U5bNtceaU4PDltaOyuP+3xv4&#10;KXqp/qbv8nHE8fe4cIdyuzkY8zDqX19ACfVyF9/chTUwS+vTl/QD9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/DmIwgAAANsAAAAPAAAAAAAAAAAAAAAAAJgCAABkcnMvZG93&#10;bnJldi54bWxQSwUGAAAAAAQABAD1AAAAhwMAAAAA&#10;" filled="f" strokeweight="1pt"/>
              <v:rect id="Obdélník 41" o:spid="_x0000_s1043" style="position:absolute;left:381000;width:63500;height:1143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Ns08EA&#10;AADbAAAADwAAAGRycy9kb3ducmV2LnhtbESPQYvCMBSE74L/IbyFvWmqrCLVKKu7FfGmu+L10Tzb&#10;YvNSkqj13xtB8DjMzDfMbNGaWlzJ+cqygkE/AUGcW11xoeD/L+tNQPiArLG2TAru5GEx73ZmmGp7&#10;4x1d96EQEcI+RQVlCE0qpc9LMuj7tiGO3sk6gyFKV0jt8BbhppbDJBlLgxXHhRIbWpWUn/cXo+BY&#10;WL783Nktw/F3nW1Hh8TsMqU+P9rvKYhAbXiHX+2NVvA1gOeX+APk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jbNPBAAAA2wAAAA8AAAAAAAAAAAAAAAAAmAIAAGRycy9kb3du&#10;cmV2LnhtbFBLBQYAAAAABAAEAPUAAACGAwAAAAA=&#10;" fillcolor="gray" strokeweight="2pt"/>
            </v:group>
          </v:group>
        </w:pict>
      </w:r>
      <w:r w:rsidRPr="008D03BF">
        <w:rPr>
          <w:rFonts w:ascii="Times New Roman" w:hAnsi="Times New Roman"/>
          <w:sz w:val="24"/>
          <w:szCs w:val="24"/>
        </w:rPr>
        <w:t>Ve kterém případě vzniká indukovaný proud:</w:t>
      </w:r>
    </w:p>
    <w:p w:rsidR="008363DF" w:rsidRPr="008D03BF" w:rsidRDefault="008363DF" w:rsidP="008D03B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Přímá spojnice se šipkou 42" o:spid="_x0000_s1044" type="#_x0000_t32" style="position:absolute;margin-left:44.6pt;margin-top:12.45pt;width:21.5pt;height:.5pt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">
            <v:stroke startarrow="open" endarrow="open"/>
          </v:shape>
        </w:pict>
      </w:r>
      <w:r>
        <w:rPr>
          <w:noProof/>
          <w:lang w:eastAsia="cs-CZ"/>
        </w:rPr>
        <w:pict>
          <v:group id="Skupina 50" o:spid="_x0000_s1045" style="position:absolute;margin-left:357.5pt;margin-top:2.95pt;width:59.5pt;height:23pt;z-index:251651072" coordsize="13779,55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">
            <v:shape id="Obrázek 51" o:spid="_x0000_s1046" type="#_x0000_t75" style="position:absolute;left:6223;width:7556;height:558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xqKXFAAAA2wAAAA8AAABkcnMvZG93bnJldi54bWxEj09rAjEUxO9Cv0N4hV5Es5ZaZTVKLbRU&#10;EOq/g8fH5rlZ3LwsSbpuv31TEDwOM78ZZr7sbC1a8qFyrGA0zEAQF05XXCo4Hj4GUxAhImusHZOC&#10;XwqwXDz05phrd+UdtftYilTCIUcFJsYmlzIUhiyGoWuIk3d23mJM0pdSe7ymclvL5yx7lRYrTgsG&#10;G3o3VFz2P1bB2FzG2xWa9vtzLU+bVd+v5ctEqafH7m0GIlIX7+Eb/aUTN4L/L+kHyM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68ailxQAAANsAAAAPAAAAAAAAAAAAAAAA&#10;AJ8CAABkcnMvZG93bnJldi54bWxQSwUGAAAAAAQABAD3AAAAkQMAAAAA&#10;">
              <v:imagedata r:id="rId12" o:title="" grayscale="t"/>
              <v:path arrowok="t"/>
            </v:shape>
            <v:group id="Skupina 52" o:spid="_x0000_s1047" style="position:absolute;top:571;width:4445;height:1143" coordsize="444500,1143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<v:rect id="Obdélník 53" o:spid="_x0000_s1048" style="position:absolute;width:444500;height:1143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cxIsYA&#10;AADbAAAADwAAAGRycy9kb3ducmV2LnhtbESPQWvCQBSE74X+h+UVehHdaKlIdJXSYsmhFLT14O2Z&#10;fWZTs29D9lXTf98tFDwOM/MNs1j1vlFn6mId2MB4lIEiLoOtuTLw+bEezkBFQbbYBCYDPxRhtby9&#10;WWBuw4U3dN5KpRKEY44GnEibax1LRx7jKLTEyTuGzqMk2VXadnhJcN/oSZZNtcea04LDlp4dlaft&#10;tzewL3qpvsav8nbCwW5QuEP5/nIw5v6uf5qDEurlGv5vF9bA4wP8fUk/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vcxIsYAAADbAAAADwAAAAAAAAAAAAAAAACYAgAAZHJz&#10;L2Rvd25yZXYueG1sUEsFBgAAAAAEAAQA9QAAAIsDAAAAAA==&#10;" filled="f" strokeweight="1pt"/>
              <v:rect id="Obdélník 54" o:spid="_x0000_s1049" style="position:absolute;left:381000;width:63500;height:1143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1ZlsIA&#10;AADbAAAADwAAAGRycy9kb3ducmV2LnhtbESPW4vCMBSE3xf8D+EI+7amii5SjeKti+ybN3w9NMe2&#10;2JyUJGr992ZhwcdhZr5hpvPW1OJOzleWFfR7CQji3OqKCwXHQ/Y1BuEDssbaMil4kof5rPMxxVTb&#10;B+/ovg+FiBD2KSooQ2hSKX1ekkHfsw1x9C7WGQxRukJqh48IN7UcJMm3NFhxXCixoVVJ+XV/MwrO&#10;heXb+sluGc6bn+x3dErMLlPqs9suJiACteEd/m9vtYLREP6+xB8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DVmWwgAAANsAAAAPAAAAAAAAAAAAAAAAAJgCAABkcnMvZG93&#10;bnJldi54bWxQSwUGAAAAAAQABAD1AAAAhwMAAAAA&#10;" fillcolor="gray" strokeweight="2pt"/>
            </v:group>
          </v:group>
        </w:pict>
      </w:r>
    </w:p>
    <w:p w:rsidR="008363DF" w:rsidRPr="008D03BF" w:rsidRDefault="008363DF" w:rsidP="008D03B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8D03BF">
        <w:rPr>
          <w:rFonts w:ascii="Times New Roman" w:hAnsi="Times New Roman"/>
          <w:sz w:val="24"/>
          <w:szCs w:val="24"/>
        </w:rPr>
        <w:t xml:space="preserve">  ……………………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8D03BF">
        <w:rPr>
          <w:rFonts w:ascii="Times New Roman" w:hAnsi="Times New Roman"/>
          <w:sz w:val="24"/>
          <w:szCs w:val="24"/>
        </w:rPr>
        <w:t>…………………………………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8D03BF">
        <w:rPr>
          <w:rFonts w:ascii="Times New Roman" w:hAnsi="Times New Roman"/>
          <w:sz w:val="24"/>
          <w:szCs w:val="24"/>
        </w:rPr>
        <w:t>…………………………</w:t>
      </w:r>
    </w:p>
    <w:p w:rsidR="008363DF" w:rsidRPr="008D03BF" w:rsidRDefault="008363DF" w:rsidP="008D03B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8D03BF">
        <w:rPr>
          <w:rFonts w:ascii="Times New Roman" w:hAnsi="Times New Roman"/>
          <w:sz w:val="24"/>
          <w:szCs w:val="24"/>
        </w:rPr>
        <w:t>Rozlušti a správně spoj:</w:t>
      </w:r>
    </w:p>
    <w:p w:rsidR="008363DF" w:rsidRPr="008D03BF" w:rsidRDefault="008363DF" w:rsidP="008D03BF">
      <w:pPr>
        <w:tabs>
          <w:tab w:val="left" w:pos="6237"/>
        </w:tabs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MĚRSÍNĚMI ………………</w:t>
      </w:r>
      <w:r>
        <w:rPr>
          <w:rFonts w:ascii="Times New Roman" w:hAnsi="Times New Roman"/>
          <w:sz w:val="24"/>
          <w:szCs w:val="24"/>
        </w:rPr>
        <w:tab/>
        <w:t>TRORO ……………………</w:t>
      </w:r>
    </w:p>
    <w:p w:rsidR="008363DF" w:rsidRPr="008D03BF" w:rsidRDefault="008363DF" w:rsidP="008D03BF">
      <w:pPr>
        <w:tabs>
          <w:tab w:val="left" w:pos="6237"/>
        </w:tabs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VÁPEN ……………………</w:t>
      </w:r>
      <w:r>
        <w:rPr>
          <w:rFonts w:ascii="Times New Roman" w:hAnsi="Times New Roman"/>
          <w:sz w:val="24"/>
          <w:szCs w:val="24"/>
        </w:rPr>
        <w:tab/>
        <w:t>MORTUTÁKO ……………</w:t>
      </w:r>
    </w:p>
    <w:p w:rsidR="008363DF" w:rsidRPr="008D03BF" w:rsidRDefault="008363DF" w:rsidP="008D03BF">
      <w:pPr>
        <w:tabs>
          <w:tab w:val="left" w:pos="6237"/>
        </w:tabs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TÁIČÁVO …………………</w:t>
      </w:r>
      <w:r>
        <w:rPr>
          <w:rFonts w:ascii="Times New Roman" w:hAnsi="Times New Roman"/>
          <w:sz w:val="24"/>
          <w:szCs w:val="24"/>
        </w:rPr>
        <w:tab/>
        <w:t>SROTAT …………………</w:t>
      </w:r>
    </w:p>
    <w:p w:rsidR="008363DF" w:rsidRPr="008D03BF" w:rsidRDefault="008363DF" w:rsidP="001567DB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Obrázek 61" o:spid="_x0000_s1050" type="#_x0000_t75" alt="MC900290447[1]" style="position:absolute;left:0;text-align:left;margin-left:387.5pt;margin-top:34.15pt;width:40.6pt;height:37.9pt;z-index:251636736;visibility:visible">
            <v:imagedata r:id="rId13" o:title="" grayscale="t"/>
            <w10:wrap type="square"/>
          </v:shape>
        </w:pict>
      </w:r>
      <w:r>
        <w:rPr>
          <w:noProof/>
          <w:lang w:eastAsia="cs-CZ"/>
        </w:rPr>
        <w:pict>
          <v:shape id="Obrázek 60" o:spid="_x0000_s1051" type="#_x0000_t75" alt="MC900440388[1]" style="position:absolute;left:0;text-align:left;margin-left:319pt;margin-top:31pt;width:38.5pt;height:38.5pt;z-index:251637760;visibility:visible">
            <v:imagedata r:id="rId14" o:title=""/>
            <w10:wrap type="square"/>
          </v:shape>
        </w:pict>
      </w:r>
      <w:r>
        <w:rPr>
          <w:noProof/>
          <w:lang w:eastAsia="cs-CZ"/>
        </w:rPr>
        <w:pict>
          <v:shape id="Obrázek 59" o:spid="_x0000_s1052" type="#_x0000_t75" alt="MP900403160[1]" style="position:absolute;left:0;text-align:left;margin-left:245pt;margin-top:36.15pt;width:53.75pt;height:36pt;z-index:251638784;visibility:visible">
            <v:imagedata r:id="rId15" o:title=""/>
            <w10:wrap type="square"/>
          </v:shape>
        </w:pict>
      </w:r>
      <w:r>
        <w:rPr>
          <w:noProof/>
          <w:lang w:eastAsia="cs-CZ"/>
        </w:rPr>
        <w:pict>
          <v:shape id="Obrázek 58" o:spid="_x0000_s1053" type="#_x0000_t75" alt="MC900237649[1]" style="position:absolute;left:0;text-align:left;margin-left:177.1pt;margin-top:31pt;width:48pt;height:41.05pt;z-index:251639808;visibility:visible">
            <v:imagedata r:id="rId16" o:title="" grayscale="t"/>
            <w10:wrap type="square"/>
          </v:shape>
        </w:pict>
      </w:r>
      <w:r>
        <w:rPr>
          <w:noProof/>
          <w:lang w:eastAsia="cs-CZ"/>
        </w:rPr>
        <w:pict>
          <v:shape id="Obrázek 56" o:spid="_x0000_s1054" type="#_x0000_t75" alt="MC900437319[1]" style="position:absolute;left:0;text-align:left;margin-left:35.3pt;margin-top:31pt;width:56.85pt;height:42.65pt;z-index:251640832;visibility:visible">
            <v:imagedata r:id="rId17" o:title=""/>
            <w10:wrap type="square"/>
          </v:shape>
        </w:pict>
      </w:r>
      <w:r>
        <w:rPr>
          <w:rFonts w:ascii="Times New Roman" w:hAnsi="Times New Roman"/>
          <w:sz w:val="24"/>
          <w:szCs w:val="24"/>
        </w:rPr>
        <w:t xml:space="preserve">Doplň co je </w:t>
      </w:r>
      <w:r w:rsidRPr="008D03BF">
        <w:rPr>
          <w:rFonts w:ascii="Times New Roman" w:hAnsi="Times New Roman"/>
          <w:sz w:val="24"/>
          <w:szCs w:val="24"/>
        </w:rPr>
        <w:t>součástí následujících těles (1 = elektromagnet, 2 = elektromotor):</w:t>
      </w:r>
    </w:p>
    <w:p w:rsidR="008363DF" w:rsidRPr="008D03BF" w:rsidRDefault="008363DF" w:rsidP="008D03BF">
      <w:pPr>
        <w:tabs>
          <w:tab w:val="left" w:pos="6237"/>
        </w:tabs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Obrázek 98" o:spid="_x0000_s1055" type="#_x0000_t75" alt="MP900403160[1]" style="position:absolute;margin-left:247.5pt;margin-top:10.7pt;width:53.75pt;height:36pt;z-index:251641856;visibility:visible">
            <v:imagedata r:id="rId18" o:title=""/>
            <w10:wrap type="square"/>
          </v:shape>
        </w:pict>
      </w:r>
      <w:r>
        <w:rPr>
          <w:noProof/>
          <w:lang w:eastAsia="cs-CZ"/>
        </w:rPr>
        <w:pict>
          <v:shape id="Obrázek 100" o:spid="_x0000_s1056" type="#_x0000_t75" alt="MC900437319[1]" style="position:absolute;margin-left:39.5pt;margin-top:5.55pt;width:56.85pt;height:42.65pt;z-index:251642880;visibility:visible">
            <v:imagedata r:id="rId19" o:title=""/>
            <w10:wrap type="square"/>
          </v:shape>
        </w:pict>
      </w:r>
      <w:r>
        <w:rPr>
          <w:noProof/>
          <w:lang w:eastAsia="cs-CZ"/>
        </w:rPr>
        <w:pict>
          <v:shape id="Obrázek 95" o:spid="_x0000_s1057" type="#_x0000_t75" alt="MC900437319[1]" style="position:absolute;margin-left:37.05pt;margin-top:5.55pt;width:56.85pt;height:42.65pt;z-index:251643904;visibility:visible">
            <v:imagedata r:id="rId17" o:title="" grayscale="t"/>
            <w10:wrap type="square"/>
          </v:shape>
        </w:pict>
      </w:r>
      <w:r>
        <w:rPr>
          <w:noProof/>
          <w:lang w:eastAsia="cs-CZ"/>
        </w:rPr>
        <w:pict>
          <v:shape id="Obrázek 96" o:spid="_x0000_s1058" type="#_x0000_t75" alt="MC900441298[1]" style="position:absolute;margin-left:116.75pt;margin-top:.05pt;width:48pt;height:48pt;z-index:251644928;visibility:visible">
            <v:imagedata r:id="rId20" o:title=""/>
            <w10:wrap type="square"/>
          </v:shape>
        </w:pict>
      </w:r>
    </w:p>
    <w:p w:rsidR="008363DF" w:rsidRPr="008D03BF" w:rsidRDefault="008363DF" w:rsidP="008D03BF">
      <w:pPr>
        <w:tabs>
          <w:tab w:val="left" w:pos="6237"/>
        </w:tabs>
        <w:rPr>
          <w:rFonts w:ascii="Times New Roman" w:hAnsi="Times New Roman"/>
          <w:sz w:val="24"/>
          <w:szCs w:val="24"/>
        </w:rPr>
      </w:pPr>
    </w:p>
    <w:p w:rsidR="008363DF" w:rsidRPr="008D03BF" w:rsidRDefault="008363DF" w:rsidP="008D03BF">
      <w:pPr>
        <w:tabs>
          <w:tab w:val="left" w:pos="6237"/>
        </w:tabs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  <w:r w:rsidRPr="008D03BF">
        <w:rPr>
          <w:rFonts w:ascii="Times New Roman" w:hAnsi="Times New Roman"/>
          <w:sz w:val="24"/>
          <w:szCs w:val="24"/>
        </w:rPr>
        <w:t>……………</w:t>
      </w:r>
    </w:p>
    <w:p w:rsidR="008363DF" w:rsidRPr="008D03BF" w:rsidRDefault="008363DF" w:rsidP="001567DB">
      <w:pPr>
        <w:pStyle w:val="ListParagraph"/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Generátor je </w:t>
      </w:r>
      <w:r w:rsidRPr="008D03BF"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</w:p>
    <w:p w:rsidR="008363DF" w:rsidRPr="008D03BF" w:rsidRDefault="008363DF" w:rsidP="008D03BF">
      <w:pPr>
        <w:pStyle w:val="ListParagraph"/>
        <w:tabs>
          <w:tab w:val="left" w:pos="6237"/>
        </w:tabs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Přímá spojnice se šipkou 62" o:spid="_x0000_s1059" type="#_x0000_t32" style="position:absolute;left:0;text-align:left;margin-left:40.7pt;margin-top:.85pt;width:21pt;height:29pt;flip:x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">
            <v:stroke endarrow="open"/>
          </v:shape>
        </w:pict>
      </w:r>
      <w:r>
        <w:rPr>
          <w:noProof/>
          <w:lang w:eastAsia="cs-CZ"/>
        </w:rPr>
        <w:pict>
          <v:shape id="Přímá spojnice se šipkou 63" o:spid="_x0000_s1060" type="#_x0000_t32" style="position:absolute;left:0;text-align:left;margin-left:88.85pt;margin-top:.85pt;width:118pt;height:29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">
            <v:stroke endarrow="open"/>
          </v:shape>
        </w:pict>
      </w:r>
      <w:r w:rsidRPr="008D03BF">
        <w:rPr>
          <w:rFonts w:ascii="Times New Roman" w:hAnsi="Times New Roman"/>
          <w:sz w:val="24"/>
          <w:szCs w:val="24"/>
        </w:rPr>
        <w:t xml:space="preserve">                                                                     (jaké známe druhy generátorů)</w:t>
      </w:r>
    </w:p>
    <w:p w:rsidR="008363DF" w:rsidRPr="008D03BF" w:rsidRDefault="008363DF" w:rsidP="008D03BF">
      <w:pPr>
        <w:pStyle w:val="ListParagraph"/>
        <w:tabs>
          <w:tab w:val="left" w:pos="6237"/>
        </w:tabs>
        <w:rPr>
          <w:rFonts w:ascii="Times New Roman" w:hAnsi="Times New Roman"/>
          <w:sz w:val="24"/>
          <w:szCs w:val="24"/>
        </w:rPr>
      </w:pPr>
    </w:p>
    <w:p w:rsidR="008363DF" w:rsidRDefault="008363DF" w:rsidP="008D03BF">
      <w:pPr>
        <w:rPr>
          <w:rFonts w:ascii="Times New Roman" w:hAnsi="Times New Roman"/>
          <w:sz w:val="24"/>
          <w:szCs w:val="24"/>
        </w:rPr>
      </w:pPr>
      <w:r w:rsidRPr="008D03BF">
        <w:rPr>
          <w:rFonts w:ascii="Times New Roman" w:hAnsi="Times New Roman"/>
          <w:sz w:val="24"/>
          <w:szCs w:val="24"/>
        </w:rPr>
        <w:t>………………………                         ………………………………</w:t>
      </w:r>
    </w:p>
    <w:p w:rsidR="008363DF" w:rsidRDefault="008363DF" w:rsidP="008D03BF">
      <w:pPr>
        <w:rPr>
          <w:rFonts w:ascii="Times New Roman" w:hAnsi="Times New Roman"/>
          <w:sz w:val="24"/>
          <w:szCs w:val="24"/>
        </w:rPr>
      </w:pPr>
    </w:p>
    <w:p w:rsidR="008363DF" w:rsidRDefault="008363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363DF" w:rsidRDefault="008363DF" w:rsidP="00995095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left:0;text-align:left;margin-left:402.35pt;margin-top:-16pt;width:69.75pt;height:23.9pt;z-index:251671552" filled="f" stroked="f">
            <v:textbox>
              <w:txbxContent>
                <w:p w:rsidR="008363DF" w:rsidRPr="00995095" w:rsidRDefault="008363DF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rotor</w:t>
                  </w:r>
                </w:p>
              </w:txbxContent>
            </v:textbox>
          </v:shape>
        </w:pict>
      </w:r>
    </w:p>
    <w:p w:rsidR="008363DF" w:rsidRPr="008D03BF" w:rsidRDefault="008363DF" w:rsidP="00995095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62" type="#_x0000_t202" style="position:absolute;left:0;text-align:left;margin-left:156.8pt;margin-top:10.3pt;width:69.75pt;height:23.9pt;z-index:251672576" filled="f" stroked="f">
            <v:textbox>
              <w:txbxContent>
                <w:p w:rsidR="008363DF" w:rsidRPr="00995095" w:rsidRDefault="008363DF" w:rsidP="00995095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stator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group id="_x0000_s1063" style="position:absolute;left:0;text-align:left;margin-left:223.75pt;margin-top:-14.25pt;width:204pt;height:82.15pt;z-index:251663360" coordsize="24638,9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">
            <v:shape id="Obrázek 1" o:spid="_x0000_s1064" type="#_x0000_t75" style="position:absolute;left:7429;top:-1651;width:9906;height:13208;rotation:-9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0/SjBAAAA2gAAAA8AAABkcnMvZG93bnJldi54bWxET9tqwkAQfRf6D8sU+qYbS5GSukopLVgl&#10;BU0/YMiOSWx2NmSnJvr1riD4NBzOdebLwTXqSF2oPRuYThJQxIW3NZcGfvOv8SuoIMgWG89k4EQB&#10;louH0RxT63ve0nEnpYohHFI0UIm0qdahqMhhmPiWOHJ73zmUCLtS2w77GO4a/ZwkM+2w5thQYUsf&#10;FRV/u39nYJOff079ar0tvmWaly+HLPuUzJinx+H9DZTQIHfxzb2ycT5cX7levbg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n0/SjBAAAA2gAAAA8AAAAAAAAAAAAAAAAAnwIA&#10;AGRycy9kb3ducmV2LnhtbFBLBQYAAAAABAAEAPcAAACNAwAAAAA=&#10;">
              <v:imagedata r:id="rId9" o:title=""/>
              <v:path arrowok="t"/>
            </v:shape>
            <v:shape id="Přímá spojnice se šipkou 2" o:spid="_x0000_s1065" type="#_x0000_t32" style="position:absolute;left:15113;top:762;width:9525;height:4254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maKr4AAADaAAAADwAAAGRycy9kb3ducmV2LnhtbESP3WoCMRCF74W+Q5iCd5qtoMjWKGJb&#10;6J2/DzDdjJvoZrIkqa5vbwTBy8P5+TizRecacaEQrWcFH8MCBHHlteVawWH/M5iCiAlZY+OZFNwo&#10;wmL+1pthqf2Vt3TZpVrkEY4lKjAptaWUsTLkMA59S5y9ow8OU5ahljrgNY+7Ro6KYiIdWs4Egy2t&#10;DFXn3b/L3KU9jb+C5ur772Q3weD62KBS/fdu+QkiUZde4Wf7VysYweNKvgFyfg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u2ZoqvgAAANoAAAAPAAAAAAAAAAAAAAAAAKEC&#10;AABkcnMvZG93bnJldi54bWxQSwUGAAAAAAQABAD5AAAAjAMAAAAA&#10;">
              <v:stroke endarrow="open"/>
            </v:shape>
            <v:shape id="Přímá spojnice se šipkou 3" o:spid="_x0000_s1066" type="#_x0000_t32" style="position:absolute;left:825;top:5842;width:9970;height:3111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U/scAAAADaAAAADwAAAGRycy9kb3ducmV2LnhtbESP3WoCMRCF7wXfIYzQO82qtJTVrIhW&#10;6F1b6wOMm3GTdTNZklS3b98UCr08nJ+Ps94MrhM3CtF6VjCfFSCIa68tNwpOn4fpM4iYkDV2nknB&#10;N0XYVOPRGkvt7/xBt2NqRB7hWKICk1JfShlrQw7jzPfE2bv44DBlGRqpA97zuOvkoiiepEPLmWCw&#10;p52h+nr8cpm7te3jPmiuX86tfQ8G3y4dKvUwGbYrEImG9B/+a79qBUv4vZJvgKx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GVP7HAAAAA2gAAAA8AAAAAAAAAAAAAAAAA&#10;oQIAAGRycy9kb3ducmV2LnhtbFBLBQYAAAAABAAEAPkAAACOAwAAAAA=&#10;">
              <v:stroke endarrow="open"/>
            </v:shape>
            <v:shape id="Přímá spojnice se šipkou 4" o:spid="_x0000_s1067" type="#_x0000_t32" style="position:absolute;top:4191;width:8826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prCcEAAADaAAAADwAAAGRycy9kb3ducmV2LnhtbESPzWrDMBCE74G+g9hCb7GcOKTFtWxK&#10;20DILT/0vFgb29haGUl13LevCoUch5n5himq2QxiIuc7ywpWSQqCuLa640bB5bxbvoDwAVnjYJkU&#10;/JCHqnxYFJhre+MjTafQiAhhn6OCNoQxl9LXLRn0iR2Jo3e1zmCI0jVSO7xFuBnkOk230mDHcaHF&#10;kd5bqvvTt1HQcRZ4/ZHt6PDZu+fmq59sdlHq6XF+ewURaA738H97rxVs4O9KvAG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KmsJwQAAANoAAAAPAAAAAAAAAAAAAAAA&#10;AKECAABkcnMvZG93bnJldi54bWxQSwUGAAAAAAQABAD5AAAAjwMAAAAA&#10;">
              <v:stroke endarrow="open"/>
            </v:shape>
          </v:group>
        </w:pict>
      </w:r>
      <w:r w:rsidRPr="008D03BF">
        <w:rPr>
          <w:rFonts w:ascii="Times New Roman" w:hAnsi="Times New Roman"/>
          <w:sz w:val="24"/>
          <w:szCs w:val="24"/>
        </w:rPr>
        <w:t>Popiš jednotlivé části elektromotoru:</w:t>
      </w:r>
    </w:p>
    <w:p w:rsidR="008363DF" w:rsidRPr="008D03BF" w:rsidRDefault="008363DF" w:rsidP="00995095">
      <w:pPr>
        <w:pStyle w:val="ListParagraph"/>
        <w:rPr>
          <w:rFonts w:ascii="Times New Roman" w:hAnsi="Times New Roman"/>
          <w:sz w:val="24"/>
          <w:szCs w:val="24"/>
        </w:rPr>
      </w:pPr>
    </w:p>
    <w:p w:rsidR="008363DF" w:rsidRPr="008D03BF" w:rsidRDefault="008363DF" w:rsidP="00995095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68" type="#_x0000_t202" style="position:absolute;margin-left:173.85pt;margin-top:2.25pt;width:69.75pt;height:23.9pt;z-index:251673600" filled="f" stroked="f">
            <v:textbox>
              <w:txbxContent>
                <w:p w:rsidR="008363DF" w:rsidRPr="00995095" w:rsidRDefault="008363DF" w:rsidP="00995095">
                  <w:pPr>
                    <w:rPr>
                      <w:color w:val="FF0000"/>
                      <w:sz w:val="24"/>
                      <w:szCs w:val="24"/>
                    </w:rPr>
                  </w:pPr>
                  <w:r>
                    <w:rPr>
                      <w:color w:val="FF0000"/>
                      <w:sz w:val="24"/>
                      <w:szCs w:val="24"/>
                    </w:rPr>
                    <w:t>komutátor</w:t>
                  </w:r>
                </w:p>
              </w:txbxContent>
            </v:textbox>
          </v:shape>
        </w:pict>
      </w:r>
    </w:p>
    <w:p w:rsidR="008363DF" w:rsidRPr="008D03BF" w:rsidRDefault="008363DF" w:rsidP="00995095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69" type="#_x0000_t32" style="position:absolute;left:0;text-align:left;margin-left:387.5pt;margin-top:24.55pt;width:21.5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">
            <v:stroke startarrow="open" endarrow="open"/>
          </v:shape>
        </w:pict>
      </w:r>
      <w:r>
        <w:rPr>
          <w:noProof/>
          <w:lang w:eastAsia="cs-CZ"/>
        </w:rPr>
        <w:pict>
          <v:group id="_x0000_s1070" style="position:absolute;left:0;text-align:left;margin-left:206.85pt;margin-top:23.65pt;width:61pt;height:21.5pt;z-index:251665408" coordsize="13779,55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">
            <v:shape id="Obrázek 46" o:spid="_x0000_s1071" type="#_x0000_t75" style="position:absolute;left:6223;width:7556;height:558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9EBPCAAAA2wAAAA8AAABkcnMvZG93bnJldi54bWxEj81qAjEUhfcF3yFcwU3RjNKKjkYRQZhd&#10;W3Xh8jK5TgYnN2ESx/HtTaHQ5eH8fJz1treN6KgNtWMF00kGgrh0uuZKwfl0GC9AhIissXFMCp4U&#10;YLsZvK0x1+7BP9QdYyXSCIccFZgYfS5lKA1ZDBPniZN3da3FmGRbSd3iI43bRs6ybC4t1pwIBj3t&#10;DZW3490miDvt62Xxid8z6Q/F5fZl/Hun1GjY71YgIvXxP/zXLrSCjzn8fkk/QG5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TfRATwgAAANsAAAAPAAAAAAAAAAAAAAAAAJ8C&#10;AABkcnMvZG93bnJldi54bWxQSwUGAAAAAAQABAD3AAAAjgMAAAAA&#10;">
              <v:imagedata r:id="rId10" o:title="" grayscale="t"/>
              <v:path arrowok="t"/>
            </v:shape>
            <v:group id="Skupina 47" o:spid="_x0000_s1072" style="position:absolute;top:571;width:4445;height:1143" coordsize="444500,1143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<v:rect id="Obdélník 48" o:spid="_x0000_s1073" style="position:absolute;width:444500;height:1143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o1jsIA&#10;AADbAAAADwAAAGRycy9kb3ducmV2LnhtbERPTWvCQBC9C/6HZYRepG4sIiV1laK05FAEbXvobcxO&#10;s6nZ2ZCdavz37kHw+Hjfi1XvG3WiLtaBDUwnGSjiMtiaKwNfn2+Pz6CiIFtsApOBC0VYLYeDBeY2&#10;nHlHp71UKoVwzNGAE2lzrWPpyGOchJY4cb+h8ygJdpW2HZ5TuG/0U5bNtceaU4PDltaOyuP+3xv4&#10;KXqp/qbv8nHE8fe4cIdyuzkY8zDqX19ACfVyF9/chTUwS2PTl/QD9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ijWOwgAAANsAAAAPAAAAAAAAAAAAAAAAAJgCAABkcnMvZG93&#10;bnJldi54bWxQSwUGAAAAAAQABAD1AAAAhwMAAAAA&#10;" filled="f" strokeweight="1pt"/>
              <v:rect id="Obdélník 49" o:spid="_x0000_s1074" style="position:absolute;left:381000;width:63500;height:1143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Vg1cMA&#10;AADbAAAADwAAAGRycy9kb3ducmV2LnhtbESPQWvCQBSE74L/YXmCN91UWmlTN0GtKdJbbIvXR/Y1&#10;Cc2+Dburxn/fLQgeh5n5hlnlg+nEmZxvLSt4mCcgiCurW64VfH0Ws2cQPiBr7CyTgit5yLPxaIWp&#10;thcu6XwItYgQ9ikqaELoUyl91ZBBP7c9cfR+rDMYonS11A4vEW46uUiSpTTYclxosKdtQ9Xv4WQU&#10;HGvLp7cru0047t6Lj6fvxJSFUtPJsH4FEWgI9/CtvdcKHl/g/0v8AT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Vg1cMAAADbAAAADwAAAAAAAAAAAAAAAACYAgAAZHJzL2Rv&#10;d25yZXYueG1sUEsFBgAAAAAEAAQA9QAAAIgDAAAAAA==&#10;" fillcolor="gray" strokeweight="2pt"/>
            </v:group>
          </v:group>
        </w:pict>
      </w:r>
      <w:r>
        <w:rPr>
          <w:noProof/>
          <w:lang w:eastAsia="cs-CZ"/>
        </w:rPr>
        <w:pict>
          <v:group id="_x0000_s1075" style="position:absolute;left:0;text-align:left;margin-left:44pt;margin-top:20.4pt;width:64pt;height:26pt;z-index:251666432" coordsize="13779,55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">
            <v:shape id="Obrázek 38" o:spid="_x0000_s1076" type="#_x0000_t75" style="position:absolute;left:6223;width:7556;height:558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zQ8uvCAAAA2wAAAA8AAABkcnMvZG93bnJldi54bWxET89rwjAUvgv+D+EJu2mqQzeqUUR0iHjY&#10;XId4ezTPtpi8lCbT+t+bg+Dx4/s9W7TWiCs1vnKsYDhIQBDnTldcKMh+N/1PED4gazSOScGdPCzm&#10;3c4MU+1u/EPXQyhEDGGfooIyhDqV0uclWfQDVxNH7uwaiyHCppC6wVsMt0aOkmQiLVYcG0qsaVVS&#10;fjn8WwWTzX53/M4+zDr52pvxPVv/neqLUm+9djkFEagNL/HTvdUK3uPY+CX+ADl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80PLrwgAAANsAAAAPAAAAAAAAAAAAAAAAAJ8C&#10;AABkcnMvZG93bnJldi54bWxQSwUGAAAAAAQABAD3AAAAjgMAAAAA&#10;">
              <v:imagedata r:id="rId11" o:title="" grayscale="t"/>
              <v:path arrowok="t"/>
            </v:shape>
            <v:group id="Skupina 43" o:spid="_x0000_s1077" style="position:absolute;top:571;width:4445;height:1143" coordsize="444500,1143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<v:rect id="Obdélník 40" o:spid="_x0000_s1078" style="position:absolute;width:444500;height:1143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w5iMIA&#10;AADbAAAADwAAAGRycy9kb3ducmV2LnhtbERPTWvCQBC9C/6HZYRepG4sIiV1laK05FAEbXvobcxO&#10;s6nZ2ZCdavz37kHw+Hjfi1XvG3WiLtaBDUwnGSjiMtiaKwNfn2+Pz6CiIFtsApOBC0VYLYeDBeY2&#10;nHlHp71UKoVwzNGAE2lzrWPpyGOchJY4cb+h8ygJdpW2HZ5TuG/0U5bNtceaU4PDltaOyuP+3xv4&#10;KXqp/qbv8nHE8fe4cIdyuzkY8zDqX19ACfVyF9/chTUwS+vTl/QD9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/DmIwgAAANsAAAAPAAAAAAAAAAAAAAAAAJgCAABkcnMvZG93&#10;bnJldi54bWxQSwUGAAAAAAQABAD1AAAAhwMAAAAA&#10;" filled="f" strokeweight="1pt"/>
              <v:rect id="Obdélník 41" o:spid="_x0000_s1079" style="position:absolute;left:381000;width:63500;height:1143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Ns08EA&#10;AADbAAAADwAAAGRycy9kb3ducmV2LnhtbESPQYvCMBSE74L/IbyFvWmqrCLVKKu7FfGmu+L10Tzb&#10;YvNSkqj13xtB8DjMzDfMbNGaWlzJ+cqygkE/AUGcW11xoeD/L+tNQPiArLG2TAru5GEx73ZmmGp7&#10;4x1d96EQEcI+RQVlCE0qpc9LMuj7tiGO3sk6gyFKV0jt8BbhppbDJBlLgxXHhRIbWpWUn/cXo+BY&#10;WL783Nktw/F3nW1Hh8TsMqU+P9rvKYhAbXiHX+2NVvA1gOeX+APk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jbNPBAAAA2wAAAA8AAAAAAAAAAAAAAAAAmAIAAGRycy9kb3du&#10;cmV2LnhtbFBLBQYAAAAABAAEAPUAAACGAwAAAAA=&#10;" fillcolor="gray" strokeweight="2pt"/>
            </v:group>
          </v:group>
        </w:pict>
      </w:r>
      <w:r w:rsidRPr="008D03BF">
        <w:rPr>
          <w:rFonts w:ascii="Times New Roman" w:hAnsi="Times New Roman"/>
          <w:sz w:val="24"/>
          <w:szCs w:val="24"/>
        </w:rPr>
        <w:t>Ve kterém případě vzniká indukovaný proud:</w:t>
      </w:r>
    </w:p>
    <w:p w:rsidR="008363DF" w:rsidRPr="008D03BF" w:rsidRDefault="008363DF" w:rsidP="00995095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80" type="#_x0000_t32" style="position:absolute;margin-left:44.6pt;margin-top:12.45pt;width:21.5pt;height:.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">
            <v:stroke startarrow="open" endarrow="open"/>
          </v:shape>
        </w:pict>
      </w:r>
      <w:r>
        <w:rPr>
          <w:noProof/>
          <w:lang w:eastAsia="cs-CZ"/>
        </w:rPr>
        <w:pict>
          <v:group id="_x0000_s1081" style="position:absolute;margin-left:357.5pt;margin-top:2.95pt;width:59.5pt;height:23pt;z-index:251668480" coordsize="13779,55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">
            <v:shape id="Obrázek 51" o:spid="_x0000_s1082" type="#_x0000_t75" style="position:absolute;left:6223;width:7556;height:558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xqKXFAAAA2wAAAA8AAABkcnMvZG93bnJldi54bWxEj09rAjEUxO9Cv0N4hV5Es5ZaZTVKLbRU&#10;EOq/g8fH5rlZ3LwsSbpuv31TEDwOM78ZZr7sbC1a8qFyrGA0zEAQF05XXCo4Hj4GUxAhImusHZOC&#10;XwqwXDz05phrd+UdtftYilTCIUcFJsYmlzIUhiyGoWuIk3d23mJM0pdSe7ymclvL5yx7lRYrTgsG&#10;G3o3VFz2P1bB2FzG2xWa9vtzLU+bVd+v5ctEqafH7m0GIlIX7+Eb/aUTN4L/L+kHyM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68ailxQAAANsAAAAPAAAAAAAAAAAAAAAA&#10;AJ8CAABkcnMvZG93bnJldi54bWxQSwUGAAAAAAQABAD3AAAAkQMAAAAA&#10;">
              <v:imagedata r:id="rId12" o:title="" grayscale="t"/>
              <v:path arrowok="t"/>
            </v:shape>
            <v:group id="Skupina 52" o:spid="_x0000_s1083" style="position:absolute;top:571;width:4445;height:1143" coordsize="444500,1143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<v:rect id="Obdélník 53" o:spid="_x0000_s1084" style="position:absolute;width:444500;height:1143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cxIsYA&#10;AADbAAAADwAAAGRycy9kb3ducmV2LnhtbESPQWvCQBSE74X+h+UVehHdaKlIdJXSYsmhFLT14O2Z&#10;fWZTs29D9lXTf98tFDwOM/MNs1j1vlFn6mId2MB4lIEiLoOtuTLw+bEezkBFQbbYBCYDPxRhtby9&#10;WWBuw4U3dN5KpRKEY44GnEibax1LRx7jKLTEyTuGzqMk2VXadnhJcN/oSZZNtcea04LDlp4dlaft&#10;tzewL3qpvsav8nbCwW5QuEP5/nIw5v6uf5qDEurlGv5vF9bA4wP8fUk/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vcxIsYAAADbAAAADwAAAAAAAAAAAAAAAACYAgAAZHJz&#10;L2Rvd25yZXYueG1sUEsFBgAAAAAEAAQA9QAAAIsDAAAAAA==&#10;" filled="f" strokeweight="1pt"/>
              <v:rect id="Obdélník 54" o:spid="_x0000_s1085" style="position:absolute;left:381000;width:63500;height:1143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1ZlsIA&#10;AADbAAAADwAAAGRycy9kb3ducmV2LnhtbESPW4vCMBSE3xf8D+EI+7amii5SjeKti+ybN3w9NMe2&#10;2JyUJGr992ZhwcdhZr5hpvPW1OJOzleWFfR7CQji3OqKCwXHQ/Y1BuEDssbaMil4kof5rPMxxVTb&#10;B+/ovg+FiBD2KSooQ2hSKX1ekkHfsw1x9C7WGQxRukJqh48IN7UcJMm3NFhxXCixoVVJ+XV/MwrO&#10;heXb+sluGc6bn+x3dErMLlPqs9suJiACteEd/m9vtYLREP6+xB8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DVmWwgAAANsAAAAPAAAAAAAAAAAAAAAAAJgCAABkcnMvZG93&#10;bnJldi54bWxQSwUGAAAAAAQABAD1AAAAhwMAAAAA&#10;" fillcolor="gray" strokeweight="2pt"/>
            </v:group>
          </v:group>
        </w:pict>
      </w:r>
    </w:p>
    <w:p w:rsidR="008363DF" w:rsidRPr="008D03BF" w:rsidRDefault="008363DF" w:rsidP="0099509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995095">
        <w:rPr>
          <w:rFonts w:ascii="Times New Roman" w:hAnsi="Times New Roman"/>
          <w:color w:val="FF0000"/>
          <w:sz w:val="24"/>
          <w:szCs w:val="24"/>
        </w:rPr>
        <w:t>vzniká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95095">
        <w:rPr>
          <w:rFonts w:ascii="Times New Roman" w:hAnsi="Times New Roman"/>
          <w:color w:val="FF0000"/>
          <w:sz w:val="24"/>
          <w:szCs w:val="24"/>
        </w:rPr>
        <w:t>pohybujeme magnetem</w:t>
      </w:r>
      <w:r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Pr="008D03BF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color w:val="FF0000"/>
          <w:sz w:val="24"/>
          <w:szCs w:val="24"/>
        </w:rPr>
        <w:t xml:space="preserve">nevzniká, nepohybujeme </w:t>
      </w:r>
      <w:r w:rsidRPr="008D03BF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color w:val="FF0000"/>
          <w:sz w:val="24"/>
          <w:szCs w:val="24"/>
        </w:rPr>
        <w:t xml:space="preserve">vzniká, pohybujeme cívkou </w:t>
      </w:r>
    </w:p>
    <w:p w:rsidR="008363DF" w:rsidRPr="008D03BF" w:rsidRDefault="008363DF" w:rsidP="00995095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8D03BF">
        <w:rPr>
          <w:rFonts w:ascii="Times New Roman" w:hAnsi="Times New Roman"/>
          <w:sz w:val="24"/>
          <w:szCs w:val="24"/>
        </w:rPr>
        <w:t>Rozlušti a správně spoj:</w:t>
      </w:r>
    </w:p>
    <w:p w:rsidR="008363DF" w:rsidRPr="008D03BF" w:rsidRDefault="008363DF" w:rsidP="00995095">
      <w:pPr>
        <w:tabs>
          <w:tab w:val="left" w:pos="6237"/>
        </w:tabs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86" type="#_x0000_t32" style="position:absolute;left:0;text-align:left;margin-left:206.85pt;margin-top:7.8pt;width:73.25pt;height:14.25pt;z-index:251676672" o:connectortype="straight" strokecolor="#0070c0">
            <v:stroke endarrow="block"/>
          </v:shape>
        </w:pict>
      </w:r>
      <w:r>
        <w:rPr>
          <w:noProof/>
          <w:lang w:eastAsia="cs-CZ"/>
        </w:rPr>
        <w:pict>
          <v:shape id="_x0000_s1087" type="#_x0000_t32" style="position:absolute;left:0;text-align:left;margin-left:206.85pt;margin-top:7.8pt;width:101pt;height:31.5pt;flip:y;z-index:251674624" o:connectortype="straight">
            <v:stroke endarrow="block"/>
          </v:shape>
        </w:pict>
      </w:r>
      <w:r>
        <w:rPr>
          <w:rFonts w:ascii="Times New Roman" w:hAnsi="Times New Roman"/>
          <w:sz w:val="24"/>
          <w:szCs w:val="24"/>
        </w:rPr>
        <w:t>MĚRSÍNĚMI …</w:t>
      </w:r>
      <w:r>
        <w:rPr>
          <w:rFonts w:ascii="Times New Roman" w:hAnsi="Times New Roman"/>
          <w:color w:val="FF0000"/>
          <w:sz w:val="24"/>
          <w:szCs w:val="24"/>
        </w:rPr>
        <w:t xml:space="preserve">MĚNÍ SMĚR I </w:t>
      </w:r>
      <w:r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sz w:val="24"/>
          <w:szCs w:val="24"/>
        </w:rPr>
        <w:tab/>
        <w:t>TRORO …</w:t>
      </w:r>
      <w:r>
        <w:rPr>
          <w:rFonts w:ascii="Times New Roman" w:hAnsi="Times New Roman"/>
          <w:color w:val="FF0000"/>
          <w:sz w:val="24"/>
          <w:szCs w:val="24"/>
        </w:rPr>
        <w:t xml:space="preserve">ROTOR </w:t>
      </w:r>
      <w:r>
        <w:rPr>
          <w:rFonts w:ascii="Times New Roman" w:hAnsi="Times New Roman"/>
          <w:sz w:val="24"/>
          <w:szCs w:val="24"/>
        </w:rPr>
        <w:t>……</w:t>
      </w:r>
    </w:p>
    <w:p w:rsidR="008363DF" w:rsidRPr="008D03BF" w:rsidRDefault="008363DF" w:rsidP="00703191">
      <w:pPr>
        <w:tabs>
          <w:tab w:val="left" w:pos="5670"/>
        </w:tabs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88" type="#_x0000_t32" style="position:absolute;left:0;text-align:left;margin-left:198.35pt;margin-top:1.7pt;width:109.5pt;height:21.75pt;z-index:251675648" o:connectortype="straight" strokecolor="red">
            <v:stroke endarrow="block"/>
          </v:shape>
        </w:pict>
      </w:r>
      <w:r>
        <w:rPr>
          <w:rFonts w:ascii="Times New Roman" w:hAnsi="Times New Roman"/>
          <w:sz w:val="24"/>
          <w:szCs w:val="24"/>
        </w:rPr>
        <w:t>VÁPEN …</w:t>
      </w:r>
      <w:r w:rsidRPr="00995095">
        <w:rPr>
          <w:rFonts w:ascii="Times New Roman" w:hAnsi="Times New Roman"/>
          <w:color w:val="FF0000"/>
          <w:sz w:val="24"/>
          <w:szCs w:val="24"/>
        </w:rPr>
        <w:t>PEVNÁ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ab/>
        <w:t xml:space="preserve">MORTUTÁKO </w:t>
      </w:r>
      <w:r>
        <w:rPr>
          <w:rFonts w:ascii="Times New Roman" w:hAnsi="Times New Roman"/>
          <w:color w:val="FF0000"/>
          <w:sz w:val="24"/>
          <w:szCs w:val="24"/>
        </w:rPr>
        <w:t>KOMUTÁTOR</w:t>
      </w:r>
    </w:p>
    <w:p w:rsidR="008363DF" w:rsidRDefault="008363DF" w:rsidP="00995095">
      <w:pPr>
        <w:tabs>
          <w:tab w:val="left" w:pos="6237"/>
        </w:tabs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TÁIČÁVO …</w:t>
      </w:r>
      <w:r>
        <w:rPr>
          <w:rFonts w:ascii="Times New Roman" w:hAnsi="Times New Roman"/>
          <w:color w:val="FF0000"/>
          <w:sz w:val="24"/>
          <w:szCs w:val="24"/>
        </w:rPr>
        <w:t xml:space="preserve">OTÁČIVÁ </w:t>
      </w:r>
      <w:r>
        <w:rPr>
          <w:rFonts w:ascii="Times New Roman" w:hAnsi="Times New Roman"/>
          <w:sz w:val="24"/>
          <w:szCs w:val="24"/>
        </w:rPr>
        <w:t>…………</w:t>
      </w:r>
      <w:r>
        <w:rPr>
          <w:rFonts w:ascii="Times New Roman" w:hAnsi="Times New Roman"/>
          <w:sz w:val="24"/>
          <w:szCs w:val="24"/>
        </w:rPr>
        <w:tab/>
        <w:t>SROTAT …</w:t>
      </w:r>
      <w:r>
        <w:rPr>
          <w:rFonts w:ascii="Times New Roman" w:hAnsi="Times New Roman"/>
          <w:color w:val="FF0000"/>
          <w:sz w:val="24"/>
          <w:szCs w:val="24"/>
        </w:rPr>
        <w:t xml:space="preserve">STATOR </w:t>
      </w:r>
      <w:r>
        <w:rPr>
          <w:rFonts w:ascii="Times New Roman" w:hAnsi="Times New Roman"/>
          <w:sz w:val="24"/>
          <w:szCs w:val="24"/>
        </w:rPr>
        <w:t>…</w:t>
      </w:r>
    </w:p>
    <w:p w:rsidR="008363DF" w:rsidRPr="008D03BF" w:rsidRDefault="008363DF" w:rsidP="00995095">
      <w:pPr>
        <w:tabs>
          <w:tab w:val="left" w:pos="6237"/>
        </w:tabs>
        <w:spacing w:after="0"/>
        <w:ind w:left="720"/>
        <w:rPr>
          <w:rFonts w:ascii="Times New Roman" w:hAnsi="Times New Roman"/>
          <w:sz w:val="24"/>
          <w:szCs w:val="24"/>
        </w:rPr>
      </w:pPr>
    </w:p>
    <w:p w:rsidR="008363DF" w:rsidRPr="008D03BF" w:rsidRDefault="008363DF" w:rsidP="001567DB">
      <w:pPr>
        <w:pStyle w:val="ListParagraph"/>
        <w:numPr>
          <w:ilvl w:val="0"/>
          <w:numId w:val="4"/>
        </w:numPr>
        <w:tabs>
          <w:tab w:val="left" w:pos="720"/>
        </w:tabs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89" type="#_x0000_t75" alt="MC900290447[1]" style="position:absolute;left:0;text-align:left;margin-left:387.5pt;margin-top:34.15pt;width:40.6pt;height:37.9pt;z-index:251654144;visibility:visible">
            <v:imagedata r:id="rId13" o:title="" grayscale="t"/>
            <w10:wrap type="square"/>
          </v:shape>
        </w:pict>
      </w:r>
      <w:r>
        <w:rPr>
          <w:noProof/>
          <w:lang w:eastAsia="cs-CZ"/>
        </w:rPr>
        <w:pict>
          <v:shape id="_x0000_s1090" type="#_x0000_t75" alt="MC900440388[1]" style="position:absolute;left:0;text-align:left;margin-left:319pt;margin-top:31pt;width:38.5pt;height:38.5pt;z-index:251655168;visibility:visible">
            <v:imagedata r:id="rId14" o:title=""/>
            <w10:wrap type="square"/>
          </v:shape>
        </w:pict>
      </w:r>
      <w:r>
        <w:rPr>
          <w:noProof/>
          <w:lang w:eastAsia="cs-CZ"/>
        </w:rPr>
        <w:pict>
          <v:shape id="_x0000_s1091" type="#_x0000_t75" alt="MP900403160[1]" style="position:absolute;left:0;text-align:left;margin-left:245pt;margin-top:36.15pt;width:53.75pt;height:36pt;z-index:251656192;visibility:visible">
            <v:imagedata r:id="rId15" o:title=""/>
            <w10:wrap type="square"/>
          </v:shape>
        </w:pict>
      </w:r>
      <w:r>
        <w:rPr>
          <w:noProof/>
          <w:lang w:eastAsia="cs-CZ"/>
        </w:rPr>
        <w:pict>
          <v:shape id="_x0000_s1092" type="#_x0000_t75" alt="MC900237649[1]" style="position:absolute;left:0;text-align:left;margin-left:177.1pt;margin-top:31pt;width:48pt;height:41.05pt;z-index:251657216;visibility:visible">
            <v:imagedata r:id="rId16" o:title="" grayscale="t"/>
            <w10:wrap type="square"/>
          </v:shape>
        </w:pict>
      </w:r>
      <w:r>
        <w:rPr>
          <w:noProof/>
          <w:lang w:eastAsia="cs-CZ"/>
        </w:rPr>
        <w:pict>
          <v:shape id="_x0000_s1093" type="#_x0000_t75" alt="MC900437319[1]" style="position:absolute;left:0;text-align:left;margin-left:35.3pt;margin-top:31pt;width:56.85pt;height:42.65pt;z-index:251658240;visibility:visible">
            <v:imagedata r:id="rId17" o:title=""/>
            <w10:wrap type="square"/>
          </v:shape>
        </w:pict>
      </w:r>
      <w:r>
        <w:rPr>
          <w:rFonts w:ascii="Times New Roman" w:hAnsi="Times New Roman"/>
          <w:sz w:val="24"/>
          <w:szCs w:val="24"/>
        </w:rPr>
        <w:t xml:space="preserve">Doplň co je </w:t>
      </w:r>
      <w:r w:rsidRPr="008D03BF">
        <w:rPr>
          <w:rFonts w:ascii="Times New Roman" w:hAnsi="Times New Roman"/>
          <w:sz w:val="24"/>
          <w:szCs w:val="24"/>
        </w:rPr>
        <w:t>součástí následujících těles (1 = elektromagnet, 2 = elektromotor):</w:t>
      </w:r>
    </w:p>
    <w:p w:rsidR="008363DF" w:rsidRPr="008D03BF" w:rsidRDefault="008363DF" w:rsidP="00995095">
      <w:pPr>
        <w:tabs>
          <w:tab w:val="left" w:pos="6237"/>
        </w:tabs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94" type="#_x0000_t75" alt="MP900403160[1]" style="position:absolute;margin-left:247.5pt;margin-top:10.7pt;width:53.75pt;height:36pt;z-index:251659264;visibility:visible">
            <v:imagedata r:id="rId18" o:title=""/>
            <w10:wrap type="square"/>
          </v:shape>
        </w:pict>
      </w:r>
      <w:r>
        <w:rPr>
          <w:noProof/>
          <w:lang w:eastAsia="cs-CZ"/>
        </w:rPr>
        <w:pict>
          <v:shape id="_x0000_s1095" type="#_x0000_t75" alt="MC900437319[1]" style="position:absolute;margin-left:39.5pt;margin-top:5.55pt;width:56.85pt;height:42.65pt;z-index:251660288;visibility:visible">
            <v:imagedata r:id="rId19" o:title=""/>
            <w10:wrap type="square"/>
          </v:shape>
        </w:pict>
      </w:r>
      <w:r>
        <w:rPr>
          <w:noProof/>
          <w:lang w:eastAsia="cs-CZ"/>
        </w:rPr>
        <w:pict>
          <v:shape id="_x0000_s1096" type="#_x0000_t75" alt="MC900437319[1]" style="position:absolute;margin-left:37.05pt;margin-top:5.55pt;width:56.85pt;height:42.65pt;z-index:251661312;visibility:visible">
            <v:imagedata r:id="rId17" o:title="" grayscale="t"/>
            <w10:wrap type="square"/>
          </v:shape>
        </w:pict>
      </w:r>
      <w:r>
        <w:rPr>
          <w:noProof/>
          <w:lang w:eastAsia="cs-CZ"/>
        </w:rPr>
        <w:pict>
          <v:shape id="_x0000_s1097" type="#_x0000_t75" alt="MC900441298[1]" style="position:absolute;margin-left:116.75pt;margin-top:.05pt;width:48pt;height:48pt;z-index:251662336;visibility:visible">
            <v:imagedata r:id="rId20" o:title=""/>
            <w10:wrap type="square"/>
          </v:shape>
        </w:pict>
      </w:r>
    </w:p>
    <w:p w:rsidR="008363DF" w:rsidRPr="008D03BF" w:rsidRDefault="008363DF" w:rsidP="00995095">
      <w:pPr>
        <w:tabs>
          <w:tab w:val="left" w:pos="6237"/>
        </w:tabs>
        <w:rPr>
          <w:rFonts w:ascii="Times New Roman" w:hAnsi="Times New Roman"/>
          <w:sz w:val="24"/>
          <w:szCs w:val="24"/>
        </w:rPr>
      </w:pPr>
    </w:p>
    <w:p w:rsidR="008363DF" w:rsidRPr="008D03BF" w:rsidRDefault="008363DF" w:rsidP="00995095">
      <w:pPr>
        <w:tabs>
          <w:tab w:val="left" w:pos="6237"/>
        </w:tabs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</w:t>
      </w:r>
      <w:r>
        <w:rPr>
          <w:rFonts w:ascii="Times New Roman" w:hAnsi="Times New Roman"/>
          <w:color w:val="FF0000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color w:val="FF0000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color w:val="FF0000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color w:val="FF0000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color w:val="FF0000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……</w:t>
      </w:r>
      <w:r w:rsidRPr="008D03BF"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color w:val="FF0000"/>
          <w:sz w:val="24"/>
          <w:szCs w:val="24"/>
        </w:rPr>
        <w:t>2</w:t>
      </w:r>
      <w:r w:rsidRPr="008D03BF">
        <w:rPr>
          <w:rFonts w:ascii="Times New Roman" w:hAnsi="Times New Roman"/>
          <w:sz w:val="24"/>
          <w:szCs w:val="24"/>
        </w:rPr>
        <w:t>……</w:t>
      </w:r>
    </w:p>
    <w:p w:rsidR="008363DF" w:rsidRPr="00703191" w:rsidRDefault="008363DF" w:rsidP="001567DB">
      <w:pPr>
        <w:pStyle w:val="ListParagraph"/>
        <w:numPr>
          <w:ilvl w:val="0"/>
          <w:numId w:val="4"/>
        </w:numPr>
        <w:tabs>
          <w:tab w:val="left" w:pos="720"/>
        </w:tabs>
        <w:rPr>
          <w:rFonts w:ascii="Times New Roman" w:hAnsi="Times New Roman"/>
          <w:sz w:val="24"/>
          <w:szCs w:val="24"/>
        </w:rPr>
      </w:pPr>
      <w:r w:rsidRPr="00703191">
        <w:rPr>
          <w:rFonts w:ascii="Times New Roman" w:hAnsi="Times New Roman"/>
          <w:sz w:val="24"/>
          <w:szCs w:val="24"/>
        </w:rPr>
        <w:t>Generátor je …</w:t>
      </w:r>
      <w:r w:rsidRPr="00703191">
        <w:rPr>
          <w:rFonts w:ascii="Times New Roman" w:hAnsi="Times New Roman"/>
          <w:color w:val="FF0000"/>
          <w:sz w:val="24"/>
          <w:szCs w:val="24"/>
        </w:rPr>
        <w:t>je elektrický stroj, sloužící k přeměně jiných druhů energie na energii elektrickou</w:t>
      </w:r>
      <w:r w:rsidRPr="00703191">
        <w:rPr>
          <w:rFonts w:ascii="Times New Roman" w:hAnsi="Times New Roman"/>
          <w:sz w:val="24"/>
          <w:szCs w:val="24"/>
        </w:rPr>
        <w:t>………</w:t>
      </w:r>
    </w:p>
    <w:p w:rsidR="008363DF" w:rsidRPr="008D03BF" w:rsidRDefault="008363DF" w:rsidP="00995095">
      <w:pPr>
        <w:pStyle w:val="ListParagraph"/>
        <w:tabs>
          <w:tab w:val="left" w:pos="6237"/>
        </w:tabs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shape id="_x0000_s1098" type="#_x0000_t32" style="position:absolute;left:0;text-align:left;margin-left:40.7pt;margin-top:.85pt;width:21pt;height:29pt;flip:x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">
            <v:stroke endarrow="open"/>
          </v:shape>
        </w:pict>
      </w:r>
      <w:r>
        <w:rPr>
          <w:noProof/>
          <w:lang w:eastAsia="cs-CZ"/>
        </w:rPr>
        <w:pict>
          <v:shape id="_x0000_s1099" type="#_x0000_t32" style="position:absolute;left:0;text-align:left;margin-left:88.85pt;margin-top:.85pt;width:118pt;height:29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">
            <v:stroke endarrow="open"/>
          </v:shape>
        </w:pict>
      </w:r>
      <w:r w:rsidRPr="008D03BF">
        <w:rPr>
          <w:rFonts w:ascii="Times New Roman" w:hAnsi="Times New Roman"/>
          <w:sz w:val="24"/>
          <w:szCs w:val="24"/>
        </w:rPr>
        <w:t xml:space="preserve">                                                                     (jaké známe druhy generátorů)</w:t>
      </w:r>
    </w:p>
    <w:p w:rsidR="008363DF" w:rsidRPr="008D03BF" w:rsidRDefault="008363DF" w:rsidP="00995095">
      <w:pPr>
        <w:pStyle w:val="ListParagraph"/>
        <w:tabs>
          <w:tab w:val="left" w:pos="6237"/>
        </w:tabs>
        <w:rPr>
          <w:rFonts w:ascii="Times New Roman" w:hAnsi="Times New Roman"/>
          <w:sz w:val="24"/>
          <w:szCs w:val="24"/>
        </w:rPr>
      </w:pPr>
    </w:p>
    <w:p w:rsidR="008363DF" w:rsidRDefault="008363DF" w:rsidP="0099509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8D03BF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color w:val="FF0000"/>
          <w:sz w:val="24"/>
          <w:szCs w:val="24"/>
        </w:rPr>
        <w:t xml:space="preserve">alternátor </w:t>
      </w:r>
      <w:r>
        <w:rPr>
          <w:rFonts w:ascii="Times New Roman" w:hAnsi="Times New Roman"/>
          <w:sz w:val="24"/>
          <w:szCs w:val="24"/>
        </w:rPr>
        <w:t>………</w:t>
      </w:r>
      <w:r w:rsidRPr="008D03BF">
        <w:rPr>
          <w:rFonts w:ascii="Times New Roman" w:hAnsi="Times New Roman"/>
          <w:sz w:val="24"/>
          <w:szCs w:val="24"/>
        </w:rPr>
        <w:t xml:space="preserve">                        …</w:t>
      </w:r>
      <w:r>
        <w:rPr>
          <w:rFonts w:ascii="Times New Roman" w:hAnsi="Times New Roman"/>
          <w:color w:val="FF0000"/>
          <w:sz w:val="24"/>
          <w:szCs w:val="24"/>
        </w:rPr>
        <w:t xml:space="preserve">dynamo </w:t>
      </w:r>
      <w:r w:rsidRPr="008D03BF">
        <w:rPr>
          <w:rFonts w:ascii="Times New Roman" w:hAnsi="Times New Roman"/>
          <w:sz w:val="24"/>
          <w:szCs w:val="24"/>
        </w:rPr>
        <w:t>……………</w:t>
      </w:r>
    </w:p>
    <w:p w:rsidR="008363DF" w:rsidRDefault="008363DF" w:rsidP="00995095">
      <w:pPr>
        <w:rPr>
          <w:rFonts w:ascii="Times New Roman" w:hAnsi="Times New Roman"/>
          <w:sz w:val="24"/>
          <w:szCs w:val="24"/>
        </w:rPr>
      </w:pPr>
    </w:p>
    <w:p w:rsidR="008363DF" w:rsidRPr="00995095" w:rsidRDefault="008363DF" w:rsidP="008D03BF">
      <w:pPr>
        <w:rPr>
          <w:rFonts w:ascii="Times New Roman" w:hAnsi="Times New Roman"/>
          <w:color w:val="FF0000"/>
          <w:sz w:val="24"/>
          <w:szCs w:val="24"/>
        </w:rPr>
      </w:pPr>
    </w:p>
    <w:sectPr w:rsidR="008363DF" w:rsidRPr="00995095" w:rsidSect="00995095">
      <w:headerReference w:type="even" r:id="rId21"/>
      <w:headerReference w:type="default" r:id="rId22"/>
      <w:pgSz w:w="11906" w:h="16838"/>
      <w:pgMar w:top="1985" w:right="1418" w:bottom="1418" w:left="1418" w:header="73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3DF" w:rsidRDefault="008363DF" w:rsidP="008D03BF">
      <w:pPr>
        <w:spacing w:after="0" w:line="240" w:lineRule="auto"/>
      </w:pPr>
      <w:r>
        <w:separator/>
      </w:r>
    </w:p>
  </w:endnote>
  <w:endnote w:type="continuationSeparator" w:id="0">
    <w:p w:rsidR="008363DF" w:rsidRDefault="008363DF" w:rsidP="008D0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3DF" w:rsidRDefault="008363DF" w:rsidP="008D03BF">
      <w:pPr>
        <w:spacing w:after="0" w:line="240" w:lineRule="auto"/>
      </w:pPr>
      <w:r>
        <w:separator/>
      </w:r>
    </w:p>
  </w:footnote>
  <w:footnote w:type="continuationSeparator" w:id="0">
    <w:p w:rsidR="008363DF" w:rsidRDefault="008363DF" w:rsidP="008D0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3DF" w:rsidRDefault="008363DF" w:rsidP="005C1B8E">
    <w:pPr>
      <w:pStyle w:val="Header"/>
      <w:jc w:val="center"/>
    </w:pPr>
    <w:r w:rsidRPr="008D03BF">
      <w:rPr>
        <w:rFonts w:ascii="Times New Roman" w:hAnsi="Times New Roman"/>
        <w:sz w:val="40"/>
        <w:szCs w:val="40"/>
      </w:rPr>
      <w:t>Pracovní list č.</w:t>
    </w:r>
    <w:r>
      <w:rPr>
        <w:rFonts w:ascii="Times New Roman" w:hAnsi="Times New Roman"/>
        <w:sz w:val="40"/>
        <w:szCs w:val="40"/>
      </w:rPr>
      <w:t xml:space="preserve"> 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3DF" w:rsidRPr="008D03BF" w:rsidRDefault="008363DF">
    <w:pPr>
      <w:pStyle w:val="Header"/>
      <w:rPr>
        <w:rFonts w:ascii="Times New Roman" w:hAnsi="Times New Roman"/>
        <w:sz w:val="40"/>
        <w:szCs w:val="40"/>
      </w:rPr>
    </w:pPr>
    <w:r>
      <w:rPr>
        <w:rFonts w:ascii="Times New Roman" w:hAnsi="Times New Roman"/>
        <w:sz w:val="40"/>
        <w:szCs w:val="40"/>
      </w:rPr>
      <w:t>Řešení: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6667"/>
    <w:multiLevelType w:val="hybridMultilevel"/>
    <w:tmpl w:val="C4D6FB3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0C86D9B"/>
    <w:multiLevelType w:val="hybridMultilevel"/>
    <w:tmpl w:val="C4D6FB3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4180B9B"/>
    <w:multiLevelType w:val="hybridMultilevel"/>
    <w:tmpl w:val="C4D6FB3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03BF"/>
    <w:rsid w:val="001567DB"/>
    <w:rsid w:val="00242C50"/>
    <w:rsid w:val="002F64D7"/>
    <w:rsid w:val="003A0923"/>
    <w:rsid w:val="00427A0D"/>
    <w:rsid w:val="00433818"/>
    <w:rsid w:val="00483820"/>
    <w:rsid w:val="004E38A9"/>
    <w:rsid w:val="005C1B8E"/>
    <w:rsid w:val="005D0B34"/>
    <w:rsid w:val="006712A3"/>
    <w:rsid w:val="006C787D"/>
    <w:rsid w:val="00703191"/>
    <w:rsid w:val="007C7A30"/>
    <w:rsid w:val="008363DF"/>
    <w:rsid w:val="008D03BF"/>
    <w:rsid w:val="0096102F"/>
    <w:rsid w:val="00995095"/>
    <w:rsid w:val="00A50AC4"/>
    <w:rsid w:val="00B411FB"/>
    <w:rsid w:val="00B466C3"/>
    <w:rsid w:val="00C67B0E"/>
    <w:rsid w:val="00C716A3"/>
    <w:rsid w:val="00F47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3B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D03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8D0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D03B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D0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D03B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D0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D03B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70319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7031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16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240</Words>
  <Characters>1417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škola, Klášterec nad Ohří,</dc:title>
  <dc:subject/>
  <dc:creator>1. ZS</dc:creator>
  <cp:keywords/>
  <dc:description/>
  <cp:lastModifiedBy>Maminka</cp:lastModifiedBy>
  <cp:revision>3</cp:revision>
  <cp:lastPrinted>2011-11-08T11:58:00Z</cp:lastPrinted>
  <dcterms:created xsi:type="dcterms:W3CDTF">2012-02-28T13:26:00Z</dcterms:created>
  <dcterms:modified xsi:type="dcterms:W3CDTF">2012-02-28T13:27:00Z</dcterms:modified>
</cp:coreProperties>
</file>