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VY_32_INOVACE_M.7.B.08                          EU OP VK</w:t>
            </w:r>
          </w:p>
        </w:tc>
      </w:tr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ZŠ Smetanova 1509, Přelouč</w:t>
            </w:r>
          </w:p>
        </w:tc>
      </w:tr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Mgr. Helena Fišerová</w:t>
            </w:r>
          </w:p>
        </w:tc>
      </w:tr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Leden 2013</w:t>
            </w:r>
          </w:p>
        </w:tc>
      </w:tr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</w:tr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</w:tr>
      <w:tr w:rsidR="009867A5" w:rsidRPr="00DB6686" w:rsidTr="007E0199">
        <w:trPr>
          <w:trHeight w:val="567"/>
        </w:trPr>
        <w:tc>
          <w:tcPr>
            <w:tcW w:w="384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Časová pásma 1</w:t>
            </w:r>
          </w:p>
          <w:p w:rsidR="009867A5" w:rsidRPr="00DB6686" w:rsidRDefault="009867A5" w:rsidP="00D23D41">
            <w:pPr>
              <w:rPr>
                <w:rFonts w:ascii="Times New Roman" w:hAnsi="Times New Roman"/>
                <w:sz w:val="24"/>
                <w:szCs w:val="24"/>
              </w:rPr>
            </w:pPr>
            <w:r w:rsidRPr="00DB6686">
              <w:rPr>
                <w:rFonts w:ascii="Times New Roman" w:hAnsi="Times New Roman"/>
                <w:sz w:val="24"/>
                <w:szCs w:val="24"/>
              </w:rPr>
              <w:t>Materiál obsahuje jednoduchou aktivitu představující racionální čísla v reálné životní situaci prolínající učivem zeměpisu, anglického jazyka a práce s počítačem.</w:t>
            </w:r>
          </w:p>
        </w:tc>
      </w:tr>
    </w:tbl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  <w:bookmarkStart w:id="0" w:name="_GoBack"/>
      <w:bookmarkEnd w:id="0"/>
    </w:p>
    <w:p w:rsidR="009867A5" w:rsidRDefault="009867A5" w:rsidP="000A1F73">
      <w:pPr>
        <w:spacing w:after="0"/>
        <w:rPr>
          <w:rFonts w:ascii="Times New Roman" w:hAnsi="Times New Roman"/>
          <w:noProof/>
          <w:sz w:val="24"/>
          <w:lang w:eastAsia="cs-CZ"/>
        </w:rPr>
      </w:pPr>
      <w:r w:rsidRPr="00EF745D">
        <w:rPr>
          <w:rFonts w:ascii="Times New Roman" w:hAnsi="Times New Roman"/>
          <w:noProof/>
          <w:sz w:val="24"/>
          <w:lang w:eastAsia="cs-CZ"/>
        </w:rPr>
        <w:t xml:space="preserve">Určitě </w:t>
      </w:r>
      <w:r>
        <w:rPr>
          <w:rFonts w:ascii="Times New Roman" w:hAnsi="Times New Roman"/>
          <w:noProof/>
          <w:sz w:val="24"/>
          <w:lang w:eastAsia="cs-CZ"/>
        </w:rPr>
        <w:t xml:space="preserve">už víte, že čas v jednom okamžiku není na celém světě stejný. Všimnout jste si toho mohli třeba při oslavách příchodu nového roku. Například lidé v Austrálii jeho příchod oslavují v době, kdy jsou u nás teprve 2 hodiny odpoledne. </w:t>
      </w:r>
    </w:p>
    <w:p w:rsidR="009867A5" w:rsidRDefault="009867A5" w:rsidP="000A1F73">
      <w:pPr>
        <w:spacing w:after="0"/>
        <w:rPr>
          <w:rFonts w:ascii="Times New Roman" w:hAnsi="Times New Roman"/>
          <w:noProof/>
          <w:sz w:val="24"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626.4pt;margin-top:287.8pt;width:30pt;height:32.25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①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lang w:eastAsia="cs-CZ"/>
        </w:rPr>
        <w:t>Mnozí z vás už také určitě nějakou cizí zemi navštívili a nebyla-li tato země ve stejném časovém pásmu jako Česká republika, museli jste si tam přeřídit svoje hodinky.</w:t>
      </w:r>
      <w:r>
        <w:rPr>
          <w:noProof/>
          <w:lang w:eastAsia="cs-CZ"/>
        </w:rPr>
        <w:pict>
          <v:shape id="_x0000_s1027" type="#_x0000_t202" style="position:absolute;margin-left:638.4pt;margin-top:304.55pt;width:30pt;height:32.25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</w:p>
              </w:txbxContent>
            </v:textbox>
          </v:shape>
        </w:pict>
      </w: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</w:p>
    <w:p w:rsidR="009867A5" w:rsidRDefault="009867A5" w:rsidP="000A1F73">
      <w:pPr>
        <w:spacing w:after="0"/>
        <w:rPr>
          <w:rFonts w:ascii="Times New Roman" w:hAnsi="Times New Roman"/>
          <w:b/>
          <w:sz w:val="24"/>
        </w:rPr>
      </w:pPr>
    </w:p>
    <w:p w:rsidR="009867A5" w:rsidRPr="00504B7B" w:rsidRDefault="009867A5" w:rsidP="000A1F73">
      <w:pPr>
        <w:spacing w:after="0"/>
        <w:rPr>
          <w:rFonts w:ascii="Times New Roman" w:hAnsi="Times New Roman"/>
          <w:sz w:val="24"/>
        </w:rPr>
      </w:pPr>
      <w:r w:rsidRPr="00504B7B">
        <w:rPr>
          <w:rFonts w:ascii="Times New Roman" w:hAnsi="Times New Roman"/>
          <w:b/>
          <w:sz w:val="24"/>
        </w:rPr>
        <w:t>1)</w:t>
      </w:r>
      <w:r w:rsidRPr="00504B7B">
        <w:rPr>
          <w:rFonts w:ascii="Times New Roman" w:hAnsi="Times New Roman"/>
          <w:sz w:val="24"/>
        </w:rPr>
        <w:t xml:space="preserve"> Na správné místo v mapě </w:t>
      </w:r>
      <w:r>
        <w:rPr>
          <w:rFonts w:ascii="Times New Roman" w:hAnsi="Times New Roman"/>
          <w:sz w:val="24"/>
        </w:rPr>
        <w:t>přesuň</w:t>
      </w:r>
      <w:r w:rsidRPr="00504B7B">
        <w:rPr>
          <w:rFonts w:ascii="Times New Roman" w:hAnsi="Times New Roman"/>
          <w:sz w:val="24"/>
        </w:rPr>
        <w:t xml:space="preserve"> čísla zemí ze seznamu. </w:t>
      </w:r>
    </w:p>
    <w:p w:rsidR="009867A5" w:rsidRPr="00504B7B" w:rsidRDefault="009867A5" w:rsidP="000A1F73">
      <w:pPr>
        <w:spacing w:after="0"/>
        <w:rPr>
          <w:rFonts w:ascii="Times New Roman" w:hAnsi="Times New Roman"/>
          <w:sz w:val="24"/>
        </w:rPr>
      </w:pPr>
      <w:r w:rsidRPr="00504B7B">
        <w:rPr>
          <w:rFonts w:ascii="Times New Roman" w:hAnsi="Times New Roman"/>
          <w:b/>
          <w:sz w:val="24"/>
        </w:rPr>
        <w:t>2)</w:t>
      </w:r>
      <w:r w:rsidRPr="00504B7B">
        <w:rPr>
          <w:rFonts w:ascii="Times New Roman" w:hAnsi="Times New Roman"/>
          <w:sz w:val="24"/>
        </w:rPr>
        <w:t xml:space="preserve"> Ke každé zemi doplň </w:t>
      </w:r>
      <w:r>
        <w:rPr>
          <w:rFonts w:ascii="Times New Roman" w:hAnsi="Times New Roman"/>
          <w:sz w:val="24"/>
        </w:rPr>
        <w:t xml:space="preserve">do tabulky </w:t>
      </w:r>
      <w:r w:rsidRPr="00504B7B">
        <w:rPr>
          <w:rFonts w:ascii="Times New Roman" w:hAnsi="Times New Roman"/>
          <w:sz w:val="24"/>
        </w:rPr>
        <w:t>její hlavní město. Jestliže hlavní město neznáš, vyhledej ho na internetu.</w:t>
      </w:r>
      <w:r>
        <w:rPr>
          <w:rFonts w:ascii="Times New Roman" w:hAnsi="Times New Roman"/>
          <w:sz w:val="24"/>
        </w:rPr>
        <w:t xml:space="preserve"> Budeš potřebovat znát jeho anglický název.</w:t>
      </w:r>
    </w:p>
    <w:p w:rsidR="009867A5" w:rsidRPr="00504B7B" w:rsidRDefault="009867A5" w:rsidP="000A1F73">
      <w:pPr>
        <w:spacing w:after="0"/>
        <w:rPr>
          <w:rFonts w:ascii="Times New Roman" w:hAnsi="Times New Roman"/>
          <w:sz w:val="24"/>
        </w:rPr>
      </w:pPr>
      <w:r w:rsidRPr="00504B7B">
        <w:rPr>
          <w:rFonts w:ascii="Times New Roman" w:hAnsi="Times New Roman"/>
          <w:b/>
          <w:sz w:val="24"/>
        </w:rPr>
        <w:t>3)</w:t>
      </w:r>
      <w:r w:rsidRPr="00504B7B">
        <w:rPr>
          <w:rFonts w:ascii="Times New Roman" w:hAnsi="Times New Roman"/>
          <w:sz w:val="24"/>
        </w:rPr>
        <w:t xml:space="preserve"> Pomocí stránky </w:t>
      </w:r>
      <w:hyperlink r:id="rId4" w:history="1">
        <w:r w:rsidRPr="00504B7B">
          <w:rPr>
            <w:rStyle w:val="Hyperlink"/>
            <w:rFonts w:ascii="Times New Roman" w:hAnsi="Times New Roman"/>
            <w:sz w:val="24"/>
          </w:rPr>
          <w:t>http://www.timeanddate.com/worldclock/</w:t>
        </w:r>
      </w:hyperlink>
      <w:r w:rsidRPr="00504B7B">
        <w:rPr>
          <w:rFonts w:ascii="Times New Roman" w:hAnsi="Times New Roman"/>
          <w:sz w:val="24"/>
        </w:rPr>
        <w:t xml:space="preserve"> zjisti, jaký je v daných hlavních městech den a čas (stačí zapsat hodinu).</w:t>
      </w:r>
      <w:r>
        <w:rPr>
          <w:rFonts w:ascii="Times New Roman" w:hAnsi="Times New Roman"/>
          <w:sz w:val="24"/>
        </w:rPr>
        <w:t xml:space="preserve"> Pozor, názvy hlavních měst musíš zadávat v angličtině.</w:t>
      </w:r>
    </w:p>
    <w:p w:rsidR="009867A5" w:rsidRDefault="009867A5" w:rsidP="000A1F73">
      <w:pPr>
        <w:spacing w:after="0"/>
        <w:rPr>
          <w:rFonts w:ascii="Times New Roman" w:hAnsi="Times New Roman"/>
          <w:sz w:val="24"/>
        </w:rPr>
      </w:pPr>
      <w:r w:rsidRPr="00504B7B">
        <w:rPr>
          <w:rFonts w:ascii="Times New Roman" w:hAnsi="Times New Roman"/>
          <w:b/>
          <w:sz w:val="24"/>
        </w:rPr>
        <w:t>4)</w:t>
      </w:r>
      <w:r w:rsidRPr="00504B7B">
        <w:rPr>
          <w:rFonts w:ascii="Times New Roman" w:hAnsi="Times New Roman"/>
          <w:sz w:val="24"/>
        </w:rPr>
        <w:t xml:space="preserve"> Zjištěný čas porovnej s časem v Londýně.</w:t>
      </w: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28" type="#_x0000_t75" style="position:absolute;margin-left:.75pt;margin-top:73.1pt;width:478.95pt;height:117.05pt;z-index:251664384;visibility:visible;mso-wrap-distance-left:0;mso-wrap-distance-right:0" filled="t">
            <v:imagedata r:id="rId5" o:title=""/>
            <w10:wrap type="square" side="largest"/>
          </v:shape>
        </w:pict>
      </w: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  <w:sectPr w:rsidR="009867A5" w:rsidSect="00D23D4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  <w:r>
        <w:rPr>
          <w:noProof/>
          <w:lang w:eastAsia="cs-CZ"/>
        </w:rPr>
        <w:pict>
          <v:shape id="_x0000_s1029" type="#_x0000_t202" style="position:absolute;margin-left:627.15pt;margin-top:255.05pt;width:30pt;height:32.2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①</w:t>
                  </w:r>
                </w:p>
              </w:txbxContent>
            </v:textbox>
          </v:shape>
        </w:pict>
      </w:r>
      <w:r w:rsidRPr="00A53726">
        <w:rPr>
          <w:noProof/>
          <w:lang w:eastAsia="cs-CZ"/>
        </w:rPr>
        <w:pict>
          <v:shape id="Obrázek 1" o:spid="_x0000_i1025" type="#_x0000_t75" alt="http://www.freeusandworldmaps.com/images/WorldPrintable/WorldRobinCountryLinesPrint.jpg" style="width:782.25pt;height:412.5pt;visibility:visible">
            <v:imagedata r:id="rId6" o:title="" croptop="7112f" cropbottom="13164f"/>
          </v:shape>
        </w:pict>
      </w: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</w:p>
    <w:p w:rsidR="009867A5" w:rsidRDefault="009867A5" w:rsidP="00EF745D">
      <w:pPr>
        <w:spacing w:after="0"/>
        <w:rPr>
          <w:rFonts w:ascii="Times New Roman" w:hAnsi="Times New Roman"/>
          <w:noProof/>
          <w:sz w:val="24"/>
          <w:lang w:eastAsia="cs-CZ"/>
        </w:rPr>
      </w:pPr>
      <w:r>
        <w:rPr>
          <w:noProof/>
          <w:lang w:eastAsia="cs-CZ"/>
        </w:rPr>
        <w:pict>
          <v:shape id="_x0000_s1030" type="#_x0000_t202" style="position:absolute;margin-left:230.4pt;margin-top:6.85pt;width:30pt;height:32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⑪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205.65pt;margin-top:6.85pt;width:30pt;height:32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183.15pt;margin-top:6.85pt;width:30pt;height:32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⑨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161.4pt;margin-top:6.85pt;width:30pt;height:32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⑧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135.9pt;margin-top:6.85pt;width:30pt;height:32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⑦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111.15pt;margin-top:6.85pt;width:30pt;height:32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⑥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84.9pt;margin-top:6.1pt;width:30pt;height:32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⑤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60.15pt;margin-top:4.6pt;width:30pt;height:32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④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33.9pt;margin-top:4.6pt;width:30pt;height:32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③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7.65pt;margin-top:4.6pt;width:30pt;height:32.2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" filled="f" stroked="f" strokeweight="1pt">
            <v:textbox>
              <w:txbxContent>
                <w:p w:rsidR="009867A5" w:rsidRDefault="009867A5" w:rsidP="000A1F73">
                  <w:pPr>
                    <w:spacing w:after="0"/>
                  </w:pPr>
                  <w:r w:rsidRPr="00DB6686">
                    <w:rPr>
                      <w:rFonts w:ascii="MS Gothic" w:eastAsia="MS Gothic" w:hAnsi="MS Gothic" w:cs="MS Gothic" w:hint="eastAsia"/>
                    </w:rPr>
                    <w:t>②</w:t>
                  </w:r>
                </w:p>
              </w:txbxContent>
            </v:textbox>
          </v:shape>
        </w:pict>
      </w:r>
    </w:p>
    <w:p w:rsidR="009867A5" w:rsidRDefault="009867A5" w:rsidP="002608F1">
      <w:pPr>
        <w:spacing w:after="0"/>
      </w:pPr>
    </w:p>
    <w:p w:rsidR="009867A5" w:rsidRDefault="009867A5">
      <w:pPr>
        <w:rPr>
          <w:rFonts w:ascii="Times New Roman" w:hAnsi="Times New Roman"/>
          <w:sz w:val="24"/>
        </w:rPr>
      </w:pPr>
    </w:p>
    <w:p w:rsidR="009867A5" w:rsidRDefault="009867A5">
      <w:pPr>
        <w:rPr>
          <w:rStyle w:val="Hyperlink"/>
          <w:rFonts w:ascii="Times New Roman" w:hAnsi="Times New Roman"/>
          <w:sz w:val="24"/>
        </w:rPr>
      </w:pPr>
      <w:r w:rsidRPr="002608F1">
        <w:rPr>
          <w:rFonts w:ascii="Times New Roman" w:hAnsi="Times New Roman"/>
          <w:b/>
          <w:sz w:val="24"/>
        </w:rPr>
        <w:t>Zdroj mapy:</w:t>
      </w:r>
      <w:r>
        <w:rPr>
          <w:rFonts w:ascii="Times New Roman" w:hAnsi="Times New Roman"/>
          <w:color w:val="000000"/>
          <w:sz w:val="30"/>
          <w:szCs w:val="30"/>
        </w:rPr>
        <w:t xml:space="preserve"> </w:t>
      </w:r>
      <w:r w:rsidRPr="002608F1">
        <w:rPr>
          <w:rFonts w:ascii="Times New Roman" w:hAnsi="Times New Roman"/>
          <w:color w:val="000000"/>
          <w:sz w:val="24"/>
          <w:szCs w:val="30"/>
        </w:rPr>
        <w:t xml:space="preserve">[online, cit. 1. </w:t>
      </w:r>
      <w:r>
        <w:rPr>
          <w:rFonts w:ascii="Times New Roman" w:hAnsi="Times New Roman"/>
          <w:color w:val="000000"/>
          <w:sz w:val="24"/>
          <w:szCs w:val="30"/>
        </w:rPr>
        <w:t>1</w:t>
      </w:r>
      <w:r w:rsidRPr="002608F1">
        <w:rPr>
          <w:rFonts w:ascii="Times New Roman" w:hAnsi="Times New Roman"/>
          <w:color w:val="000000"/>
          <w:sz w:val="24"/>
          <w:szCs w:val="30"/>
        </w:rPr>
        <w:t>. 201</w:t>
      </w:r>
      <w:r>
        <w:rPr>
          <w:rFonts w:ascii="Times New Roman" w:hAnsi="Times New Roman"/>
          <w:color w:val="000000"/>
          <w:sz w:val="24"/>
          <w:szCs w:val="30"/>
        </w:rPr>
        <w:t>3</w:t>
      </w:r>
      <w:r w:rsidRPr="002608F1">
        <w:rPr>
          <w:rFonts w:ascii="Times New Roman" w:hAnsi="Times New Roman"/>
          <w:color w:val="000000"/>
          <w:sz w:val="24"/>
          <w:szCs w:val="30"/>
        </w:rPr>
        <w:t>]. Dostupné z:</w:t>
      </w:r>
      <w:r w:rsidRPr="002608F1">
        <w:rPr>
          <w:rFonts w:ascii="Times New Roman" w:hAnsi="Times New Roman"/>
          <w:sz w:val="20"/>
        </w:rPr>
        <w:t xml:space="preserve"> </w:t>
      </w:r>
      <w:hyperlink r:id="rId7" w:history="1">
        <w:r w:rsidRPr="0097360B">
          <w:rPr>
            <w:rStyle w:val="Hyperlink"/>
            <w:rFonts w:ascii="Times New Roman" w:hAnsi="Times New Roman"/>
            <w:sz w:val="24"/>
          </w:rPr>
          <w:t>http://www.freeusandworldmaps.com/html/World_Projections/WorldPrint.html</w:t>
        </w:r>
      </w:hyperlink>
    </w:p>
    <w:p w:rsidR="009867A5" w:rsidRDefault="009867A5" w:rsidP="00504B7B">
      <w:pPr>
        <w:spacing w:after="0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2"/>
        <w:gridCol w:w="2617"/>
        <w:gridCol w:w="1984"/>
        <w:gridCol w:w="1276"/>
        <w:gridCol w:w="1701"/>
        <w:gridCol w:w="1984"/>
      </w:tblGrid>
      <w:tr w:rsidR="009867A5" w:rsidRPr="00DB6686" w:rsidTr="00DB6686">
        <w:tc>
          <w:tcPr>
            <w:tcW w:w="752" w:type="dxa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617" w:type="dxa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 w:rsidRPr="00DB6686">
              <w:rPr>
                <w:rFonts w:ascii="Times New Roman" w:hAnsi="Times New Roman"/>
                <w:b/>
                <w:sz w:val="28"/>
              </w:rPr>
              <w:t>Název země</w:t>
            </w:r>
          </w:p>
        </w:tc>
        <w:tc>
          <w:tcPr>
            <w:tcW w:w="1984" w:type="dxa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 w:rsidRPr="00DB6686">
              <w:rPr>
                <w:rFonts w:ascii="Times New Roman" w:hAnsi="Times New Roman"/>
                <w:b/>
                <w:sz w:val="28"/>
              </w:rPr>
              <w:t>Hlavní město</w:t>
            </w:r>
          </w:p>
        </w:tc>
        <w:tc>
          <w:tcPr>
            <w:tcW w:w="1276" w:type="dxa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 w:rsidRPr="00DB6686">
              <w:rPr>
                <w:rFonts w:ascii="Times New Roman" w:hAnsi="Times New Roman"/>
                <w:b/>
                <w:sz w:val="28"/>
              </w:rPr>
              <w:t>Den</w:t>
            </w:r>
          </w:p>
        </w:tc>
        <w:tc>
          <w:tcPr>
            <w:tcW w:w="1701" w:type="dxa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 w:rsidRPr="00DB6686">
              <w:rPr>
                <w:rFonts w:ascii="Times New Roman" w:hAnsi="Times New Roman"/>
                <w:b/>
                <w:sz w:val="28"/>
              </w:rPr>
              <w:t>Čas</w:t>
            </w:r>
          </w:p>
        </w:tc>
        <w:tc>
          <w:tcPr>
            <w:tcW w:w="1984" w:type="dxa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 w:rsidRPr="00DB6686">
              <w:rPr>
                <w:rFonts w:ascii="Times New Roman" w:hAnsi="Times New Roman"/>
                <w:b/>
                <w:sz w:val="28"/>
              </w:rPr>
              <w:t>Časové pásmo</w:t>
            </w: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Velká Británie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color w:val="000000"/>
                <w:sz w:val="24"/>
                <w:szCs w:val="27"/>
              </w:rPr>
              <w:t>Londýn/London</w:t>
            </w: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1.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Austrálie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color w:val="000000"/>
                <w:sz w:val="24"/>
                <w:szCs w:val="27"/>
              </w:rPr>
              <w:t>Canberra</w:t>
            </w: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+ 11</w:t>
            </w: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2.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Brazílie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3.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Česká republika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4.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Japonsko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5.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Keňa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6.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Tunis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7.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USA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8.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Čína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9.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Argentina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10.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Rusko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9867A5" w:rsidRPr="00DB6686" w:rsidTr="00DB6686">
        <w:tc>
          <w:tcPr>
            <w:tcW w:w="752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</w:rPr>
            </w:pPr>
            <w:r w:rsidRPr="00DB6686">
              <w:rPr>
                <w:rFonts w:ascii="Times New Roman" w:hAnsi="Times New Roman"/>
                <w:b/>
                <w:sz w:val="24"/>
              </w:rPr>
              <w:t>11.</w:t>
            </w:r>
          </w:p>
        </w:tc>
        <w:tc>
          <w:tcPr>
            <w:tcW w:w="2617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DB6686">
              <w:rPr>
                <w:rFonts w:ascii="Times New Roman" w:hAnsi="Times New Roman"/>
                <w:sz w:val="24"/>
              </w:rPr>
              <w:t>Island</w:t>
            </w: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67A5" w:rsidRPr="00DB6686" w:rsidRDefault="009867A5" w:rsidP="00DB66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9867A5" w:rsidRPr="00DB6686" w:rsidRDefault="009867A5" w:rsidP="00DB6686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9867A5" w:rsidRDefault="009867A5">
      <w:pPr>
        <w:spacing w:before="120" w:after="120"/>
        <w:rPr>
          <w:rFonts w:ascii="Times New Roman" w:hAnsi="Times New Roman"/>
          <w:sz w:val="24"/>
        </w:rPr>
      </w:pPr>
    </w:p>
    <w:p w:rsidR="009867A5" w:rsidRPr="000A1F73" w:rsidRDefault="009867A5" w:rsidP="000A1F73">
      <w:pPr>
        <w:spacing w:before="120" w:after="120"/>
        <w:rPr>
          <w:rFonts w:ascii="Times New Roman" w:hAnsi="Times New Roman"/>
          <w:b/>
          <w:sz w:val="24"/>
        </w:rPr>
      </w:pPr>
      <w:r w:rsidRPr="000A1F73">
        <w:rPr>
          <w:rFonts w:ascii="Times New Roman" w:hAnsi="Times New Roman"/>
          <w:b/>
          <w:sz w:val="24"/>
        </w:rPr>
        <w:t>Teď už znáš časová pásma zemí ze seznamu. Bude pro tebe tedy hračka odpovědět na následující otázky.</w:t>
      </w:r>
    </w:p>
    <w:p w:rsidR="009867A5" w:rsidRDefault="009867A5">
      <w:pPr>
        <w:spacing w:before="120" w:after="120"/>
        <w:rPr>
          <w:rFonts w:ascii="Times New Roman" w:hAnsi="Times New Roman"/>
          <w:sz w:val="24"/>
        </w:rPr>
      </w:pPr>
      <w:r w:rsidRPr="000A1F73">
        <w:rPr>
          <w:rFonts w:ascii="Times New Roman" w:hAnsi="Times New Roman"/>
          <w:b/>
          <w:sz w:val="24"/>
        </w:rPr>
        <w:t>1)</w:t>
      </w:r>
      <w:r>
        <w:rPr>
          <w:rFonts w:ascii="Times New Roman" w:hAnsi="Times New Roman"/>
          <w:sz w:val="24"/>
        </w:rPr>
        <w:t xml:space="preserve"> Je-li v Londýně 9 hodin dopoledne, kolik hodin je právě v Moskvě, v Buenos Aires a Tunisu?</w:t>
      </w:r>
    </w:p>
    <w:p w:rsidR="009867A5" w:rsidRDefault="009867A5">
      <w:pPr>
        <w:spacing w:before="120" w:after="120"/>
        <w:rPr>
          <w:rFonts w:ascii="Times New Roman" w:hAnsi="Times New Roman"/>
          <w:sz w:val="24"/>
        </w:rPr>
      </w:pPr>
      <w:r w:rsidRPr="000A1F73">
        <w:rPr>
          <w:rFonts w:ascii="Times New Roman" w:hAnsi="Times New Roman"/>
          <w:b/>
          <w:sz w:val="24"/>
        </w:rPr>
        <w:t>2)</w:t>
      </w:r>
      <w:r>
        <w:rPr>
          <w:rFonts w:ascii="Times New Roman" w:hAnsi="Times New Roman"/>
          <w:sz w:val="24"/>
        </w:rPr>
        <w:t xml:space="preserve"> Je-li v hlavním městě Austrálie sobota 5 hodin ráno, jaký den a čas je právě v Londýně?</w:t>
      </w:r>
    </w:p>
    <w:p w:rsidR="009867A5" w:rsidRDefault="009867A5">
      <w:pPr>
        <w:spacing w:before="12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3) </w:t>
      </w:r>
      <w:r w:rsidRPr="000A1F7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 hlavním městě</w:t>
      </w:r>
      <w:r w:rsidRPr="000A1F73">
        <w:rPr>
          <w:rFonts w:ascii="Times New Roman" w:hAnsi="Times New Roman"/>
          <w:sz w:val="24"/>
        </w:rPr>
        <w:t xml:space="preserve"> které </w:t>
      </w:r>
      <w:r>
        <w:rPr>
          <w:rFonts w:ascii="Times New Roman" w:hAnsi="Times New Roman"/>
          <w:sz w:val="24"/>
        </w:rPr>
        <w:t xml:space="preserve">z následujících </w:t>
      </w:r>
      <w:r w:rsidRPr="000A1F73">
        <w:rPr>
          <w:rFonts w:ascii="Times New Roman" w:hAnsi="Times New Roman"/>
          <w:sz w:val="24"/>
        </w:rPr>
        <w:t>zem</w:t>
      </w:r>
      <w:r>
        <w:rPr>
          <w:rFonts w:ascii="Times New Roman" w:hAnsi="Times New Roman"/>
          <w:sz w:val="24"/>
        </w:rPr>
        <w:t xml:space="preserve">í – Čína, Argentina, Keňa - </w:t>
      </w:r>
      <w:r w:rsidRPr="000A1F73">
        <w:rPr>
          <w:rFonts w:ascii="Times New Roman" w:hAnsi="Times New Roman"/>
          <w:sz w:val="24"/>
        </w:rPr>
        <w:t xml:space="preserve">proběhla oslava příchodu nového roku </w:t>
      </w:r>
      <w:r>
        <w:rPr>
          <w:rFonts w:ascii="Times New Roman" w:hAnsi="Times New Roman"/>
          <w:sz w:val="24"/>
        </w:rPr>
        <w:t>nej</w:t>
      </w:r>
      <w:r w:rsidRPr="000A1F73">
        <w:rPr>
          <w:rFonts w:ascii="Times New Roman" w:hAnsi="Times New Roman"/>
          <w:sz w:val="24"/>
        </w:rPr>
        <w:t>dříve?</w:t>
      </w:r>
    </w:p>
    <w:p w:rsidR="009867A5" w:rsidRDefault="009867A5">
      <w:pPr>
        <w:spacing w:before="120" w:after="120"/>
        <w:rPr>
          <w:rFonts w:ascii="Times New Roman" w:hAnsi="Times New Roman"/>
          <w:sz w:val="24"/>
        </w:rPr>
      </w:pPr>
      <w:r w:rsidRPr="000A1F73">
        <w:rPr>
          <w:rFonts w:ascii="Times New Roman" w:hAnsi="Times New Roman"/>
          <w:b/>
          <w:sz w:val="24"/>
        </w:rPr>
        <w:t>4)</w:t>
      </w:r>
      <w:r>
        <w:rPr>
          <w:rFonts w:ascii="Times New Roman" w:hAnsi="Times New Roman"/>
          <w:sz w:val="24"/>
        </w:rPr>
        <w:t xml:space="preserve"> Jestliže vám někdo zavolá z Washingtonu v 8 hodin večer, co budete pravděpodobně touto dobou doma dělat? </w:t>
      </w:r>
    </w:p>
    <w:p w:rsidR="009867A5" w:rsidRDefault="009867A5">
      <w:pPr>
        <w:spacing w:before="120" w:after="120"/>
        <w:rPr>
          <w:rFonts w:ascii="Times New Roman" w:hAnsi="Times New Roman"/>
          <w:sz w:val="24"/>
        </w:rPr>
      </w:pPr>
    </w:p>
    <w:sectPr w:rsidR="009867A5" w:rsidSect="007F669C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?l?r SVbN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669C"/>
    <w:rsid w:val="00005407"/>
    <w:rsid w:val="0001161D"/>
    <w:rsid w:val="00020379"/>
    <w:rsid w:val="00050504"/>
    <w:rsid w:val="000568AE"/>
    <w:rsid w:val="00071FB6"/>
    <w:rsid w:val="00076B4E"/>
    <w:rsid w:val="000A1F73"/>
    <w:rsid w:val="000F2EF4"/>
    <w:rsid w:val="00110B38"/>
    <w:rsid w:val="00114925"/>
    <w:rsid w:val="00124604"/>
    <w:rsid w:val="00146731"/>
    <w:rsid w:val="00152025"/>
    <w:rsid w:val="00161FFC"/>
    <w:rsid w:val="0017793C"/>
    <w:rsid w:val="001816D6"/>
    <w:rsid w:val="001930D4"/>
    <w:rsid w:val="001A204D"/>
    <w:rsid w:val="001A799A"/>
    <w:rsid w:val="001D4250"/>
    <w:rsid w:val="001F18F6"/>
    <w:rsid w:val="0020099C"/>
    <w:rsid w:val="00200AE4"/>
    <w:rsid w:val="00213647"/>
    <w:rsid w:val="00222C1F"/>
    <w:rsid w:val="0022799C"/>
    <w:rsid w:val="0023236C"/>
    <w:rsid w:val="002608F1"/>
    <w:rsid w:val="002B5786"/>
    <w:rsid w:val="002B7C96"/>
    <w:rsid w:val="002C352D"/>
    <w:rsid w:val="002D3B3B"/>
    <w:rsid w:val="00301CF8"/>
    <w:rsid w:val="003162BB"/>
    <w:rsid w:val="00323D31"/>
    <w:rsid w:val="00335464"/>
    <w:rsid w:val="00352D09"/>
    <w:rsid w:val="00383178"/>
    <w:rsid w:val="003936CE"/>
    <w:rsid w:val="003A04A3"/>
    <w:rsid w:val="003A5F64"/>
    <w:rsid w:val="003B2731"/>
    <w:rsid w:val="003E710A"/>
    <w:rsid w:val="00403DE0"/>
    <w:rsid w:val="00411EE8"/>
    <w:rsid w:val="00435456"/>
    <w:rsid w:val="00437E53"/>
    <w:rsid w:val="00464E4C"/>
    <w:rsid w:val="004D495B"/>
    <w:rsid w:val="004D4EAA"/>
    <w:rsid w:val="00504B7B"/>
    <w:rsid w:val="00504CC7"/>
    <w:rsid w:val="00506C27"/>
    <w:rsid w:val="005356D4"/>
    <w:rsid w:val="00561C7B"/>
    <w:rsid w:val="00596A2F"/>
    <w:rsid w:val="005B7356"/>
    <w:rsid w:val="005D25A4"/>
    <w:rsid w:val="005F7446"/>
    <w:rsid w:val="005F7C5D"/>
    <w:rsid w:val="00625A3D"/>
    <w:rsid w:val="00665937"/>
    <w:rsid w:val="00681BA0"/>
    <w:rsid w:val="006C6B87"/>
    <w:rsid w:val="006E3A8E"/>
    <w:rsid w:val="0071313B"/>
    <w:rsid w:val="00723AF1"/>
    <w:rsid w:val="00730723"/>
    <w:rsid w:val="007359F1"/>
    <w:rsid w:val="00752486"/>
    <w:rsid w:val="007669FA"/>
    <w:rsid w:val="0078059C"/>
    <w:rsid w:val="00782739"/>
    <w:rsid w:val="007864F2"/>
    <w:rsid w:val="007963DC"/>
    <w:rsid w:val="007A134E"/>
    <w:rsid w:val="007A6ADF"/>
    <w:rsid w:val="007C7239"/>
    <w:rsid w:val="007D3F95"/>
    <w:rsid w:val="007E0199"/>
    <w:rsid w:val="007F53A8"/>
    <w:rsid w:val="007F669C"/>
    <w:rsid w:val="00802E3C"/>
    <w:rsid w:val="00813176"/>
    <w:rsid w:val="00815E5E"/>
    <w:rsid w:val="0084303B"/>
    <w:rsid w:val="008864F2"/>
    <w:rsid w:val="008A1E9A"/>
    <w:rsid w:val="008D7133"/>
    <w:rsid w:val="009065E4"/>
    <w:rsid w:val="009343FD"/>
    <w:rsid w:val="00945C51"/>
    <w:rsid w:val="00955587"/>
    <w:rsid w:val="00963133"/>
    <w:rsid w:val="0097360B"/>
    <w:rsid w:val="009748D2"/>
    <w:rsid w:val="00976225"/>
    <w:rsid w:val="009867A5"/>
    <w:rsid w:val="009C1D0B"/>
    <w:rsid w:val="009C5CB6"/>
    <w:rsid w:val="009C765A"/>
    <w:rsid w:val="00A35547"/>
    <w:rsid w:val="00A47205"/>
    <w:rsid w:val="00A53726"/>
    <w:rsid w:val="00A5537C"/>
    <w:rsid w:val="00A728BA"/>
    <w:rsid w:val="00A833D5"/>
    <w:rsid w:val="00A97987"/>
    <w:rsid w:val="00AD5A59"/>
    <w:rsid w:val="00B060C4"/>
    <w:rsid w:val="00B30568"/>
    <w:rsid w:val="00B86A36"/>
    <w:rsid w:val="00BC43FF"/>
    <w:rsid w:val="00BC553E"/>
    <w:rsid w:val="00BC6240"/>
    <w:rsid w:val="00BD080A"/>
    <w:rsid w:val="00C05185"/>
    <w:rsid w:val="00C2171F"/>
    <w:rsid w:val="00C2527D"/>
    <w:rsid w:val="00CC3DA2"/>
    <w:rsid w:val="00CC573F"/>
    <w:rsid w:val="00CD5CA3"/>
    <w:rsid w:val="00CE12E6"/>
    <w:rsid w:val="00D12994"/>
    <w:rsid w:val="00D23D41"/>
    <w:rsid w:val="00D5055B"/>
    <w:rsid w:val="00D5302A"/>
    <w:rsid w:val="00D5535D"/>
    <w:rsid w:val="00D60627"/>
    <w:rsid w:val="00D946BE"/>
    <w:rsid w:val="00DB6686"/>
    <w:rsid w:val="00DF0E7E"/>
    <w:rsid w:val="00E023B0"/>
    <w:rsid w:val="00E11D44"/>
    <w:rsid w:val="00E15E1D"/>
    <w:rsid w:val="00E22647"/>
    <w:rsid w:val="00E86A8B"/>
    <w:rsid w:val="00EF745D"/>
    <w:rsid w:val="00F1452D"/>
    <w:rsid w:val="00F15127"/>
    <w:rsid w:val="00F170EA"/>
    <w:rsid w:val="00F35DB8"/>
    <w:rsid w:val="00F672A4"/>
    <w:rsid w:val="00FA07CB"/>
    <w:rsid w:val="00FF2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F6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66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F669C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504B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reeusandworldmaps.com/html/World_Projections/WorldPrint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timeanddate.com/worldclock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338</Words>
  <Characters>1998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OEM</dc:creator>
  <cp:keywords/>
  <dc:description/>
  <cp:lastModifiedBy>DUM</cp:lastModifiedBy>
  <cp:revision>2</cp:revision>
  <cp:lastPrinted>2013-01-06T09:34:00Z</cp:lastPrinted>
  <dcterms:created xsi:type="dcterms:W3CDTF">2013-07-25T18:31:00Z</dcterms:created>
  <dcterms:modified xsi:type="dcterms:W3CDTF">2013-07-25T18:31:00Z</dcterms:modified>
</cp:coreProperties>
</file>