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7B5CDC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7B5CDC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 xml:space="preserve">Mgr. Lucie </w:t>
            </w:r>
            <w:proofErr w:type="spellStart"/>
            <w:r w:rsidRPr="00E246C2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Imrová</w:t>
            </w:r>
            <w:proofErr w:type="spell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E246C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BF67C0"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</w:t>
            </w:r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02B_18_</w:t>
            </w:r>
            <w:proofErr w:type="spellStart"/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Amnesty</w:t>
            </w:r>
            <w:proofErr w:type="spellEnd"/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international</w:t>
            </w:r>
            <w:proofErr w:type="spellEnd"/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E246C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E246C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15.5.2013</w:t>
            </w:r>
          </w:p>
        </w:tc>
      </w:tr>
    </w:tbl>
    <w:p w:rsidR="0094053D" w:rsidRDefault="0094053D" w:rsidP="00EE63DF">
      <w:pPr>
        <w:spacing w:after="1080"/>
      </w:pPr>
    </w:p>
    <w:p w:rsidR="003A76D7" w:rsidRDefault="003A76D7" w:rsidP="00EE63DF">
      <w:pPr>
        <w:spacing w:after="1080"/>
      </w:pPr>
    </w:p>
    <w:p w:rsidR="003A76D7" w:rsidRDefault="003A76D7" w:rsidP="00EE63DF">
      <w:pPr>
        <w:spacing w:after="1080"/>
      </w:pPr>
    </w:p>
    <w:p w:rsidR="003A76D7" w:rsidRDefault="003A76D7" w:rsidP="00EE63DF">
      <w:pPr>
        <w:spacing w:after="1080"/>
      </w:pPr>
    </w:p>
    <w:p w:rsidR="00E23E3A" w:rsidRDefault="00E23E3A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 xml:space="preserve">Materiál </w:t>
      </w:r>
      <w:r w:rsidR="00636C9A" w:rsidRPr="00636C9A">
        <w:rPr>
          <w:rFonts w:ascii="Times New Roman" w:hAnsi="Times New Roman"/>
          <w:sz w:val="24"/>
          <w:szCs w:val="24"/>
        </w:rPr>
        <w:t xml:space="preserve">obsahuje pracovní list k tématu lidská práva, konkrétně pak k organizaci </w:t>
      </w:r>
      <w:proofErr w:type="spellStart"/>
      <w:r w:rsidR="00636C9A" w:rsidRPr="00636C9A">
        <w:rPr>
          <w:rFonts w:ascii="Times New Roman" w:hAnsi="Times New Roman"/>
          <w:sz w:val="24"/>
          <w:szCs w:val="24"/>
        </w:rPr>
        <w:t>Amnesty</w:t>
      </w:r>
      <w:proofErr w:type="spellEnd"/>
      <w:r w:rsidR="00636C9A" w:rsidRPr="00636C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6C9A" w:rsidRPr="00636C9A">
        <w:rPr>
          <w:rFonts w:ascii="Times New Roman" w:hAnsi="Times New Roman"/>
          <w:sz w:val="24"/>
          <w:szCs w:val="24"/>
        </w:rPr>
        <w:t>International</w:t>
      </w:r>
      <w:proofErr w:type="spellEnd"/>
      <w:r w:rsidRPr="00636C9A">
        <w:rPr>
          <w:rFonts w:ascii="Times New Roman" w:hAnsi="Times New Roman"/>
          <w:sz w:val="24"/>
          <w:szCs w:val="24"/>
        </w:rPr>
        <w:t>.</w:t>
      </w:r>
      <w:r w:rsidR="00E23E3A">
        <w:rPr>
          <w:rFonts w:ascii="Times New Roman" w:hAnsi="Times New Roman"/>
          <w:sz w:val="24"/>
          <w:szCs w:val="24"/>
        </w:rPr>
        <w:t xml:space="preserve"> </w:t>
      </w:r>
      <w:r w:rsidRPr="00636C9A">
        <w:rPr>
          <w:rFonts w:ascii="Times New Roman" w:hAnsi="Times New Roman"/>
          <w:sz w:val="24"/>
          <w:szCs w:val="24"/>
        </w:rPr>
        <w:t xml:space="preserve">DUM je určen pro výuku ve 2. ročníku 4letého studia a 4. ročníku 6letého studia. </w:t>
      </w:r>
    </w:p>
    <w:p w:rsidR="00636C9A" w:rsidRDefault="00636C9A" w:rsidP="00636C9A">
      <w:pPr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Cílem tohoto materiálu je s</w:t>
      </w:r>
      <w:r>
        <w:rPr>
          <w:rFonts w:ascii="Times New Roman" w:hAnsi="Times New Roman"/>
          <w:sz w:val="24"/>
          <w:szCs w:val="24"/>
        </w:rPr>
        <w:t>eznámit studenty s cíli této organizace a poukázat na porušování práv ve světě.</w:t>
      </w:r>
    </w:p>
    <w:p w:rsidR="003A76D7" w:rsidRPr="00636C9A" w:rsidRDefault="003A76D7" w:rsidP="00636C9A">
      <w:pPr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Studenti aktivně pracují s textem za pomoci uvedených otázek a úkolů, rozvíjí čtenářskou gramotnost.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Pracovní list je možné předat žákům k domácí přípravě např. prostřednictvím internetového úložiště nebo na jejich e-</w:t>
      </w:r>
      <w:proofErr w:type="spellStart"/>
      <w:r w:rsidRPr="00636C9A">
        <w:rPr>
          <w:rFonts w:ascii="Times New Roman" w:hAnsi="Times New Roman"/>
          <w:sz w:val="24"/>
          <w:szCs w:val="24"/>
        </w:rPr>
        <w:t>mailové</w:t>
      </w:r>
      <w:proofErr w:type="spellEnd"/>
      <w:r w:rsidRPr="00636C9A">
        <w:rPr>
          <w:rFonts w:ascii="Times New Roman" w:hAnsi="Times New Roman"/>
          <w:sz w:val="24"/>
          <w:szCs w:val="24"/>
        </w:rPr>
        <w:t xml:space="preserve"> adresy nebo může být vytištěn jako pracovní list pro individuální práci v hodině.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Potřebné doplňující informace vyhledávají na internetu.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Materiál je určen k interaktivní výuce.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A9411C" w:rsidRDefault="00A9411C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AMNESTY INTERNATIONAL</w:t>
      </w:r>
    </w:p>
    <w:p w:rsidR="003A76D7" w:rsidRPr="00084CC2" w:rsidRDefault="003A76D7" w:rsidP="00EE0BD0">
      <w:pPr>
        <w:pStyle w:val="Odstavecseseznamem"/>
        <w:numPr>
          <w:ilvl w:val="0"/>
          <w:numId w:val="4"/>
        </w:numPr>
        <w:spacing w:before="120" w:after="120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usiluje o dodržování lidských práv na celém svět</w:t>
      </w:r>
      <w:r w:rsidR="00EE0BD0" w:rsidRPr="00084CC2">
        <w:rPr>
          <w:rFonts w:ascii="Times New Roman" w:eastAsia="Times New Roman" w:hAnsi="Times New Roman"/>
          <w:sz w:val="26"/>
          <w:szCs w:val="24"/>
          <w:lang w:eastAsia="cs-CZ"/>
        </w:rPr>
        <w:t>ě</w:t>
      </w:r>
    </w:p>
    <w:p w:rsidR="003A76D7" w:rsidRPr="00084CC2" w:rsidRDefault="003A76D7" w:rsidP="00EE0BD0">
      <w:pPr>
        <w:pStyle w:val="Odstavecseseznamem"/>
        <w:numPr>
          <w:ilvl w:val="0"/>
          <w:numId w:val="4"/>
        </w:numPr>
        <w:spacing w:before="120" w:after="120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v</w:t>
      </w:r>
      <w:r w:rsidR="00EE0BD0" w:rsidRPr="00084CC2">
        <w:rPr>
          <w:rFonts w:ascii="Times New Roman" w:eastAsia="Times New Roman" w:hAnsi="Times New Roman"/>
          <w:sz w:val="26"/>
          <w:szCs w:val="24"/>
          <w:lang w:eastAsia="cs-CZ"/>
        </w:rPr>
        <w:t>ede kampaně, pořádá veřejné akce, zastává se obětí bezpráví a usiluje</w:t>
      </w: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 xml:space="preserve"> o systémové změny na úrovni států i mezinárodního společenství </w:t>
      </w:r>
    </w:p>
    <w:p w:rsidR="00EE0BD0" w:rsidRPr="00084CC2" w:rsidRDefault="00EE0BD0" w:rsidP="00EE0BD0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je nezávislá na vládách, politických stranách, ekonomických subjektech, náboženstvích či ideologiích všeho druhu</w:t>
      </w:r>
    </w:p>
    <w:p w:rsidR="00EE0BD0" w:rsidRPr="00084CC2" w:rsidRDefault="00EE0BD0" w:rsidP="00EE0BD0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na svůj výzkum stavu lidských práv nepřijímá prostředky od vlád a uplatňuje přísná pravidla pro přijímání finančních darů</w:t>
      </w:r>
    </w:p>
    <w:p w:rsidR="00EE0BD0" w:rsidRPr="00084CC2" w:rsidRDefault="00EE0BD0" w:rsidP="00EE0BD0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organizace vznikla v roce 1961</w:t>
      </w:r>
    </w:p>
    <w:p w:rsidR="00EE0BD0" w:rsidRPr="00084CC2" w:rsidRDefault="00EE0BD0" w:rsidP="00084CC2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v</w:t>
      </w: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 roce 1977 obdržela </w:t>
      </w:r>
      <w:proofErr w:type="spellStart"/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>Amnesty</w:t>
      </w:r>
      <w:proofErr w:type="spellEnd"/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 </w:t>
      </w:r>
      <w:proofErr w:type="spellStart"/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>International</w:t>
      </w:r>
      <w:proofErr w:type="spellEnd"/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 Nobelovu cenu míru za „přínos k obraně svobody, spravedlnosti a tím i míru na celém světě“. V současnosti má poradní status při OSN</w:t>
      </w:r>
    </w:p>
    <w:p w:rsidR="003A76D7" w:rsidRPr="003A76D7" w:rsidRDefault="00EE0BD0" w:rsidP="003A76D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084CC2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>C</w:t>
      </w:r>
      <w:r w:rsidR="003A76D7" w:rsidRPr="003A76D7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 xml:space="preserve">íle </w:t>
      </w:r>
      <w:proofErr w:type="spellStart"/>
      <w:r w:rsidR="003A76D7" w:rsidRPr="003A76D7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>Amn</w:t>
      </w:r>
      <w:r w:rsidRPr="00084CC2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>esty</w:t>
      </w:r>
      <w:proofErr w:type="spellEnd"/>
      <w:r w:rsidRPr="00084CC2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 xml:space="preserve"> </w:t>
      </w:r>
      <w:proofErr w:type="spellStart"/>
      <w:r w:rsidRPr="00084CC2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>International</w:t>
      </w:r>
      <w:proofErr w:type="spellEnd"/>
      <w:r w:rsidR="003A76D7" w:rsidRPr="003A76D7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 xml:space="preserve">: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propuštění vězňů svědomí a spravedlivé soudy pro všechny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zrušení trestu smrti a zastavení mučení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ochrana civilistů v ozbrojených konfliktech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odstranění diskriminace a boj proti chudobě </w:t>
      </w:r>
    </w:p>
    <w:p w:rsidR="00EE0BD0" w:rsidRPr="003A76D7" w:rsidRDefault="003A76D7" w:rsidP="00EE0B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zajištění práv uprchlíků a migrantů </w:t>
      </w:r>
    </w:p>
    <w:p w:rsidR="00EE0BD0" w:rsidRPr="00084CC2" w:rsidRDefault="003A76D7" w:rsidP="003A76D7">
      <w:pPr>
        <w:rPr>
          <w:rFonts w:ascii="Times New Roman" w:hAnsi="Times New Roman"/>
          <w:b/>
          <w:sz w:val="28"/>
          <w:szCs w:val="28"/>
        </w:rPr>
      </w:pPr>
      <w:proofErr w:type="spellStart"/>
      <w:r w:rsidRPr="00084CC2">
        <w:rPr>
          <w:rFonts w:ascii="Times New Roman" w:hAnsi="Times New Roman"/>
          <w:b/>
          <w:sz w:val="28"/>
          <w:szCs w:val="28"/>
        </w:rPr>
        <w:t>Amnesty</w:t>
      </w:r>
      <w:proofErr w:type="spellEnd"/>
      <w:r w:rsidRPr="00084CC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4CC2">
        <w:rPr>
          <w:rFonts w:ascii="Times New Roman" w:hAnsi="Times New Roman"/>
          <w:b/>
          <w:sz w:val="28"/>
          <w:szCs w:val="28"/>
        </w:rPr>
        <w:t>International</w:t>
      </w:r>
      <w:proofErr w:type="spellEnd"/>
      <w:r w:rsidRPr="00084CC2">
        <w:rPr>
          <w:rFonts w:ascii="Times New Roman" w:hAnsi="Times New Roman"/>
          <w:b/>
          <w:sz w:val="28"/>
          <w:szCs w:val="28"/>
        </w:rPr>
        <w:t xml:space="preserve"> </w:t>
      </w:r>
      <w:r w:rsidR="00EE0BD0" w:rsidRPr="00084CC2">
        <w:rPr>
          <w:rFonts w:ascii="Times New Roman" w:hAnsi="Times New Roman"/>
          <w:b/>
          <w:sz w:val="28"/>
          <w:szCs w:val="28"/>
        </w:rPr>
        <w:t xml:space="preserve">v </w:t>
      </w:r>
      <w:r w:rsidRPr="00084CC2">
        <w:rPr>
          <w:rFonts w:ascii="Times New Roman" w:hAnsi="Times New Roman"/>
          <w:b/>
          <w:sz w:val="28"/>
          <w:szCs w:val="28"/>
        </w:rPr>
        <w:t xml:space="preserve">ČR </w:t>
      </w:r>
    </w:p>
    <w:p w:rsidR="00EE0BD0" w:rsidRPr="00084CC2" w:rsidRDefault="003A76D7" w:rsidP="00EE0BD0">
      <w:pPr>
        <w:pStyle w:val="Odstavecseseznamem"/>
        <w:numPr>
          <w:ilvl w:val="0"/>
          <w:numId w:val="5"/>
        </w:numPr>
        <w:rPr>
          <w:rFonts w:ascii="Times New Roman" w:hAnsi="Times New Roman"/>
          <w:sz w:val="26"/>
        </w:rPr>
      </w:pPr>
      <w:r w:rsidRPr="00084CC2">
        <w:rPr>
          <w:rFonts w:ascii="Times New Roman" w:hAnsi="Times New Roman"/>
          <w:sz w:val="26"/>
        </w:rPr>
        <w:t>byla založena v roce 1991, okamžitě se zap</w:t>
      </w:r>
      <w:r w:rsidR="00A9411C" w:rsidRPr="00084CC2">
        <w:rPr>
          <w:rFonts w:ascii="Times New Roman" w:hAnsi="Times New Roman"/>
          <w:sz w:val="26"/>
        </w:rPr>
        <w:t>ojila do mezinárodních aktivit</w:t>
      </w:r>
    </w:p>
    <w:p w:rsidR="00EE0BD0" w:rsidRPr="00084CC2" w:rsidRDefault="00A9411C" w:rsidP="00EE0BD0">
      <w:pPr>
        <w:pStyle w:val="Odstavecseseznamem"/>
        <w:numPr>
          <w:ilvl w:val="0"/>
          <w:numId w:val="5"/>
        </w:numPr>
        <w:rPr>
          <w:rFonts w:ascii="Times New Roman" w:hAnsi="Times New Roman"/>
          <w:sz w:val="26"/>
        </w:rPr>
      </w:pPr>
      <w:r w:rsidRPr="00084CC2">
        <w:rPr>
          <w:rFonts w:ascii="Times New Roman" w:hAnsi="Times New Roman"/>
          <w:sz w:val="26"/>
        </w:rPr>
        <w:t>d</w:t>
      </w:r>
      <w:r w:rsidR="00EE0BD0" w:rsidRPr="00084CC2">
        <w:rPr>
          <w:rFonts w:ascii="Times New Roman" w:hAnsi="Times New Roman"/>
          <w:sz w:val="26"/>
        </w:rPr>
        <w:t xml:space="preserve">nes </w:t>
      </w:r>
      <w:r w:rsidRPr="00084CC2">
        <w:rPr>
          <w:rFonts w:ascii="Times New Roman" w:hAnsi="Times New Roman"/>
          <w:sz w:val="26"/>
        </w:rPr>
        <w:t>monitoruje</w:t>
      </w:r>
      <w:r w:rsidR="003A76D7" w:rsidRPr="00084CC2">
        <w:rPr>
          <w:rFonts w:ascii="Times New Roman" w:hAnsi="Times New Roman"/>
          <w:sz w:val="26"/>
        </w:rPr>
        <w:t xml:space="preserve"> stav lidských práv, poskytují podporu žadatelům o azyl, propagují ochranu žen, usilují o odstranění diskriminace, o systémové změny v zákonech i praxi. </w:t>
      </w:r>
    </w:p>
    <w:p w:rsidR="00EE0BD0" w:rsidRDefault="00EE0BD0" w:rsidP="00EE0BD0">
      <w:pPr>
        <w:pStyle w:val="Odstavecseseznamem"/>
        <w:rPr>
          <w:rFonts w:ascii="Times New Roman" w:hAnsi="Times New Roman"/>
        </w:rPr>
      </w:pPr>
    </w:p>
    <w:p w:rsidR="00EE0BD0" w:rsidRPr="00EE0BD0" w:rsidRDefault="00E23E3A" w:rsidP="00EE0BD0">
      <w:pPr>
        <w:pStyle w:val="Odstavecseseznamem"/>
        <w:ind w:left="142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13.4pt;margin-top:169.35pt;width:160.5pt;height:.05pt;z-index:251660288" stroked="f">
            <v:textbox style="mso-fit-shape-to-text:t" inset="0,0,0,0">
              <w:txbxContent>
                <w:p w:rsidR="00E23E3A" w:rsidRPr="00E34ABB" w:rsidRDefault="00E23E3A" w:rsidP="00E23E3A">
                  <w:pPr>
                    <w:pStyle w:val="Titulek"/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</w:pPr>
                  <w:r>
                    <w:t>Obr.1</w:t>
                  </w:r>
                </w:p>
              </w:txbxContent>
            </v:textbox>
          </v:shape>
        </w:pict>
      </w:r>
      <w:r w:rsidR="00A9411C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55245</wp:posOffset>
            </wp:positionV>
            <wp:extent cx="2038350" cy="2038350"/>
            <wp:effectExtent l="19050" t="0" r="0" b="0"/>
            <wp:wrapNone/>
            <wp:docPr id="2" name="obrázek 1" descr="http://upload.wikimedia.org/wikipedia/commons/a/ad/Not-A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a/ad/Not-A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0BD0" w:rsidRPr="00EE0BD0">
        <w:rPr>
          <w:rFonts w:ascii="Times New Roman" w:hAnsi="Times New Roman"/>
          <w:b/>
          <w:sz w:val="28"/>
          <w:szCs w:val="28"/>
        </w:rPr>
        <w:t xml:space="preserve">Logo </w:t>
      </w:r>
      <w:proofErr w:type="spellStart"/>
      <w:r w:rsidR="00EE0BD0" w:rsidRPr="00EE0BD0">
        <w:rPr>
          <w:rFonts w:ascii="Times New Roman" w:hAnsi="Times New Roman"/>
          <w:b/>
          <w:sz w:val="28"/>
          <w:szCs w:val="28"/>
        </w:rPr>
        <w:t>Amnesty</w:t>
      </w:r>
      <w:proofErr w:type="spellEnd"/>
      <w:r w:rsidR="00EE0BD0" w:rsidRPr="00EE0B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E0BD0" w:rsidRPr="00EE0BD0">
        <w:rPr>
          <w:rFonts w:ascii="Times New Roman" w:hAnsi="Times New Roman"/>
          <w:b/>
          <w:sz w:val="28"/>
          <w:szCs w:val="28"/>
        </w:rPr>
        <w:t>International</w:t>
      </w:r>
      <w:proofErr w:type="spellEnd"/>
    </w:p>
    <w:p w:rsidR="00EE0BD0" w:rsidRDefault="00EE0BD0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Pr="00EE0BD0" w:rsidRDefault="00084CC2" w:rsidP="00EE0BD0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E63DF" w:rsidRPr="00215F6D" w:rsidRDefault="00EE0BD0" w:rsidP="00EE63DF">
      <w:pPr>
        <w:spacing w:before="120" w:after="120"/>
        <w:rPr>
          <w:rFonts w:ascii="Times New Roman" w:hAnsi="Times New Roman"/>
          <w:b/>
          <w:sz w:val="28"/>
          <w:szCs w:val="28"/>
          <w:u w:val="single"/>
        </w:rPr>
      </w:pPr>
      <w:r w:rsidRPr="00215F6D">
        <w:rPr>
          <w:rFonts w:ascii="Times New Roman" w:hAnsi="Times New Roman"/>
          <w:b/>
          <w:sz w:val="28"/>
          <w:szCs w:val="28"/>
          <w:u w:val="single"/>
        </w:rPr>
        <w:t>Otázky</w:t>
      </w:r>
      <w:r w:rsidR="00001775" w:rsidRPr="00215F6D">
        <w:rPr>
          <w:rFonts w:ascii="Times New Roman" w:hAnsi="Times New Roman"/>
          <w:b/>
          <w:sz w:val="28"/>
          <w:szCs w:val="28"/>
          <w:u w:val="single"/>
        </w:rPr>
        <w:t xml:space="preserve"> k diskuzi</w:t>
      </w:r>
      <w:r w:rsidRPr="00215F6D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EE0BD0" w:rsidRPr="00A9411C" w:rsidRDefault="00EE0BD0" w:rsidP="00A9411C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A9411C">
        <w:rPr>
          <w:rFonts w:ascii="Times New Roman" w:hAnsi="Times New Roman"/>
          <w:b/>
          <w:sz w:val="28"/>
          <w:szCs w:val="28"/>
        </w:rPr>
        <w:t xml:space="preserve">Proč myslíte, že </w:t>
      </w:r>
      <w:proofErr w:type="spellStart"/>
      <w:r w:rsidRPr="00A9411C">
        <w:rPr>
          <w:rFonts w:ascii="Times New Roman" w:hAnsi="Times New Roman"/>
          <w:b/>
          <w:sz w:val="28"/>
          <w:szCs w:val="28"/>
        </w:rPr>
        <w:t>Amnesty</w:t>
      </w:r>
      <w:proofErr w:type="spellEnd"/>
      <w:r w:rsidRPr="00A9411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9411C">
        <w:rPr>
          <w:rFonts w:ascii="Times New Roman" w:hAnsi="Times New Roman"/>
          <w:b/>
          <w:sz w:val="28"/>
          <w:szCs w:val="28"/>
        </w:rPr>
        <w:t>International</w:t>
      </w:r>
      <w:proofErr w:type="spellEnd"/>
      <w:r w:rsidRPr="00A9411C">
        <w:rPr>
          <w:rFonts w:ascii="Times New Roman" w:hAnsi="Times New Roman"/>
          <w:b/>
          <w:sz w:val="28"/>
          <w:szCs w:val="28"/>
        </w:rPr>
        <w:t xml:space="preserve"> není financována žádným státem?</w:t>
      </w:r>
    </w:p>
    <w:p w:rsidR="00A9411C" w:rsidRPr="00A9411C" w:rsidRDefault="00A9411C" w:rsidP="00A9411C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A9411C">
        <w:rPr>
          <w:rFonts w:ascii="Times New Roman" w:hAnsi="Times New Roman"/>
          <w:b/>
          <w:sz w:val="28"/>
          <w:szCs w:val="28"/>
        </w:rPr>
        <w:t xml:space="preserve">Z jakého důvodu začala </w:t>
      </w:r>
      <w:proofErr w:type="spellStart"/>
      <w:r w:rsidRPr="00A9411C">
        <w:rPr>
          <w:rFonts w:ascii="Times New Roman" w:hAnsi="Times New Roman"/>
          <w:b/>
          <w:sz w:val="28"/>
          <w:szCs w:val="28"/>
        </w:rPr>
        <w:t>Amnesty</w:t>
      </w:r>
      <w:proofErr w:type="spellEnd"/>
      <w:r w:rsidRPr="00A9411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9411C">
        <w:rPr>
          <w:rFonts w:ascii="Times New Roman" w:hAnsi="Times New Roman"/>
          <w:b/>
          <w:sz w:val="28"/>
          <w:szCs w:val="28"/>
        </w:rPr>
        <w:t>International</w:t>
      </w:r>
      <w:proofErr w:type="spellEnd"/>
      <w:r w:rsidRPr="00A9411C">
        <w:rPr>
          <w:rFonts w:ascii="Times New Roman" w:hAnsi="Times New Roman"/>
          <w:b/>
          <w:sz w:val="28"/>
          <w:szCs w:val="28"/>
        </w:rPr>
        <w:t xml:space="preserve"> fungovat v ČR až </w:t>
      </w:r>
      <w:r w:rsidR="00001775">
        <w:rPr>
          <w:rFonts w:ascii="Times New Roman" w:hAnsi="Times New Roman"/>
          <w:b/>
          <w:sz w:val="28"/>
          <w:szCs w:val="28"/>
        </w:rPr>
        <w:t xml:space="preserve">            </w:t>
      </w:r>
      <w:r w:rsidRPr="00A9411C">
        <w:rPr>
          <w:rFonts w:ascii="Times New Roman" w:hAnsi="Times New Roman"/>
          <w:b/>
          <w:sz w:val="28"/>
          <w:szCs w:val="28"/>
        </w:rPr>
        <w:t>v roce 1991, třebaže vznikla o třicet let dříve?</w:t>
      </w:r>
    </w:p>
    <w:p w:rsidR="00B13723" w:rsidRDefault="00A9411C" w:rsidP="00B13723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A9411C">
        <w:rPr>
          <w:rFonts w:ascii="Times New Roman" w:hAnsi="Times New Roman"/>
          <w:b/>
          <w:sz w:val="28"/>
          <w:szCs w:val="28"/>
        </w:rPr>
        <w:t xml:space="preserve">Co myslíte, že symbolizuje logo této organizace? </w:t>
      </w:r>
    </w:p>
    <w:p w:rsidR="00215F6D" w:rsidRPr="00215F6D" w:rsidRDefault="00B13723" w:rsidP="00215F6D">
      <w:pPr>
        <w:pStyle w:val="Odstavecseseznamem"/>
        <w:ind w:left="142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15F6D">
        <w:rPr>
          <w:rFonts w:ascii="Times New Roman" w:hAnsi="Times New Roman"/>
          <w:b/>
          <w:sz w:val="28"/>
          <w:szCs w:val="28"/>
          <w:u w:val="single"/>
        </w:rPr>
        <w:lastRenderedPageBreak/>
        <w:t>Brainstorming - vězni svědomí (3 min)</w:t>
      </w:r>
    </w:p>
    <w:p w:rsidR="00B13723" w:rsidRDefault="00B13723" w:rsidP="00215F6D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Studenti aktivně metodou brainstormingu hledají význam slovního spojení </w:t>
      </w:r>
      <w:r w:rsidR="00215F6D">
        <w:rPr>
          <w:rFonts w:ascii="Times New Roman" w:hAnsi="Times New Roman"/>
          <w:b/>
          <w:sz w:val="28"/>
          <w:szCs w:val="28"/>
        </w:rPr>
        <w:t>"</w:t>
      </w:r>
      <w:r w:rsidRPr="00215F6D">
        <w:rPr>
          <w:rFonts w:ascii="Times New Roman" w:hAnsi="Times New Roman"/>
          <w:b/>
          <w:sz w:val="28"/>
          <w:szCs w:val="28"/>
          <w:u w:val="single"/>
        </w:rPr>
        <w:t>vězeň svědomí</w:t>
      </w:r>
      <w:r w:rsidR="00215F6D" w:rsidRPr="00215F6D">
        <w:rPr>
          <w:rFonts w:ascii="Times New Roman" w:hAnsi="Times New Roman"/>
          <w:b/>
          <w:sz w:val="28"/>
          <w:szCs w:val="28"/>
        </w:rPr>
        <w:t>"</w:t>
      </w:r>
    </w:p>
    <w:p w:rsidR="00215F6D" w:rsidRPr="00215F6D" w:rsidRDefault="00215F6D" w:rsidP="00215F6D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následně si přečtou na internetu, kdo to je </w:t>
      </w:r>
      <w:r w:rsidRPr="00215F6D">
        <w:rPr>
          <w:rFonts w:ascii="Times New Roman" w:hAnsi="Times New Roman"/>
          <w:b/>
          <w:sz w:val="28"/>
          <w:szCs w:val="28"/>
          <w:u w:val="single"/>
        </w:rPr>
        <w:t>vězeň svědomí</w:t>
      </w:r>
    </w:p>
    <w:p w:rsidR="00215F6D" w:rsidRDefault="00215F6D" w:rsidP="00215F6D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hyperlink r:id="rId7" w:history="1">
        <w:r w:rsidRPr="00215F6D">
          <w:rPr>
            <w:rStyle w:val="Hypertextovodkaz"/>
            <w:rFonts w:ascii="Times New Roman" w:hAnsi="Times New Roman"/>
            <w:b/>
            <w:sz w:val="28"/>
            <w:szCs w:val="28"/>
          </w:rPr>
          <w:t>http://cs.wikipedia.org/wiki/V%C4%9Bze%C5%88_sv%C4%9Bdom%C3%AD#V.C4.9Bze.C5.88_sv.C4.9Bdom.C3.AD</w:t>
        </w:r>
      </w:hyperlink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Default="00215F6D" w:rsidP="007D2C2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domácí úkol: Vyhledejte příklady věz</w:t>
      </w:r>
      <w:r w:rsidRPr="00215F6D">
        <w:rPr>
          <w:rFonts w:ascii="Times New Roman" w:hAnsi="Times New Roman"/>
          <w:b/>
          <w:sz w:val="28"/>
          <w:szCs w:val="28"/>
        </w:rPr>
        <w:t>ňů</w:t>
      </w:r>
      <w:r>
        <w:rPr>
          <w:rFonts w:ascii="Times New Roman" w:hAnsi="Times New Roman"/>
          <w:b/>
          <w:sz w:val="28"/>
          <w:szCs w:val="28"/>
        </w:rPr>
        <w:t xml:space="preserve"> svědomí ve světě.</w:t>
      </w:r>
    </w:p>
    <w:p w:rsid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Pr="007D2C2A" w:rsidRDefault="007D2C2A" w:rsidP="007D2C2A">
      <w:pPr>
        <w:pStyle w:val="Odstavecseseznamem"/>
        <w:ind w:left="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2C2A">
        <w:rPr>
          <w:rFonts w:ascii="Times New Roman" w:hAnsi="Times New Roman"/>
          <w:b/>
          <w:sz w:val="28"/>
          <w:szCs w:val="28"/>
          <w:u w:val="single"/>
        </w:rPr>
        <w:t>Prostudujte interaktivní mapu o lidských právech ve světe.</w:t>
      </w:r>
    </w:p>
    <w:p w:rsid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  <w:hyperlink r:id="rId8" w:history="1">
        <w:r w:rsidRPr="007D2C2A">
          <w:rPr>
            <w:rStyle w:val="Hypertextovodkaz"/>
            <w:rFonts w:ascii="Times New Roman" w:hAnsi="Times New Roman"/>
            <w:b/>
            <w:sz w:val="28"/>
            <w:szCs w:val="28"/>
          </w:rPr>
          <w:t>http://www.lidskaprava.cz/student/vsechna-temata/interaktivni-mapy/mapa-lidskopravnich-umluv-ve-svete</w:t>
        </w:r>
      </w:hyperlink>
    </w:p>
    <w:p w:rsidR="007D2C2A" w:rsidRDefault="007D2C2A" w:rsidP="007D2C2A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Které státy Evropy můžeme podle mapy označit za nesvobodné, či částečně svobodné?</w:t>
      </w:r>
    </w:p>
    <w:p w:rsidR="007D2C2A" w:rsidRDefault="00E91E2D" w:rsidP="007D2C2A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Existuje paralela</w:t>
      </w:r>
      <w:r w:rsidR="007D2C2A">
        <w:rPr>
          <w:rFonts w:ascii="Times New Roman" w:hAnsi="Times New Roman"/>
          <w:b/>
          <w:sz w:val="28"/>
          <w:szCs w:val="28"/>
        </w:rPr>
        <w:t xml:space="preserve"> mezi hospodářskou vyspělostí ze</w:t>
      </w:r>
      <w:r>
        <w:rPr>
          <w:rFonts w:ascii="Times New Roman" w:hAnsi="Times New Roman"/>
          <w:b/>
          <w:sz w:val="28"/>
          <w:szCs w:val="28"/>
        </w:rPr>
        <w:t xml:space="preserve">mě                      a přijetím </w:t>
      </w:r>
      <w:proofErr w:type="spellStart"/>
      <w:r>
        <w:rPr>
          <w:rFonts w:ascii="Times New Roman" w:hAnsi="Times New Roman"/>
          <w:b/>
          <w:sz w:val="28"/>
          <w:szCs w:val="28"/>
        </w:rPr>
        <w:t>lidskoprávních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úmluv (tedy dodržováním lidských práv v dané zemi)? Odpově</w:t>
      </w:r>
      <w:r w:rsidRPr="00E91E2D">
        <w:rPr>
          <w:rFonts w:ascii="Times New Roman" w:hAnsi="Times New Roman"/>
          <w:b/>
          <w:sz w:val="28"/>
          <w:szCs w:val="28"/>
        </w:rPr>
        <w:t>ď</w:t>
      </w:r>
      <w:r>
        <w:rPr>
          <w:rFonts w:ascii="Times New Roman" w:hAnsi="Times New Roman"/>
          <w:b/>
          <w:sz w:val="28"/>
          <w:szCs w:val="28"/>
        </w:rPr>
        <w:t xml:space="preserve"> zdůvodněte.</w:t>
      </w:r>
    </w:p>
    <w:p w:rsidR="00E91E2D" w:rsidRDefault="00E91E2D" w:rsidP="00E91E2D">
      <w:pPr>
        <w:pStyle w:val="Odstavecseseznamem"/>
        <w:ind w:left="1582"/>
        <w:jc w:val="both"/>
        <w:rPr>
          <w:rFonts w:ascii="Times New Roman" w:hAnsi="Times New Roman"/>
          <w:b/>
          <w:sz w:val="28"/>
          <w:szCs w:val="28"/>
        </w:rPr>
      </w:pPr>
    </w:p>
    <w:p w:rsidR="007D2C2A" w:rsidRP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/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Default="00084CC2" w:rsidP="00EE63DF">
      <w:pPr>
        <w:spacing w:before="120" w:after="120"/>
      </w:pPr>
      <w:r>
        <w:t xml:space="preserve">AUTOR NEZNÁMÝ. </w:t>
      </w:r>
      <w:proofErr w:type="spellStart"/>
      <w:r>
        <w:rPr>
          <w:i/>
          <w:iCs/>
        </w:rPr>
        <w:t>Amnesty</w:t>
      </w:r>
      <w:proofErr w:type="spellEnd"/>
      <w:r>
        <w:rPr>
          <w:i/>
          <w:iCs/>
        </w:rPr>
        <w:t xml:space="preserve"> a lidská práva</w:t>
      </w:r>
      <w:r>
        <w:t xml:space="preserve"> [online]. [cit. 15.5.2013]. Dostupný na WWW: http://www.amnesty.cz/lidska-prava/</w:t>
      </w:r>
    </w:p>
    <w:p w:rsidR="00084CC2" w:rsidRPr="00EE63DF" w:rsidRDefault="00084CC2" w:rsidP="00EE63DF">
      <w:pPr>
        <w:spacing w:before="120" w:after="120"/>
        <w:rPr>
          <w:rFonts w:ascii="Garamond" w:hAnsi="Garamond"/>
        </w:rPr>
      </w:pPr>
      <w:r>
        <w:t xml:space="preserve">TCORP. </w:t>
      </w:r>
      <w:r>
        <w:rPr>
          <w:i/>
          <w:iCs/>
        </w:rPr>
        <w:t>http://commons.wikimedia.org/wiki/File:Not-AI.gif</w:t>
      </w:r>
      <w:r>
        <w:t xml:space="preserve"> [online]. [cit. 15.5.2013]. Dostupný na WWW: http://upload.wikimedia.org/wikipedia/commons/a/ad/Not-AI.gif</w:t>
      </w:r>
    </w:p>
    <w:p w:rsidR="00EE63DF" w:rsidRDefault="00EE63DF" w:rsidP="00EE63DF">
      <w:pPr>
        <w:spacing w:before="120" w:after="120"/>
      </w:pPr>
    </w:p>
    <w:sectPr w:rsidR="00EE63DF" w:rsidSect="00A9411C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20BF6"/>
    <w:multiLevelType w:val="hybridMultilevel"/>
    <w:tmpl w:val="41500A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86889"/>
    <w:multiLevelType w:val="multilevel"/>
    <w:tmpl w:val="1D80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E361EE"/>
    <w:multiLevelType w:val="hybridMultilevel"/>
    <w:tmpl w:val="5FFA80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451DCA"/>
    <w:multiLevelType w:val="hybridMultilevel"/>
    <w:tmpl w:val="FD7E70BA"/>
    <w:lvl w:ilvl="0" w:tplc="040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">
    <w:nsid w:val="73A95C8E"/>
    <w:multiLevelType w:val="hybridMultilevel"/>
    <w:tmpl w:val="E8E6554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410BFA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compat/>
  <w:rsids>
    <w:rsidRoot w:val="007B5CDC"/>
    <w:rsid w:val="00001775"/>
    <w:rsid w:val="00084CC2"/>
    <w:rsid w:val="001542A6"/>
    <w:rsid w:val="00215F6D"/>
    <w:rsid w:val="003652FC"/>
    <w:rsid w:val="00383C74"/>
    <w:rsid w:val="003A76D7"/>
    <w:rsid w:val="00636C9A"/>
    <w:rsid w:val="007B5CDC"/>
    <w:rsid w:val="007D2C2A"/>
    <w:rsid w:val="008129FE"/>
    <w:rsid w:val="008E5E4D"/>
    <w:rsid w:val="00906201"/>
    <w:rsid w:val="009248FF"/>
    <w:rsid w:val="0094053D"/>
    <w:rsid w:val="00A9411C"/>
    <w:rsid w:val="00B13723"/>
    <w:rsid w:val="00BD1548"/>
    <w:rsid w:val="00BE7B06"/>
    <w:rsid w:val="00BF67C0"/>
    <w:rsid w:val="00E23E3A"/>
    <w:rsid w:val="00E246C2"/>
    <w:rsid w:val="00E3780F"/>
    <w:rsid w:val="00E91E2D"/>
    <w:rsid w:val="00EE0BD0"/>
    <w:rsid w:val="00EE6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2FC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5F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3A76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0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0">
    <w:name w:val="nadpis 3ú"/>
    <w:basedOn w:val="nadpis20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0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3A76D7"/>
    <w:rPr>
      <w:rFonts w:ascii="Times New Roman" w:eastAsia="Times New Roman" w:hAnsi="Times New Roman"/>
      <w:b/>
      <w:bCs/>
      <w:sz w:val="27"/>
      <w:szCs w:val="27"/>
    </w:rPr>
  </w:style>
  <w:style w:type="character" w:styleId="Hypertextovodkaz">
    <w:name w:val="Hyperlink"/>
    <w:basedOn w:val="Standardnpsmoodstavce"/>
    <w:uiPriority w:val="99"/>
    <w:unhideWhenUsed/>
    <w:rsid w:val="003A76D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E0BD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E23E3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15F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Siln">
    <w:name w:val="Strong"/>
    <w:basedOn w:val="Standardnpsmoodstavce"/>
    <w:uiPriority w:val="22"/>
    <w:qFormat/>
    <w:rsid w:val="00215F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dskaprava.cz/student/vsechna-temata/interaktivni-mapy/mapa-lidskopravnich-umluv-ve-svet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V%C4%9Bze%C5%88_sv%C4%9Bdom%C3%AD%23V.C4.9Bze.C5.88_sv.C4.9Bdom.C3.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430</TotalTime>
  <Pages>5</Pages>
  <Words>545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6</cp:revision>
  <dcterms:created xsi:type="dcterms:W3CDTF">2013-08-08T12:58:00Z</dcterms:created>
  <dcterms:modified xsi:type="dcterms:W3CDTF">2013-08-08T20:40:00Z</dcterms:modified>
</cp:coreProperties>
</file>